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34B4F5" w14:textId="3875EBDA" w:rsidR="00371836" w:rsidRPr="00A27495" w:rsidRDefault="00A83B2D" w:rsidP="00F53D95">
      <w:pPr>
        <w:ind w:left="-90"/>
        <w:rPr>
          <w:rFonts w:ascii="Congenial" w:hAnsi="Congenial" w:cstheme="minorHAnsi"/>
          <w:b/>
          <w:sz w:val="28"/>
          <w:szCs w:val="28"/>
        </w:rPr>
      </w:pPr>
      <w:r w:rsidRPr="00A27495">
        <w:rPr>
          <w:rFonts w:ascii="Congenial" w:hAnsi="Congenial" w:cstheme="minorHAnsi"/>
          <w:b/>
          <w:noProof/>
          <w:color w:val="000000"/>
          <w:sz w:val="28"/>
          <w:szCs w:val="28"/>
        </w:rPr>
        <mc:AlternateContent>
          <mc:Choice Requires="wps">
            <w:drawing>
              <wp:anchor distT="0" distB="0" distL="114300" distR="114300" simplePos="0" relativeHeight="251658752" behindDoc="1" locked="0" layoutInCell="1" allowOverlap="1" wp14:anchorId="699D2409" wp14:editId="062977CB">
                <wp:simplePos x="0" y="0"/>
                <wp:positionH relativeFrom="page">
                  <wp:posOffset>971550</wp:posOffset>
                </wp:positionH>
                <wp:positionV relativeFrom="page">
                  <wp:posOffset>419100</wp:posOffset>
                </wp:positionV>
                <wp:extent cx="7781925" cy="1209675"/>
                <wp:effectExtent l="0" t="0" r="0" b="9525"/>
                <wp:wrapSquare wrapText="bothSides"/>
                <wp:docPr id="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120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6B84DCB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AE1DFE">
                              <w:rPr>
                                <w:rFonts w:ascii="Papyrus" w:hAnsi="Papyrus" w:cs="Blackadder ITC"/>
                                <w:b/>
                                <w:color w:val="000000"/>
                                <w:kern w:val="28"/>
                                <w:sz w:val="48"/>
                                <w:szCs w:val="48"/>
                              </w:rPr>
                              <w:t>Octo</w:t>
                            </w:r>
                            <w:r w:rsidR="00DB7199">
                              <w:rPr>
                                <w:rFonts w:ascii="Papyrus" w:hAnsi="Papyrus" w:cs="Blackadder ITC"/>
                                <w:b/>
                                <w:color w:val="000000"/>
                                <w:kern w:val="28"/>
                                <w:sz w:val="48"/>
                                <w:szCs w:val="48"/>
                              </w:rPr>
                              <w:t>ber</w:t>
                            </w:r>
                            <w:r w:rsidR="001638D9">
                              <w:rPr>
                                <w:rFonts w:ascii="Papyrus" w:hAnsi="Papyrus" w:cs="Blackadder ITC"/>
                                <w:b/>
                                <w:color w:val="000000"/>
                                <w:kern w:val="28"/>
                                <w:sz w:val="48"/>
                                <w:szCs w:val="48"/>
                              </w:rPr>
                              <w:t xml:space="preserve"> </w:t>
                            </w:r>
                            <w:r w:rsidR="00D30DF8">
                              <w:rPr>
                                <w:rFonts w:ascii="Papyrus" w:hAnsi="Papyrus" w:cs="Blackadder ITC"/>
                                <w:b/>
                                <w:color w:val="000000"/>
                                <w:kern w:val="28"/>
                                <w:sz w:val="48"/>
                                <w:szCs w:val="48"/>
                              </w:rPr>
                              <w:t>202</w:t>
                            </w:r>
                            <w:r w:rsidR="002510AC">
                              <w:rPr>
                                <w:rFonts w:ascii="Papyrus" w:hAnsi="Papyrus" w:cs="Blackadder ITC"/>
                                <w:b/>
                                <w:color w:val="000000"/>
                                <w:kern w:val="28"/>
                                <w:sz w:val="48"/>
                                <w:szCs w:val="48"/>
                              </w:rPr>
                              <w:t>4</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unc</w:t>
                            </w:r>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9D2409" id="_x0000_t202" coordsize="21600,21600" o:spt="202" path="m,l,21600r21600,l21600,xe">
                <v:stroke joinstyle="miter"/>
                <v:path gradientshapeok="t" o:connecttype="rect"/>
              </v:shapetype>
              <v:shape id="Text Box 18" o:spid="_x0000_s1026" type="#_x0000_t202" style="position:absolute;left:0;text-align:left;margin-left:76.5pt;margin-top:33pt;width:612.75pt;height:95.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" filled="f" stroked="f">
                <v:textbo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6B84DCB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AE1DFE">
                        <w:rPr>
                          <w:rFonts w:ascii="Papyrus" w:hAnsi="Papyrus" w:cs="Blackadder ITC"/>
                          <w:b/>
                          <w:color w:val="000000"/>
                          <w:kern w:val="28"/>
                          <w:sz w:val="48"/>
                          <w:szCs w:val="48"/>
                        </w:rPr>
                        <w:t>Octo</w:t>
                      </w:r>
                      <w:r w:rsidR="00DB7199">
                        <w:rPr>
                          <w:rFonts w:ascii="Papyrus" w:hAnsi="Papyrus" w:cs="Blackadder ITC"/>
                          <w:b/>
                          <w:color w:val="000000"/>
                          <w:kern w:val="28"/>
                          <w:sz w:val="48"/>
                          <w:szCs w:val="48"/>
                        </w:rPr>
                        <w:t>ber</w:t>
                      </w:r>
                      <w:r w:rsidR="001638D9">
                        <w:rPr>
                          <w:rFonts w:ascii="Papyrus" w:hAnsi="Papyrus" w:cs="Blackadder ITC"/>
                          <w:b/>
                          <w:color w:val="000000"/>
                          <w:kern w:val="28"/>
                          <w:sz w:val="48"/>
                          <w:szCs w:val="48"/>
                        </w:rPr>
                        <w:t xml:space="preserve"> </w:t>
                      </w:r>
                      <w:r w:rsidR="00D30DF8">
                        <w:rPr>
                          <w:rFonts w:ascii="Papyrus" w:hAnsi="Papyrus" w:cs="Blackadder ITC"/>
                          <w:b/>
                          <w:color w:val="000000"/>
                          <w:kern w:val="28"/>
                          <w:sz w:val="48"/>
                          <w:szCs w:val="48"/>
                        </w:rPr>
                        <w:t>202</w:t>
                      </w:r>
                      <w:r w:rsidR="002510AC">
                        <w:rPr>
                          <w:rFonts w:ascii="Papyrus" w:hAnsi="Papyrus" w:cs="Blackadder ITC"/>
                          <w:b/>
                          <w:color w:val="000000"/>
                          <w:kern w:val="28"/>
                          <w:sz w:val="48"/>
                          <w:szCs w:val="48"/>
                        </w:rPr>
                        <w:t>4</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unc</w:t>
                      </w:r>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v:textbox>
                <w10:wrap type="square" anchorx="page" anchory="page"/>
              </v:shape>
            </w:pict>
          </mc:Fallback>
        </mc:AlternateContent>
      </w:r>
      <w:r w:rsidR="000575B6" w:rsidRPr="00A27495">
        <w:rPr>
          <w:rFonts w:ascii="Congenial" w:hAnsi="Congenial" w:cstheme="minorHAnsi"/>
          <w:b/>
          <w:noProof/>
          <w:color w:val="000000"/>
          <w:sz w:val="28"/>
          <w:szCs w:val="28"/>
        </w:rPr>
        <mc:AlternateContent>
          <mc:Choice Requires="wps">
            <w:drawing>
              <wp:anchor distT="0" distB="0" distL="114300" distR="114300" simplePos="0" relativeHeight="251660800" behindDoc="1" locked="0" layoutInCell="1" allowOverlap="1" wp14:anchorId="4C7C5C76" wp14:editId="38040193">
                <wp:simplePos x="0" y="0"/>
                <wp:positionH relativeFrom="column">
                  <wp:posOffset>-561975</wp:posOffset>
                </wp:positionH>
                <wp:positionV relativeFrom="page">
                  <wp:posOffset>1057275</wp:posOffset>
                </wp:positionV>
                <wp:extent cx="7955280" cy="45085"/>
                <wp:effectExtent l="0" t="19050" r="0" b="12065"/>
                <wp:wrapSquare wrapText="bothSides"/>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955280"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C5C76" id="_x0000_s1027" type="#_x0000_t202" style="position:absolute;left:0;text-align:left;margin-left:-44.25pt;margin-top:83.25pt;width:626.4pt;height:3.5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" filled="f" stroked="f">
                <v:textbo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v:textbox>
                <w10:wrap type="square" anchory="page"/>
              </v:shape>
            </w:pict>
          </mc:Fallback>
        </mc:AlternateContent>
      </w:r>
      <w:r w:rsidR="00E26566" w:rsidRPr="00A27495">
        <w:rPr>
          <w:rFonts w:ascii="Congenial" w:hAnsi="Congenial" w:cstheme="minorHAnsi"/>
          <w:b/>
          <w:sz w:val="28"/>
          <w:szCs w:val="28"/>
        </w:rPr>
        <w:t>C</w:t>
      </w:r>
      <w:r w:rsidR="00FA4401" w:rsidRPr="00A27495">
        <w:rPr>
          <w:rFonts w:ascii="Congenial" w:hAnsi="Congenial" w:cstheme="minorHAnsi"/>
          <w:b/>
          <w:sz w:val="28"/>
          <w:szCs w:val="28"/>
        </w:rPr>
        <w:t xml:space="preserve">anton Woods </w:t>
      </w:r>
      <w:r w:rsidR="00371836" w:rsidRPr="00A27495">
        <w:rPr>
          <w:rFonts w:ascii="Congenial" w:hAnsi="Congenial" w:cstheme="minorHAnsi"/>
          <w:b/>
          <w:sz w:val="28"/>
          <w:szCs w:val="28"/>
        </w:rPr>
        <w:t>Staff</w:t>
      </w:r>
    </w:p>
    <w:p w14:paraId="09EF8F2B" w14:textId="3EA35559" w:rsidR="00B779BF" w:rsidRPr="00A27495" w:rsidRDefault="00B779BF" w:rsidP="00F53D95">
      <w:pPr>
        <w:ind w:left="-90"/>
        <w:rPr>
          <w:rFonts w:ascii="Comic Sans MS" w:hAnsi="Comic Sans MS" w:cstheme="minorHAnsi"/>
          <w:bCs/>
        </w:rPr>
      </w:pPr>
      <w:r w:rsidRPr="00A27495">
        <w:rPr>
          <w:rFonts w:asciiTheme="minorHAnsi" w:hAnsiTheme="minorHAnsi" w:cstheme="minorHAnsi"/>
          <w:bCs/>
        </w:rPr>
        <w:t xml:space="preserve"> </w:t>
      </w:r>
      <w:r w:rsidRPr="00A27495">
        <w:rPr>
          <w:rFonts w:asciiTheme="minorHAnsi" w:hAnsiTheme="minorHAnsi" w:cstheme="minorHAnsi"/>
          <w:bCs/>
        </w:rPr>
        <w:tab/>
        <w:t xml:space="preserve">   </w:t>
      </w:r>
      <w:r w:rsidRPr="00A27495">
        <w:rPr>
          <w:rFonts w:ascii="Comic Sans MS" w:hAnsi="Comic Sans MS" w:cstheme="minorHAnsi"/>
          <w:bCs/>
        </w:rPr>
        <w:t>Rene’ McMonagle, Director</w:t>
      </w:r>
    </w:p>
    <w:p w14:paraId="5319280E" w14:textId="23FD8AB4" w:rsidR="00FA4401" w:rsidRPr="00A27495" w:rsidRDefault="00DB7199" w:rsidP="00FA4401">
      <w:pPr>
        <w:widowControl w:val="0"/>
        <w:tabs>
          <w:tab w:val="left" w:pos="360"/>
        </w:tabs>
        <w:overflowPunct w:val="0"/>
        <w:autoSpaceDE w:val="0"/>
        <w:autoSpaceDN w:val="0"/>
        <w:adjustRightInd w:val="0"/>
        <w:ind w:left="180"/>
        <w:outlineLvl w:val="0"/>
        <w:rPr>
          <w:rFonts w:ascii="Comic Sans MS" w:hAnsi="Comic Sans MS" w:cstheme="minorHAnsi"/>
          <w:kern w:val="28"/>
        </w:rPr>
      </w:pPr>
      <w:r w:rsidRPr="00A27495">
        <w:rPr>
          <w:rFonts w:ascii="Comic Sans MS" w:hAnsi="Comic Sans MS" w:cstheme="minorHAnsi"/>
          <w:kern w:val="28"/>
        </w:rPr>
        <w:t>Griffin Randazzo</w:t>
      </w:r>
      <w:r w:rsidR="000E7380" w:rsidRPr="00A27495">
        <w:rPr>
          <w:rFonts w:ascii="Comic Sans MS" w:hAnsi="Comic Sans MS" w:cstheme="minorHAnsi"/>
          <w:kern w:val="28"/>
        </w:rPr>
        <w:t xml:space="preserve">: </w:t>
      </w:r>
      <w:r w:rsidR="00FA4401" w:rsidRPr="00A27495">
        <w:rPr>
          <w:rFonts w:ascii="Comic Sans MS" w:hAnsi="Comic Sans MS" w:cstheme="minorHAnsi"/>
          <w:kern w:val="28"/>
        </w:rPr>
        <w:t>Asst Director</w:t>
      </w:r>
    </w:p>
    <w:p w14:paraId="07228F4F" w14:textId="76529A17" w:rsidR="00FA4401" w:rsidRPr="00A27495" w:rsidRDefault="00E44B08" w:rsidP="008D73EC">
      <w:pPr>
        <w:widowControl w:val="0"/>
        <w:tabs>
          <w:tab w:val="left" w:pos="90"/>
          <w:tab w:val="left" w:pos="360"/>
        </w:tabs>
        <w:overflowPunct w:val="0"/>
        <w:autoSpaceDE w:val="0"/>
        <w:autoSpaceDN w:val="0"/>
        <w:adjustRightInd w:val="0"/>
        <w:outlineLvl w:val="0"/>
        <w:rPr>
          <w:rFonts w:ascii="Comic Sans MS" w:hAnsi="Comic Sans MS" w:cstheme="minorHAnsi"/>
          <w:kern w:val="28"/>
        </w:rPr>
      </w:pPr>
      <w:r w:rsidRPr="00A27495">
        <w:rPr>
          <w:rFonts w:ascii="Comic Sans MS" w:hAnsi="Comic Sans MS" w:cstheme="minorHAnsi"/>
          <w:kern w:val="28"/>
        </w:rPr>
        <w:t xml:space="preserve">   </w:t>
      </w:r>
      <w:r w:rsidR="007E1531" w:rsidRPr="00A27495">
        <w:rPr>
          <w:rFonts w:ascii="Comic Sans MS" w:hAnsi="Comic Sans MS" w:cstheme="minorHAnsi"/>
          <w:kern w:val="28"/>
        </w:rPr>
        <w:t>Phone (</w:t>
      </w:r>
      <w:r w:rsidR="009D6A61" w:rsidRPr="00A27495">
        <w:rPr>
          <w:rFonts w:ascii="Comic Sans MS" w:hAnsi="Comic Sans MS" w:cstheme="minorHAnsi"/>
          <w:kern w:val="28"/>
        </w:rPr>
        <w:t>315)</w:t>
      </w:r>
      <w:r w:rsidR="00FA4401" w:rsidRPr="00A27495">
        <w:rPr>
          <w:rFonts w:ascii="Comic Sans MS" w:hAnsi="Comic Sans MS" w:cstheme="minorHAnsi"/>
          <w:kern w:val="28"/>
        </w:rPr>
        <w:t xml:space="preserve"> 638-4536</w:t>
      </w:r>
    </w:p>
    <w:p w14:paraId="59EE6DD9" w14:textId="0CC31713" w:rsidR="00FE6C7A" w:rsidRPr="00A27495" w:rsidRDefault="00FE6C7A" w:rsidP="008D73EC">
      <w:pPr>
        <w:widowControl w:val="0"/>
        <w:tabs>
          <w:tab w:val="left" w:pos="90"/>
          <w:tab w:val="left" w:pos="360"/>
        </w:tabs>
        <w:overflowPunct w:val="0"/>
        <w:autoSpaceDE w:val="0"/>
        <w:autoSpaceDN w:val="0"/>
        <w:adjustRightInd w:val="0"/>
        <w:outlineLvl w:val="0"/>
        <w:rPr>
          <w:rFonts w:ascii="Eras Light ITC" w:hAnsi="Eras Light ITC" w:cstheme="minorHAnsi"/>
          <w:kern w:val="28"/>
        </w:rPr>
      </w:pPr>
      <w:r w:rsidRPr="00A27495">
        <w:rPr>
          <w:rFonts w:ascii="Comic Sans MS" w:hAnsi="Comic Sans MS" w:cstheme="minorHAnsi"/>
          <w:kern w:val="28"/>
        </w:rPr>
        <w:t xml:space="preserve">   Open: 8:00am-4:00pm</w:t>
      </w:r>
      <w:r w:rsidR="00A27495">
        <w:rPr>
          <w:rFonts w:ascii="Comic Sans MS" w:hAnsi="Comic Sans MS" w:cstheme="minorHAnsi"/>
          <w:kern w:val="28"/>
        </w:rPr>
        <w:t xml:space="preserve"> Mon - Fri</w:t>
      </w:r>
    </w:p>
    <w:p w14:paraId="4E8E97A1" w14:textId="77777777" w:rsidR="00DB7199" w:rsidRPr="00A27495" w:rsidRDefault="00DB7199" w:rsidP="008D73EC">
      <w:pPr>
        <w:widowControl w:val="0"/>
        <w:tabs>
          <w:tab w:val="left" w:pos="90"/>
          <w:tab w:val="left" w:pos="360"/>
        </w:tabs>
        <w:overflowPunct w:val="0"/>
        <w:autoSpaceDE w:val="0"/>
        <w:autoSpaceDN w:val="0"/>
        <w:adjustRightInd w:val="0"/>
        <w:outlineLvl w:val="0"/>
        <w:rPr>
          <w:rFonts w:asciiTheme="minorHAnsi" w:hAnsiTheme="minorHAnsi" w:cstheme="minorHAnsi"/>
          <w:kern w:val="28"/>
        </w:rPr>
      </w:pPr>
    </w:p>
    <w:p w14:paraId="7654D35B" w14:textId="77777777" w:rsidR="00A27495" w:rsidRDefault="00A27495" w:rsidP="00A27495">
      <w:pPr>
        <w:spacing w:after="160" w:line="259" w:lineRule="auto"/>
        <w:rPr>
          <w:rFonts w:ascii="Comic Sans MS" w:eastAsia="Aptos" w:hAnsi="Comic Sans MS"/>
          <w:kern w:val="2"/>
          <w:sz w:val="22"/>
          <w:szCs w:val="22"/>
          <w14:ligatures w14:val="standardContextual"/>
        </w:rPr>
      </w:pPr>
      <w:r w:rsidRPr="00A27495">
        <w:rPr>
          <w:rFonts w:ascii="Comic Sans MS" w:eastAsia="Aptos" w:hAnsi="Comic Sans MS"/>
          <w:kern w:val="2"/>
          <w:sz w:val="22"/>
          <w:szCs w:val="22"/>
          <w14:ligatures w14:val="standardContextual"/>
        </w:rPr>
        <w:t xml:space="preserve">Find our website at </w:t>
      </w:r>
      <w:hyperlink r:id="rId8" w:history="1">
        <w:r w:rsidRPr="00A27495">
          <w:rPr>
            <w:rFonts w:ascii="Comic Sans MS" w:eastAsia="Aptos" w:hAnsi="Comic Sans MS"/>
            <w:color w:val="467886"/>
            <w:kern w:val="2"/>
            <w:sz w:val="22"/>
            <w:szCs w:val="22"/>
            <w:u w:val="single"/>
            <w14:ligatures w14:val="standardContextual"/>
          </w:rPr>
          <w:t>www.baldwinsville.org</w:t>
        </w:r>
      </w:hyperlink>
      <w:r w:rsidRPr="00A27495">
        <w:rPr>
          <w:rFonts w:ascii="Comic Sans MS" w:eastAsia="Aptos" w:hAnsi="Comic Sans MS"/>
          <w:kern w:val="2"/>
          <w:sz w:val="22"/>
          <w:szCs w:val="22"/>
          <w14:ligatures w14:val="standardContextual"/>
        </w:rPr>
        <w:t xml:space="preserve">, </w:t>
      </w:r>
      <w:hyperlink r:id="rId9" w:history="1">
        <w:r w:rsidRPr="00A27495">
          <w:rPr>
            <w:rFonts w:ascii="Comic Sans MS" w:eastAsia="Aptos" w:hAnsi="Comic Sans MS"/>
            <w:color w:val="467886"/>
            <w:kern w:val="2"/>
            <w:sz w:val="22"/>
            <w:szCs w:val="22"/>
            <w:u w:val="single"/>
            <w14:ligatures w14:val="standardContextual"/>
          </w:rPr>
          <w:t>www.townofvanburen.com</w:t>
        </w:r>
      </w:hyperlink>
      <w:r w:rsidRPr="00A27495">
        <w:rPr>
          <w:rFonts w:ascii="Comic Sans MS" w:eastAsia="Aptos" w:hAnsi="Comic Sans MS"/>
          <w:kern w:val="2"/>
          <w:sz w:val="22"/>
          <w:szCs w:val="22"/>
          <w14:ligatures w14:val="standardContextual"/>
        </w:rPr>
        <w:t xml:space="preserve">, </w:t>
      </w:r>
      <w:hyperlink r:id="rId10" w:history="1">
        <w:r w:rsidRPr="00A27495">
          <w:rPr>
            <w:rFonts w:ascii="Comic Sans MS" w:eastAsia="Aptos" w:hAnsi="Comic Sans MS"/>
            <w:color w:val="467886"/>
            <w:kern w:val="2"/>
            <w:sz w:val="22"/>
            <w:szCs w:val="22"/>
            <w:u w:val="single"/>
            <w14:ligatures w14:val="standardContextual"/>
          </w:rPr>
          <w:t>www.townoflysander.org</w:t>
        </w:r>
      </w:hyperlink>
    </w:p>
    <w:p w14:paraId="358CD81D" w14:textId="2F3D4F5B" w:rsidR="00A530B8" w:rsidRPr="00A27495" w:rsidRDefault="009C34AB" w:rsidP="00A27495">
      <w:pPr>
        <w:spacing w:after="160" w:line="259" w:lineRule="auto"/>
        <w:rPr>
          <w:rFonts w:ascii="Comic Sans MS" w:eastAsia="Aptos" w:hAnsi="Comic Sans MS"/>
          <w:kern w:val="2"/>
          <w:sz w:val="28"/>
          <w:szCs w:val="28"/>
          <w14:ligatures w14:val="standardContextual"/>
        </w:rPr>
      </w:pPr>
      <w:bookmarkStart w:id="0" w:name="_Hlk175831508"/>
      <w:r w:rsidRPr="00A27495">
        <w:rPr>
          <w:rFonts w:ascii="Congenial" w:hAnsi="Congenial" w:cstheme="minorHAnsi"/>
          <w:b/>
          <w:bCs/>
          <w:sz w:val="28"/>
          <w:szCs w:val="28"/>
        </w:rPr>
        <w:t>Canton Woods operates under a three-way municipal agreement between the towns of Lysander and Van Buren, and the Village of Baldwinsville.</w:t>
      </w:r>
    </w:p>
    <w:bookmarkEnd w:id="0"/>
    <w:p w14:paraId="210072D8" w14:textId="77777777" w:rsidR="00DB7199" w:rsidRPr="00A27495" w:rsidRDefault="00DB7199" w:rsidP="00EC19C8">
      <w:pPr>
        <w:pStyle w:val="NormalWeb"/>
        <w:spacing w:before="0" w:beforeAutospacing="0" w:after="0"/>
        <w:rPr>
          <w:rFonts w:asciiTheme="minorHAnsi" w:hAnsiTheme="minorHAnsi" w:cstheme="minorHAnsi"/>
          <w:b/>
          <w:bCs/>
        </w:rPr>
      </w:pPr>
    </w:p>
    <w:p w14:paraId="3EE4B93E" w14:textId="57E791E6" w:rsidR="00B779BF" w:rsidRPr="00A27495" w:rsidRDefault="00A530B8" w:rsidP="00A27495">
      <w:pPr>
        <w:widowControl w:val="0"/>
        <w:tabs>
          <w:tab w:val="left" w:pos="360"/>
        </w:tabs>
        <w:overflowPunct w:val="0"/>
        <w:autoSpaceDE w:val="0"/>
        <w:autoSpaceDN w:val="0"/>
        <w:adjustRightInd w:val="0"/>
        <w:jc w:val="both"/>
        <w:outlineLvl w:val="0"/>
        <w:rPr>
          <w:rFonts w:ascii="Comic Sans MS" w:hAnsi="Comic Sans MS" w:cstheme="minorHAnsi"/>
          <w:bCs/>
          <w:iCs/>
          <w:kern w:val="28"/>
        </w:rPr>
      </w:pPr>
      <w:bookmarkStart w:id="1" w:name="_Hlk175831430"/>
      <w:r w:rsidRPr="00A27495">
        <w:rPr>
          <w:rFonts w:ascii="Comic Sans MS" w:hAnsi="Comic Sans MS" w:cstheme="minorHAnsi"/>
          <w:bCs/>
          <w:iCs/>
          <w:kern w:val="28"/>
        </w:rPr>
        <w:t>The Neighborhood Advisor Program and B’ville Express are funded by the</w:t>
      </w:r>
      <w:r w:rsidR="00B779BF" w:rsidRPr="00A27495">
        <w:rPr>
          <w:rFonts w:ascii="Comic Sans MS" w:hAnsi="Comic Sans MS" w:cstheme="minorHAnsi"/>
          <w:bCs/>
          <w:iCs/>
          <w:kern w:val="28"/>
        </w:rPr>
        <w:t xml:space="preserve"> Onondaga County Department of Adult and Long-Term Care Services.</w:t>
      </w:r>
    </w:p>
    <w:bookmarkEnd w:id="1"/>
    <w:p w14:paraId="7D8914FE" w14:textId="77777777" w:rsidR="00B779BF" w:rsidRPr="00A27495" w:rsidRDefault="00B779BF" w:rsidP="00B779BF">
      <w:pPr>
        <w:rPr>
          <w:rFonts w:asciiTheme="minorHAnsi" w:hAnsiTheme="minorHAnsi" w:cstheme="minorHAnsi"/>
          <w:b/>
          <w:i/>
          <w:kern w:val="28"/>
        </w:rPr>
      </w:pPr>
    </w:p>
    <w:p w14:paraId="42C3868B" w14:textId="5678AE33" w:rsidR="00B779BF" w:rsidRPr="00A27495" w:rsidRDefault="00B779BF" w:rsidP="00B779BF">
      <w:pPr>
        <w:rPr>
          <w:rFonts w:ascii="Congenial" w:hAnsi="Congenial" w:cstheme="minorHAnsi"/>
          <w:sz w:val="28"/>
          <w:szCs w:val="28"/>
        </w:rPr>
      </w:pPr>
      <w:r w:rsidRPr="00A27495">
        <w:rPr>
          <w:rFonts w:asciiTheme="minorHAnsi" w:hAnsiTheme="minorHAnsi" w:cstheme="minorHAnsi"/>
          <w:b/>
          <w:i/>
          <w:kern w:val="28"/>
        </w:rPr>
        <w:t xml:space="preserve">       </w:t>
      </w:r>
      <w:r w:rsidR="00A530B8" w:rsidRPr="00A27495">
        <w:rPr>
          <w:rFonts w:asciiTheme="minorHAnsi" w:hAnsiTheme="minorHAnsi" w:cstheme="minorHAnsi"/>
          <w:b/>
          <w:i/>
          <w:kern w:val="28"/>
        </w:rPr>
        <w:t xml:space="preserve"> </w:t>
      </w:r>
      <w:r w:rsidRPr="00A27495">
        <w:rPr>
          <w:rFonts w:ascii="Congenial" w:hAnsi="Congenial" w:cstheme="minorHAnsi"/>
          <w:sz w:val="28"/>
          <w:szCs w:val="28"/>
        </w:rPr>
        <w:t>Notes from the Director</w:t>
      </w:r>
    </w:p>
    <w:p w14:paraId="4C2C63AC" w14:textId="77777777" w:rsidR="00594CF5" w:rsidRPr="00A27495" w:rsidRDefault="00594CF5" w:rsidP="00B779BF">
      <w:pPr>
        <w:rPr>
          <w:rFonts w:asciiTheme="minorHAnsi" w:hAnsiTheme="minorHAnsi" w:cstheme="minorHAnsi"/>
        </w:rPr>
      </w:pPr>
    </w:p>
    <w:p w14:paraId="7557799B" w14:textId="75BB702E" w:rsidR="00780ADC" w:rsidRPr="00780ADC" w:rsidRDefault="00780ADC" w:rsidP="00780ADC">
      <w:pPr>
        <w:rPr>
          <w:rFonts w:ascii="Ink Free" w:eastAsia="Aptos" w:hAnsi="Ink Free" w:cstheme="minorHAnsi"/>
          <w:kern w:val="2"/>
          <w14:ligatures w14:val="standardContextual"/>
        </w:rPr>
      </w:pPr>
      <w:r w:rsidRPr="00780ADC">
        <w:rPr>
          <w:rFonts w:ascii="Ink Free" w:eastAsia="Aptos" w:hAnsi="Ink Free" w:cstheme="minorHAnsi"/>
          <w:kern w:val="2"/>
          <w14:ligatures w14:val="standardContextual"/>
        </w:rPr>
        <w:t xml:space="preserve">Happy </w:t>
      </w:r>
      <w:r w:rsidR="000825F4">
        <w:rPr>
          <w:rFonts w:ascii="Ink Free" w:eastAsia="Aptos" w:hAnsi="Ink Free" w:cstheme="minorHAnsi"/>
          <w:kern w:val="2"/>
          <w14:ligatures w14:val="standardContextual"/>
        </w:rPr>
        <w:t>October</w:t>
      </w:r>
      <w:r w:rsidRPr="00780ADC">
        <w:rPr>
          <w:rFonts w:ascii="Ink Free" w:eastAsia="Aptos" w:hAnsi="Ink Free" w:cstheme="minorHAnsi"/>
          <w:kern w:val="2"/>
          <w14:ligatures w14:val="standardContextual"/>
        </w:rPr>
        <w:t xml:space="preserve"> everyone! </w:t>
      </w:r>
      <w:r w:rsidR="000825F4">
        <w:rPr>
          <w:rFonts w:ascii="Ink Free" w:eastAsia="Aptos" w:hAnsi="Ink Free" w:cstheme="minorHAnsi"/>
          <w:kern w:val="2"/>
          <w14:ligatures w14:val="standardContextual"/>
        </w:rPr>
        <w:t>Happy Halloween is just around the corner! This is one of my favorite holidays.</w:t>
      </w:r>
      <w:r w:rsidRPr="00780ADC">
        <w:rPr>
          <w:rFonts w:ascii="Ink Free" w:eastAsia="Aptos" w:hAnsi="Ink Free" w:cstheme="minorHAnsi"/>
          <w:kern w:val="2"/>
          <w14:ligatures w14:val="standardContextual"/>
        </w:rPr>
        <w:t xml:space="preserve"> </w:t>
      </w:r>
      <w:r w:rsidR="00C04D0F">
        <w:rPr>
          <w:rFonts w:ascii="Ink Free" w:eastAsia="Aptos" w:hAnsi="Ink Free" w:cstheme="minorHAnsi"/>
          <w:kern w:val="2"/>
          <w14:ligatures w14:val="standardContextual"/>
        </w:rPr>
        <w:t xml:space="preserve">I am excited to say we have gotten our Facebook Page up and running. Please if you are on Facebook go to the Canton Woods Senior Center and follow our page and share with your families and friends. </w:t>
      </w:r>
      <w:r w:rsidR="00F27719">
        <w:rPr>
          <w:rFonts w:ascii="Ink Free" w:eastAsia="Aptos" w:hAnsi="Ink Free" w:cstheme="minorHAnsi"/>
          <w:kern w:val="2"/>
          <w14:ligatures w14:val="standardContextual"/>
        </w:rPr>
        <w:t xml:space="preserve"> </w:t>
      </w:r>
      <w:r w:rsidRPr="00780ADC">
        <w:rPr>
          <w:rFonts w:ascii="Ink Free" w:eastAsia="Aptos" w:hAnsi="Ink Free" w:cstheme="minorHAnsi"/>
          <w:kern w:val="2"/>
          <w14:ligatures w14:val="standardContextual"/>
        </w:rPr>
        <w:t xml:space="preserve"> We will hopefully be starting up some new programs to go along with our regular standing programs. Griffin is looking for ideas and we would love to talk to anyone who would like to be heard. Please reach out to us to make sure we get a chance to chat. – </w:t>
      </w:r>
      <w:r w:rsidRPr="00780ADC">
        <w:rPr>
          <w:rFonts w:ascii="Ink Free" w:eastAsia="Aptos" w:hAnsi="Ink Free" w:cstheme="minorHAnsi"/>
          <w:b/>
          <w:bCs/>
          <w:kern w:val="2"/>
          <w14:ligatures w14:val="standardContextual"/>
        </w:rPr>
        <w:t>Rene’</w:t>
      </w:r>
    </w:p>
    <w:p w14:paraId="5EB7B824" w14:textId="77777777" w:rsidR="009111A5" w:rsidRPr="00A27495" w:rsidRDefault="009111A5" w:rsidP="00C8787F">
      <w:pPr>
        <w:rPr>
          <w:rFonts w:asciiTheme="minorHAnsi" w:hAnsiTheme="minorHAnsi" w:cstheme="minorHAnsi"/>
        </w:rPr>
      </w:pPr>
    </w:p>
    <w:p w14:paraId="5D40D66A" w14:textId="0BEEAEE1" w:rsidR="00D44F26" w:rsidRPr="00A27495" w:rsidRDefault="00B921F0" w:rsidP="00C8787F">
      <w:pPr>
        <w:rPr>
          <w:rFonts w:ascii="Congenial" w:hAnsi="Congenial" w:cstheme="minorHAnsi"/>
          <w:sz w:val="28"/>
          <w:szCs w:val="28"/>
        </w:rPr>
      </w:pPr>
      <w:r w:rsidRPr="00A27495">
        <w:rPr>
          <w:rFonts w:ascii="Congenial" w:hAnsi="Congenial" w:cstheme="minorHAnsi"/>
          <w:sz w:val="28"/>
          <w:szCs w:val="28"/>
        </w:rPr>
        <w:t>A</w:t>
      </w:r>
      <w:r w:rsidR="007F19C6" w:rsidRPr="00A27495">
        <w:rPr>
          <w:rFonts w:ascii="Congenial" w:hAnsi="Congenial" w:cstheme="minorHAnsi"/>
          <w:sz w:val="28"/>
          <w:szCs w:val="28"/>
        </w:rPr>
        <w:t>ssistant Director:</w:t>
      </w:r>
    </w:p>
    <w:p w14:paraId="7953B51A" w14:textId="77777777" w:rsidR="003E3D83" w:rsidRPr="003E3D83" w:rsidRDefault="003E3D83" w:rsidP="003E3D83">
      <w:pPr>
        <w:rPr>
          <w:rFonts w:ascii="Calibri" w:eastAsia="Calibri" w:hAnsi="Calibri"/>
          <w:kern w:val="2"/>
          <w:sz w:val="22"/>
          <w:szCs w:val="22"/>
          <w14:ligatures w14:val="standardContextual"/>
        </w:rPr>
      </w:pPr>
      <w:r w:rsidRPr="003E3D83">
        <w:rPr>
          <w:rFonts w:ascii="Calibri" w:eastAsia="Calibri" w:hAnsi="Calibri"/>
          <w:kern w:val="2"/>
          <w:sz w:val="22"/>
          <w:szCs w:val="22"/>
          <w14:ligatures w14:val="standardContextual"/>
        </w:rPr>
        <w:t>Hello Seniors!</w:t>
      </w:r>
    </w:p>
    <w:p w14:paraId="1B57A24E" w14:textId="77777777" w:rsidR="003E3D83" w:rsidRPr="003E3D83" w:rsidRDefault="003E3D83" w:rsidP="003E3D83">
      <w:pPr>
        <w:spacing w:after="160" w:line="259" w:lineRule="auto"/>
        <w:rPr>
          <w:rFonts w:ascii="Calibri" w:eastAsia="Calibri" w:hAnsi="Calibri"/>
          <w:kern w:val="2"/>
          <w:sz w:val="22"/>
          <w:szCs w:val="22"/>
          <w14:ligatures w14:val="standardContextual"/>
        </w:rPr>
      </w:pPr>
    </w:p>
    <w:p w14:paraId="0BFA478E" w14:textId="77777777" w:rsidR="003E3D83" w:rsidRPr="003E3D83" w:rsidRDefault="003E3D83" w:rsidP="003E3D83">
      <w:pPr>
        <w:spacing w:after="160" w:line="259" w:lineRule="auto"/>
        <w:rPr>
          <w:rFonts w:ascii="Calibri" w:eastAsia="Calibri" w:hAnsi="Calibri"/>
          <w:kern w:val="2"/>
          <w:sz w:val="22"/>
          <w:szCs w:val="22"/>
          <w14:ligatures w14:val="standardContextual"/>
        </w:rPr>
      </w:pPr>
      <w:r w:rsidRPr="003E3D83">
        <w:rPr>
          <w:rFonts w:ascii="Calibri" w:eastAsia="Calibri" w:hAnsi="Calibri"/>
          <w:kern w:val="2"/>
          <w:sz w:val="22"/>
          <w:szCs w:val="22"/>
          <w14:ligatures w14:val="standardContextual"/>
        </w:rPr>
        <w:t xml:space="preserve">October is finally here and that means we are officially into fall season! Just a reminder we have started our Walking </w:t>
      </w:r>
      <w:proofErr w:type="gramStart"/>
      <w:r w:rsidRPr="003E3D83">
        <w:rPr>
          <w:rFonts w:ascii="Calibri" w:eastAsia="Calibri" w:hAnsi="Calibri"/>
          <w:kern w:val="2"/>
          <w:sz w:val="22"/>
          <w:szCs w:val="22"/>
          <w14:ligatures w14:val="standardContextual"/>
        </w:rPr>
        <w:t>club</w:t>
      </w:r>
      <w:proofErr w:type="gramEnd"/>
      <w:r w:rsidRPr="003E3D83">
        <w:rPr>
          <w:rFonts w:ascii="Calibri" w:eastAsia="Calibri" w:hAnsi="Calibri"/>
          <w:kern w:val="2"/>
          <w:sz w:val="22"/>
          <w:szCs w:val="22"/>
          <w14:ligatures w14:val="standardContextual"/>
        </w:rPr>
        <w:t xml:space="preserve"> and it has been a great success! We welcome all new walkers every Monday morning at 9am to join us! Also, don’t forget about our technology class every second Thursday of the month at 9am. Feel free to bring in your iPhone, iPad, Laptop, etc. with any questions you may have! With fall season here that brings Halloween, that being said we will be having a Halloween party on October 30</w:t>
      </w:r>
      <w:r w:rsidRPr="003E3D83">
        <w:rPr>
          <w:rFonts w:ascii="Calibri" w:eastAsia="Calibri" w:hAnsi="Calibri"/>
          <w:kern w:val="2"/>
          <w:sz w:val="22"/>
          <w:szCs w:val="22"/>
          <w:vertAlign w:val="superscript"/>
          <w14:ligatures w14:val="standardContextual"/>
        </w:rPr>
        <w:t>th</w:t>
      </w:r>
      <w:r w:rsidRPr="003E3D83">
        <w:rPr>
          <w:rFonts w:ascii="Calibri" w:eastAsia="Calibri" w:hAnsi="Calibri"/>
          <w:kern w:val="2"/>
          <w:sz w:val="22"/>
          <w:szCs w:val="22"/>
          <w14:ligatures w14:val="standardContextual"/>
        </w:rPr>
        <w:t xml:space="preserve">! Please join us with your costumes as we will be giving out prizes for best costumes! I look forward to seeing everyone this month! </w:t>
      </w:r>
    </w:p>
    <w:p w14:paraId="2AE36AF9" w14:textId="3B91C2B5" w:rsidR="003E3D83" w:rsidRPr="003E3D83" w:rsidRDefault="003E3D83" w:rsidP="003E3D83">
      <w:pPr>
        <w:spacing w:after="160" w:line="259" w:lineRule="auto"/>
        <w:rPr>
          <w:rFonts w:ascii="Calibri" w:eastAsia="Calibri" w:hAnsi="Calibri"/>
          <w:kern w:val="2"/>
          <w:sz w:val="22"/>
          <w:szCs w:val="22"/>
          <w14:ligatures w14:val="standardContextual"/>
        </w:rPr>
      </w:pPr>
      <w:r w:rsidRPr="003E3D83">
        <w:rPr>
          <w:rFonts w:ascii="Calibri" w:eastAsia="Calibri" w:hAnsi="Calibri"/>
          <w:kern w:val="2"/>
          <w:sz w:val="22"/>
          <w:szCs w:val="22"/>
          <w14:ligatures w14:val="standardContextual"/>
        </w:rPr>
        <w:t xml:space="preserve">-Griffin </w:t>
      </w:r>
    </w:p>
    <w:p w14:paraId="4867E597" w14:textId="77777777" w:rsidR="00AA7758" w:rsidRDefault="00AA7758" w:rsidP="00780ADC">
      <w:pPr>
        <w:rPr>
          <w:rFonts w:asciiTheme="minorHAnsi" w:eastAsia="Calibri" w:hAnsiTheme="minorHAnsi" w:cstheme="minorHAnsi"/>
          <w:kern w:val="2"/>
          <w14:ligatures w14:val="standardContextual"/>
        </w:rPr>
      </w:pPr>
    </w:p>
    <w:p w14:paraId="72A1135C" w14:textId="77777777" w:rsidR="00292A77" w:rsidRPr="006C277C" w:rsidRDefault="00292A77" w:rsidP="00292A77">
      <w:pPr>
        <w:widowControl w:val="0"/>
        <w:overflowPunct w:val="0"/>
        <w:autoSpaceDE w:val="0"/>
        <w:autoSpaceDN w:val="0"/>
        <w:adjustRightInd w:val="0"/>
        <w:ind w:right="180"/>
        <w:jc w:val="both"/>
        <w:rPr>
          <w:rFonts w:ascii="Congenial" w:hAnsi="Congenial" w:cstheme="minorHAnsi"/>
          <w:b/>
          <w:bCs/>
          <w:kern w:val="28"/>
          <w:sz w:val="28"/>
          <w:szCs w:val="28"/>
        </w:rPr>
      </w:pPr>
      <w:r w:rsidRPr="006C277C">
        <w:rPr>
          <w:rFonts w:ascii="Congenial" w:hAnsi="Congenial" w:cstheme="minorHAnsi"/>
          <w:b/>
          <w:bCs/>
          <w:kern w:val="28"/>
          <w:sz w:val="28"/>
          <w:szCs w:val="28"/>
        </w:rPr>
        <w:t xml:space="preserve">Notes from Canton Woods Senior Activity Committee:  </w:t>
      </w:r>
    </w:p>
    <w:p w14:paraId="30475934" w14:textId="0DCA1119" w:rsidR="00780ADC" w:rsidRDefault="00780ADC" w:rsidP="009111A5">
      <w:pPr>
        <w:rPr>
          <w:rFonts w:asciiTheme="minorHAnsi" w:hAnsiTheme="minorHAnsi" w:cstheme="minorHAnsi"/>
          <w:bCs/>
          <w:iCs/>
        </w:rPr>
      </w:pPr>
    </w:p>
    <w:p w14:paraId="32E2A760" w14:textId="42864D0E" w:rsidR="000A7D52" w:rsidRDefault="000A7D52" w:rsidP="009111A5">
      <w:pPr>
        <w:rPr>
          <w:rFonts w:asciiTheme="minorHAnsi" w:hAnsiTheme="minorHAnsi" w:cstheme="minorHAnsi"/>
          <w:bCs/>
          <w:iCs/>
        </w:rPr>
      </w:pPr>
      <w:r>
        <w:rPr>
          <w:rFonts w:asciiTheme="minorHAnsi" w:hAnsiTheme="minorHAnsi" w:cstheme="minorHAnsi"/>
          <w:bCs/>
          <w:iCs/>
        </w:rPr>
        <w:t>Happy October!</w:t>
      </w:r>
    </w:p>
    <w:p w14:paraId="5897C778" w14:textId="6A0729D4" w:rsidR="000A7D52" w:rsidRDefault="001C799B" w:rsidP="009111A5">
      <w:pPr>
        <w:rPr>
          <w:rFonts w:asciiTheme="minorHAnsi" w:hAnsiTheme="minorHAnsi" w:cstheme="minorHAnsi"/>
          <w:bCs/>
          <w:iCs/>
        </w:rPr>
      </w:pPr>
      <w:r>
        <w:rPr>
          <w:rFonts w:asciiTheme="minorHAnsi" w:hAnsiTheme="minorHAnsi" w:cstheme="minorHAnsi"/>
          <w:bCs/>
          <w:iCs/>
        </w:rPr>
        <w:t>So,</w:t>
      </w:r>
      <w:r w:rsidR="000A7D52">
        <w:rPr>
          <w:rFonts w:asciiTheme="minorHAnsi" w:hAnsiTheme="minorHAnsi" w:cstheme="minorHAnsi"/>
          <w:bCs/>
          <w:iCs/>
        </w:rPr>
        <w:t xml:space="preserve"> September went by quick … we did have music on the 11</w:t>
      </w:r>
      <w:r w:rsidR="000A7D52" w:rsidRPr="000A7D52">
        <w:rPr>
          <w:rFonts w:asciiTheme="minorHAnsi" w:hAnsiTheme="minorHAnsi" w:cstheme="minorHAnsi"/>
          <w:bCs/>
          <w:iCs/>
          <w:vertAlign w:val="superscript"/>
        </w:rPr>
        <w:t>th</w:t>
      </w:r>
      <w:r w:rsidR="000A7D52">
        <w:rPr>
          <w:rFonts w:asciiTheme="minorHAnsi" w:hAnsiTheme="minorHAnsi" w:cstheme="minorHAnsi"/>
          <w:bCs/>
          <w:iCs/>
        </w:rPr>
        <w:t xml:space="preserve"> with John Vona and treats from Wegmans…the 50/50 raffle was won by Gloria Halstead. So here comes October…and Halloween – we are going to have a party on the 30</w:t>
      </w:r>
      <w:r w:rsidR="000A7D52" w:rsidRPr="000A7D52">
        <w:rPr>
          <w:rFonts w:asciiTheme="minorHAnsi" w:hAnsiTheme="minorHAnsi" w:cstheme="minorHAnsi"/>
          <w:bCs/>
          <w:iCs/>
          <w:vertAlign w:val="superscript"/>
        </w:rPr>
        <w:t>th</w:t>
      </w:r>
      <w:r w:rsidR="000A7D52">
        <w:rPr>
          <w:rFonts w:asciiTheme="minorHAnsi" w:hAnsiTheme="minorHAnsi" w:cstheme="minorHAnsi"/>
          <w:bCs/>
          <w:iCs/>
        </w:rPr>
        <w:t xml:space="preserve"> with live music, prize for the best costume, 50/50 raffle and guess the number of candies in the jar… it will be a fun time for all, hope to see you there!!</w:t>
      </w:r>
    </w:p>
    <w:p w14:paraId="1D6CEC53" w14:textId="77777777" w:rsidR="000A7D52" w:rsidRDefault="000A7D52" w:rsidP="009111A5">
      <w:pPr>
        <w:rPr>
          <w:rFonts w:asciiTheme="minorHAnsi" w:hAnsiTheme="minorHAnsi" w:cstheme="minorHAnsi"/>
          <w:bCs/>
          <w:iCs/>
        </w:rPr>
      </w:pPr>
    </w:p>
    <w:p w14:paraId="4B8F833D" w14:textId="7DCCD68E" w:rsidR="000A7D52" w:rsidRPr="000A7D52" w:rsidRDefault="000A7D52" w:rsidP="009111A5">
      <w:pPr>
        <w:rPr>
          <w:rFonts w:ascii="Lucida Handwriting" w:hAnsi="Lucida Handwriting" w:cstheme="minorHAnsi"/>
          <w:bCs/>
          <w:iCs/>
        </w:rPr>
      </w:pPr>
      <w:r>
        <w:rPr>
          <w:rFonts w:ascii="Lucida Handwriting" w:hAnsi="Lucida Handwriting" w:cstheme="minorHAnsi"/>
          <w:bCs/>
          <w:iCs/>
        </w:rPr>
        <w:t>Kathy Hogan</w:t>
      </w:r>
    </w:p>
    <w:p w14:paraId="594CF191" w14:textId="77777777" w:rsidR="00F00AD3" w:rsidRPr="00F00AD3" w:rsidRDefault="00F00AD3" w:rsidP="009111A5">
      <w:pPr>
        <w:rPr>
          <w:rFonts w:asciiTheme="minorHAnsi" w:hAnsiTheme="minorHAnsi" w:cstheme="minorHAnsi"/>
          <w:bCs/>
          <w:iCs/>
        </w:rPr>
      </w:pPr>
    </w:p>
    <w:p w14:paraId="1983DCC9" w14:textId="68471C0A" w:rsidR="006D0706" w:rsidRPr="00A27495" w:rsidRDefault="009641AA" w:rsidP="006D0706">
      <w:pPr>
        <w:rPr>
          <w:rFonts w:ascii="Congenial" w:hAnsi="Congenial" w:cstheme="minorHAnsi"/>
          <w:b/>
          <w:bCs/>
          <w:sz w:val="28"/>
          <w:szCs w:val="28"/>
        </w:rPr>
      </w:pPr>
      <w:r w:rsidRPr="00A27495">
        <w:rPr>
          <w:rFonts w:ascii="Congenial" w:hAnsi="Congenial" w:cstheme="minorHAnsi"/>
          <w:b/>
          <w:bCs/>
          <w:sz w:val="28"/>
          <w:szCs w:val="28"/>
        </w:rPr>
        <w:t>Neighborhood</w:t>
      </w:r>
      <w:r w:rsidR="006F697F" w:rsidRPr="00A27495">
        <w:rPr>
          <w:rFonts w:ascii="Congenial" w:hAnsi="Congenial" w:cstheme="minorHAnsi"/>
          <w:b/>
          <w:bCs/>
          <w:sz w:val="28"/>
          <w:szCs w:val="28"/>
        </w:rPr>
        <w:t xml:space="preserve"> </w:t>
      </w:r>
      <w:r w:rsidRPr="00A27495">
        <w:rPr>
          <w:rFonts w:ascii="Congenial" w:hAnsi="Congenial" w:cstheme="minorHAnsi"/>
          <w:b/>
          <w:bCs/>
          <w:sz w:val="28"/>
          <w:szCs w:val="28"/>
        </w:rPr>
        <w:t xml:space="preserve">Advisor/Outreach </w:t>
      </w:r>
    </w:p>
    <w:p w14:paraId="322BC0FC" w14:textId="77777777" w:rsidR="00076AAC" w:rsidRPr="00076AAC" w:rsidRDefault="00076AAC" w:rsidP="00076AAC">
      <w:pPr>
        <w:rPr>
          <w:rFonts w:asciiTheme="minorHAnsi" w:eastAsia="Aptos" w:hAnsiTheme="minorHAnsi" w:cstheme="minorHAnsi"/>
          <w:kern w:val="2"/>
          <w14:ligatures w14:val="standardContextual"/>
        </w:rPr>
      </w:pPr>
      <w:r w:rsidRPr="00076AAC">
        <w:rPr>
          <w:rFonts w:asciiTheme="minorHAnsi" w:eastAsia="Aptos" w:hAnsiTheme="minorHAnsi" w:cstheme="minorHAnsi"/>
          <w:kern w:val="2"/>
          <w14:ligatures w14:val="standardContextual"/>
        </w:rPr>
        <w:t>Fall is Finally here…. Did you know catching a falling leaf can bring you good luck!   As the new season rolls in, I continue to get to know Canton Woods Members and have started to partake in some of the great classes and activities offered.   I am finding the Falls Class challenging to say the least and look forward to letting out my artsy side with the Yarn Crew! </w:t>
      </w:r>
    </w:p>
    <w:p w14:paraId="53973F57" w14:textId="77777777" w:rsidR="00076AAC" w:rsidRPr="00076AAC" w:rsidRDefault="00076AAC" w:rsidP="00076AAC">
      <w:pPr>
        <w:rPr>
          <w:rFonts w:asciiTheme="minorHAnsi" w:eastAsia="Aptos" w:hAnsiTheme="minorHAnsi" w:cstheme="minorHAnsi"/>
          <w:kern w:val="2"/>
          <w14:ligatures w14:val="standardContextual"/>
        </w:rPr>
      </w:pPr>
      <w:r w:rsidRPr="00076AAC">
        <w:rPr>
          <w:rFonts w:asciiTheme="minorHAnsi" w:eastAsia="Aptos" w:hAnsiTheme="minorHAnsi" w:cstheme="minorHAnsi"/>
          <w:kern w:val="2"/>
          <w14:ligatures w14:val="standardContextual"/>
        </w:rPr>
        <w:t>September has been a busy month at Canton Woods.   We served sixteen Seniors in person this month, made fifty phone contacts and had several home visits to seniors in the community.    The plan is to continue to reach, serve and expand Seniors’ knowledge of Onondaga County Programs /Services along with encouraging membership at the Center.   </w:t>
      </w:r>
    </w:p>
    <w:p w14:paraId="6C65C47E" w14:textId="7D732DF5" w:rsidR="00076AAC" w:rsidRPr="00076AAC" w:rsidRDefault="00076AAC" w:rsidP="00076AAC">
      <w:pPr>
        <w:rPr>
          <w:rFonts w:asciiTheme="minorHAnsi" w:eastAsia="Aptos" w:hAnsiTheme="minorHAnsi" w:cstheme="minorHAnsi"/>
          <w:kern w:val="2"/>
          <w14:ligatures w14:val="standardContextual"/>
        </w:rPr>
      </w:pPr>
      <w:r w:rsidRPr="00076AAC">
        <w:rPr>
          <w:rFonts w:asciiTheme="minorHAnsi" w:eastAsia="Aptos" w:hAnsiTheme="minorHAnsi" w:cstheme="minorHAnsi"/>
          <w:kern w:val="2"/>
          <w14:ligatures w14:val="standardContextual"/>
        </w:rPr>
        <w:t xml:space="preserve">Just a reminder to please feel free to stop by and say Hello or approach me during Activities.   Please forgive me if I don’t immediately remember names.   I’m better </w:t>
      </w:r>
      <w:r w:rsidR="00B40E97">
        <w:rPr>
          <w:rFonts w:asciiTheme="minorHAnsi" w:eastAsia="Aptos" w:hAnsiTheme="minorHAnsi" w:cstheme="minorHAnsi"/>
          <w:kern w:val="2"/>
          <w14:ligatures w14:val="standardContextual"/>
        </w:rPr>
        <w:t xml:space="preserve">at </w:t>
      </w:r>
      <w:r w:rsidRPr="00076AAC">
        <w:rPr>
          <w:rFonts w:asciiTheme="minorHAnsi" w:eastAsia="Aptos" w:hAnsiTheme="minorHAnsi" w:cstheme="minorHAnsi"/>
          <w:kern w:val="2"/>
          <w14:ligatures w14:val="standardContextual"/>
        </w:rPr>
        <w:t>remembering faces.</w:t>
      </w:r>
    </w:p>
    <w:p w14:paraId="17301874" w14:textId="77777777" w:rsidR="00076AAC" w:rsidRDefault="00076AAC" w:rsidP="00076AAC">
      <w:pPr>
        <w:rPr>
          <w:rFonts w:ascii="Segoe UI Emoji" w:eastAsia="Aptos" w:hAnsi="Segoe UI Emoji" w:cs="Segoe UI Emoji"/>
          <w:kern w:val="2"/>
          <w14:ligatures w14:val="standardContextual"/>
        </w:rPr>
      </w:pPr>
      <w:r w:rsidRPr="00076AAC">
        <w:rPr>
          <w:rFonts w:asciiTheme="minorHAnsi" w:eastAsia="Aptos" w:hAnsiTheme="minorHAnsi" w:cstheme="minorHAnsi"/>
          <w:kern w:val="2"/>
          <w14:ligatures w14:val="standardContextual"/>
        </w:rPr>
        <w:t xml:space="preserve">Theresa – Neighborhood Advisor </w:t>
      </w:r>
      <w:r w:rsidRPr="00076AAC">
        <w:rPr>
          <w:rFonts w:ascii="Segoe UI Emoji" w:eastAsia="Aptos" w:hAnsi="Segoe UI Emoji" w:cs="Segoe UI Emoji"/>
          <w:kern w:val="2"/>
          <w14:ligatures w14:val="standardContextual"/>
        </w:rPr>
        <w:t>😊</w:t>
      </w:r>
    </w:p>
    <w:p w14:paraId="5AC1227D" w14:textId="77777777" w:rsidR="00076AAC" w:rsidRDefault="00076AAC" w:rsidP="00076AAC">
      <w:pPr>
        <w:rPr>
          <w:rFonts w:ascii="Segoe UI Emoji" w:eastAsia="Aptos" w:hAnsi="Segoe UI Emoji" w:cs="Segoe UI Emoji"/>
          <w:kern w:val="2"/>
          <w14:ligatures w14:val="standardContextual"/>
        </w:rPr>
      </w:pPr>
    </w:p>
    <w:p w14:paraId="0A6919C7" w14:textId="536EB666" w:rsidR="00CE282A" w:rsidRPr="00A27495" w:rsidRDefault="00CE282A" w:rsidP="00CE282A">
      <w:pPr>
        <w:rPr>
          <w:rFonts w:ascii="Congenial" w:hAnsi="Congenial" w:cstheme="minorHAnsi"/>
          <w:b/>
          <w:bCs/>
          <w:noProof/>
          <w:sz w:val="28"/>
          <w:szCs w:val="28"/>
        </w:rPr>
      </w:pPr>
      <w:r w:rsidRPr="00A27495">
        <w:rPr>
          <w:rFonts w:ascii="Congenial" w:hAnsi="Congenial" w:cstheme="minorHAnsi"/>
          <w:b/>
          <w:bCs/>
          <w:noProof/>
          <w:sz w:val="28"/>
          <w:szCs w:val="28"/>
        </w:rPr>
        <w:t>B’VILLE EXPRESS</w:t>
      </w:r>
    </w:p>
    <w:p w14:paraId="7D0EA422" w14:textId="77777777" w:rsidR="00CE282A" w:rsidRPr="00A27495" w:rsidRDefault="00CE282A" w:rsidP="00CE282A">
      <w:pPr>
        <w:rPr>
          <w:rFonts w:asciiTheme="minorHAnsi" w:hAnsiTheme="minorHAnsi" w:cstheme="minorHAnsi"/>
          <w:b/>
          <w:bCs/>
          <w:i/>
          <w:iCs/>
          <w:noProof/>
        </w:rPr>
      </w:pPr>
    </w:p>
    <w:p w14:paraId="3A5910F2" w14:textId="77777777" w:rsidR="000514F1" w:rsidRDefault="000514F1" w:rsidP="000514F1">
      <w:pPr>
        <w:rPr>
          <w:noProof/>
        </w:rPr>
      </w:pPr>
      <w:r>
        <w:rPr>
          <w:noProof/>
        </w:rPr>
        <w:t>Fall is officially here and I hope you are all enjoying the beautiful scenery.  B’ville Express is in  need of volunteer drivers. Many of our senior friends are not able to access essential needs due to lack of transportation. If you are interested in helping our seniors and to keep the program going when we enter our golden years, please call Gina @315-638-4536.</w:t>
      </w:r>
    </w:p>
    <w:p w14:paraId="05EBF6C0" w14:textId="77777777" w:rsidR="000514F1" w:rsidRPr="000621E6" w:rsidRDefault="000514F1" w:rsidP="000514F1">
      <w:pPr>
        <w:rPr>
          <w:noProof/>
        </w:rPr>
      </w:pPr>
      <w:r>
        <w:rPr>
          <w:noProof/>
        </w:rPr>
        <w:t xml:space="preserve">B’ville Express welcomes two new drivers: </w:t>
      </w:r>
      <w:r>
        <w:rPr>
          <w:b/>
          <w:bCs/>
          <w:noProof/>
        </w:rPr>
        <w:t xml:space="preserve">Patty Fernandez </w:t>
      </w:r>
      <w:r>
        <w:rPr>
          <w:noProof/>
        </w:rPr>
        <w:t xml:space="preserve">and </w:t>
      </w:r>
      <w:r>
        <w:rPr>
          <w:b/>
          <w:bCs/>
          <w:noProof/>
        </w:rPr>
        <w:t xml:space="preserve">Kathy Wheeler! </w:t>
      </w:r>
    </w:p>
    <w:p w14:paraId="4865C744" w14:textId="77777777" w:rsidR="000514F1" w:rsidRDefault="000514F1" w:rsidP="000514F1">
      <w:pPr>
        <w:jc w:val="center"/>
        <w:rPr>
          <w:b/>
          <w:bCs/>
          <w:i/>
          <w:iCs/>
          <w:noProof/>
        </w:rPr>
      </w:pPr>
      <w:r>
        <w:rPr>
          <w:b/>
          <w:bCs/>
          <w:i/>
          <w:iCs/>
          <w:noProof/>
        </w:rPr>
        <w:t>Thank you for helping the seniors of our community!</w:t>
      </w:r>
    </w:p>
    <w:p w14:paraId="039A594B" w14:textId="77777777" w:rsidR="000514F1" w:rsidRDefault="000514F1" w:rsidP="000514F1">
      <w:pPr>
        <w:rPr>
          <w:noProof/>
        </w:rPr>
      </w:pPr>
      <w:r>
        <w:rPr>
          <w:noProof/>
        </w:rPr>
        <w:t xml:space="preserve">Need a ride to a procedure?  Call Gina@315-638-4536 -we have access to a free ride program for one day procedures. </w:t>
      </w:r>
    </w:p>
    <w:p w14:paraId="536040B3" w14:textId="77777777" w:rsidR="000514F1" w:rsidRDefault="000514F1" w:rsidP="000514F1">
      <w:pPr>
        <w:jc w:val="center"/>
        <w:rPr>
          <w:b/>
          <w:bCs/>
          <w:i/>
          <w:iCs/>
          <w:noProof/>
        </w:rPr>
      </w:pPr>
      <w:r>
        <w:rPr>
          <w:b/>
          <w:bCs/>
          <w:i/>
          <w:iCs/>
          <w:noProof/>
        </w:rPr>
        <w:t>HAPPY HALLOWEEN!!</w:t>
      </w:r>
    </w:p>
    <w:p w14:paraId="22E2B5A5" w14:textId="77777777" w:rsidR="000514F1" w:rsidRDefault="000514F1" w:rsidP="00CE282A">
      <w:pPr>
        <w:rPr>
          <w:rFonts w:asciiTheme="minorHAnsi" w:hAnsiTheme="minorHAnsi" w:cstheme="minorHAnsi"/>
          <w:b/>
          <w:bCs/>
          <w:noProof/>
          <w:u w:val="single"/>
        </w:rPr>
      </w:pPr>
    </w:p>
    <w:p w14:paraId="190532AB" w14:textId="03C73B8A" w:rsidR="00CE282A" w:rsidRPr="00A27495" w:rsidRDefault="00CE282A" w:rsidP="00CE282A">
      <w:pPr>
        <w:rPr>
          <w:rFonts w:asciiTheme="minorHAnsi" w:hAnsiTheme="minorHAnsi" w:cstheme="minorHAnsi"/>
          <w:noProof/>
        </w:rPr>
      </w:pPr>
      <w:r w:rsidRPr="00A27495">
        <w:rPr>
          <w:rFonts w:asciiTheme="minorHAnsi" w:hAnsiTheme="minorHAnsi" w:cstheme="minorHAnsi"/>
          <w:b/>
          <w:bCs/>
          <w:noProof/>
          <w:u w:val="single"/>
        </w:rPr>
        <w:t>HAVING A MEDICAL PROCEDURE?</w:t>
      </w:r>
      <w:r w:rsidRPr="00A27495">
        <w:rPr>
          <w:rFonts w:asciiTheme="minorHAnsi" w:hAnsiTheme="minorHAnsi" w:cstheme="minorHAnsi"/>
          <w:noProof/>
        </w:rPr>
        <w:t xml:space="preserve"> Do you have a ride to your pr</w:t>
      </w:r>
      <w:r w:rsidR="00F27D5E">
        <w:rPr>
          <w:rFonts w:asciiTheme="minorHAnsi" w:hAnsiTheme="minorHAnsi" w:cstheme="minorHAnsi"/>
          <w:noProof/>
        </w:rPr>
        <w:t>o</w:t>
      </w:r>
      <w:r w:rsidRPr="00A27495">
        <w:rPr>
          <w:rFonts w:asciiTheme="minorHAnsi" w:hAnsiTheme="minorHAnsi" w:cstheme="minorHAnsi"/>
          <w:noProof/>
        </w:rPr>
        <w:t xml:space="preserve">cedure? If not, we can help. B’ville Express has a program through funded through the  Office for the Aging that will transport seiors to procedures </w:t>
      </w:r>
      <w:r w:rsidRPr="00A27495">
        <w:rPr>
          <w:rFonts w:asciiTheme="minorHAnsi" w:hAnsiTheme="minorHAnsi" w:cstheme="minorHAnsi"/>
          <w:b/>
          <w:bCs/>
          <w:i/>
          <w:iCs/>
          <w:noProof/>
        </w:rPr>
        <w:t>at no cost</w:t>
      </w:r>
      <w:r w:rsidRPr="00A27495">
        <w:rPr>
          <w:rFonts w:asciiTheme="minorHAnsi" w:hAnsiTheme="minorHAnsi" w:cstheme="minorHAnsi"/>
          <w:noProof/>
        </w:rPr>
        <w:t>.</w:t>
      </w:r>
    </w:p>
    <w:p w14:paraId="77757FB1" w14:textId="7E419965" w:rsidR="00CE282A" w:rsidRPr="00A27495" w:rsidRDefault="00CE282A" w:rsidP="00CE282A">
      <w:pPr>
        <w:rPr>
          <w:rFonts w:asciiTheme="minorHAnsi" w:hAnsiTheme="minorHAnsi" w:cstheme="minorHAnsi"/>
          <w:b/>
          <w:bCs/>
          <w:noProof/>
          <w:u w:val="single"/>
        </w:rPr>
      </w:pPr>
      <w:r w:rsidRPr="00A27495">
        <w:rPr>
          <w:rFonts w:asciiTheme="minorHAnsi" w:hAnsiTheme="minorHAnsi" w:cstheme="minorHAnsi"/>
          <w:b/>
          <w:bCs/>
          <w:noProof/>
          <w:u w:val="single"/>
        </w:rPr>
        <w:t>YOU DO NOT NEED TO BE REGISTERED FOR THE B’VILLE EXPRESS.</w:t>
      </w:r>
    </w:p>
    <w:p w14:paraId="19AA481B" w14:textId="77777777" w:rsidR="00B20497" w:rsidRPr="00A27495" w:rsidRDefault="00CE282A" w:rsidP="00CE282A">
      <w:pPr>
        <w:rPr>
          <w:rFonts w:asciiTheme="minorHAnsi" w:hAnsiTheme="minorHAnsi" w:cstheme="minorHAnsi"/>
          <w:noProof/>
        </w:rPr>
      </w:pPr>
      <w:r w:rsidRPr="00A27495">
        <w:rPr>
          <w:rFonts w:asciiTheme="minorHAnsi" w:hAnsiTheme="minorHAnsi" w:cstheme="minorHAnsi"/>
          <w:noProof/>
        </w:rPr>
        <w:t>To request transportation</w:t>
      </w:r>
    </w:p>
    <w:p w14:paraId="71B0A4A1" w14:textId="349CE82F" w:rsidR="00CE282A" w:rsidRPr="00A27495" w:rsidRDefault="00CE282A" w:rsidP="00CE282A">
      <w:pPr>
        <w:rPr>
          <w:rFonts w:asciiTheme="minorHAnsi" w:hAnsiTheme="minorHAnsi" w:cstheme="minorHAnsi"/>
          <w:noProof/>
        </w:rPr>
      </w:pPr>
      <w:r w:rsidRPr="00A27495">
        <w:rPr>
          <w:rFonts w:asciiTheme="minorHAnsi" w:hAnsiTheme="minorHAnsi" w:cstheme="minorHAnsi"/>
          <w:noProof/>
        </w:rPr>
        <w:t xml:space="preserve">Just call Gina 315-638-4536 </w:t>
      </w:r>
    </w:p>
    <w:p w14:paraId="20A8B418" w14:textId="02842BA5" w:rsidR="00CE282A" w:rsidRPr="00A27495" w:rsidRDefault="00CE282A" w:rsidP="00CE282A">
      <w:pPr>
        <w:rPr>
          <w:rFonts w:asciiTheme="minorHAnsi" w:hAnsiTheme="minorHAnsi" w:cstheme="minorHAnsi"/>
          <w:noProof/>
        </w:rPr>
      </w:pPr>
      <w:r w:rsidRPr="00A27495">
        <w:rPr>
          <w:rFonts w:asciiTheme="minorHAnsi" w:hAnsiTheme="minorHAnsi" w:cstheme="minorHAnsi"/>
          <w:noProof/>
        </w:rPr>
        <w:t>Try to stay cool and enjoy the rest of summer!!</w:t>
      </w:r>
    </w:p>
    <w:p w14:paraId="0311BD16" w14:textId="77777777" w:rsidR="00CE282A" w:rsidRPr="000514F1" w:rsidRDefault="00CE282A" w:rsidP="00CE282A">
      <w:pPr>
        <w:rPr>
          <w:rFonts w:ascii="Lucida Handwriting" w:hAnsi="Lucida Handwriting" w:cstheme="minorHAnsi"/>
          <w:noProof/>
        </w:rPr>
      </w:pPr>
      <w:r w:rsidRPr="000514F1">
        <w:rPr>
          <w:rFonts w:ascii="Lucida Handwriting" w:hAnsi="Lucida Handwriting" w:cstheme="minorHAnsi"/>
          <w:noProof/>
        </w:rPr>
        <w:t>Gina Carroll</w:t>
      </w:r>
    </w:p>
    <w:p w14:paraId="5A8FA997" w14:textId="77777777" w:rsidR="00CE282A" w:rsidRPr="00A27495" w:rsidRDefault="00CE282A" w:rsidP="00CE282A">
      <w:pPr>
        <w:rPr>
          <w:rFonts w:asciiTheme="minorHAnsi" w:hAnsiTheme="minorHAnsi" w:cstheme="minorHAnsi"/>
          <w:noProof/>
        </w:rPr>
      </w:pPr>
      <w:r w:rsidRPr="00A27495">
        <w:rPr>
          <w:rFonts w:asciiTheme="minorHAnsi" w:hAnsiTheme="minorHAnsi" w:cstheme="minorHAnsi"/>
          <w:noProof/>
        </w:rPr>
        <w:t>B’ville Express Tranportation Coordiator</w:t>
      </w:r>
    </w:p>
    <w:p w14:paraId="3C47342F" w14:textId="77777777" w:rsidR="00CE282A" w:rsidRPr="00A27495" w:rsidRDefault="00CE282A" w:rsidP="00CB1ECB">
      <w:pPr>
        <w:rPr>
          <w:rFonts w:asciiTheme="minorHAnsi" w:hAnsiTheme="minorHAnsi" w:cstheme="minorHAnsi"/>
        </w:rPr>
      </w:pPr>
    </w:p>
    <w:p w14:paraId="5BEAF56F" w14:textId="77777777" w:rsidR="00E712C3" w:rsidRDefault="00E712C3" w:rsidP="00E712C3">
      <w:pPr>
        <w:rPr>
          <w:rFonts w:ascii="Congenial" w:hAnsi="Congenial" w:cstheme="minorHAnsi"/>
          <w:b/>
          <w:sz w:val="28"/>
          <w:szCs w:val="28"/>
        </w:rPr>
      </w:pPr>
      <w:r w:rsidRPr="00A27495">
        <w:rPr>
          <w:rFonts w:ascii="Congenial" w:hAnsi="Congenial" w:cstheme="minorHAnsi"/>
          <w:b/>
          <w:sz w:val="28"/>
          <w:szCs w:val="28"/>
        </w:rPr>
        <w:t>M</w:t>
      </w:r>
      <w:r>
        <w:rPr>
          <w:rFonts w:ascii="Congenial" w:hAnsi="Congenial" w:cstheme="minorHAnsi"/>
          <w:b/>
          <w:sz w:val="28"/>
          <w:szCs w:val="28"/>
        </w:rPr>
        <w:t xml:space="preserve">eals </w:t>
      </w:r>
      <w:r w:rsidRPr="00A27495">
        <w:rPr>
          <w:rFonts w:ascii="Congenial" w:hAnsi="Congenial" w:cstheme="minorHAnsi"/>
          <w:b/>
          <w:sz w:val="28"/>
          <w:szCs w:val="28"/>
        </w:rPr>
        <w:t>O</w:t>
      </w:r>
      <w:r>
        <w:rPr>
          <w:rFonts w:ascii="Congenial" w:hAnsi="Congenial" w:cstheme="minorHAnsi"/>
          <w:b/>
          <w:sz w:val="28"/>
          <w:szCs w:val="28"/>
        </w:rPr>
        <w:t xml:space="preserve">n </w:t>
      </w:r>
      <w:r w:rsidRPr="00A27495">
        <w:rPr>
          <w:rFonts w:ascii="Congenial" w:hAnsi="Congenial" w:cstheme="minorHAnsi"/>
          <w:b/>
          <w:sz w:val="28"/>
          <w:szCs w:val="28"/>
        </w:rPr>
        <w:t>W</w:t>
      </w:r>
      <w:r>
        <w:rPr>
          <w:rFonts w:ascii="Congenial" w:hAnsi="Congenial" w:cstheme="minorHAnsi"/>
          <w:b/>
          <w:sz w:val="28"/>
          <w:szCs w:val="28"/>
        </w:rPr>
        <w:t>heels</w:t>
      </w:r>
      <w:r w:rsidRPr="00A27495">
        <w:rPr>
          <w:rFonts w:ascii="Congenial" w:hAnsi="Congenial" w:cstheme="minorHAnsi"/>
          <w:b/>
          <w:sz w:val="28"/>
          <w:szCs w:val="28"/>
        </w:rPr>
        <w:t>:</w:t>
      </w:r>
    </w:p>
    <w:p w14:paraId="5FD68D45" w14:textId="77777777" w:rsidR="00E712C3" w:rsidRPr="00A27495" w:rsidRDefault="00E712C3" w:rsidP="00E712C3">
      <w:pPr>
        <w:rPr>
          <w:rFonts w:ascii="Congenial" w:hAnsi="Congenial" w:cstheme="minorHAnsi"/>
          <w:b/>
          <w:sz w:val="28"/>
          <w:szCs w:val="28"/>
        </w:rPr>
      </w:pPr>
    </w:p>
    <w:p w14:paraId="4052A252" w14:textId="28461CC2" w:rsidR="00E712C3" w:rsidRDefault="005A2056" w:rsidP="00E712C3">
      <w:pPr>
        <w:rPr>
          <w:rFonts w:asciiTheme="minorHAnsi" w:hAnsiTheme="minorHAnsi" w:cstheme="minorHAnsi"/>
        </w:rPr>
      </w:pPr>
      <w:r>
        <w:rPr>
          <w:rFonts w:asciiTheme="minorHAnsi" w:hAnsiTheme="minorHAnsi" w:cstheme="minorHAnsi"/>
        </w:rPr>
        <w:t>Happy Halloween to all our friends! Our pulled pork dinner drive through is October 6</w:t>
      </w:r>
      <w:r w:rsidRPr="005A2056">
        <w:rPr>
          <w:rFonts w:asciiTheme="minorHAnsi" w:hAnsiTheme="minorHAnsi" w:cstheme="minorHAnsi"/>
          <w:vertAlign w:val="superscript"/>
        </w:rPr>
        <w:t>th</w:t>
      </w:r>
      <w:r>
        <w:rPr>
          <w:rFonts w:asciiTheme="minorHAnsi" w:hAnsiTheme="minorHAnsi" w:cstheme="minorHAnsi"/>
        </w:rPr>
        <w:t xml:space="preserve">! No presales! Meal includes pulled pork sandwich, salt potatoes, </w:t>
      </w:r>
      <w:proofErr w:type="spellStart"/>
      <w:r>
        <w:rPr>
          <w:rFonts w:asciiTheme="minorHAnsi" w:hAnsiTheme="minorHAnsi" w:cstheme="minorHAnsi"/>
        </w:rPr>
        <w:t>cole</w:t>
      </w:r>
      <w:proofErr w:type="spellEnd"/>
      <w:r>
        <w:rPr>
          <w:rFonts w:asciiTheme="minorHAnsi" w:hAnsiTheme="minorHAnsi" w:cstheme="minorHAnsi"/>
        </w:rPr>
        <w:t xml:space="preserve"> slaw, huge homemade brownie all for only $12.00. Gluten free is available. This will begin at 3pm until sold out.</w:t>
      </w:r>
    </w:p>
    <w:p w14:paraId="738A6158" w14:textId="77777777" w:rsidR="005A2056" w:rsidRDefault="005A2056" w:rsidP="00E712C3">
      <w:pPr>
        <w:rPr>
          <w:rFonts w:asciiTheme="minorHAnsi" w:hAnsiTheme="minorHAnsi" w:cstheme="minorHAnsi"/>
        </w:rPr>
      </w:pPr>
    </w:p>
    <w:p w14:paraId="13736B58" w14:textId="3B9975DE" w:rsidR="005A2056" w:rsidRDefault="005A2056" w:rsidP="00E712C3">
      <w:pPr>
        <w:rPr>
          <w:rFonts w:asciiTheme="minorHAnsi" w:hAnsiTheme="minorHAnsi" w:cstheme="minorHAnsi"/>
        </w:rPr>
      </w:pPr>
      <w:r>
        <w:rPr>
          <w:rFonts w:asciiTheme="minorHAnsi" w:hAnsiTheme="minorHAnsi" w:cstheme="minorHAnsi"/>
        </w:rPr>
        <w:t>Next will be November 5</w:t>
      </w:r>
      <w:r w:rsidRPr="005A2056">
        <w:rPr>
          <w:rFonts w:asciiTheme="minorHAnsi" w:hAnsiTheme="minorHAnsi" w:cstheme="minorHAnsi"/>
          <w:vertAlign w:val="superscript"/>
        </w:rPr>
        <w:t>th</w:t>
      </w:r>
      <w:r>
        <w:rPr>
          <w:rFonts w:asciiTheme="minorHAnsi" w:hAnsiTheme="minorHAnsi" w:cstheme="minorHAnsi"/>
        </w:rPr>
        <w:t xml:space="preserve"> starting at 11:30am we will be selling </w:t>
      </w:r>
      <w:r w:rsidR="00177579">
        <w:rPr>
          <w:rFonts w:asciiTheme="minorHAnsi" w:hAnsiTheme="minorHAnsi" w:cstheme="minorHAnsi"/>
        </w:rPr>
        <w:t>cups of chili, broccoli soup, chicken salad or egg salad on a croissant until 6:30pm. Make it a meal deal $10.00 includes chips and bottled water!</w:t>
      </w:r>
    </w:p>
    <w:p w14:paraId="3637E450" w14:textId="6912F4FD" w:rsidR="00177579" w:rsidRDefault="00177579" w:rsidP="00E712C3">
      <w:pPr>
        <w:rPr>
          <w:rFonts w:asciiTheme="minorHAnsi" w:hAnsiTheme="minorHAnsi" w:cstheme="minorHAnsi"/>
        </w:rPr>
      </w:pPr>
    </w:p>
    <w:p w14:paraId="10A5F603" w14:textId="3DE7D76B" w:rsidR="00232807" w:rsidRDefault="00232807" w:rsidP="00E712C3">
      <w:pPr>
        <w:rPr>
          <w:rFonts w:asciiTheme="minorHAnsi" w:hAnsiTheme="minorHAnsi" w:cstheme="minorHAnsi"/>
        </w:rPr>
      </w:pPr>
      <w:r>
        <w:rPr>
          <w:rFonts w:asciiTheme="minorHAnsi" w:hAnsiTheme="minorHAnsi" w:cstheme="minorHAnsi"/>
        </w:rPr>
        <w:t>All proceeds to help support our program!</w:t>
      </w:r>
    </w:p>
    <w:p w14:paraId="6CA738C5" w14:textId="640F3617" w:rsidR="00232807" w:rsidRPr="009111A5" w:rsidRDefault="00232807" w:rsidP="00E712C3">
      <w:pPr>
        <w:rPr>
          <w:rFonts w:asciiTheme="minorHAnsi" w:hAnsiTheme="minorHAnsi" w:cstheme="minorHAnsi"/>
        </w:rPr>
      </w:pPr>
      <w:r>
        <w:rPr>
          <w:rFonts w:asciiTheme="minorHAnsi" w:hAnsiTheme="minorHAnsi" w:cstheme="minorHAnsi"/>
        </w:rPr>
        <w:t>Thank You!</w:t>
      </w:r>
    </w:p>
    <w:p w14:paraId="3D29EA5F" w14:textId="77777777" w:rsidR="00E712C3" w:rsidRDefault="00E712C3" w:rsidP="00E712C3">
      <w:pPr>
        <w:spacing w:after="160"/>
        <w:rPr>
          <w:rFonts w:asciiTheme="minorHAnsi" w:hAnsiTheme="minorHAnsi" w:cstheme="minorHAnsi"/>
        </w:rPr>
      </w:pPr>
      <w:r w:rsidRPr="009111A5">
        <w:rPr>
          <w:rFonts w:asciiTheme="minorHAnsi" w:hAnsiTheme="minorHAnsi" w:cstheme="minorHAnsi"/>
        </w:rPr>
        <w:t>Donna and Jessica</w:t>
      </w:r>
    </w:p>
    <w:p w14:paraId="1F912F79" w14:textId="77777777" w:rsidR="00E712C3" w:rsidRDefault="00E712C3" w:rsidP="00E712C3">
      <w:pPr>
        <w:spacing w:after="160"/>
        <w:rPr>
          <w:rFonts w:asciiTheme="minorHAnsi" w:eastAsia="Aptos" w:hAnsiTheme="minorHAnsi" w:cstheme="minorHAnsi"/>
          <w:kern w:val="2"/>
          <w14:ligatures w14:val="standardContextual"/>
        </w:rPr>
      </w:pPr>
    </w:p>
    <w:p w14:paraId="3F473A58" w14:textId="77777777" w:rsidR="001C799B" w:rsidRPr="009111A5" w:rsidRDefault="001C799B" w:rsidP="00E712C3">
      <w:pPr>
        <w:spacing w:after="160"/>
        <w:rPr>
          <w:rFonts w:asciiTheme="minorHAnsi" w:eastAsia="Aptos" w:hAnsiTheme="minorHAnsi" w:cstheme="minorHAnsi"/>
          <w:kern w:val="2"/>
          <w14:ligatures w14:val="standardContextual"/>
        </w:rPr>
      </w:pPr>
    </w:p>
    <w:p w14:paraId="5E2A444E" w14:textId="56A1C1A9" w:rsidR="009111A5" w:rsidRPr="006C277C" w:rsidRDefault="009111A5" w:rsidP="009111A5">
      <w:pPr>
        <w:rPr>
          <w:rFonts w:ascii="Congenial" w:hAnsi="Congenial" w:cstheme="minorHAnsi"/>
          <w:b/>
          <w:bCs/>
          <w:sz w:val="28"/>
          <w:szCs w:val="28"/>
        </w:rPr>
      </w:pPr>
      <w:r w:rsidRPr="006C277C">
        <w:rPr>
          <w:rFonts w:ascii="Congenial" w:hAnsi="Congenial" w:cstheme="minorHAnsi"/>
          <w:b/>
          <w:bCs/>
          <w:sz w:val="28"/>
          <w:szCs w:val="28"/>
        </w:rPr>
        <w:lastRenderedPageBreak/>
        <w:t>Special events for September:</w:t>
      </w:r>
    </w:p>
    <w:p w14:paraId="192FDA83" w14:textId="77777777" w:rsidR="00F535B7" w:rsidRPr="00A27495" w:rsidRDefault="00F535B7" w:rsidP="009111A5">
      <w:pPr>
        <w:rPr>
          <w:rFonts w:asciiTheme="minorHAnsi" w:hAnsiTheme="minorHAnsi" w:cstheme="minorHAnsi"/>
          <w:b/>
          <w:bCs/>
        </w:rPr>
      </w:pPr>
    </w:p>
    <w:p w14:paraId="7741B17D" w14:textId="2A4052F8" w:rsidR="009111A5" w:rsidRPr="00A27495" w:rsidRDefault="0095371E" w:rsidP="009111A5">
      <w:pPr>
        <w:rPr>
          <w:rFonts w:asciiTheme="minorHAnsi" w:hAnsiTheme="minorHAnsi" w:cstheme="minorHAnsi"/>
          <w:b/>
          <w:bCs/>
        </w:rPr>
      </w:pPr>
      <w:r>
        <w:rPr>
          <w:rFonts w:asciiTheme="minorHAnsi" w:hAnsiTheme="minorHAnsi" w:cstheme="minorHAnsi"/>
          <w:b/>
          <w:bCs/>
        </w:rPr>
        <w:t>10</w:t>
      </w:r>
      <w:r w:rsidR="009111A5" w:rsidRPr="00A27495">
        <w:rPr>
          <w:rFonts w:asciiTheme="minorHAnsi" w:hAnsiTheme="minorHAnsi" w:cstheme="minorHAnsi"/>
          <w:b/>
          <w:bCs/>
        </w:rPr>
        <w:t>/</w:t>
      </w:r>
      <w:r>
        <w:rPr>
          <w:rFonts w:asciiTheme="minorHAnsi" w:hAnsiTheme="minorHAnsi" w:cstheme="minorHAnsi"/>
          <w:b/>
          <w:bCs/>
        </w:rPr>
        <w:t>6</w:t>
      </w:r>
      <w:r w:rsidR="009111A5" w:rsidRPr="00A27495">
        <w:rPr>
          <w:rFonts w:asciiTheme="minorHAnsi" w:hAnsiTheme="minorHAnsi" w:cstheme="minorHAnsi"/>
          <w:b/>
          <w:bCs/>
        </w:rPr>
        <w:t xml:space="preserve"> </w:t>
      </w:r>
      <w:r>
        <w:rPr>
          <w:rFonts w:asciiTheme="minorHAnsi" w:hAnsiTheme="minorHAnsi" w:cstheme="minorHAnsi"/>
          <w:b/>
          <w:bCs/>
        </w:rPr>
        <w:t>Drive Thru Pork Dinner – presented by Meals on Wheels</w:t>
      </w:r>
      <w:r w:rsidR="005F08DD">
        <w:rPr>
          <w:rFonts w:asciiTheme="minorHAnsi" w:hAnsiTheme="minorHAnsi" w:cstheme="minorHAnsi"/>
          <w:b/>
          <w:bCs/>
        </w:rPr>
        <w:t xml:space="preserve"> at 3pm until sold out</w:t>
      </w:r>
    </w:p>
    <w:p w14:paraId="03FEBB55" w14:textId="39FB4789" w:rsidR="00F3307B" w:rsidRPr="00A27495" w:rsidRDefault="00F3307B" w:rsidP="009111A5">
      <w:pPr>
        <w:rPr>
          <w:rFonts w:asciiTheme="minorHAnsi" w:hAnsiTheme="minorHAnsi" w:cstheme="minorHAnsi"/>
          <w:b/>
          <w:bCs/>
        </w:rPr>
      </w:pPr>
    </w:p>
    <w:p w14:paraId="2E431161" w14:textId="3CCAA55B" w:rsidR="009111A5" w:rsidRDefault="00F3307B" w:rsidP="009111A5">
      <w:pPr>
        <w:rPr>
          <w:rFonts w:asciiTheme="minorHAnsi" w:hAnsiTheme="minorHAnsi" w:cstheme="minorHAnsi"/>
        </w:rPr>
      </w:pPr>
      <w:r>
        <w:rPr>
          <w:rFonts w:asciiTheme="minorHAnsi" w:hAnsiTheme="minorHAnsi" w:cstheme="minorHAnsi"/>
          <w:b/>
          <w:bCs/>
        </w:rPr>
        <w:t>10/10</w:t>
      </w:r>
      <w:r w:rsidR="009111A5" w:rsidRPr="00A27495">
        <w:rPr>
          <w:rFonts w:asciiTheme="minorHAnsi" w:hAnsiTheme="minorHAnsi" w:cstheme="minorHAnsi"/>
          <w:b/>
          <w:bCs/>
        </w:rPr>
        <w:t xml:space="preserve"> </w:t>
      </w:r>
      <w:r w:rsidR="00056958">
        <w:rPr>
          <w:rFonts w:asciiTheme="minorHAnsi" w:hAnsiTheme="minorHAnsi" w:cstheme="minorHAnsi"/>
          <w:b/>
          <w:bCs/>
        </w:rPr>
        <w:t xml:space="preserve">&amp; 10/28 </w:t>
      </w:r>
      <w:r>
        <w:rPr>
          <w:rFonts w:asciiTheme="minorHAnsi" w:hAnsiTheme="minorHAnsi" w:cstheme="minorHAnsi"/>
          <w:b/>
          <w:bCs/>
        </w:rPr>
        <w:t>–</w:t>
      </w:r>
      <w:r w:rsidR="009111A5" w:rsidRPr="00A27495">
        <w:rPr>
          <w:rFonts w:asciiTheme="minorHAnsi" w:hAnsiTheme="minorHAnsi" w:cstheme="minorHAnsi"/>
          <w:b/>
          <w:bCs/>
        </w:rPr>
        <w:t xml:space="preserve"> </w:t>
      </w:r>
      <w:r>
        <w:rPr>
          <w:rFonts w:asciiTheme="minorHAnsi" w:hAnsiTheme="minorHAnsi" w:cstheme="minorHAnsi"/>
          <w:b/>
          <w:bCs/>
        </w:rPr>
        <w:t>Excellus 1 on 1 question and answer session 10am – 12pm</w:t>
      </w:r>
      <w:r w:rsidR="009111A5" w:rsidRPr="00A27495">
        <w:rPr>
          <w:rFonts w:asciiTheme="minorHAnsi" w:hAnsiTheme="minorHAnsi" w:cstheme="minorHAnsi"/>
        </w:rPr>
        <w:t>.</w:t>
      </w:r>
    </w:p>
    <w:p w14:paraId="0E36F7C5" w14:textId="77777777" w:rsidR="00AA7758" w:rsidRDefault="00AA7758" w:rsidP="009111A5">
      <w:pPr>
        <w:rPr>
          <w:rFonts w:asciiTheme="minorHAnsi" w:hAnsiTheme="minorHAnsi" w:cstheme="minorHAnsi"/>
        </w:rPr>
      </w:pPr>
    </w:p>
    <w:p w14:paraId="475AB944" w14:textId="40708BF4" w:rsidR="00AA7758" w:rsidRPr="00AA7758" w:rsidRDefault="002F784A" w:rsidP="009111A5">
      <w:pPr>
        <w:rPr>
          <w:rFonts w:asciiTheme="minorHAnsi" w:hAnsiTheme="minorHAnsi" w:cstheme="minorHAnsi"/>
        </w:rPr>
      </w:pPr>
      <w:r>
        <w:rPr>
          <w:rFonts w:asciiTheme="minorHAnsi" w:hAnsiTheme="minorHAnsi" w:cstheme="minorHAnsi"/>
          <w:b/>
          <w:bCs/>
        </w:rPr>
        <w:t>10/14 – CENTER CLOSED FOR OBSERVATION OF COLUMBUS DAY</w:t>
      </w:r>
    </w:p>
    <w:p w14:paraId="5DFE9193" w14:textId="77777777" w:rsidR="009111A5" w:rsidRPr="00A27495" w:rsidRDefault="009111A5" w:rsidP="009111A5">
      <w:pPr>
        <w:rPr>
          <w:rFonts w:asciiTheme="minorHAnsi" w:hAnsiTheme="minorHAnsi" w:cstheme="minorHAnsi"/>
          <w:b/>
          <w:bCs/>
        </w:rPr>
      </w:pPr>
    </w:p>
    <w:p w14:paraId="137EB665" w14:textId="6402A406" w:rsidR="009111A5" w:rsidRPr="00A27495" w:rsidRDefault="00F40AEF" w:rsidP="009111A5">
      <w:pPr>
        <w:rPr>
          <w:rFonts w:asciiTheme="minorHAnsi" w:hAnsiTheme="minorHAnsi" w:cstheme="minorHAnsi"/>
        </w:rPr>
      </w:pPr>
      <w:bookmarkStart w:id="2" w:name="_Hlk175860027"/>
      <w:r>
        <w:rPr>
          <w:rFonts w:asciiTheme="minorHAnsi" w:hAnsiTheme="minorHAnsi" w:cstheme="minorHAnsi"/>
          <w:b/>
          <w:bCs/>
        </w:rPr>
        <w:t>10</w:t>
      </w:r>
      <w:r w:rsidR="009111A5" w:rsidRPr="00A27495">
        <w:rPr>
          <w:rFonts w:asciiTheme="minorHAnsi" w:hAnsiTheme="minorHAnsi" w:cstheme="minorHAnsi"/>
          <w:b/>
          <w:bCs/>
        </w:rPr>
        <w:t>/1</w:t>
      </w:r>
      <w:r>
        <w:rPr>
          <w:rFonts w:asciiTheme="minorHAnsi" w:hAnsiTheme="minorHAnsi" w:cstheme="minorHAnsi"/>
          <w:b/>
          <w:bCs/>
        </w:rPr>
        <w:t>6</w:t>
      </w:r>
      <w:r w:rsidR="009111A5" w:rsidRPr="00A27495">
        <w:rPr>
          <w:rFonts w:asciiTheme="minorHAnsi" w:hAnsiTheme="minorHAnsi" w:cstheme="minorHAnsi"/>
          <w:b/>
          <w:bCs/>
        </w:rPr>
        <w:t xml:space="preserve"> </w:t>
      </w:r>
      <w:r>
        <w:rPr>
          <w:rFonts w:asciiTheme="minorHAnsi" w:hAnsiTheme="minorHAnsi" w:cstheme="minorHAnsi"/>
          <w:b/>
          <w:bCs/>
        </w:rPr>
        <w:t>–</w:t>
      </w:r>
      <w:r w:rsidR="009111A5" w:rsidRPr="00A27495">
        <w:rPr>
          <w:rFonts w:asciiTheme="minorHAnsi" w:hAnsiTheme="minorHAnsi" w:cstheme="minorHAnsi"/>
          <w:b/>
          <w:bCs/>
        </w:rPr>
        <w:t xml:space="preserve"> </w:t>
      </w:r>
      <w:r>
        <w:rPr>
          <w:rFonts w:asciiTheme="minorHAnsi" w:hAnsiTheme="minorHAnsi" w:cstheme="minorHAnsi"/>
          <w:b/>
          <w:bCs/>
        </w:rPr>
        <w:t>Belle Tours Presentation 2pm</w:t>
      </w:r>
      <w:r w:rsidR="009111A5" w:rsidRPr="00A27495">
        <w:rPr>
          <w:rFonts w:asciiTheme="minorHAnsi" w:hAnsiTheme="minorHAnsi" w:cstheme="minorHAnsi"/>
        </w:rPr>
        <w:t xml:space="preserve"> </w:t>
      </w:r>
      <w:bookmarkEnd w:id="2"/>
      <w:r w:rsidR="00492B9D">
        <w:rPr>
          <w:rFonts w:asciiTheme="minorHAnsi" w:hAnsiTheme="minorHAnsi" w:cstheme="minorHAnsi"/>
        </w:rPr>
        <w:t>– is a presentation by Belle Tours discussing the next large trip to Tour of the Music Cities.</w:t>
      </w:r>
    </w:p>
    <w:p w14:paraId="605E8DB9" w14:textId="77777777" w:rsidR="009111A5" w:rsidRPr="00A27495" w:rsidRDefault="009111A5" w:rsidP="009111A5">
      <w:pPr>
        <w:rPr>
          <w:rFonts w:asciiTheme="minorHAnsi" w:hAnsiTheme="minorHAnsi" w:cstheme="minorHAnsi"/>
        </w:rPr>
      </w:pPr>
    </w:p>
    <w:p w14:paraId="7F27F00B" w14:textId="77777777" w:rsidR="009111A5" w:rsidRPr="006C277C" w:rsidRDefault="009111A5" w:rsidP="009111A5">
      <w:pPr>
        <w:spacing w:after="200" w:line="276" w:lineRule="auto"/>
        <w:rPr>
          <w:rFonts w:ascii="Congenial" w:hAnsi="Congenial" w:cstheme="minorHAnsi"/>
          <w:b/>
          <w:bCs/>
          <w:u w:val="single"/>
        </w:rPr>
      </w:pPr>
      <w:r w:rsidRPr="006C277C">
        <w:rPr>
          <w:rFonts w:ascii="Congenial" w:hAnsi="Congenial" w:cstheme="minorHAnsi"/>
          <w:b/>
          <w:bCs/>
          <w:u w:val="single"/>
        </w:rPr>
        <w:t>National Grid Senior Advocate</w:t>
      </w:r>
    </w:p>
    <w:p w14:paraId="3A30CE68" w14:textId="37CE7C2E" w:rsidR="009111A5" w:rsidRPr="00A27495" w:rsidRDefault="009111A5" w:rsidP="009111A5">
      <w:pPr>
        <w:spacing w:after="200" w:line="276" w:lineRule="auto"/>
        <w:rPr>
          <w:rFonts w:asciiTheme="minorHAnsi" w:hAnsiTheme="minorHAnsi" w:cstheme="minorHAnsi"/>
        </w:rPr>
      </w:pPr>
      <w:r w:rsidRPr="00A27495">
        <w:rPr>
          <w:rFonts w:asciiTheme="minorHAnsi" w:hAnsiTheme="minorHAnsi" w:cstheme="minorHAnsi"/>
        </w:rPr>
        <w:t>Mary Beth Basha, will be at Canton Woods Wednesday</w:t>
      </w:r>
      <w:r w:rsidRPr="00A27495">
        <w:rPr>
          <w:rFonts w:asciiTheme="minorHAnsi" w:hAnsiTheme="minorHAnsi" w:cstheme="minorHAnsi"/>
          <w:b/>
          <w:bCs/>
        </w:rPr>
        <w:t xml:space="preserve"> </w:t>
      </w:r>
      <w:r w:rsidR="00F3307B">
        <w:rPr>
          <w:rFonts w:asciiTheme="minorHAnsi" w:hAnsiTheme="minorHAnsi" w:cstheme="minorHAnsi"/>
          <w:b/>
          <w:bCs/>
        </w:rPr>
        <w:t>October 16</w:t>
      </w:r>
      <w:r w:rsidRPr="00A27495">
        <w:rPr>
          <w:rFonts w:asciiTheme="minorHAnsi" w:hAnsiTheme="minorHAnsi" w:cstheme="minorHAnsi"/>
          <w:b/>
          <w:bCs/>
        </w:rPr>
        <w:t xml:space="preserve">, 2024                  </w:t>
      </w:r>
      <w:r w:rsidRPr="00A27495">
        <w:rPr>
          <w:rFonts w:asciiTheme="minorHAnsi" w:hAnsiTheme="minorHAnsi" w:cstheme="minorHAnsi"/>
        </w:rPr>
        <w:t xml:space="preserve"> from </w:t>
      </w:r>
      <w:r w:rsidR="009224D7">
        <w:rPr>
          <w:rFonts w:asciiTheme="minorHAnsi" w:hAnsiTheme="minorHAnsi" w:cstheme="minorHAnsi"/>
          <w:b/>
          <w:bCs/>
        </w:rPr>
        <w:t>10:30am – 12:00pm</w:t>
      </w:r>
      <w:r w:rsidRPr="00A27495">
        <w:rPr>
          <w:rFonts w:asciiTheme="minorHAnsi" w:hAnsiTheme="minorHAnsi" w:cstheme="minorHAnsi"/>
        </w:rPr>
        <w:t xml:space="preserve"> to answer any questions or issues you may have.  Just stop in to see her.</w:t>
      </w:r>
    </w:p>
    <w:p w14:paraId="254A5CF2" w14:textId="77777777" w:rsidR="00F535B7" w:rsidRPr="006C277C" w:rsidRDefault="00F535B7"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Free Legal Services</w:t>
      </w:r>
    </w:p>
    <w:p w14:paraId="30DC6903" w14:textId="77777777" w:rsidR="00F535B7" w:rsidRPr="00A27495" w:rsidRDefault="00F535B7" w:rsidP="00F535B7">
      <w:pPr>
        <w:rPr>
          <w:rFonts w:asciiTheme="minorHAnsi" w:hAnsiTheme="minorHAnsi" w:cstheme="minorHAnsi"/>
          <w:kern w:val="28"/>
        </w:rPr>
      </w:pPr>
      <w:r w:rsidRPr="00A27495">
        <w:rPr>
          <w:rFonts w:asciiTheme="minorHAnsi" w:hAnsiTheme="minorHAnsi" w:cstheme="minorHAnsi"/>
          <w:kern w:val="28"/>
        </w:rPr>
        <w:t xml:space="preserve"> Legal services are available at Canton Woods on several Tuesdays in the calendar year. Call the center to make an appointment (315) 638-4536. (11:30-3:30pm) Please tell the receptionist if you are a returning client. You must be a resident of Onondaga County and at least 60 years old to participate in this program. Appointment dates in 2024 are </w:t>
      </w:r>
      <w:r w:rsidRPr="00A27495">
        <w:rPr>
          <w:rFonts w:asciiTheme="minorHAnsi" w:hAnsiTheme="minorHAnsi" w:cstheme="minorHAnsi"/>
          <w:b/>
          <w:bCs/>
          <w:kern w:val="28"/>
        </w:rPr>
        <w:t>FULL</w:t>
      </w:r>
      <w:r w:rsidRPr="00A27495">
        <w:rPr>
          <w:rFonts w:asciiTheme="minorHAnsi" w:hAnsiTheme="minorHAnsi" w:cstheme="minorHAnsi"/>
          <w:kern w:val="28"/>
        </w:rPr>
        <w:t>.</w:t>
      </w:r>
    </w:p>
    <w:p w14:paraId="7D6B41B8" w14:textId="77777777" w:rsidR="009111A5" w:rsidRPr="00A27495" w:rsidRDefault="009111A5" w:rsidP="009111A5">
      <w:pPr>
        <w:rPr>
          <w:rFonts w:asciiTheme="minorHAnsi" w:hAnsiTheme="minorHAnsi" w:cstheme="minorHAnsi"/>
        </w:rPr>
      </w:pPr>
    </w:p>
    <w:p w14:paraId="5FFB7C4E" w14:textId="77777777" w:rsidR="00F535B7" w:rsidRPr="006C277C" w:rsidRDefault="00F535B7"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Blood Pressure Screening:</w:t>
      </w:r>
    </w:p>
    <w:p w14:paraId="4DDC9E91" w14:textId="6DE6D521" w:rsidR="00F535B7" w:rsidRPr="00A27495" w:rsidRDefault="00F535B7" w:rsidP="00F535B7">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 xml:space="preserve">Tuesday, </w:t>
      </w:r>
      <w:r w:rsidR="002F784A">
        <w:rPr>
          <w:rFonts w:asciiTheme="minorHAnsi" w:hAnsiTheme="minorHAnsi" w:cstheme="minorHAnsi"/>
          <w:b/>
          <w:kern w:val="28"/>
        </w:rPr>
        <w:t>October 29</w:t>
      </w:r>
      <w:r w:rsidRPr="006C277C">
        <w:rPr>
          <w:rFonts w:asciiTheme="minorHAnsi" w:hAnsiTheme="minorHAnsi" w:cstheme="minorHAnsi"/>
          <w:b/>
          <w:kern w:val="28"/>
          <w:vertAlign w:val="superscript"/>
        </w:rPr>
        <w:t>th</w:t>
      </w:r>
      <w:r w:rsidRPr="00A27495">
        <w:rPr>
          <w:rFonts w:asciiTheme="minorHAnsi" w:hAnsiTheme="minorHAnsi" w:cstheme="minorHAnsi"/>
          <w:bCs/>
          <w:kern w:val="28"/>
        </w:rPr>
        <w:t xml:space="preserve"> at 9:30 – 11:00 am </w:t>
      </w:r>
    </w:p>
    <w:p w14:paraId="64224898" w14:textId="77777777" w:rsidR="00F535B7" w:rsidRPr="00A27495" w:rsidRDefault="00F535B7" w:rsidP="009111A5">
      <w:pPr>
        <w:rPr>
          <w:rFonts w:asciiTheme="minorHAnsi" w:hAnsiTheme="minorHAnsi" w:cstheme="minorHAnsi"/>
        </w:rPr>
      </w:pPr>
    </w:p>
    <w:p w14:paraId="5DA97DF5" w14:textId="0F027756" w:rsidR="00F535B7" w:rsidRPr="00893A69" w:rsidRDefault="00F535B7" w:rsidP="009111A5">
      <w:pPr>
        <w:rPr>
          <w:rFonts w:ascii="Congenial SemiBold" w:hAnsi="Congenial SemiBold" w:cstheme="minorHAnsi"/>
          <w:b/>
          <w:bCs/>
        </w:rPr>
      </w:pPr>
      <w:r w:rsidRPr="00893A69">
        <w:rPr>
          <w:rFonts w:ascii="Congenial SemiBold" w:hAnsi="Congenial SemiBold" w:cstheme="minorHAnsi"/>
          <w:b/>
          <w:bCs/>
        </w:rPr>
        <w:t>Flu Shot Clinics –</w:t>
      </w:r>
    </w:p>
    <w:p w14:paraId="381C7B27" w14:textId="78FB609E" w:rsidR="00F535B7" w:rsidRPr="00A27495" w:rsidRDefault="00F535B7" w:rsidP="009111A5">
      <w:pPr>
        <w:rPr>
          <w:rFonts w:asciiTheme="minorHAnsi" w:hAnsiTheme="minorHAnsi" w:cstheme="minorHAnsi"/>
        </w:rPr>
      </w:pPr>
      <w:r w:rsidRPr="006C277C">
        <w:rPr>
          <w:rFonts w:asciiTheme="minorHAnsi" w:hAnsiTheme="minorHAnsi" w:cstheme="minorHAnsi"/>
          <w:b/>
          <w:bCs/>
        </w:rPr>
        <w:t xml:space="preserve">Friday, </w:t>
      </w:r>
      <w:r w:rsidR="009224D7">
        <w:rPr>
          <w:rFonts w:asciiTheme="minorHAnsi" w:hAnsiTheme="minorHAnsi" w:cstheme="minorHAnsi"/>
          <w:b/>
          <w:bCs/>
        </w:rPr>
        <w:t>October 25th</w:t>
      </w:r>
      <w:r w:rsidRPr="00A27495">
        <w:rPr>
          <w:rFonts w:asciiTheme="minorHAnsi" w:hAnsiTheme="minorHAnsi" w:cstheme="minorHAnsi"/>
        </w:rPr>
        <w:t xml:space="preserve"> – 9:00am to 12pm</w:t>
      </w:r>
    </w:p>
    <w:p w14:paraId="747280A7" w14:textId="6B948D4F" w:rsidR="00F535B7" w:rsidRPr="00A27495" w:rsidRDefault="00F535B7" w:rsidP="009111A5">
      <w:pPr>
        <w:rPr>
          <w:rFonts w:asciiTheme="minorHAnsi" w:hAnsiTheme="minorHAnsi" w:cstheme="minorHAnsi"/>
        </w:rPr>
      </w:pPr>
      <w:r w:rsidRPr="00A27495">
        <w:rPr>
          <w:rFonts w:asciiTheme="minorHAnsi" w:hAnsiTheme="minorHAnsi" w:cstheme="minorHAnsi"/>
        </w:rPr>
        <w:t>Immunizations available are flu shots and COVID boosters.</w:t>
      </w:r>
    </w:p>
    <w:p w14:paraId="040FDBEB" w14:textId="77777777" w:rsidR="00F535B7" w:rsidRPr="00A27495" w:rsidRDefault="00F535B7" w:rsidP="009111A5">
      <w:pPr>
        <w:rPr>
          <w:rFonts w:asciiTheme="minorHAnsi" w:hAnsiTheme="minorHAnsi" w:cstheme="minorHAnsi"/>
        </w:rPr>
      </w:pPr>
    </w:p>
    <w:p w14:paraId="4E9358F2" w14:textId="39277B9E" w:rsidR="00CB1ECB" w:rsidRPr="006C277C" w:rsidRDefault="00F535B7" w:rsidP="00D921F6">
      <w:pPr>
        <w:rPr>
          <w:rFonts w:ascii="Congenial" w:hAnsi="Congenial" w:cstheme="minorHAnsi"/>
          <w:b/>
          <w:bCs/>
          <w:sz w:val="28"/>
          <w:szCs w:val="28"/>
          <w:u w:val="single"/>
        </w:rPr>
      </w:pPr>
      <w:r w:rsidRPr="006C277C">
        <w:rPr>
          <w:rFonts w:ascii="Congenial" w:hAnsi="Congenial" w:cstheme="minorHAnsi"/>
          <w:b/>
          <w:bCs/>
          <w:sz w:val="28"/>
          <w:szCs w:val="28"/>
        </w:rPr>
        <w:t>Senior Programming:</w:t>
      </w:r>
    </w:p>
    <w:p w14:paraId="11B4025E" w14:textId="77777777" w:rsidR="00BD0FDE" w:rsidRPr="00A27495" w:rsidRDefault="00BD0FDE" w:rsidP="00B8342B">
      <w:pPr>
        <w:rPr>
          <w:rFonts w:asciiTheme="minorHAnsi" w:hAnsiTheme="minorHAnsi" w:cstheme="minorHAnsi"/>
          <w:b/>
          <w:bCs/>
        </w:rPr>
      </w:pPr>
    </w:p>
    <w:p w14:paraId="133EF797" w14:textId="08A19772" w:rsidR="007D266D" w:rsidRPr="00A27495" w:rsidRDefault="00F535B7" w:rsidP="00B8342B">
      <w:pPr>
        <w:rPr>
          <w:rFonts w:asciiTheme="minorHAnsi" w:hAnsiTheme="minorHAnsi" w:cstheme="minorHAnsi"/>
        </w:rPr>
      </w:pPr>
      <w:r w:rsidRPr="00A27495">
        <w:rPr>
          <w:rFonts w:asciiTheme="minorHAnsi" w:hAnsiTheme="minorHAnsi" w:cstheme="minorHAnsi"/>
          <w:b/>
          <w:bCs/>
        </w:rPr>
        <w:t>Canton Woods</w:t>
      </w:r>
      <w:r w:rsidR="007D266D" w:rsidRPr="00A27495">
        <w:rPr>
          <w:rFonts w:asciiTheme="minorHAnsi" w:hAnsiTheme="minorHAnsi" w:cstheme="minorHAnsi"/>
          <w:b/>
          <w:bCs/>
        </w:rPr>
        <w:t xml:space="preserve"> Book Club</w:t>
      </w:r>
      <w:r w:rsidR="007D266D" w:rsidRPr="00A27495">
        <w:rPr>
          <w:rFonts w:asciiTheme="minorHAnsi" w:hAnsiTheme="minorHAnsi" w:cstheme="minorHAnsi"/>
        </w:rPr>
        <w:t xml:space="preserve"> is </w:t>
      </w:r>
      <w:r w:rsidR="00BE7F2D" w:rsidRPr="00A27495">
        <w:rPr>
          <w:rFonts w:asciiTheme="minorHAnsi" w:hAnsiTheme="minorHAnsi" w:cstheme="minorHAnsi"/>
        </w:rPr>
        <w:t xml:space="preserve">resuming </w:t>
      </w:r>
      <w:r w:rsidRPr="00A27495">
        <w:rPr>
          <w:rFonts w:asciiTheme="minorHAnsi" w:hAnsiTheme="minorHAnsi" w:cstheme="minorHAnsi"/>
        </w:rPr>
        <w:t>and is</w:t>
      </w:r>
      <w:r w:rsidR="00BE7F2D" w:rsidRPr="00A27495">
        <w:rPr>
          <w:rFonts w:asciiTheme="minorHAnsi" w:hAnsiTheme="minorHAnsi" w:cstheme="minorHAnsi"/>
        </w:rPr>
        <w:t xml:space="preserve"> facilitated</w:t>
      </w:r>
      <w:r w:rsidR="007D266D" w:rsidRPr="00A27495">
        <w:rPr>
          <w:rFonts w:asciiTheme="minorHAnsi" w:hAnsiTheme="minorHAnsi" w:cstheme="minorHAnsi"/>
        </w:rPr>
        <w:t xml:space="preserve"> by Mark</w:t>
      </w:r>
      <w:r w:rsidR="00613022" w:rsidRPr="00A27495">
        <w:rPr>
          <w:rFonts w:asciiTheme="minorHAnsi" w:hAnsiTheme="minorHAnsi" w:cstheme="minorHAnsi"/>
        </w:rPr>
        <w:t xml:space="preserve"> McDaniel.</w:t>
      </w:r>
    </w:p>
    <w:p w14:paraId="0B9B2725" w14:textId="0916539F" w:rsidR="007D266D" w:rsidRPr="00A27495" w:rsidRDefault="00BE7F2D" w:rsidP="00B8342B">
      <w:pPr>
        <w:rPr>
          <w:rFonts w:asciiTheme="minorHAnsi" w:hAnsiTheme="minorHAnsi" w:cstheme="minorHAnsi"/>
        </w:rPr>
      </w:pPr>
      <w:r w:rsidRPr="00A27495">
        <w:rPr>
          <w:rFonts w:asciiTheme="minorHAnsi" w:hAnsiTheme="minorHAnsi" w:cstheme="minorHAnsi"/>
        </w:rPr>
        <w:t xml:space="preserve">Mark is asking you to think about the books you always wanted to read and haven’t </w:t>
      </w:r>
      <w:r w:rsidR="006458C1" w:rsidRPr="00A27495">
        <w:rPr>
          <w:rFonts w:asciiTheme="minorHAnsi" w:hAnsiTheme="minorHAnsi" w:cstheme="minorHAnsi"/>
        </w:rPr>
        <w:t>yet!</w:t>
      </w:r>
      <w:r w:rsidRPr="00A27495">
        <w:rPr>
          <w:rFonts w:asciiTheme="minorHAnsi" w:hAnsiTheme="minorHAnsi" w:cstheme="minorHAnsi"/>
        </w:rPr>
        <w:t xml:space="preserve">  </w:t>
      </w:r>
      <w:r w:rsidR="00E60BFD" w:rsidRPr="00A27495">
        <w:rPr>
          <w:rFonts w:asciiTheme="minorHAnsi" w:hAnsiTheme="minorHAnsi" w:cstheme="minorHAnsi"/>
        </w:rPr>
        <w:t>The Book Club will be meeting the 2</w:t>
      </w:r>
      <w:r w:rsidR="00E60BFD" w:rsidRPr="00A27495">
        <w:rPr>
          <w:rFonts w:asciiTheme="minorHAnsi" w:hAnsiTheme="minorHAnsi" w:cstheme="minorHAnsi"/>
          <w:vertAlign w:val="superscript"/>
        </w:rPr>
        <w:t>nd</w:t>
      </w:r>
      <w:r w:rsidR="00E60BFD" w:rsidRPr="00A27495">
        <w:rPr>
          <w:rFonts w:asciiTheme="minorHAnsi" w:hAnsiTheme="minorHAnsi" w:cstheme="minorHAnsi"/>
        </w:rPr>
        <w:t xml:space="preserve"> Tuesday of every month through December at </w:t>
      </w:r>
      <w:r w:rsidR="00B6261A">
        <w:rPr>
          <w:rFonts w:asciiTheme="minorHAnsi" w:hAnsiTheme="minorHAnsi" w:cstheme="minorHAnsi"/>
        </w:rPr>
        <w:t>10:45</w:t>
      </w:r>
      <w:r w:rsidR="00E60BFD" w:rsidRPr="00A27495">
        <w:rPr>
          <w:rFonts w:asciiTheme="minorHAnsi" w:hAnsiTheme="minorHAnsi" w:cstheme="minorHAnsi"/>
        </w:rPr>
        <w:t>am.</w:t>
      </w:r>
    </w:p>
    <w:p w14:paraId="67E2D8A6" w14:textId="77777777" w:rsidR="00E60BFD" w:rsidRPr="00A27495" w:rsidRDefault="00E60BFD" w:rsidP="00B8342B">
      <w:pPr>
        <w:rPr>
          <w:rFonts w:asciiTheme="minorHAnsi" w:hAnsiTheme="minorHAnsi" w:cstheme="minorHAnsi"/>
        </w:rPr>
      </w:pPr>
    </w:p>
    <w:p w14:paraId="52099CD9" w14:textId="7016161A" w:rsidR="007D266D" w:rsidRPr="00A27495" w:rsidRDefault="00BC69DA" w:rsidP="00B8342B">
      <w:pPr>
        <w:rPr>
          <w:rFonts w:asciiTheme="minorHAnsi" w:hAnsiTheme="minorHAnsi" w:cstheme="minorHAnsi"/>
        </w:rPr>
      </w:pPr>
      <w:r w:rsidRPr="00A27495">
        <w:rPr>
          <w:rFonts w:asciiTheme="minorHAnsi" w:hAnsiTheme="minorHAnsi" w:cstheme="minorHAnsi"/>
          <w:b/>
          <w:bCs/>
        </w:rPr>
        <w:t>Sign language classes</w:t>
      </w:r>
      <w:r w:rsidRPr="00A27495">
        <w:rPr>
          <w:rFonts w:asciiTheme="minorHAnsi" w:hAnsiTheme="minorHAnsi" w:cstheme="minorHAnsi"/>
        </w:rPr>
        <w:t xml:space="preserve"> will </w:t>
      </w:r>
      <w:r w:rsidR="00E60BFD" w:rsidRPr="00A27495">
        <w:rPr>
          <w:rFonts w:asciiTheme="minorHAnsi" w:hAnsiTheme="minorHAnsi" w:cstheme="minorHAnsi"/>
        </w:rPr>
        <w:t>be directly following the Book Club on the 2</w:t>
      </w:r>
      <w:r w:rsidR="00E60BFD" w:rsidRPr="00A27495">
        <w:rPr>
          <w:rFonts w:asciiTheme="minorHAnsi" w:hAnsiTheme="minorHAnsi" w:cstheme="minorHAnsi"/>
          <w:vertAlign w:val="superscript"/>
        </w:rPr>
        <w:t>nd</w:t>
      </w:r>
      <w:r w:rsidR="00E60BFD" w:rsidRPr="00A27495">
        <w:rPr>
          <w:rFonts w:asciiTheme="minorHAnsi" w:hAnsiTheme="minorHAnsi" w:cstheme="minorHAnsi"/>
        </w:rPr>
        <w:t xml:space="preserve"> Tuesday and then again on the 4</w:t>
      </w:r>
      <w:r w:rsidR="00E60BFD" w:rsidRPr="00A27495">
        <w:rPr>
          <w:rFonts w:asciiTheme="minorHAnsi" w:hAnsiTheme="minorHAnsi" w:cstheme="minorHAnsi"/>
          <w:vertAlign w:val="superscript"/>
        </w:rPr>
        <w:t>th</w:t>
      </w:r>
      <w:r w:rsidR="00E60BFD" w:rsidRPr="00A27495">
        <w:rPr>
          <w:rFonts w:asciiTheme="minorHAnsi" w:hAnsiTheme="minorHAnsi" w:cstheme="minorHAnsi"/>
        </w:rPr>
        <w:t xml:space="preserve"> Tuesday through December at 11:</w:t>
      </w:r>
      <w:r w:rsidR="00B6261A">
        <w:rPr>
          <w:rFonts w:asciiTheme="minorHAnsi" w:hAnsiTheme="minorHAnsi" w:cstheme="minorHAnsi"/>
        </w:rPr>
        <w:t>1</w:t>
      </w:r>
      <w:r w:rsidR="00E60BFD" w:rsidRPr="00A27495">
        <w:rPr>
          <w:rFonts w:asciiTheme="minorHAnsi" w:hAnsiTheme="minorHAnsi" w:cstheme="minorHAnsi"/>
        </w:rPr>
        <w:t>5am</w:t>
      </w:r>
      <w:r w:rsidRPr="00A27495">
        <w:rPr>
          <w:rFonts w:asciiTheme="minorHAnsi" w:hAnsiTheme="minorHAnsi" w:cstheme="minorHAnsi"/>
        </w:rPr>
        <w:t>.</w:t>
      </w:r>
    </w:p>
    <w:p w14:paraId="6E1C0C8A" w14:textId="77777777" w:rsidR="00E60BFD" w:rsidRPr="00A27495" w:rsidRDefault="00E60BFD" w:rsidP="00B8342B">
      <w:pPr>
        <w:rPr>
          <w:rFonts w:asciiTheme="minorHAnsi" w:hAnsiTheme="minorHAnsi" w:cstheme="minorHAnsi"/>
        </w:rPr>
      </w:pPr>
    </w:p>
    <w:p w14:paraId="7DE2FD5B" w14:textId="77777777" w:rsidR="00B96007" w:rsidRPr="00A27495" w:rsidRDefault="00B96007" w:rsidP="00532819">
      <w:pPr>
        <w:rPr>
          <w:rFonts w:asciiTheme="minorHAnsi" w:hAnsiTheme="minorHAnsi" w:cstheme="minorHAnsi"/>
          <w:b/>
          <w:kern w:val="28"/>
        </w:rPr>
      </w:pPr>
    </w:p>
    <w:p w14:paraId="5D7718D9" w14:textId="08851DBD" w:rsidR="006A0829" w:rsidRPr="006C277C" w:rsidRDefault="003417F5" w:rsidP="00532819">
      <w:pPr>
        <w:rPr>
          <w:rFonts w:ascii="Congenial" w:hAnsi="Congenial" w:cstheme="minorHAnsi"/>
          <w:b/>
          <w:kern w:val="28"/>
        </w:rPr>
      </w:pPr>
      <w:r w:rsidRPr="006C277C">
        <w:rPr>
          <w:rFonts w:ascii="Congenial" w:hAnsi="Congenial" w:cstheme="minorHAnsi"/>
          <w:b/>
          <w:kern w:val="28"/>
        </w:rPr>
        <w:t>Sun</w:t>
      </w:r>
      <w:r w:rsidR="006A0829" w:rsidRPr="006C277C">
        <w:rPr>
          <w:rFonts w:ascii="Congenial" w:hAnsi="Congenial" w:cstheme="minorHAnsi"/>
          <w:b/>
          <w:kern w:val="28"/>
        </w:rPr>
        <w:t>shine Lady</w:t>
      </w:r>
    </w:p>
    <w:p w14:paraId="19CAB49F" w14:textId="6DCAAA56" w:rsidR="009A07C1" w:rsidRPr="00A27495" w:rsidRDefault="006A0829" w:rsidP="006A0829">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kern w:val="28"/>
        </w:rPr>
        <w:t xml:space="preserve">Janet Wojnovich is the </w:t>
      </w:r>
      <w:r w:rsidRPr="00A27495">
        <w:rPr>
          <w:rFonts w:asciiTheme="minorHAnsi" w:hAnsiTheme="minorHAnsi" w:cstheme="minorHAnsi"/>
          <w:b/>
          <w:kern w:val="28"/>
        </w:rPr>
        <w:t>Sunshine Lady</w:t>
      </w:r>
      <w:r w:rsidRPr="00A27495">
        <w:rPr>
          <w:rFonts w:asciiTheme="minorHAnsi" w:hAnsiTheme="minorHAnsi" w:cstheme="minorHAnsi"/>
          <w:kern w:val="28"/>
        </w:rPr>
        <w:t xml:space="preserve"> for Canton Woods</w:t>
      </w:r>
      <w:r w:rsidR="00081746" w:rsidRPr="00A27495">
        <w:rPr>
          <w:rFonts w:asciiTheme="minorHAnsi" w:hAnsiTheme="minorHAnsi" w:cstheme="minorHAnsi"/>
          <w:kern w:val="28"/>
        </w:rPr>
        <w:t xml:space="preserve">. </w:t>
      </w:r>
      <w:r w:rsidRPr="00A27495">
        <w:rPr>
          <w:rFonts w:asciiTheme="minorHAnsi" w:hAnsiTheme="minorHAnsi" w:cstheme="minorHAnsi"/>
          <w:kern w:val="28"/>
        </w:rPr>
        <w:t>Janet would like to hear from you if you know of someone who is not feeling well, had a hospital stay, or has had a family member pass away</w:t>
      </w:r>
      <w:r w:rsidR="00081746" w:rsidRPr="00A27495">
        <w:rPr>
          <w:rFonts w:asciiTheme="minorHAnsi" w:hAnsiTheme="minorHAnsi" w:cstheme="minorHAnsi"/>
          <w:kern w:val="28"/>
        </w:rPr>
        <w:t xml:space="preserve">. </w:t>
      </w:r>
      <w:r w:rsidRPr="00A27495">
        <w:rPr>
          <w:rFonts w:asciiTheme="minorHAnsi" w:hAnsiTheme="minorHAnsi" w:cstheme="minorHAnsi"/>
          <w:kern w:val="28"/>
        </w:rPr>
        <w:t>Please call</w:t>
      </w:r>
      <w:r w:rsidRPr="00A27495">
        <w:rPr>
          <w:rFonts w:asciiTheme="minorHAnsi" w:hAnsiTheme="minorHAnsi" w:cstheme="minorHAnsi"/>
          <w:b/>
          <w:kern w:val="28"/>
        </w:rPr>
        <w:t xml:space="preserve"> Janet at 315-638-2957 or let the Staff or Office Volunteers know too!!</w:t>
      </w:r>
    </w:p>
    <w:p w14:paraId="784686A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6D5ED12C" w14:textId="00863FCD" w:rsidR="004B47EF" w:rsidRPr="00A27495" w:rsidRDefault="00E007B3"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 xml:space="preserve">Get Well / Thinking of </w:t>
      </w:r>
      <w:proofErr w:type="gramStart"/>
      <w:r w:rsidRPr="00A27495">
        <w:rPr>
          <w:rFonts w:asciiTheme="minorHAnsi" w:hAnsiTheme="minorHAnsi" w:cstheme="minorHAnsi"/>
          <w:b/>
          <w:kern w:val="28"/>
        </w:rPr>
        <w:t>You</w:t>
      </w:r>
      <w:proofErr w:type="gramEnd"/>
      <w:r w:rsidRPr="00A27495">
        <w:rPr>
          <w:rFonts w:asciiTheme="minorHAnsi" w:hAnsiTheme="minorHAnsi" w:cstheme="minorHAnsi"/>
          <w:b/>
          <w:kern w:val="28"/>
        </w:rPr>
        <w:t xml:space="preserve"> cards were sent to:</w:t>
      </w:r>
      <w:r w:rsidR="00E016D3">
        <w:rPr>
          <w:rFonts w:asciiTheme="minorHAnsi" w:hAnsiTheme="minorHAnsi" w:cstheme="minorHAnsi"/>
          <w:b/>
          <w:kern w:val="28"/>
        </w:rPr>
        <w:t xml:space="preserve"> Ann Wilburn and </w:t>
      </w:r>
      <w:r w:rsidR="00F162A0">
        <w:rPr>
          <w:rFonts w:asciiTheme="minorHAnsi" w:hAnsiTheme="minorHAnsi" w:cstheme="minorHAnsi"/>
          <w:b/>
          <w:kern w:val="28"/>
        </w:rPr>
        <w:t>Jerry Dingman</w:t>
      </w:r>
    </w:p>
    <w:p w14:paraId="7D0BCDD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28D9FA8F" w14:textId="55DCBFBD" w:rsidR="00BA165A" w:rsidRPr="00A27495" w:rsidRDefault="004269B1"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 xml:space="preserve">Sympathy Cards were </w:t>
      </w:r>
      <w:proofErr w:type="gramStart"/>
      <w:r w:rsidRPr="00A27495">
        <w:rPr>
          <w:rFonts w:asciiTheme="minorHAnsi" w:hAnsiTheme="minorHAnsi" w:cstheme="minorHAnsi"/>
          <w:b/>
          <w:kern w:val="28"/>
        </w:rPr>
        <w:t>sent</w:t>
      </w:r>
      <w:proofErr w:type="gramEnd"/>
      <w:r w:rsidR="009D55B9" w:rsidRPr="00A27495">
        <w:rPr>
          <w:rFonts w:asciiTheme="minorHAnsi" w:hAnsiTheme="minorHAnsi" w:cstheme="minorHAnsi"/>
          <w:b/>
          <w:kern w:val="28"/>
        </w:rPr>
        <w:t xml:space="preserve"> the families </w:t>
      </w:r>
      <w:proofErr w:type="gramStart"/>
      <w:r w:rsidR="009D55B9" w:rsidRPr="00A27495">
        <w:rPr>
          <w:rFonts w:asciiTheme="minorHAnsi" w:hAnsiTheme="minorHAnsi" w:cstheme="minorHAnsi"/>
          <w:b/>
          <w:kern w:val="28"/>
        </w:rPr>
        <w:t>of:</w:t>
      </w:r>
      <w:proofErr w:type="gramEnd"/>
      <w:r w:rsidR="009D55B9" w:rsidRPr="00A27495">
        <w:rPr>
          <w:rFonts w:asciiTheme="minorHAnsi" w:hAnsiTheme="minorHAnsi" w:cstheme="minorHAnsi"/>
          <w:bCs/>
          <w:kern w:val="28"/>
        </w:rPr>
        <w:t xml:space="preserve"> </w:t>
      </w:r>
      <w:r w:rsidR="00E016D3">
        <w:rPr>
          <w:rFonts w:asciiTheme="minorHAnsi" w:hAnsiTheme="minorHAnsi" w:cstheme="minorHAnsi"/>
          <w:bCs/>
          <w:kern w:val="28"/>
        </w:rPr>
        <w:t>none</w:t>
      </w:r>
    </w:p>
    <w:p w14:paraId="22894840" w14:textId="77777777" w:rsidR="00D21DEA" w:rsidRPr="00A27495" w:rsidRDefault="00D21DEA" w:rsidP="006A0829">
      <w:pPr>
        <w:widowControl w:val="0"/>
        <w:overflowPunct w:val="0"/>
        <w:autoSpaceDE w:val="0"/>
        <w:autoSpaceDN w:val="0"/>
        <w:adjustRightInd w:val="0"/>
        <w:ind w:right="180"/>
        <w:rPr>
          <w:rFonts w:asciiTheme="minorHAnsi" w:hAnsiTheme="minorHAnsi" w:cstheme="minorHAnsi"/>
          <w:b/>
          <w:bCs/>
          <w:kern w:val="28"/>
        </w:rPr>
      </w:pPr>
    </w:p>
    <w:p w14:paraId="575BF447" w14:textId="489BF816" w:rsidR="00B45EBF" w:rsidRPr="006C277C" w:rsidRDefault="00B45EBF" w:rsidP="006A0829">
      <w:pPr>
        <w:widowControl w:val="0"/>
        <w:overflowPunct w:val="0"/>
        <w:autoSpaceDE w:val="0"/>
        <w:autoSpaceDN w:val="0"/>
        <w:adjustRightInd w:val="0"/>
        <w:ind w:right="180"/>
        <w:rPr>
          <w:rFonts w:ascii="Congenial" w:hAnsi="Congenial" w:cstheme="minorHAnsi"/>
          <w:b/>
          <w:bCs/>
          <w:kern w:val="28"/>
          <w:sz w:val="28"/>
          <w:szCs w:val="28"/>
        </w:rPr>
      </w:pPr>
      <w:r w:rsidRPr="006C277C">
        <w:rPr>
          <w:rFonts w:ascii="Congenial" w:hAnsi="Congenial" w:cstheme="minorHAnsi"/>
          <w:b/>
          <w:bCs/>
          <w:kern w:val="28"/>
          <w:sz w:val="28"/>
          <w:szCs w:val="28"/>
        </w:rPr>
        <w:t>Memorial Giving</w:t>
      </w:r>
    </w:p>
    <w:p w14:paraId="79694259" w14:textId="73107276"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is giving you the opportunity to donate to the Center through Memorial Giving.</w:t>
      </w:r>
      <w:r w:rsidR="00BD6F4C" w:rsidRPr="00A27495">
        <w:rPr>
          <w:rFonts w:asciiTheme="minorHAnsi" w:hAnsiTheme="minorHAnsi" w:cstheme="minorHAnsi"/>
          <w:kern w:val="28"/>
        </w:rPr>
        <w:t xml:space="preserve"> Any gifts totaling $200.00 in one person’s name will enable Canton Woods to add their name to the memorial plaque in the foyer.</w:t>
      </w:r>
    </w:p>
    <w:p w14:paraId="04F5392A" w14:textId="6D2AE8D6"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Enclosed is my gift of $________</w:t>
      </w:r>
    </w:p>
    <w:p w14:paraId="68AE7415" w14:textId="6E727AC0"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In Memory of _______________</w:t>
      </w:r>
    </w:p>
    <w:p w14:paraId="38DC103C" w14:textId="71AA9080"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name__________________</w:t>
      </w:r>
    </w:p>
    <w:p w14:paraId="377673FD" w14:textId="22334B43"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address_________________</w:t>
      </w:r>
    </w:p>
    <w:p w14:paraId="24DB0403" w14:textId="0A815092"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Make checks payable to Canton Woods </w:t>
      </w:r>
      <w:r w:rsidRPr="00A27495">
        <w:rPr>
          <w:rFonts w:asciiTheme="minorHAnsi" w:hAnsiTheme="minorHAnsi" w:cstheme="minorHAnsi"/>
          <w:kern w:val="28"/>
        </w:rPr>
        <w:lastRenderedPageBreak/>
        <w:t>Senior Center</w:t>
      </w:r>
      <w:r w:rsidR="000834E0" w:rsidRPr="00A27495">
        <w:rPr>
          <w:rFonts w:asciiTheme="minorHAnsi" w:hAnsiTheme="minorHAnsi" w:cstheme="minorHAnsi"/>
          <w:kern w:val="28"/>
        </w:rPr>
        <w:t>, Inc.</w:t>
      </w:r>
    </w:p>
    <w:p w14:paraId="3A1D0C01" w14:textId="77777777" w:rsidR="003417F5"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Send to: </w:t>
      </w:r>
    </w:p>
    <w:p w14:paraId="2486D753" w14:textId="7E84722C" w:rsidR="00B45EBF" w:rsidRPr="00A27495" w:rsidRDefault="00B45EBF"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Senior Center</w:t>
      </w:r>
    </w:p>
    <w:p w14:paraId="57F5FC1E" w14:textId="5A08525E" w:rsidR="008B6631" w:rsidRPr="00A27495" w:rsidRDefault="00B45EBF" w:rsidP="00366F30">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76 Canton St. </w:t>
      </w:r>
      <w:r w:rsidR="003F1E2D" w:rsidRPr="00A27495">
        <w:rPr>
          <w:rFonts w:asciiTheme="minorHAnsi" w:hAnsiTheme="minorHAnsi" w:cstheme="minorHAnsi"/>
          <w:kern w:val="28"/>
        </w:rPr>
        <w:t xml:space="preserve">Baldwinsville, </w:t>
      </w:r>
      <w:r w:rsidRPr="00A27495">
        <w:rPr>
          <w:rFonts w:asciiTheme="minorHAnsi" w:hAnsiTheme="minorHAnsi" w:cstheme="minorHAnsi"/>
          <w:kern w:val="28"/>
        </w:rPr>
        <w:t>NY 13027</w:t>
      </w:r>
    </w:p>
    <w:p w14:paraId="32367E06" w14:textId="77777777" w:rsidR="008B6631" w:rsidRPr="00A27495" w:rsidRDefault="008B6631" w:rsidP="001A2B51">
      <w:pPr>
        <w:shd w:val="clear" w:color="auto" w:fill="FFFFFF"/>
        <w:spacing w:line="253" w:lineRule="atLeast"/>
        <w:rPr>
          <w:rFonts w:asciiTheme="minorHAnsi" w:hAnsiTheme="minorHAnsi" w:cstheme="minorHAnsi"/>
          <w:color w:val="000000"/>
        </w:rPr>
      </w:pPr>
    </w:p>
    <w:p w14:paraId="5A98BD48" w14:textId="5B18B5DF" w:rsidR="001A2B51" w:rsidRPr="00756B8E" w:rsidRDefault="001A2B51" w:rsidP="001A2B51">
      <w:pPr>
        <w:shd w:val="clear" w:color="auto" w:fill="FFFFFF"/>
        <w:spacing w:line="253" w:lineRule="atLeast"/>
        <w:rPr>
          <w:rFonts w:ascii="Congenial" w:hAnsi="Congenial" w:cstheme="minorHAnsi"/>
          <w:b/>
          <w:bCs/>
          <w:color w:val="000000"/>
          <w:sz w:val="28"/>
          <w:szCs w:val="28"/>
        </w:rPr>
      </w:pPr>
      <w:r w:rsidRPr="00756B8E">
        <w:rPr>
          <w:rFonts w:ascii="Congenial" w:hAnsi="Congenial" w:cstheme="minorHAnsi"/>
          <w:b/>
          <w:bCs/>
          <w:color w:val="000000"/>
          <w:sz w:val="28"/>
          <w:szCs w:val="28"/>
        </w:rPr>
        <w:t>Ice Cream</w:t>
      </w:r>
    </w:p>
    <w:p w14:paraId="30A25277" w14:textId="77777777" w:rsidR="001A2B51" w:rsidRPr="00A27495" w:rsidRDefault="001A2B51" w:rsidP="001A2B51">
      <w:pPr>
        <w:shd w:val="clear" w:color="auto" w:fill="FFFFFF"/>
        <w:spacing w:line="253" w:lineRule="atLeast"/>
        <w:rPr>
          <w:rFonts w:asciiTheme="minorHAnsi" w:hAnsiTheme="minorHAnsi" w:cstheme="minorHAnsi"/>
          <w:color w:val="000000"/>
        </w:rPr>
      </w:pPr>
      <w:r w:rsidRPr="00A27495">
        <w:rPr>
          <w:rFonts w:asciiTheme="minorHAnsi" w:hAnsiTheme="minorHAnsi" w:cstheme="minorHAnsi"/>
          <w:color w:val="000000"/>
        </w:rPr>
        <w:t>Thank you for all the Byrne Dairy receipts!  Please keep them coming. Sometimes you have to ask for one!  Note: we cannot use gas receipts.</w:t>
      </w:r>
    </w:p>
    <w:p w14:paraId="32150B75" w14:textId="77777777" w:rsidR="000E6EDA" w:rsidRPr="00A27495" w:rsidRDefault="000E6EDA" w:rsidP="00A743D1">
      <w:pPr>
        <w:widowControl w:val="0"/>
        <w:overflowPunct w:val="0"/>
        <w:autoSpaceDE w:val="0"/>
        <w:autoSpaceDN w:val="0"/>
        <w:adjustRightInd w:val="0"/>
        <w:ind w:right="180"/>
        <w:rPr>
          <w:rFonts w:asciiTheme="minorHAnsi" w:hAnsiTheme="minorHAnsi" w:cstheme="minorHAnsi"/>
          <w:b/>
          <w:kern w:val="28"/>
        </w:rPr>
      </w:pPr>
    </w:p>
    <w:p w14:paraId="5300F935" w14:textId="54CFA309" w:rsidR="00A743D1" w:rsidRPr="006C277C" w:rsidRDefault="00DE0583" w:rsidP="00A743D1">
      <w:pPr>
        <w:widowControl w:val="0"/>
        <w:overflowPunct w:val="0"/>
        <w:autoSpaceDE w:val="0"/>
        <w:autoSpaceDN w:val="0"/>
        <w:adjustRightInd w:val="0"/>
        <w:ind w:right="180"/>
        <w:rPr>
          <w:rFonts w:ascii="Congenial" w:hAnsi="Congenial" w:cstheme="minorHAnsi"/>
          <w:b/>
          <w:i/>
          <w:iCs/>
          <w:kern w:val="28"/>
          <w:sz w:val="28"/>
          <w:szCs w:val="28"/>
        </w:rPr>
      </w:pPr>
      <w:r w:rsidRPr="006C277C">
        <w:rPr>
          <w:rFonts w:ascii="Congenial" w:hAnsi="Congenial" w:cstheme="minorHAnsi"/>
          <w:b/>
          <w:kern w:val="28"/>
          <w:sz w:val="28"/>
          <w:szCs w:val="28"/>
        </w:rPr>
        <w:t>P</w:t>
      </w:r>
      <w:r w:rsidR="008F1F81" w:rsidRPr="006C277C">
        <w:rPr>
          <w:rFonts w:ascii="Congenial" w:hAnsi="Congenial" w:cstheme="minorHAnsi"/>
          <w:b/>
          <w:kern w:val="28"/>
          <w:sz w:val="28"/>
          <w:szCs w:val="28"/>
        </w:rPr>
        <w:t>EACE LUNCH</w:t>
      </w:r>
      <w:r w:rsidR="00B15403" w:rsidRPr="006C277C">
        <w:rPr>
          <w:rFonts w:ascii="Congenial" w:hAnsi="Congenial" w:cstheme="minorHAnsi"/>
          <w:b/>
          <w:kern w:val="28"/>
          <w:sz w:val="28"/>
          <w:szCs w:val="28"/>
        </w:rPr>
        <w:t xml:space="preserve"> </w:t>
      </w:r>
    </w:p>
    <w:p w14:paraId="1DBE2A10" w14:textId="7181CC38" w:rsidR="00231735" w:rsidRPr="00A27495" w:rsidRDefault="00231735" w:rsidP="00A743D1">
      <w:pPr>
        <w:widowControl w:val="0"/>
        <w:overflowPunct w:val="0"/>
        <w:autoSpaceDE w:val="0"/>
        <w:autoSpaceDN w:val="0"/>
        <w:adjustRightInd w:val="0"/>
        <w:ind w:right="180"/>
        <w:rPr>
          <w:rFonts w:asciiTheme="minorHAnsi" w:hAnsiTheme="minorHAnsi" w:cstheme="minorHAnsi"/>
          <w:b/>
          <w:i/>
          <w:iCs/>
          <w:kern w:val="28"/>
        </w:rPr>
      </w:pPr>
      <w:r w:rsidRPr="00A27495">
        <w:rPr>
          <w:rFonts w:asciiTheme="minorHAnsi" w:hAnsiTheme="minorHAnsi" w:cstheme="minorHAnsi"/>
          <w:bCs/>
          <w:kern w:val="28"/>
        </w:rPr>
        <w:t xml:space="preserve">Canton Woods </w:t>
      </w:r>
      <w:r w:rsidR="00B66D86" w:rsidRPr="00A27495">
        <w:rPr>
          <w:rFonts w:asciiTheme="minorHAnsi" w:hAnsiTheme="minorHAnsi" w:cstheme="minorHAnsi"/>
          <w:bCs/>
          <w:kern w:val="28"/>
        </w:rPr>
        <w:t>invites you to enjoy the</w:t>
      </w:r>
      <w:r w:rsidR="00B15403" w:rsidRPr="00A27495">
        <w:rPr>
          <w:rFonts w:asciiTheme="minorHAnsi" w:hAnsiTheme="minorHAnsi" w:cstheme="minorHAnsi"/>
          <w:bCs/>
          <w:kern w:val="28"/>
        </w:rPr>
        <w:t xml:space="preserve"> </w:t>
      </w:r>
      <w:r w:rsidRPr="00A27495">
        <w:rPr>
          <w:rFonts w:asciiTheme="minorHAnsi" w:hAnsiTheme="minorHAnsi" w:cstheme="minorHAnsi"/>
          <w:bCs/>
          <w:kern w:val="28"/>
        </w:rPr>
        <w:t xml:space="preserve">PEACE Lunch hot meal served in </w:t>
      </w:r>
      <w:r w:rsidR="00B66D86" w:rsidRPr="00A27495">
        <w:rPr>
          <w:rFonts w:asciiTheme="minorHAnsi" w:hAnsiTheme="minorHAnsi" w:cstheme="minorHAnsi"/>
          <w:bCs/>
          <w:kern w:val="28"/>
        </w:rPr>
        <w:t>our</w:t>
      </w:r>
      <w:r w:rsidRPr="00A27495">
        <w:rPr>
          <w:rFonts w:asciiTheme="minorHAnsi" w:hAnsiTheme="minorHAnsi" w:cstheme="minorHAnsi"/>
          <w:bCs/>
          <w:kern w:val="28"/>
        </w:rPr>
        <w:t xml:space="preserve"> </w:t>
      </w:r>
      <w:r w:rsidR="00C07DEC" w:rsidRPr="00A27495">
        <w:rPr>
          <w:rFonts w:asciiTheme="minorHAnsi" w:hAnsiTheme="minorHAnsi" w:cstheme="minorHAnsi"/>
          <w:bCs/>
          <w:kern w:val="28"/>
        </w:rPr>
        <w:t>dining</w:t>
      </w:r>
      <w:r w:rsidRPr="00A27495">
        <w:rPr>
          <w:rFonts w:asciiTheme="minorHAnsi" w:hAnsiTheme="minorHAnsi" w:cstheme="minorHAnsi"/>
          <w:bCs/>
          <w:kern w:val="28"/>
        </w:rPr>
        <w:t xml:space="preserve"> room</w:t>
      </w:r>
      <w:r w:rsidRPr="00A27495">
        <w:rPr>
          <w:rFonts w:asciiTheme="minorHAnsi" w:hAnsiTheme="minorHAnsi" w:cstheme="minorHAnsi"/>
          <w:bCs/>
          <w:i/>
          <w:iCs/>
          <w:kern w:val="28"/>
        </w:rPr>
        <w:t xml:space="preserve">. </w:t>
      </w:r>
      <w:r w:rsidR="00B66D86" w:rsidRPr="00A27495">
        <w:rPr>
          <w:rFonts w:asciiTheme="minorHAnsi" w:hAnsiTheme="minorHAnsi" w:cstheme="minorHAnsi"/>
          <w:bCs/>
          <w:kern w:val="28"/>
        </w:rPr>
        <w:t>Share a healthy and nutritious meal with others.</w:t>
      </w:r>
      <w:r w:rsidR="00B66D86" w:rsidRPr="00A27495">
        <w:rPr>
          <w:rFonts w:asciiTheme="minorHAnsi" w:hAnsiTheme="minorHAnsi" w:cstheme="minorHAnsi"/>
          <w:b/>
          <w:kern w:val="28"/>
        </w:rPr>
        <w:t xml:space="preserve"> </w:t>
      </w:r>
      <w:r w:rsidR="00B66D86" w:rsidRPr="00A27495">
        <w:rPr>
          <w:rFonts w:asciiTheme="minorHAnsi" w:hAnsiTheme="minorHAnsi" w:cstheme="minorHAnsi"/>
          <w:b/>
          <w:i/>
          <w:iCs/>
          <w:kern w:val="28"/>
        </w:rPr>
        <w:t xml:space="preserve"> </w:t>
      </w:r>
      <w:r w:rsidR="00CB7894" w:rsidRPr="00A27495">
        <w:rPr>
          <w:rFonts w:asciiTheme="minorHAnsi" w:hAnsiTheme="minorHAnsi" w:cstheme="minorHAnsi"/>
          <w:b/>
          <w:i/>
          <w:iCs/>
          <w:kern w:val="28"/>
        </w:rPr>
        <w:t>Please plan to arrive between 11:30 and 11:45</w:t>
      </w:r>
      <w:r w:rsidR="00CA0FD5" w:rsidRPr="00A27495">
        <w:rPr>
          <w:rFonts w:asciiTheme="minorHAnsi" w:hAnsiTheme="minorHAnsi" w:cstheme="minorHAnsi"/>
          <w:b/>
          <w:i/>
          <w:iCs/>
          <w:kern w:val="28"/>
        </w:rPr>
        <w:t xml:space="preserve">am. </w:t>
      </w:r>
      <w:r w:rsidR="00CB7894" w:rsidRPr="00A27495">
        <w:rPr>
          <w:rFonts w:asciiTheme="minorHAnsi" w:hAnsiTheme="minorHAnsi" w:cstheme="minorHAnsi"/>
          <w:b/>
          <w:i/>
          <w:iCs/>
          <w:kern w:val="28"/>
        </w:rPr>
        <w:t>Meal served at 1</w:t>
      </w:r>
      <w:r w:rsidR="00FA7A76" w:rsidRPr="00A27495">
        <w:rPr>
          <w:rFonts w:asciiTheme="minorHAnsi" w:hAnsiTheme="minorHAnsi" w:cstheme="minorHAnsi"/>
          <w:b/>
          <w:i/>
          <w:iCs/>
          <w:kern w:val="28"/>
        </w:rPr>
        <w:t>2:</w:t>
      </w:r>
      <w:r w:rsidR="00CB7894" w:rsidRPr="00A27495">
        <w:rPr>
          <w:rFonts w:asciiTheme="minorHAnsi" w:hAnsiTheme="minorHAnsi" w:cstheme="minorHAnsi"/>
          <w:b/>
          <w:i/>
          <w:iCs/>
          <w:kern w:val="28"/>
        </w:rPr>
        <w:t>00pm.</w:t>
      </w:r>
    </w:p>
    <w:p w14:paraId="1205CD32" w14:textId="46C378A4" w:rsidR="00F3052D" w:rsidRPr="00A27495" w:rsidRDefault="00B15403" w:rsidP="008F1F81">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You must</w:t>
      </w:r>
      <w:r w:rsidR="00231735" w:rsidRPr="00A27495">
        <w:rPr>
          <w:rFonts w:asciiTheme="minorHAnsi" w:hAnsiTheme="minorHAnsi" w:cstheme="minorHAnsi"/>
          <w:bCs/>
          <w:kern w:val="28"/>
        </w:rPr>
        <w:t xml:space="preserve"> make </w:t>
      </w:r>
      <w:r w:rsidR="00BF2B3B" w:rsidRPr="00A27495">
        <w:rPr>
          <w:rFonts w:asciiTheme="minorHAnsi" w:hAnsiTheme="minorHAnsi" w:cstheme="minorHAnsi"/>
          <w:bCs/>
          <w:kern w:val="28"/>
        </w:rPr>
        <w:t>a lunch</w:t>
      </w:r>
      <w:r w:rsidR="00231735" w:rsidRPr="00A27495">
        <w:rPr>
          <w:rFonts w:asciiTheme="minorHAnsi" w:hAnsiTheme="minorHAnsi" w:cstheme="minorHAnsi"/>
          <w:bCs/>
          <w:kern w:val="28"/>
        </w:rPr>
        <w:t xml:space="preserve"> </w:t>
      </w:r>
      <w:r w:rsidRPr="00A27495">
        <w:rPr>
          <w:rFonts w:asciiTheme="minorHAnsi" w:hAnsiTheme="minorHAnsi" w:cstheme="minorHAnsi"/>
          <w:bCs/>
          <w:kern w:val="28"/>
        </w:rPr>
        <w:t>reservation</w:t>
      </w:r>
      <w:r w:rsidR="00231735" w:rsidRPr="00A27495">
        <w:rPr>
          <w:rFonts w:asciiTheme="minorHAnsi" w:hAnsiTheme="minorHAnsi" w:cstheme="minorHAnsi"/>
          <w:bCs/>
          <w:kern w:val="28"/>
        </w:rPr>
        <w:t xml:space="preserve"> </w:t>
      </w:r>
      <w:r w:rsidR="00F573B2" w:rsidRPr="00A27495">
        <w:rPr>
          <w:rFonts w:asciiTheme="minorHAnsi" w:hAnsiTheme="minorHAnsi" w:cstheme="minorHAnsi"/>
          <w:bCs/>
          <w:kern w:val="28"/>
        </w:rPr>
        <w:t xml:space="preserve">at least </w:t>
      </w:r>
      <w:r w:rsidR="00BF2B3B" w:rsidRPr="00A27495">
        <w:rPr>
          <w:rFonts w:asciiTheme="minorHAnsi" w:hAnsiTheme="minorHAnsi" w:cstheme="minorHAnsi"/>
          <w:bCs/>
          <w:kern w:val="28"/>
        </w:rPr>
        <w:t>one day in advance</w:t>
      </w:r>
      <w:r w:rsidR="00910850" w:rsidRPr="00A27495">
        <w:rPr>
          <w:rFonts w:asciiTheme="minorHAnsi" w:hAnsiTheme="minorHAnsi" w:cstheme="minorHAnsi"/>
          <w:bCs/>
          <w:kern w:val="28"/>
        </w:rPr>
        <w:t>.</w:t>
      </w:r>
      <w:r w:rsidR="00231735" w:rsidRPr="00A27495">
        <w:rPr>
          <w:rFonts w:asciiTheme="minorHAnsi" w:hAnsiTheme="minorHAnsi" w:cstheme="minorHAnsi"/>
          <w:bCs/>
          <w:kern w:val="28"/>
        </w:rPr>
        <w:t xml:space="preserve"> </w:t>
      </w:r>
      <w:bookmarkStart w:id="3" w:name="_Hlk78191093"/>
      <w:r w:rsidR="00A743D1" w:rsidRPr="00A27495">
        <w:rPr>
          <w:rFonts w:asciiTheme="minorHAnsi" w:hAnsiTheme="minorHAnsi" w:cstheme="minorHAnsi"/>
          <w:bCs/>
          <w:kern w:val="28"/>
        </w:rPr>
        <w:t xml:space="preserve">Lunch is </w:t>
      </w:r>
      <w:r w:rsidR="00B84A2B" w:rsidRPr="00A27495">
        <w:rPr>
          <w:rFonts w:asciiTheme="minorHAnsi" w:hAnsiTheme="minorHAnsi" w:cstheme="minorHAnsi"/>
          <w:bCs/>
          <w:kern w:val="28"/>
        </w:rPr>
        <w:t>available on</w:t>
      </w:r>
      <w:r w:rsidR="00A743D1" w:rsidRPr="00A27495">
        <w:rPr>
          <w:rFonts w:asciiTheme="minorHAnsi" w:hAnsiTheme="minorHAnsi" w:cstheme="minorHAnsi"/>
          <w:bCs/>
          <w:kern w:val="28"/>
        </w:rPr>
        <w:t xml:space="preserve"> </w:t>
      </w:r>
      <w:r w:rsidR="006F697F" w:rsidRPr="00A27495">
        <w:rPr>
          <w:rFonts w:asciiTheme="minorHAnsi" w:hAnsiTheme="minorHAnsi" w:cstheme="minorHAnsi"/>
          <w:bCs/>
          <w:kern w:val="28"/>
        </w:rPr>
        <w:t>Monday,</w:t>
      </w:r>
      <w:r w:rsidR="00EB2B4B" w:rsidRPr="00A27495">
        <w:rPr>
          <w:rFonts w:asciiTheme="minorHAnsi" w:hAnsiTheme="minorHAnsi" w:cstheme="minorHAnsi"/>
          <w:bCs/>
          <w:kern w:val="28"/>
        </w:rPr>
        <w:t xml:space="preserve"> </w:t>
      </w:r>
      <w:r w:rsidR="00A97A2D" w:rsidRPr="00A27495">
        <w:rPr>
          <w:rFonts w:asciiTheme="minorHAnsi" w:hAnsiTheme="minorHAnsi" w:cstheme="minorHAnsi"/>
          <w:bCs/>
          <w:kern w:val="28"/>
        </w:rPr>
        <w:t>Wednesday,</w:t>
      </w:r>
      <w:r w:rsidR="00EB2B4B" w:rsidRPr="00A27495">
        <w:rPr>
          <w:rFonts w:asciiTheme="minorHAnsi" w:hAnsiTheme="minorHAnsi" w:cstheme="minorHAnsi"/>
          <w:bCs/>
          <w:kern w:val="28"/>
        </w:rPr>
        <w:t xml:space="preserve"> and Friday</w:t>
      </w:r>
      <w:r w:rsidR="009B03C7" w:rsidRPr="00A27495">
        <w:rPr>
          <w:rFonts w:asciiTheme="minorHAnsi" w:hAnsiTheme="minorHAnsi" w:cstheme="minorHAnsi"/>
          <w:bCs/>
          <w:kern w:val="28"/>
        </w:rPr>
        <w:t xml:space="preserve">. </w:t>
      </w:r>
      <w:r w:rsidR="00BF2B3B" w:rsidRPr="00A27495">
        <w:rPr>
          <w:rFonts w:asciiTheme="minorHAnsi" w:hAnsiTheme="minorHAnsi" w:cstheme="minorHAnsi"/>
          <w:bCs/>
          <w:kern w:val="28"/>
        </w:rPr>
        <w:t xml:space="preserve">The monthly menu is in </w:t>
      </w:r>
      <w:r w:rsidR="000D5D6F" w:rsidRPr="00A27495">
        <w:rPr>
          <w:rFonts w:asciiTheme="minorHAnsi" w:hAnsiTheme="minorHAnsi" w:cstheme="minorHAnsi"/>
          <w:bCs/>
          <w:kern w:val="28"/>
        </w:rPr>
        <w:t>this</w:t>
      </w:r>
      <w:r w:rsidR="00BF2B3B" w:rsidRPr="00A27495">
        <w:rPr>
          <w:rFonts w:asciiTheme="minorHAnsi" w:hAnsiTheme="minorHAnsi" w:cstheme="minorHAnsi"/>
          <w:bCs/>
          <w:kern w:val="28"/>
        </w:rPr>
        <w:t xml:space="preserve"> </w:t>
      </w:r>
      <w:r w:rsidR="00965509" w:rsidRPr="00A27495">
        <w:rPr>
          <w:rFonts w:asciiTheme="minorHAnsi" w:hAnsiTheme="minorHAnsi" w:cstheme="minorHAnsi"/>
          <w:bCs/>
          <w:kern w:val="28"/>
        </w:rPr>
        <w:t>newsletter</w:t>
      </w:r>
      <w:r w:rsidR="009D55B9" w:rsidRPr="00A27495">
        <w:rPr>
          <w:rFonts w:asciiTheme="minorHAnsi" w:hAnsiTheme="minorHAnsi" w:cstheme="minorHAnsi"/>
          <w:bCs/>
          <w:kern w:val="28"/>
        </w:rPr>
        <w:t>.</w:t>
      </w:r>
    </w:p>
    <w:p w14:paraId="4727396E" w14:textId="77777777" w:rsidR="0046521D" w:rsidRPr="00A27495" w:rsidRDefault="0046521D" w:rsidP="008F1F81">
      <w:pPr>
        <w:widowControl w:val="0"/>
        <w:overflowPunct w:val="0"/>
        <w:autoSpaceDE w:val="0"/>
        <w:autoSpaceDN w:val="0"/>
        <w:adjustRightInd w:val="0"/>
        <w:ind w:right="180"/>
        <w:rPr>
          <w:rFonts w:asciiTheme="minorHAnsi" w:hAnsiTheme="minorHAnsi" w:cstheme="minorHAnsi"/>
          <w:b/>
          <w:kern w:val="28"/>
        </w:rPr>
      </w:pPr>
    </w:p>
    <w:p w14:paraId="1DEBC763" w14:textId="2CC61D72" w:rsidR="005A70FA" w:rsidRPr="006C277C" w:rsidRDefault="00A015F9" w:rsidP="008F1F81">
      <w:pPr>
        <w:widowControl w:val="0"/>
        <w:overflowPunct w:val="0"/>
        <w:autoSpaceDE w:val="0"/>
        <w:autoSpaceDN w:val="0"/>
        <w:adjustRightInd w:val="0"/>
        <w:ind w:right="180"/>
        <w:rPr>
          <w:rFonts w:ascii="Ink Free" w:hAnsi="Ink Free" w:cstheme="minorHAnsi"/>
          <w:b/>
          <w:kern w:val="28"/>
          <w:sz w:val="28"/>
          <w:szCs w:val="28"/>
        </w:rPr>
      </w:pPr>
      <w:r>
        <w:rPr>
          <w:rFonts w:ascii="Ink Free" w:hAnsi="Ink Free" w:cstheme="minorHAnsi"/>
          <w:b/>
          <w:kern w:val="28"/>
          <w:sz w:val="28"/>
          <w:szCs w:val="28"/>
        </w:rPr>
        <w:t>Octo</w:t>
      </w:r>
      <w:r w:rsidR="00E60BFD" w:rsidRPr="006C277C">
        <w:rPr>
          <w:rFonts w:ascii="Ink Free" w:hAnsi="Ink Free" w:cstheme="minorHAnsi"/>
          <w:b/>
          <w:kern w:val="28"/>
          <w:sz w:val="28"/>
          <w:szCs w:val="28"/>
        </w:rPr>
        <w:t>ber</w:t>
      </w:r>
      <w:r w:rsidR="005A70FA" w:rsidRPr="006C277C">
        <w:rPr>
          <w:rFonts w:ascii="Ink Free" w:hAnsi="Ink Free" w:cstheme="minorHAnsi"/>
          <w:b/>
          <w:kern w:val="28"/>
          <w:sz w:val="28"/>
          <w:szCs w:val="28"/>
        </w:rPr>
        <w:t xml:space="preserve"> Birthdays</w:t>
      </w:r>
      <w:r w:rsidR="001E42D1" w:rsidRPr="006C277C">
        <w:rPr>
          <w:rFonts w:ascii="Ink Free" w:hAnsi="Ink Free" w:cstheme="minorHAnsi"/>
          <w:b/>
          <w:kern w:val="28"/>
          <w:sz w:val="28"/>
          <w:szCs w:val="28"/>
        </w:rPr>
        <w:t>:</w:t>
      </w:r>
    </w:p>
    <w:p w14:paraId="4AF6D55F" w14:textId="23C9DF31" w:rsidR="00E60BFD" w:rsidRDefault="00A87474"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10/3 Shirley Eisenhauer</w:t>
      </w:r>
    </w:p>
    <w:p w14:paraId="72468761" w14:textId="0D3C2835" w:rsidR="00A87474" w:rsidRDefault="004A1250"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10/11 Edwina Hay</w:t>
      </w:r>
    </w:p>
    <w:p w14:paraId="2A505640" w14:textId="15706AE2" w:rsidR="004A1250" w:rsidRDefault="004A1250"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10/16 Rita Seitzer</w:t>
      </w:r>
    </w:p>
    <w:p w14:paraId="4D32F0C8" w14:textId="5FB352A2" w:rsidR="004A1250" w:rsidRDefault="004A1250"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10/19 Jean Gentilcore</w:t>
      </w:r>
    </w:p>
    <w:p w14:paraId="3020D551" w14:textId="02AABFDF" w:rsidR="004A1250" w:rsidRDefault="004F5F7F"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10/21 Linda Hance</w:t>
      </w:r>
    </w:p>
    <w:p w14:paraId="7D9510FE" w14:textId="2D5E9AB3" w:rsidR="004F5F7F" w:rsidRDefault="004F5F7F"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10/23 Monique Finan</w:t>
      </w:r>
    </w:p>
    <w:p w14:paraId="36F37506" w14:textId="36EB78E4" w:rsidR="004F5F7F" w:rsidRDefault="004F5F7F"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10/24 Arlette Folckemer</w:t>
      </w:r>
    </w:p>
    <w:p w14:paraId="737A473B" w14:textId="60814EF6" w:rsidR="004F5F7F" w:rsidRPr="00A27495" w:rsidRDefault="005E70CB" w:rsidP="008F1F81">
      <w:pPr>
        <w:widowControl w:val="0"/>
        <w:overflowPunct w:val="0"/>
        <w:autoSpaceDE w:val="0"/>
        <w:autoSpaceDN w:val="0"/>
        <w:adjustRightInd w:val="0"/>
        <w:ind w:right="180"/>
        <w:rPr>
          <w:rFonts w:asciiTheme="minorHAnsi" w:hAnsiTheme="minorHAnsi" w:cstheme="minorHAnsi"/>
          <w:bCs/>
          <w:kern w:val="28"/>
        </w:rPr>
      </w:pPr>
      <w:r>
        <w:rPr>
          <w:rFonts w:asciiTheme="minorHAnsi" w:hAnsiTheme="minorHAnsi" w:cstheme="minorHAnsi"/>
          <w:bCs/>
          <w:kern w:val="28"/>
        </w:rPr>
        <w:t>10/31 Darla Wood</w:t>
      </w:r>
    </w:p>
    <w:p w14:paraId="498064E8" w14:textId="77777777" w:rsidR="00D015B9" w:rsidRPr="00A27495" w:rsidRDefault="00D015B9" w:rsidP="008F1F81">
      <w:pPr>
        <w:widowControl w:val="0"/>
        <w:overflowPunct w:val="0"/>
        <w:autoSpaceDE w:val="0"/>
        <w:autoSpaceDN w:val="0"/>
        <w:adjustRightInd w:val="0"/>
        <w:ind w:right="180"/>
        <w:rPr>
          <w:rFonts w:asciiTheme="minorHAnsi" w:hAnsiTheme="minorHAnsi" w:cstheme="minorHAnsi"/>
          <w:bCs/>
          <w:kern w:val="28"/>
        </w:rPr>
      </w:pPr>
    </w:p>
    <w:p w14:paraId="6516B5E9" w14:textId="6E136947" w:rsidR="00314C8D" w:rsidRPr="00A27495" w:rsidRDefault="00E1028F" w:rsidP="004619A3">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If you would like your birthday added please stop by or call the center!</w:t>
      </w:r>
      <w:bookmarkEnd w:id="3"/>
      <w:r w:rsidRPr="00A27495">
        <w:rPr>
          <w:rFonts w:asciiTheme="minorHAnsi" w:hAnsiTheme="minorHAnsi" w:cstheme="minorHAnsi"/>
          <w:bCs/>
          <w:kern w:val="28"/>
        </w:rPr>
        <w:t xml:space="preserve">    </w:t>
      </w:r>
      <w:r w:rsidR="00251E7E" w:rsidRPr="00A27495">
        <w:rPr>
          <w:rFonts w:asciiTheme="minorHAnsi" w:hAnsiTheme="minorHAnsi" w:cstheme="minorHAnsi"/>
          <w:color w:val="000000" w:themeColor="text1"/>
          <w:kern w:val="28"/>
        </w:rPr>
        <w:t>(</w:t>
      </w:r>
      <w:r w:rsidR="00A11AEC" w:rsidRPr="00A27495">
        <w:rPr>
          <w:rFonts w:asciiTheme="minorHAnsi" w:hAnsiTheme="minorHAnsi" w:cstheme="minorHAnsi"/>
          <w:color w:val="000000" w:themeColor="text1"/>
          <w:kern w:val="28"/>
        </w:rPr>
        <w:t>315) 638-4536.</w:t>
      </w:r>
    </w:p>
    <w:p w14:paraId="62815941" w14:textId="77777777" w:rsidR="004D305F" w:rsidRPr="00A27495" w:rsidRDefault="004D305F" w:rsidP="004619A3">
      <w:pPr>
        <w:widowControl w:val="0"/>
        <w:overflowPunct w:val="0"/>
        <w:autoSpaceDE w:val="0"/>
        <w:autoSpaceDN w:val="0"/>
        <w:adjustRightInd w:val="0"/>
        <w:ind w:right="180"/>
        <w:rPr>
          <w:rFonts w:asciiTheme="minorHAnsi" w:hAnsiTheme="minorHAnsi" w:cstheme="minorHAnsi"/>
          <w:b/>
          <w:bCs/>
          <w:color w:val="000000" w:themeColor="text1"/>
          <w:kern w:val="28"/>
        </w:rPr>
      </w:pPr>
    </w:p>
    <w:p w14:paraId="3C9E2F12" w14:textId="21CB4F96" w:rsidR="005D323B" w:rsidRPr="00A27495" w:rsidRDefault="005D323B" w:rsidP="002D690F">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noProof/>
          <w:color w:val="000000"/>
        </w:rPr>
        <w:drawing>
          <wp:inline distT="0" distB="0" distL="0" distR="0" wp14:anchorId="4ECD7F6C" wp14:editId="3DAA2FD2">
            <wp:extent cx="857250" cy="885825"/>
            <wp:effectExtent l="0" t="0" r="0" b="0"/>
            <wp:docPr id="1" name="Picture 1" descr="jessicakes-logo@0.5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sicakes-logo@0.5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7250" cy="885825"/>
                    </a:xfrm>
                    <a:prstGeom prst="rect">
                      <a:avLst/>
                    </a:prstGeom>
                    <a:noFill/>
                    <a:ln>
                      <a:noFill/>
                    </a:ln>
                  </pic:spPr>
                </pic:pic>
              </a:graphicData>
            </a:graphic>
          </wp:inline>
        </w:drawing>
      </w:r>
    </w:p>
    <w:p w14:paraId="30BCBA6B" w14:textId="4F95F287"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On your birthday, (or very very close), stop </w:t>
      </w:r>
      <w:r w:rsidR="00BB5AFA" w:rsidRPr="00A27495">
        <w:rPr>
          <w:rFonts w:asciiTheme="minorHAnsi" w:hAnsiTheme="minorHAnsi" w:cstheme="minorHAnsi"/>
          <w:color w:val="000000"/>
        </w:rPr>
        <w:t>b</w:t>
      </w:r>
      <w:r w:rsidRPr="00A27495">
        <w:rPr>
          <w:rFonts w:asciiTheme="minorHAnsi" w:hAnsiTheme="minorHAnsi" w:cstheme="minorHAnsi"/>
          <w:color w:val="000000"/>
        </w:rPr>
        <w:t>y Jessicakes</w:t>
      </w:r>
    </w:p>
    <w:p w14:paraId="53487815" w14:textId="13E56514"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3 Marble St. Baldwinsville                                             for </w:t>
      </w:r>
      <w:r w:rsidR="002944E9" w:rsidRPr="00A27495">
        <w:rPr>
          <w:rFonts w:asciiTheme="minorHAnsi" w:hAnsiTheme="minorHAnsi" w:cstheme="minorHAnsi"/>
          <w:color w:val="000000"/>
        </w:rPr>
        <w:t>a FREE</w:t>
      </w:r>
      <w:r w:rsidRPr="00A27495">
        <w:rPr>
          <w:rFonts w:asciiTheme="minorHAnsi" w:hAnsiTheme="minorHAnsi" w:cstheme="minorHAnsi"/>
          <w:color w:val="000000"/>
        </w:rPr>
        <w:t> birthday cupcake!</w:t>
      </w:r>
    </w:p>
    <w:p w14:paraId="16F54131" w14:textId="0B9316FF" w:rsidR="00B64428" w:rsidRPr="00A27495" w:rsidRDefault="002944E9" w:rsidP="000A73CC">
      <w:pPr>
        <w:shd w:val="clear" w:color="auto" w:fill="FFFFFF"/>
        <w:spacing w:line="253" w:lineRule="atLeast"/>
        <w:rPr>
          <w:rFonts w:asciiTheme="minorHAnsi" w:hAnsiTheme="minorHAnsi" w:cstheme="minorHAnsi"/>
          <w:color w:val="000000"/>
        </w:rPr>
      </w:pPr>
      <w:r w:rsidRPr="00A27495">
        <w:rPr>
          <w:rFonts w:asciiTheme="minorHAnsi" w:hAnsiTheme="minorHAnsi" w:cstheme="minorHAnsi"/>
          <w:color w:val="000000"/>
        </w:rPr>
        <w:t xml:space="preserve">                       </w:t>
      </w:r>
      <w:r w:rsidR="005D323B" w:rsidRPr="00A27495">
        <w:rPr>
          <w:rFonts w:asciiTheme="minorHAnsi" w:hAnsiTheme="minorHAnsi" w:cstheme="minorHAnsi"/>
          <w:color w:val="000000"/>
        </w:rPr>
        <w:t>Jessicakes 315-484-8228</w:t>
      </w:r>
    </w:p>
    <w:p w14:paraId="40045038" w14:textId="77777777" w:rsidR="00D52C32" w:rsidRPr="00A27495" w:rsidRDefault="00D52C32" w:rsidP="00A11AEC">
      <w:pPr>
        <w:rPr>
          <w:rFonts w:asciiTheme="minorHAnsi" w:hAnsiTheme="minorHAnsi" w:cstheme="minorHAnsi"/>
          <w:b/>
        </w:rPr>
      </w:pPr>
    </w:p>
    <w:p w14:paraId="19E71D74" w14:textId="19965F06" w:rsidR="008F3586" w:rsidRPr="004870D1" w:rsidRDefault="001A2B51" w:rsidP="001A2B51">
      <w:pPr>
        <w:rPr>
          <w:rFonts w:asciiTheme="minorHAnsi" w:hAnsiTheme="minorHAnsi" w:cstheme="minorHAnsi"/>
          <w:bCs/>
          <w:sz w:val="28"/>
          <w:szCs w:val="28"/>
        </w:rPr>
      </w:pPr>
      <w:r w:rsidRPr="004870D1">
        <w:rPr>
          <w:rFonts w:asciiTheme="minorHAnsi" w:hAnsiTheme="minorHAnsi" w:cstheme="minorHAnsi"/>
          <w:b/>
          <w:sz w:val="28"/>
          <w:szCs w:val="28"/>
        </w:rPr>
        <w:t>Smartphone, iPad, Tablet or Laptop</w:t>
      </w:r>
      <w:r w:rsidR="0011182C" w:rsidRPr="004870D1">
        <w:rPr>
          <w:rFonts w:asciiTheme="minorHAnsi" w:hAnsiTheme="minorHAnsi" w:cstheme="minorHAnsi"/>
          <w:b/>
          <w:sz w:val="28"/>
          <w:szCs w:val="28"/>
        </w:rPr>
        <w:t xml:space="preserve"> </w:t>
      </w:r>
      <w:r w:rsidRPr="004870D1">
        <w:rPr>
          <w:rFonts w:asciiTheme="minorHAnsi" w:hAnsiTheme="minorHAnsi" w:cstheme="minorHAnsi"/>
          <w:b/>
          <w:sz w:val="28"/>
          <w:szCs w:val="28"/>
        </w:rPr>
        <w:t xml:space="preserve">Computer Assistance </w:t>
      </w:r>
      <w:r w:rsidR="00E60BFD" w:rsidRPr="004870D1">
        <w:rPr>
          <w:rFonts w:asciiTheme="minorHAnsi" w:hAnsiTheme="minorHAnsi" w:cstheme="minorHAnsi"/>
          <w:b/>
          <w:sz w:val="28"/>
          <w:szCs w:val="28"/>
        </w:rPr>
        <w:t xml:space="preserve">provided by Griffin Randazzo </w:t>
      </w:r>
    </w:p>
    <w:p w14:paraId="37511DFA" w14:textId="77777777" w:rsidR="00B9484F" w:rsidRPr="00A27495" w:rsidRDefault="00B9484F" w:rsidP="001A2B51">
      <w:pPr>
        <w:rPr>
          <w:rFonts w:asciiTheme="minorHAnsi" w:hAnsiTheme="minorHAnsi" w:cstheme="minorHAnsi"/>
          <w:bCs/>
        </w:rPr>
      </w:pPr>
    </w:p>
    <w:p w14:paraId="422CD96A" w14:textId="77777777" w:rsidR="00B20497" w:rsidRPr="006C277C" w:rsidRDefault="00B20497" w:rsidP="00B20497">
      <w:pPr>
        <w:rPr>
          <w:rFonts w:ascii="Congenial" w:hAnsi="Congenial" w:cstheme="minorHAnsi"/>
          <w:b/>
          <w:sz w:val="28"/>
          <w:szCs w:val="28"/>
        </w:rPr>
      </w:pPr>
      <w:r w:rsidRPr="006C277C">
        <w:rPr>
          <w:rFonts w:ascii="Congenial" w:hAnsi="Congenial" w:cstheme="minorHAnsi"/>
          <w:b/>
          <w:sz w:val="28"/>
          <w:szCs w:val="28"/>
        </w:rPr>
        <w:t>Food Bank of CNY</w:t>
      </w:r>
    </w:p>
    <w:p w14:paraId="4D9D8A87" w14:textId="77777777" w:rsidR="00B20497" w:rsidRPr="00A27495" w:rsidRDefault="00B20497" w:rsidP="00B20497">
      <w:pPr>
        <w:rPr>
          <w:rFonts w:asciiTheme="minorHAnsi" w:hAnsiTheme="minorHAnsi" w:cstheme="minorHAnsi"/>
        </w:rPr>
      </w:pPr>
      <w:r w:rsidRPr="00A27495">
        <w:rPr>
          <w:rFonts w:asciiTheme="minorHAnsi" w:hAnsiTheme="minorHAnsi" w:cstheme="minorHAnsi"/>
        </w:rPr>
        <w:t>The Food Bank of CNY can help you receive Food Stamps/ SNAP.</w:t>
      </w:r>
    </w:p>
    <w:p w14:paraId="2FD840C6" w14:textId="1DC9FFDE" w:rsidR="00B20497" w:rsidRPr="00A27495" w:rsidRDefault="00B20497" w:rsidP="00B20497">
      <w:pPr>
        <w:rPr>
          <w:rFonts w:asciiTheme="minorHAnsi" w:hAnsiTheme="minorHAnsi" w:cstheme="minorHAnsi"/>
        </w:rPr>
      </w:pPr>
      <w:r w:rsidRPr="00A27495">
        <w:rPr>
          <w:rFonts w:asciiTheme="minorHAnsi" w:hAnsiTheme="minorHAnsi" w:cstheme="minorHAnsi"/>
        </w:rPr>
        <w:t xml:space="preserve">Please call (315) 437-1899 ext. 224 to set up an appointment or contact </w:t>
      </w:r>
      <w:r w:rsidR="00D015B9" w:rsidRPr="00A27495">
        <w:rPr>
          <w:rFonts w:asciiTheme="minorHAnsi" w:hAnsiTheme="minorHAnsi" w:cstheme="minorHAnsi"/>
        </w:rPr>
        <w:t>Theresa</w:t>
      </w:r>
      <w:r w:rsidRPr="00A27495">
        <w:rPr>
          <w:rFonts w:asciiTheme="minorHAnsi" w:hAnsiTheme="minorHAnsi" w:cstheme="minorHAnsi"/>
        </w:rPr>
        <w:t xml:space="preserve">, CW’s Outreach Worker (315) 638-4536. </w:t>
      </w:r>
    </w:p>
    <w:p w14:paraId="1639BCB5" w14:textId="77777777" w:rsidR="00B20497" w:rsidRPr="00A27495" w:rsidRDefault="00B20497" w:rsidP="00B20497">
      <w:pPr>
        <w:tabs>
          <w:tab w:val="left" w:pos="180"/>
          <w:tab w:val="left" w:pos="450"/>
          <w:tab w:val="left" w:pos="630"/>
          <w:tab w:val="left" w:pos="720"/>
        </w:tabs>
        <w:rPr>
          <w:rFonts w:asciiTheme="minorHAnsi" w:hAnsiTheme="minorHAnsi" w:cstheme="minorHAnsi"/>
          <w:b/>
        </w:rPr>
      </w:pPr>
      <w:r w:rsidRPr="00A27495">
        <w:rPr>
          <w:rFonts w:asciiTheme="minorHAnsi" w:hAnsiTheme="minorHAnsi" w:cstheme="minorHAnsi"/>
          <w:b/>
        </w:rPr>
        <w:t xml:space="preserve">Food Sense program helps stretch your food buying dollars and is open to everyone and available each month.  </w:t>
      </w:r>
    </w:p>
    <w:p w14:paraId="400917E3" w14:textId="77777777" w:rsidR="00B20497" w:rsidRPr="00A27495" w:rsidRDefault="00B20497" w:rsidP="00B20497">
      <w:pPr>
        <w:rPr>
          <w:rFonts w:asciiTheme="minorHAnsi" w:hAnsiTheme="minorHAnsi" w:cstheme="minorHAnsi"/>
          <w:b/>
        </w:rPr>
      </w:pPr>
      <w:r w:rsidRPr="00A27495">
        <w:rPr>
          <w:rFonts w:asciiTheme="minorHAnsi" w:hAnsiTheme="minorHAnsi" w:cstheme="minorHAnsi"/>
          <w:b/>
        </w:rPr>
        <w:t xml:space="preserve">Call the center to request the                       Package List or find it on the Village of Baldwinsville Website.                   </w:t>
      </w:r>
    </w:p>
    <w:p w14:paraId="56B195DE" w14:textId="77777777" w:rsidR="00B20497" w:rsidRPr="00A27495" w:rsidRDefault="00B20497" w:rsidP="00B20497">
      <w:pPr>
        <w:rPr>
          <w:rFonts w:asciiTheme="minorHAnsi" w:hAnsiTheme="minorHAnsi" w:cstheme="minorHAnsi"/>
          <w:b/>
        </w:rPr>
      </w:pPr>
      <w:r w:rsidRPr="00A27495">
        <w:rPr>
          <w:rFonts w:asciiTheme="minorHAnsi" w:hAnsiTheme="minorHAnsi" w:cstheme="minorHAnsi"/>
          <w:b/>
        </w:rPr>
        <w:t>Cost: $20.50</w:t>
      </w:r>
    </w:p>
    <w:p w14:paraId="75CF55BD" w14:textId="53D0F9A0" w:rsidR="00B20497" w:rsidRPr="00A27495" w:rsidRDefault="00B20497" w:rsidP="00B20497">
      <w:pPr>
        <w:rPr>
          <w:rFonts w:asciiTheme="minorHAnsi" w:hAnsiTheme="minorHAnsi" w:cstheme="minorHAnsi"/>
          <w:b/>
        </w:rPr>
      </w:pPr>
      <w:r w:rsidRPr="00A27495">
        <w:rPr>
          <w:rFonts w:asciiTheme="minorHAnsi" w:hAnsiTheme="minorHAnsi" w:cstheme="minorHAnsi"/>
          <w:b/>
        </w:rPr>
        <w:t xml:space="preserve">The order deadline is </w:t>
      </w:r>
      <w:r w:rsidRPr="00A27495">
        <w:rPr>
          <w:rFonts w:asciiTheme="minorHAnsi" w:hAnsiTheme="minorHAnsi" w:cstheme="minorHAnsi"/>
          <w:b/>
          <w:i/>
          <w:iCs/>
          <w:u w:val="single"/>
        </w:rPr>
        <w:t>Friday</w:t>
      </w:r>
      <w:r w:rsidRPr="00A27495">
        <w:rPr>
          <w:rFonts w:asciiTheme="minorHAnsi" w:hAnsiTheme="minorHAnsi" w:cstheme="minorHAnsi"/>
          <w:b/>
        </w:rPr>
        <w:t xml:space="preserve">, </w:t>
      </w:r>
      <w:r w:rsidR="00D015B9" w:rsidRPr="00A27495">
        <w:rPr>
          <w:rFonts w:asciiTheme="minorHAnsi" w:hAnsiTheme="minorHAnsi" w:cstheme="minorHAnsi"/>
          <w:b/>
        </w:rPr>
        <w:t xml:space="preserve">September </w:t>
      </w:r>
      <w:r w:rsidRPr="00A27495">
        <w:rPr>
          <w:rFonts w:asciiTheme="minorHAnsi" w:hAnsiTheme="minorHAnsi" w:cstheme="minorHAnsi"/>
          <w:b/>
        </w:rPr>
        <w:t>1</w:t>
      </w:r>
      <w:r w:rsidR="00D015B9" w:rsidRPr="00A27495">
        <w:rPr>
          <w:rFonts w:asciiTheme="minorHAnsi" w:hAnsiTheme="minorHAnsi" w:cstheme="minorHAnsi"/>
          <w:b/>
        </w:rPr>
        <w:t>3</w:t>
      </w:r>
      <w:r w:rsidRPr="00A27495">
        <w:rPr>
          <w:rFonts w:asciiTheme="minorHAnsi" w:hAnsiTheme="minorHAnsi" w:cstheme="minorHAnsi"/>
          <w:b/>
        </w:rPr>
        <w:t>th   by 3:30pm.</w:t>
      </w:r>
    </w:p>
    <w:p w14:paraId="2E1929AC" w14:textId="5DA1A372" w:rsidR="00B20497" w:rsidRPr="00A27495" w:rsidRDefault="00B20497" w:rsidP="00B20497">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rPr>
        <w:t xml:space="preserve">The pick- up date is   </w:t>
      </w:r>
      <w:r w:rsidRPr="00A27495">
        <w:rPr>
          <w:rFonts w:asciiTheme="minorHAnsi" w:hAnsiTheme="minorHAnsi" w:cstheme="minorHAnsi"/>
          <w:b/>
          <w:i/>
          <w:iCs/>
        </w:rPr>
        <w:t>Wednesday</w:t>
      </w:r>
      <w:r w:rsidRPr="00A27495">
        <w:rPr>
          <w:rFonts w:asciiTheme="minorHAnsi" w:hAnsiTheme="minorHAnsi" w:cstheme="minorHAnsi"/>
          <w:b/>
        </w:rPr>
        <w:t xml:space="preserve">, </w:t>
      </w:r>
      <w:r w:rsidR="00D015B9" w:rsidRPr="00A27495">
        <w:rPr>
          <w:rFonts w:asciiTheme="minorHAnsi" w:hAnsiTheme="minorHAnsi" w:cstheme="minorHAnsi"/>
          <w:b/>
        </w:rPr>
        <w:t>September</w:t>
      </w:r>
      <w:r w:rsidRPr="00A27495">
        <w:rPr>
          <w:rFonts w:asciiTheme="minorHAnsi" w:hAnsiTheme="minorHAnsi" w:cstheme="minorHAnsi"/>
          <w:b/>
        </w:rPr>
        <w:t xml:space="preserve"> 2</w:t>
      </w:r>
      <w:r w:rsidR="00D015B9" w:rsidRPr="00A27495">
        <w:rPr>
          <w:rFonts w:asciiTheme="minorHAnsi" w:hAnsiTheme="minorHAnsi" w:cstheme="minorHAnsi"/>
          <w:b/>
        </w:rPr>
        <w:t>5</w:t>
      </w:r>
      <w:r w:rsidRPr="00A27495">
        <w:rPr>
          <w:rFonts w:asciiTheme="minorHAnsi" w:hAnsiTheme="minorHAnsi" w:cstheme="minorHAnsi"/>
          <w:b/>
          <w:vertAlign w:val="superscript"/>
        </w:rPr>
        <w:t>th</w:t>
      </w:r>
      <w:r w:rsidRPr="00A27495">
        <w:rPr>
          <w:rFonts w:asciiTheme="minorHAnsi" w:hAnsiTheme="minorHAnsi" w:cstheme="minorHAnsi"/>
          <w:b/>
        </w:rPr>
        <w:t xml:space="preserve"> </w:t>
      </w:r>
      <w:r w:rsidR="00D015B9" w:rsidRPr="00A27495">
        <w:rPr>
          <w:rFonts w:asciiTheme="minorHAnsi" w:hAnsiTheme="minorHAnsi" w:cstheme="minorHAnsi"/>
          <w:b/>
        </w:rPr>
        <w:t xml:space="preserve">11:45 - </w:t>
      </w:r>
      <w:r w:rsidRPr="00A27495">
        <w:rPr>
          <w:rFonts w:asciiTheme="minorHAnsi" w:hAnsiTheme="minorHAnsi" w:cstheme="minorHAnsi"/>
          <w:b/>
        </w:rPr>
        <w:t>12:</w:t>
      </w:r>
      <w:r w:rsidR="00D015B9" w:rsidRPr="00A27495">
        <w:rPr>
          <w:rFonts w:asciiTheme="minorHAnsi" w:hAnsiTheme="minorHAnsi" w:cstheme="minorHAnsi"/>
          <w:b/>
        </w:rPr>
        <w:t xml:space="preserve">45 </w:t>
      </w:r>
      <w:r w:rsidRPr="00A27495">
        <w:rPr>
          <w:rFonts w:asciiTheme="minorHAnsi" w:hAnsiTheme="minorHAnsi" w:cstheme="minorHAnsi"/>
          <w:b/>
        </w:rPr>
        <w:t>pm.</w:t>
      </w:r>
    </w:p>
    <w:p w14:paraId="4DEEFFC9" w14:textId="77777777" w:rsidR="005F0C7B" w:rsidRPr="00A27495" w:rsidRDefault="005F0C7B" w:rsidP="00702FF3">
      <w:pPr>
        <w:widowControl w:val="0"/>
        <w:overflowPunct w:val="0"/>
        <w:autoSpaceDE w:val="0"/>
        <w:autoSpaceDN w:val="0"/>
        <w:adjustRightInd w:val="0"/>
        <w:ind w:right="180"/>
        <w:jc w:val="both"/>
        <w:rPr>
          <w:rFonts w:asciiTheme="minorHAnsi" w:hAnsiTheme="minorHAnsi" w:cstheme="minorHAnsi"/>
          <w:b/>
          <w:bCs/>
          <w:kern w:val="28"/>
        </w:rPr>
      </w:pPr>
    </w:p>
    <w:p w14:paraId="3BF27724" w14:textId="77777777" w:rsidR="00D21DEA" w:rsidRPr="00A27495" w:rsidRDefault="00D21DEA" w:rsidP="00702FF3">
      <w:pPr>
        <w:widowControl w:val="0"/>
        <w:overflowPunct w:val="0"/>
        <w:autoSpaceDE w:val="0"/>
        <w:autoSpaceDN w:val="0"/>
        <w:adjustRightInd w:val="0"/>
        <w:ind w:right="180"/>
        <w:jc w:val="both"/>
        <w:rPr>
          <w:rFonts w:asciiTheme="minorHAnsi" w:hAnsiTheme="minorHAnsi" w:cstheme="minorHAnsi"/>
          <w:b/>
          <w:bCs/>
          <w:kern w:val="28"/>
        </w:rPr>
      </w:pPr>
    </w:p>
    <w:p w14:paraId="04090D16" w14:textId="74ACE4D3" w:rsidR="005455DE" w:rsidRPr="00A27495" w:rsidRDefault="00AE4FC9" w:rsidP="00702FF3">
      <w:pPr>
        <w:widowControl w:val="0"/>
        <w:overflowPunct w:val="0"/>
        <w:autoSpaceDE w:val="0"/>
        <w:autoSpaceDN w:val="0"/>
        <w:adjustRightInd w:val="0"/>
        <w:ind w:right="180"/>
        <w:jc w:val="both"/>
        <w:rPr>
          <w:rFonts w:asciiTheme="minorHAnsi" w:hAnsiTheme="minorHAnsi" w:cstheme="minorHAnsi"/>
          <w:kern w:val="28"/>
        </w:rPr>
      </w:pPr>
      <w:r w:rsidRPr="006C277C">
        <w:rPr>
          <w:rFonts w:ascii="Congenial" w:hAnsi="Congenial" w:cstheme="minorHAnsi"/>
          <w:b/>
          <w:bCs/>
          <w:kern w:val="28"/>
        </w:rPr>
        <w:t>Pool Tournaments</w:t>
      </w:r>
      <w:r w:rsidRPr="00A27495">
        <w:rPr>
          <w:rFonts w:asciiTheme="minorHAnsi" w:hAnsiTheme="minorHAnsi" w:cstheme="minorHAnsi"/>
          <w:kern w:val="28"/>
        </w:rPr>
        <w:t xml:space="preserve"> every Friday at 1:00pm.  Sign up ahead of time to get your name on the list.  </w:t>
      </w:r>
    </w:p>
    <w:p w14:paraId="69415451" w14:textId="77777777" w:rsidR="005F0C7B" w:rsidRPr="00A27495" w:rsidRDefault="005F0C7B" w:rsidP="00D0496A">
      <w:pPr>
        <w:widowControl w:val="0"/>
        <w:overflowPunct w:val="0"/>
        <w:autoSpaceDE w:val="0"/>
        <w:autoSpaceDN w:val="0"/>
        <w:adjustRightInd w:val="0"/>
        <w:ind w:left="720" w:right="180"/>
        <w:jc w:val="center"/>
        <w:rPr>
          <w:rFonts w:asciiTheme="minorHAnsi" w:hAnsiTheme="minorHAnsi" w:cstheme="minorHAnsi"/>
          <w:b/>
          <w:kern w:val="28"/>
        </w:rPr>
      </w:pPr>
    </w:p>
    <w:p w14:paraId="024F44C0" w14:textId="3284C113" w:rsidR="00C94ACE" w:rsidRPr="006C277C" w:rsidRDefault="00C90F66" w:rsidP="005F0C7B">
      <w:pPr>
        <w:widowControl w:val="0"/>
        <w:overflowPunct w:val="0"/>
        <w:autoSpaceDE w:val="0"/>
        <w:autoSpaceDN w:val="0"/>
        <w:adjustRightInd w:val="0"/>
        <w:ind w:left="720" w:right="180"/>
        <w:jc w:val="center"/>
        <w:rPr>
          <w:rFonts w:ascii="Congenial" w:hAnsi="Congenial" w:cstheme="minorHAnsi"/>
          <w:b/>
          <w:kern w:val="28"/>
          <w:sz w:val="28"/>
          <w:szCs w:val="28"/>
        </w:rPr>
      </w:pPr>
      <w:r w:rsidRPr="006C277C">
        <w:rPr>
          <w:rFonts w:ascii="Congenial" w:hAnsi="Congenial" w:cstheme="minorHAnsi"/>
          <w:b/>
          <w:kern w:val="28"/>
          <w:sz w:val="28"/>
          <w:szCs w:val="28"/>
        </w:rPr>
        <w:t xml:space="preserve">Tournaments </w:t>
      </w:r>
      <w:r w:rsidR="006B2E22" w:rsidRPr="006C277C">
        <w:rPr>
          <w:rFonts w:ascii="Congenial" w:hAnsi="Congenial" w:cstheme="minorHAnsi"/>
          <w:b/>
          <w:kern w:val="28"/>
          <w:sz w:val="28"/>
          <w:szCs w:val="28"/>
        </w:rPr>
        <w:t>for</w:t>
      </w:r>
      <w:r w:rsidR="005F0C7B" w:rsidRPr="006C277C">
        <w:rPr>
          <w:rFonts w:ascii="Congenial" w:hAnsi="Congenial" w:cstheme="minorHAnsi"/>
          <w:b/>
          <w:kern w:val="28"/>
          <w:sz w:val="28"/>
          <w:szCs w:val="28"/>
        </w:rPr>
        <w:t xml:space="preserve"> </w:t>
      </w:r>
      <w:r w:rsidR="00BC5B00" w:rsidRPr="006C277C">
        <w:rPr>
          <w:rFonts w:ascii="Congenial" w:hAnsi="Congenial" w:cstheme="minorHAnsi"/>
          <w:b/>
          <w:kern w:val="28"/>
          <w:sz w:val="28"/>
          <w:szCs w:val="28"/>
        </w:rPr>
        <w:t>Ju</w:t>
      </w:r>
      <w:r w:rsidR="00D015B9" w:rsidRPr="006C277C">
        <w:rPr>
          <w:rFonts w:ascii="Congenial" w:hAnsi="Congenial" w:cstheme="minorHAnsi"/>
          <w:b/>
          <w:kern w:val="28"/>
          <w:sz w:val="28"/>
          <w:szCs w:val="28"/>
        </w:rPr>
        <w:t>ly</w:t>
      </w:r>
    </w:p>
    <w:p w14:paraId="1FE0E467" w14:textId="531FE230" w:rsidR="00C90F66" w:rsidRPr="00A27495" w:rsidRDefault="0087544E" w:rsidP="00D0496A">
      <w:pPr>
        <w:widowControl w:val="0"/>
        <w:overflowPunct w:val="0"/>
        <w:autoSpaceDE w:val="0"/>
        <w:autoSpaceDN w:val="0"/>
        <w:adjustRightInd w:val="0"/>
        <w:ind w:left="720" w:right="180"/>
        <w:jc w:val="center"/>
        <w:rPr>
          <w:rFonts w:asciiTheme="minorHAnsi" w:hAnsiTheme="minorHAnsi" w:cstheme="minorHAnsi"/>
          <w:b/>
          <w:kern w:val="28"/>
        </w:rPr>
      </w:pPr>
      <w:r w:rsidRPr="00A27495">
        <w:rPr>
          <w:rFonts w:asciiTheme="minorHAnsi" w:hAnsiTheme="minorHAnsi" w:cstheme="minorHAnsi"/>
          <w:b/>
          <w:kern w:val="28"/>
        </w:rPr>
        <w:t xml:space="preserve">          </w:t>
      </w:r>
      <w:r w:rsidR="00C90F66" w:rsidRPr="00A27495">
        <w:rPr>
          <w:rFonts w:asciiTheme="minorHAnsi" w:hAnsiTheme="minorHAnsi" w:cstheme="minorHAnsi"/>
          <w:b/>
          <w:kern w:val="28"/>
        </w:rPr>
        <w:t xml:space="preserve"> </w:t>
      </w:r>
      <w:r w:rsidRPr="00A27495">
        <w:rPr>
          <w:rFonts w:asciiTheme="minorHAnsi" w:hAnsiTheme="minorHAnsi" w:cstheme="minorHAnsi"/>
          <w:b/>
          <w:kern w:val="28"/>
        </w:rPr>
        <w:t xml:space="preserve">               </w:t>
      </w:r>
      <w:r w:rsidR="00D0496A" w:rsidRPr="00A27495">
        <w:rPr>
          <w:rFonts w:asciiTheme="minorHAnsi" w:hAnsiTheme="minorHAnsi" w:cstheme="minorHAnsi"/>
          <w:b/>
          <w:kern w:val="28"/>
        </w:rPr>
        <w:t xml:space="preserve">        </w:t>
      </w:r>
    </w:p>
    <w:p w14:paraId="28B99ECB" w14:textId="31061027" w:rsidR="0087544E" w:rsidRPr="006C277C" w:rsidRDefault="0087544E" w:rsidP="00D0496A">
      <w:pPr>
        <w:widowControl w:val="0"/>
        <w:overflowPunct w:val="0"/>
        <w:autoSpaceDE w:val="0"/>
        <w:autoSpaceDN w:val="0"/>
        <w:adjustRightInd w:val="0"/>
        <w:ind w:left="720" w:right="180"/>
        <w:jc w:val="center"/>
        <w:rPr>
          <w:rFonts w:ascii="Congenial" w:hAnsi="Congenial" w:cstheme="minorHAnsi"/>
          <w:b/>
          <w:kern w:val="28"/>
        </w:rPr>
      </w:pPr>
      <w:r w:rsidRPr="006C277C">
        <w:rPr>
          <w:rFonts w:ascii="Congenial" w:hAnsi="Congenial" w:cstheme="minorHAnsi"/>
          <w:b/>
          <w:kern w:val="28"/>
        </w:rPr>
        <w:t>9 Ball Tournaments</w:t>
      </w:r>
    </w:p>
    <w:p w14:paraId="6C6D290F" w14:textId="77777777" w:rsidR="00E30A61" w:rsidRPr="0095015A" w:rsidRDefault="00E30A61" w:rsidP="00E30A61">
      <w:pPr>
        <w:rPr>
          <w:sz w:val="28"/>
          <w:szCs w:val="28"/>
        </w:rPr>
      </w:pPr>
      <w:r>
        <w:rPr>
          <w:sz w:val="28"/>
          <w:szCs w:val="28"/>
        </w:rPr>
        <w:t>8</w:t>
      </w:r>
      <w:r w:rsidRPr="0095015A">
        <w:rPr>
          <w:sz w:val="28"/>
          <w:szCs w:val="28"/>
        </w:rPr>
        <w:t>/</w:t>
      </w:r>
      <w:r>
        <w:rPr>
          <w:sz w:val="28"/>
          <w:szCs w:val="28"/>
        </w:rPr>
        <w:t>2</w:t>
      </w:r>
    </w:p>
    <w:p w14:paraId="32CD148B" w14:textId="77777777" w:rsidR="00E30A61" w:rsidRPr="0095015A" w:rsidRDefault="00E30A61" w:rsidP="00E30A61">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Marcus </w:t>
      </w:r>
      <w:r>
        <w:rPr>
          <w:sz w:val="28"/>
          <w:szCs w:val="28"/>
        </w:rPr>
        <w:tab/>
      </w:r>
    </w:p>
    <w:p w14:paraId="0099E826" w14:textId="77777777" w:rsidR="00E30A61" w:rsidRPr="0095015A" w:rsidRDefault="00E30A61" w:rsidP="00E30A61">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Frank O</w:t>
      </w:r>
    </w:p>
    <w:p w14:paraId="2B6BB081" w14:textId="77777777" w:rsidR="00E30A61" w:rsidRPr="0095015A" w:rsidRDefault="00E30A61" w:rsidP="00E30A61">
      <w:pPr>
        <w:rPr>
          <w:sz w:val="28"/>
          <w:szCs w:val="28"/>
        </w:rPr>
      </w:pPr>
    </w:p>
    <w:p w14:paraId="5D5F0F44" w14:textId="77777777" w:rsidR="00E30A61" w:rsidRPr="0095015A" w:rsidRDefault="00E30A61" w:rsidP="00E30A61">
      <w:pPr>
        <w:rPr>
          <w:sz w:val="28"/>
          <w:szCs w:val="28"/>
        </w:rPr>
      </w:pPr>
      <w:r>
        <w:rPr>
          <w:sz w:val="28"/>
          <w:szCs w:val="28"/>
        </w:rPr>
        <w:t>8</w:t>
      </w:r>
      <w:r w:rsidRPr="0095015A">
        <w:rPr>
          <w:sz w:val="28"/>
          <w:szCs w:val="28"/>
        </w:rPr>
        <w:t>/</w:t>
      </w:r>
      <w:r>
        <w:rPr>
          <w:sz w:val="28"/>
          <w:szCs w:val="28"/>
        </w:rPr>
        <w:t>9</w:t>
      </w:r>
    </w:p>
    <w:p w14:paraId="22D99735" w14:textId="77777777" w:rsidR="00E30A61" w:rsidRPr="0095015A" w:rsidRDefault="00E30A61" w:rsidP="00E30A61">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Marcus </w:t>
      </w:r>
      <w:r>
        <w:rPr>
          <w:sz w:val="28"/>
          <w:szCs w:val="28"/>
        </w:rPr>
        <w:tab/>
      </w:r>
    </w:p>
    <w:p w14:paraId="108A92D7" w14:textId="77777777" w:rsidR="00E30A61" w:rsidRPr="0095015A" w:rsidRDefault="00E30A61" w:rsidP="00E30A61">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Paul</w:t>
      </w:r>
    </w:p>
    <w:p w14:paraId="2F2FF9A1" w14:textId="77777777" w:rsidR="00E30A61" w:rsidRPr="0095015A" w:rsidRDefault="00E30A61" w:rsidP="00E30A61">
      <w:pPr>
        <w:rPr>
          <w:sz w:val="28"/>
          <w:szCs w:val="28"/>
        </w:rPr>
      </w:pPr>
    </w:p>
    <w:p w14:paraId="5E885FD1" w14:textId="77777777" w:rsidR="00E30A61" w:rsidRPr="0095015A" w:rsidRDefault="00E30A61" w:rsidP="00E30A61">
      <w:pPr>
        <w:rPr>
          <w:sz w:val="28"/>
          <w:szCs w:val="28"/>
        </w:rPr>
      </w:pPr>
      <w:r>
        <w:rPr>
          <w:sz w:val="28"/>
          <w:szCs w:val="28"/>
        </w:rPr>
        <w:t>8</w:t>
      </w:r>
      <w:r w:rsidRPr="0095015A">
        <w:rPr>
          <w:sz w:val="28"/>
          <w:szCs w:val="28"/>
        </w:rPr>
        <w:t>/</w:t>
      </w:r>
      <w:r>
        <w:rPr>
          <w:sz w:val="28"/>
          <w:szCs w:val="28"/>
        </w:rPr>
        <w:t>16</w:t>
      </w:r>
    </w:p>
    <w:p w14:paraId="30D0B5F6" w14:textId="77777777" w:rsidR="00E30A61" w:rsidRPr="0095015A" w:rsidRDefault="00E30A61" w:rsidP="00E30A61">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Marcus</w:t>
      </w:r>
    </w:p>
    <w:p w14:paraId="51E15A75" w14:textId="77777777" w:rsidR="00E30A61" w:rsidRDefault="00E30A61" w:rsidP="00E30A61">
      <w:pPr>
        <w:rPr>
          <w:sz w:val="28"/>
          <w:szCs w:val="28"/>
        </w:rPr>
      </w:pPr>
      <w:r w:rsidRPr="0095015A">
        <w:rPr>
          <w:sz w:val="28"/>
          <w:szCs w:val="28"/>
        </w:rPr>
        <w:t>2</w:t>
      </w:r>
      <w:r w:rsidRPr="0095015A">
        <w:rPr>
          <w:sz w:val="28"/>
          <w:szCs w:val="28"/>
          <w:vertAlign w:val="superscript"/>
        </w:rPr>
        <w:t>nd</w:t>
      </w:r>
      <w:r w:rsidRPr="0095015A">
        <w:rPr>
          <w:sz w:val="28"/>
          <w:szCs w:val="28"/>
        </w:rPr>
        <w:t>: Fran</w:t>
      </w:r>
      <w:r>
        <w:rPr>
          <w:sz w:val="28"/>
          <w:szCs w:val="28"/>
        </w:rPr>
        <w:t>k O</w:t>
      </w:r>
    </w:p>
    <w:p w14:paraId="4D582E45" w14:textId="77777777" w:rsidR="00E30A61" w:rsidRDefault="00E30A61" w:rsidP="00E30A61">
      <w:pPr>
        <w:rPr>
          <w:sz w:val="28"/>
          <w:szCs w:val="28"/>
        </w:rPr>
      </w:pPr>
    </w:p>
    <w:p w14:paraId="4AF3D8E5" w14:textId="77777777" w:rsidR="00E30A61" w:rsidRPr="0095015A" w:rsidRDefault="00E30A61" w:rsidP="00E30A61">
      <w:pPr>
        <w:rPr>
          <w:sz w:val="28"/>
          <w:szCs w:val="28"/>
        </w:rPr>
      </w:pPr>
      <w:r>
        <w:rPr>
          <w:sz w:val="28"/>
          <w:szCs w:val="28"/>
        </w:rPr>
        <w:t>8</w:t>
      </w:r>
      <w:r w:rsidRPr="0095015A">
        <w:rPr>
          <w:sz w:val="28"/>
          <w:szCs w:val="28"/>
        </w:rPr>
        <w:t>/</w:t>
      </w:r>
      <w:r>
        <w:rPr>
          <w:sz w:val="28"/>
          <w:szCs w:val="28"/>
        </w:rPr>
        <w:t>23</w:t>
      </w:r>
    </w:p>
    <w:p w14:paraId="07D49C24" w14:textId="77777777" w:rsidR="00E30A61" w:rsidRPr="0095015A" w:rsidRDefault="00E30A61" w:rsidP="00E30A61">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Jack</w:t>
      </w:r>
    </w:p>
    <w:p w14:paraId="0276C77B" w14:textId="77777777" w:rsidR="00E30A61" w:rsidRPr="0095015A" w:rsidRDefault="00E30A61" w:rsidP="00E30A61">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Micky</w:t>
      </w:r>
    </w:p>
    <w:p w14:paraId="21CF6837" w14:textId="77777777" w:rsidR="00E30A61" w:rsidRPr="0095015A" w:rsidRDefault="00E30A61" w:rsidP="00E30A61">
      <w:pPr>
        <w:rPr>
          <w:sz w:val="28"/>
          <w:szCs w:val="28"/>
        </w:rPr>
      </w:pPr>
    </w:p>
    <w:p w14:paraId="2CDDD81B" w14:textId="77777777" w:rsidR="00E30A61" w:rsidRPr="0095015A" w:rsidRDefault="00E30A61" w:rsidP="00E30A61">
      <w:pPr>
        <w:rPr>
          <w:sz w:val="28"/>
          <w:szCs w:val="28"/>
        </w:rPr>
      </w:pPr>
      <w:bookmarkStart w:id="4" w:name="_Hlk177540282"/>
      <w:r>
        <w:rPr>
          <w:sz w:val="28"/>
          <w:szCs w:val="28"/>
        </w:rPr>
        <w:t>8</w:t>
      </w:r>
      <w:r w:rsidRPr="0095015A">
        <w:rPr>
          <w:sz w:val="28"/>
          <w:szCs w:val="28"/>
        </w:rPr>
        <w:t>/</w:t>
      </w:r>
      <w:r>
        <w:rPr>
          <w:sz w:val="28"/>
          <w:szCs w:val="28"/>
        </w:rPr>
        <w:t>30</w:t>
      </w:r>
    </w:p>
    <w:p w14:paraId="55B85149" w14:textId="77777777" w:rsidR="00E30A61" w:rsidRPr="0095015A" w:rsidRDefault="00E30A61" w:rsidP="00E30A61">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Dave G</w:t>
      </w:r>
      <w:r w:rsidRPr="0095015A">
        <w:rPr>
          <w:sz w:val="28"/>
          <w:szCs w:val="28"/>
        </w:rPr>
        <w:t xml:space="preserve"> </w:t>
      </w:r>
    </w:p>
    <w:p w14:paraId="1B133051" w14:textId="77777777" w:rsidR="00E30A61" w:rsidRPr="0095015A" w:rsidRDefault="00E30A61" w:rsidP="00E30A61">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Harry</w:t>
      </w:r>
    </w:p>
    <w:bookmarkEnd w:id="4"/>
    <w:p w14:paraId="2D408826" w14:textId="77777777" w:rsidR="00C94ACE" w:rsidRPr="00A27495" w:rsidRDefault="00C94ACE" w:rsidP="0087544E">
      <w:pPr>
        <w:widowControl w:val="0"/>
        <w:overflowPunct w:val="0"/>
        <w:autoSpaceDE w:val="0"/>
        <w:autoSpaceDN w:val="0"/>
        <w:adjustRightInd w:val="0"/>
        <w:ind w:right="180"/>
        <w:rPr>
          <w:rFonts w:asciiTheme="minorHAnsi" w:hAnsiTheme="minorHAnsi" w:cstheme="minorHAnsi"/>
          <w:bCs/>
          <w:kern w:val="28"/>
        </w:rPr>
      </w:pPr>
    </w:p>
    <w:p w14:paraId="778DFD56" w14:textId="4B276BA1" w:rsidR="005F0C7B" w:rsidRPr="00A27495" w:rsidRDefault="005F0C7B" w:rsidP="005F0C7B">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 xml:space="preserve">Wii Bowling </w:t>
      </w:r>
      <w:proofErr w:type="spellStart"/>
      <w:r w:rsidR="007D14AB" w:rsidRPr="006C277C">
        <w:rPr>
          <w:rFonts w:ascii="Congenial" w:hAnsi="Congenial" w:cstheme="minorHAnsi"/>
          <w:b/>
          <w:kern w:val="28"/>
        </w:rPr>
        <w:t>T</w:t>
      </w:r>
      <w:r w:rsidR="00CE79F0">
        <w:rPr>
          <w:rFonts w:ascii="Congenial" w:hAnsi="Congenial" w:cstheme="minorHAnsi"/>
          <w:b/>
          <w:kern w:val="28"/>
        </w:rPr>
        <w:t>’m</w:t>
      </w:r>
      <w:r w:rsidR="007D14AB" w:rsidRPr="006C277C">
        <w:rPr>
          <w:rFonts w:ascii="Congenial" w:hAnsi="Congenial" w:cstheme="minorHAnsi"/>
          <w:b/>
          <w:kern w:val="28"/>
        </w:rPr>
        <w:t>ents</w:t>
      </w:r>
      <w:proofErr w:type="spellEnd"/>
      <w:r w:rsidRPr="006C277C">
        <w:rPr>
          <w:rFonts w:ascii="Congenial" w:hAnsi="Congenial" w:cstheme="minorHAnsi"/>
          <w:b/>
          <w:kern w:val="28"/>
        </w:rPr>
        <w:t>:</w:t>
      </w:r>
      <w:r w:rsidRPr="00A27495">
        <w:rPr>
          <w:rFonts w:asciiTheme="minorHAnsi" w:hAnsiTheme="minorHAnsi" w:cstheme="minorHAnsi"/>
          <w:b/>
          <w:kern w:val="28"/>
        </w:rPr>
        <w:t xml:space="preserve"> </w:t>
      </w:r>
      <w:r w:rsidRPr="006C277C">
        <w:rPr>
          <w:rFonts w:asciiTheme="minorHAnsi" w:hAnsiTheme="minorHAnsi" w:cstheme="minorHAnsi"/>
          <w:bCs/>
          <w:kern w:val="28"/>
        </w:rPr>
        <w:t>Every</w:t>
      </w:r>
      <w:r w:rsidRPr="00A27495">
        <w:rPr>
          <w:rFonts w:asciiTheme="minorHAnsi" w:hAnsiTheme="minorHAnsi" w:cstheme="minorHAnsi"/>
          <w:b/>
          <w:kern w:val="28"/>
        </w:rPr>
        <w:t xml:space="preserve"> </w:t>
      </w:r>
      <w:r w:rsidRPr="00A27495">
        <w:rPr>
          <w:rFonts w:asciiTheme="minorHAnsi" w:hAnsiTheme="minorHAnsi" w:cstheme="minorHAnsi"/>
          <w:bCs/>
          <w:kern w:val="28"/>
        </w:rPr>
        <w:t>Monday, at 1:00pm. We welcome more Wii Bowlers.   Call to sign up.</w:t>
      </w:r>
    </w:p>
    <w:p w14:paraId="1D3CB7B1" w14:textId="77777777" w:rsidR="005F0C7B" w:rsidRPr="00A27495" w:rsidRDefault="005F0C7B" w:rsidP="005F0C7B">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b/>
          <w:kern w:val="28"/>
        </w:rPr>
        <w:t>Lots and Lots of fun come check it out!</w:t>
      </w:r>
    </w:p>
    <w:p w14:paraId="63B6F997" w14:textId="77777777" w:rsidR="005F0C7B" w:rsidRPr="00A27495" w:rsidRDefault="005F0C7B" w:rsidP="0087544E">
      <w:pPr>
        <w:widowControl w:val="0"/>
        <w:overflowPunct w:val="0"/>
        <w:autoSpaceDE w:val="0"/>
        <w:autoSpaceDN w:val="0"/>
        <w:adjustRightInd w:val="0"/>
        <w:ind w:right="180"/>
        <w:rPr>
          <w:rFonts w:asciiTheme="minorHAnsi" w:hAnsiTheme="minorHAnsi" w:cstheme="minorHAnsi"/>
          <w:bCs/>
          <w:kern w:val="28"/>
        </w:rPr>
      </w:pPr>
    </w:p>
    <w:p w14:paraId="08CB79F6" w14:textId="2C160162" w:rsidR="00014F1A" w:rsidRPr="006C277C" w:rsidRDefault="0087544E" w:rsidP="0087544E">
      <w:pPr>
        <w:widowControl w:val="0"/>
        <w:overflowPunct w:val="0"/>
        <w:autoSpaceDE w:val="0"/>
        <w:autoSpaceDN w:val="0"/>
        <w:adjustRightInd w:val="0"/>
        <w:ind w:right="180"/>
        <w:rPr>
          <w:rFonts w:ascii="Congenial" w:hAnsi="Congenial" w:cstheme="minorHAnsi"/>
          <w:b/>
          <w:kern w:val="28"/>
        </w:rPr>
      </w:pPr>
      <w:r w:rsidRPr="00A27495">
        <w:rPr>
          <w:rFonts w:asciiTheme="minorHAnsi" w:hAnsiTheme="minorHAnsi" w:cstheme="minorHAnsi"/>
          <w:b/>
          <w:kern w:val="28"/>
        </w:rPr>
        <w:tab/>
      </w:r>
      <w:r w:rsidRPr="006C277C">
        <w:rPr>
          <w:rFonts w:ascii="Congenial" w:hAnsi="Congenial" w:cstheme="minorHAnsi"/>
          <w:b/>
          <w:kern w:val="28"/>
        </w:rPr>
        <w:t>Wii Bowlin</w:t>
      </w:r>
      <w:r w:rsidR="00014F1A" w:rsidRPr="006C277C">
        <w:rPr>
          <w:rFonts w:ascii="Congenial" w:hAnsi="Congenial" w:cstheme="minorHAnsi"/>
          <w:b/>
          <w:kern w:val="28"/>
        </w:rPr>
        <w:t>g</w:t>
      </w:r>
    </w:p>
    <w:p w14:paraId="33B3BA13" w14:textId="77777777" w:rsidR="00C21AA0" w:rsidRPr="0095015A" w:rsidRDefault="00C21AA0" w:rsidP="00C21AA0">
      <w:pPr>
        <w:rPr>
          <w:sz w:val="28"/>
          <w:szCs w:val="28"/>
        </w:rPr>
      </w:pPr>
      <w:r>
        <w:rPr>
          <w:sz w:val="28"/>
          <w:szCs w:val="28"/>
        </w:rPr>
        <w:t>8</w:t>
      </w:r>
      <w:r w:rsidRPr="0095015A">
        <w:rPr>
          <w:sz w:val="28"/>
          <w:szCs w:val="28"/>
        </w:rPr>
        <w:t>/</w:t>
      </w:r>
      <w:r>
        <w:rPr>
          <w:sz w:val="28"/>
          <w:szCs w:val="28"/>
        </w:rPr>
        <w:t>5</w:t>
      </w:r>
    </w:p>
    <w:p w14:paraId="10F641AC" w14:textId="77777777" w:rsidR="00C21AA0" w:rsidRPr="0095015A" w:rsidRDefault="00C21AA0" w:rsidP="00C21AA0">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Ken Stewart &amp; Jerry Dingman</w:t>
      </w:r>
      <w:r w:rsidRPr="0095015A">
        <w:rPr>
          <w:sz w:val="28"/>
          <w:szCs w:val="28"/>
        </w:rPr>
        <w:t xml:space="preserve"> </w:t>
      </w:r>
    </w:p>
    <w:p w14:paraId="524223FF" w14:textId="77777777" w:rsidR="00C21AA0" w:rsidRPr="0095015A" w:rsidRDefault="00C21AA0" w:rsidP="00C21AA0">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 xml:space="preserve">Sue Stapleton &amp; Louise Barrone </w:t>
      </w:r>
      <w:r w:rsidRPr="0095015A">
        <w:rPr>
          <w:sz w:val="28"/>
          <w:szCs w:val="28"/>
        </w:rPr>
        <w:t xml:space="preserve"> </w:t>
      </w:r>
    </w:p>
    <w:p w14:paraId="4E6BD689" w14:textId="77777777" w:rsidR="00C21AA0" w:rsidRPr="0095015A" w:rsidRDefault="00C21AA0" w:rsidP="00C21AA0">
      <w:pPr>
        <w:rPr>
          <w:sz w:val="28"/>
          <w:szCs w:val="28"/>
        </w:rPr>
      </w:pPr>
    </w:p>
    <w:p w14:paraId="1A122B00" w14:textId="77777777" w:rsidR="00C21AA0" w:rsidRPr="0095015A" w:rsidRDefault="00C21AA0" w:rsidP="00C21AA0">
      <w:pPr>
        <w:rPr>
          <w:sz w:val="28"/>
          <w:szCs w:val="28"/>
        </w:rPr>
      </w:pPr>
      <w:r>
        <w:rPr>
          <w:sz w:val="28"/>
          <w:szCs w:val="28"/>
        </w:rPr>
        <w:t>8</w:t>
      </w:r>
      <w:r w:rsidRPr="0095015A">
        <w:rPr>
          <w:sz w:val="28"/>
          <w:szCs w:val="28"/>
        </w:rPr>
        <w:t>/</w:t>
      </w:r>
      <w:r>
        <w:rPr>
          <w:sz w:val="28"/>
          <w:szCs w:val="28"/>
        </w:rPr>
        <w:t>12</w:t>
      </w:r>
    </w:p>
    <w:p w14:paraId="460861B0" w14:textId="77777777" w:rsidR="00C21AA0" w:rsidRPr="0095015A" w:rsidRDefault="00C21AA0" w:rsidP="00C21AA0">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Linda Calnon &amp; Lauren Preston </w:t>
      </w:r>
      <w:r w:rsidRPr="0095015A">
        <w:rPr>
          <w:sz w:val="28"/>
          <w:szCs w:val="28"/>
        </w:rPr>
        <w:t xml:space="preserve"> </w:t>
      </w:r>
    </w:p>
    <w:p w14:paraId="4A9869BD" w14:textId="77777777" w:rsidR="00C21AA0" w:rsidRPr="0095015A" w:rsidRDefault="00C21AA0" w:rsidP="00C21AA0">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 xml:space="preserve">Mae </w:t>
      </w:r>
      <w:proofErr w:type="spellStart"/>
      <w:r>
        <w:rPr>
          <w:sz w:val="28"/>
          <w:szCs w:val="28"/>
        </w:rPr>
        <w:t>Slaunwhite</w:t>
      </w:r>
      <w:proofErr w:type="spellEnd"/>
      <w:r>
        <w:rPr>
          <w:sz w:val="28"/>
          <w:szCs w:val="28"/>
        </w:rPr>
        <w:t xml:space="preserve"> &amp; Doug Clark </w:t>
      </w:r>
      <w:r w:rsidRPr="0095015A">
        <w:rPr>
          <w:sz w:val="28"/>
          <w:szCs w:val="28"/>
        </w:rPr>
        <w:t xml:space="preserve"> </w:t>
      </w:r>
    </w:p>
    <w:p w14:paraId="541D5877" w14:textId="77777777" w:rsidR="00C21AA0" w:rsidRPr="0095015A" w:rsidRDefault="00C21AA0" w:rsidP="00C21AA0">
      <w:pPr>
        <w:rPr>
          <w:sz w:val="28"/>
          <w:szCs w:val="28"/>
        </w:rPr>
      </w:pPr>
    </w:p>
    <w:p w14:paraId="04D7C126" w14:textId="77777777" w:rsidR="00C21AA0" w:rsidRPr="0095015A" w:rsidRDefault="00C21AA0" w:rsidP="00C21AA0">
      <w:pPr>
        <w:rPr>
          <w:sz w:val="28"/>
          <w:szCs w:val="28"/>
        </w:rPr>
      </w:pPr>
      <w:r>
        <w:rPr>
          <w:sz w:val="28"/>
          <w:szCs w:val="28"/>
        </w:rPr>
        <w:t>8</w:t>
      </w:r>
      <w:r w:rsidRPr="0095015A">
        <w:rPr>
          <w:sz w:val="28"/>
          <w:szCs w:val="28"/>
        </w:rPr>
        <w:t>/</w:t>
      </w:r>
      <w:r>
        <w:rPr>
          <w:sz w:val="28"/>
          <w:szCs w:val="28"/>
        </w:rPr>
        <w:t>19</w:t>
      </w:r>
      <w:r w:rsidRPr="0095015A">
        <w:rPr>
          <w:sz w:val="28"/>
          <w:szCs w:val="28"/>
        </w:rPr>
        <w:t xml:space="preserve"> </w:t>
      </w:r>
    </w:p>
    <w:p w14:paraId="64198234" w14:textId="77777777" w:rsidR="00C21AA0" w:rsidRPr="0095015A" w:rsidRDefault="00C21AA0" w:rsidP="00C21AA0">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Ed Barlow &amp; Ken Stewart </w:t>
      </w:r>
      <w:r w:rsidRPr="0095015A">
        <w:rPr>
          <w:sz w:val="28"/>
          <w:szCs w:val="28"/>
        </w:rPr>
        <w:t xml:space="preserve"> </w:t>
      </w:r>
    </w:p>
    <w:p w14:paraId="41A4F5F5" w14:textId="77777777" w:rsidR="00C21AA0" w:rsidRPr="0095015A" w:rsidRDefault="00C21AA0" w:rsidP="00C21AA0">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Tom Spagnola &amp; Louise Barrone</w:t>
      </w:r>
      <w:r w:rsidRPr="0095015A">
        <w:rPr>
          <w:sz w:val="28"/>
          <w:szCs w:val="28"/>
        </w:rPr>
        <w:t xml:space="preserve"> </w:t>
      </w:r>
    </w:p>
    <w:p w14:paraId="707C9583" w14:textId="77777777" w:rsidR="00C21AA0" w:rsidRPr="0095015A" w:rsidRDefault="00C21AA0" w:rsidP="00C21AA0">
      <w:pPr>
        <w:rPr>
          <w:sz w:val="28"/>
          <w:szCs w:val="28"/>
        </w:rPr>
      </w:pPr>
      <w:r>
        <w:rPr>
          <w:sz w:val="28"/>
          <w:szCs w:val="28"/>
        </w:rPr>
        <w:t>8</w:t>
      </w:r>
      <w:r w:rsidRPr="0095015A">
        <w:rPr>
          <w:sz w:val="28"/>
          <w:szCs w:val="28"/>
        </w:rPr>
        <w:t>/2</w:t>
      </w:r>
      <w:r>
        <w:rPr>
          <w:sz w:val="28"/>
          <w:szCs w:val="28"/>
        </w:rPr>
        <w:t>6</w:t>
      </w:r>
    </w:p>
    <w:p w14:paraId="7680B6CD" w14:textId="0115CAB4" w:rsidR="00C21AA0" w:rsidRPr="0095015A" w:rsidRDefault="00C21AA0" w:rsidP="00C21AA0">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Jerry Dingman &amp; Doug Clark </w:t>
      </w:r>
      <w:r w:rsidRPr="0095015A">
        <w:rPr>
          <w:sz w:val="28"/>
          <w:szCs w:val="28"/>
        </w:rPr>
        <w:t xml:space="preserve"> </w:t>
      </w:r>
    </w:p>
    <w:p w14:paraId="42F1CC2F" w14:textId="77777777" w:rsidR="00C21AA0" w:rsidRPr="0095015A" w:rsidRDefault="00C21AA0" w:rsidP="00C21AA0">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 xml:space="preserve">Bob Hahn &amp; Ken Stewart </w:t>
      </w:r>
      <w:r w:rsidRPr="0095015A">
        <w:rPr>
          <w:sz w:val="28"/>
          <w:szCs w:val="28"/>
        </w:rPr>
        <w:t xml:space="preserve"> </w:t>
      </w:r>
    </w:p>
    <w:p w14:paraId="72916127" w14:textId="77777777" w:rsidR="00D015B9" w:rsidRPr="00A27495" w:rsidRDefault="00D015B9" w:rsidP="0087544E">
      <w:pPr>
        <w:widowControl w:val="0"/>
        <w:overflowPunct w:val="0"/>
        <w:autoSpaceDE w:val="0"/>
        <w:autoSpaceDN w:val="0"/>
        <w:adjustRightInd w:val="0"/>
        <w:ind w:right="180"/>
        <w:rPr>
          <w:rFonts w:asciiTheme="minorHAnsi" w:hAnsiTheme="minorHAnsi" w:cstheme="minorHAnsi"/>
          <w:bCs/>
          <w:kern w:val="28"/>
        </w:rPr>
      </w:pPr>
    </w:p>
    <w:p w14:paraId="54C2C8A4" w14:textId="3E940C70" w:rsidR="00400DB2" w:rsidRPr="00A27495" w:rsidRDefault="00400DB2" w:rsidP="0087544E">
      <w:pPr>
        <w:widowControl w:val="0"/>
        <w:overflowPunct w:val="0"/>
        <w:autoSpaceDE w:val="0"/>
        <w:autoSpaceDN w:val="0"/>
        <w:adjustRightInd w:val="0"/>
        <w:ind w:right="180"/>
        <w:rPr>
          <w:rFonts w:asciiTheme="minorHAnsi" w:hAnsiTheme="minorHAnsi" w:cstheme="minorHAnsi"/>
          <w:bCs/>
          <w:kern w:val="28"/>
        </w:rPr>
      </w:pPr>
    </w:p>
    <w:p w14:paraId="2E995D8D" w14:textId="03C8401E" w:rsidR="00F10343" w:rsidRPr="00A27495" w:rsidRDefault="00F3494E" w:rsidP="004F11C7">
      <w:pPr>
        <w:widowControl w:val="0"/>
        <w:overflowPunct w:val="0"/>
        <w:autoSpaceDE w:val="0"/>
        <w:autoSpaceDN w:val="0"/>
        <w:adjustRightInd w:val="0"/>
        <w:ind w:right="180"/>
        <w:jc w:val="center"/>
        <w:rPr>
          <w:rFonts w:asciiTheme="minorHAnsi" w:hAnsiTheme="minorHAnsi" w:cstheme="minorHAnsi"/>
          <w:bCs/>
          <w:i/>
          <w:iCs/>
          <w:kern w:val="28"/>
        </w:rPr>
      </w:pPr>
      <w:r w:rsidRPr="00A27495">
        <w:rPr>
          <w:rFonts w:asciiTheme="minorHAnsi" w:hAnsiTheme="minorHAnsi" w:cstheme="minorHAnsi"/>
          <w:bCs/>
          <w:i/>
          <w:iCs/>
          <w:kern w:val="28"/>
        </w:rPr>
        <w:t>Please remember to arrive 10 to 15 minutes before the beginning of each game.  Thank you!</w:t>
      </w:r>
    </w:p>
    <w:p w14:paraId="056856CC" w14:textId="77777777" w:rsidR="00D05576" w:rsidRPr="00A27495" w:rsidRDefault="00D05576" w:rsidP="00D21DEA">
      <w:pPr>
        <w:widowControl w:val="0"/>
        <w:overflowPunct w:val="0"/>
        <w:autoSpaceDE w:val="0"/>
        <w:autoSpaceDN w:val="0"/>
        <w:adjustRightInd w:val="0"/>
        <w:ind w:right="180"/>
        <w:rPr>
          <w:rFonts w:asciiTheme="minorHAnsi" w:hAnsiTheme="minorHAnsi" w:cstheme="minorHAnsi"/>
          <w:bCs/>
          <w:kern w:val="28"/>
        </w:rPr>
      </w:pPr>
    </w:p>
    <w:p w14:paraId="3E833124" w14:textId="01F9C9D0" w:rsidR="00C06F4E" w:rsidRPr="00A27495" w:rsidRDefault="00AC400A" w:rsidP="00F87E75">
      <w:pPr>
        <w:rPr>
          <w:rFonts w:asciiTheme="minorHAnsi" w:hAnsiTheme="minorHAnsi" w:cstheme="minorHAnsi"/>
          <w:b/>
          <w:bCs/>
        </w:rPr>
      </w:pPr>
      <w:r w:rsidRPr="006C277C">
        <w:rPr>
          <w:rFonts w:ascii="Congenial" w:hAnsi="Congenial" w:cstheme="minorHAnsi"/>
          <w:b/>
          <w:bCs/>
        </w:rPr>
        <w:t>Bunco</w:t>
      </w:r>
      <w:r w:rsidRPr="00A27495">
        <w:rPr>
          <w:rFonts w:asciiTheme="minorHAnsi" w:hAnsiTheme="minorHAnsi" w:cstheme="minorHAnsi"/>
          <w:b/>
          <w:bCs/>
        </w:rPr>
        <w:t xml:space="preserve"> </w:t>
      </w:r>
      <w:r w:rsidR="005926E4" w:rsidRPr="00A27495">
        <w:rPr>
          <w:rFonts w:asciiTheme="minorHAnsi" w:hAnsiTheme="minorHAnsi" w:cstheme="minorHAnsi"/>
        </w:rPr>
        <w:t>has</w:t>
      </w:r>
      <w:r w:rsidRPr="00A27495">
        <w:rPr>
          <w:rFonts w:asciiTheme="minorHAnsi" w:hAnsiTheme="minorHAnsi" w:cstheme="minorHAnsi"/>
        </w:rPr>
        <w:t xml:space="preserve"> mov</w:t>
      </w:r>
      <w:r w:rsidR="005926E4" w:rsidRPr="00A27495">
        <w:rPr>
          <w:rFonts w:asciiTheme="minorHAnsi" w:hAnsiTheme="minorHAnsi" w:cstheme="minorHAnsi"/>
        </w:rPr>
        <w:t>ed</w:t>
      </w:r>
      <w:r w:rsidRPr="00A27495">
        <w:rPr>
          <w:rFonts w:asciiTheme="minorHAnsi" w:hAnsiTheme="minorHAnsi" w:cstheme="minorHAnsi"/>
        </w:rPr>
        <w:t xml:space="preserve"> to </w:t>
      </w:r>
      <w:r w:rsidRPr="00A27495">
        <w:rPr>
          <w:rFonts w:asciiTheme="minorHAnsi" w:hAnsiTheme="minorHAnsi" w:cstheme="minorHAnsi"/>
          <w:i/>
          <w:iCs/>
        </w:rPr>
        <w:t xml:space="preserve">Monday </w:t>
      </w:r>
      <w:r w:rsidRPr="00A27495">
        <w:rPr>
          <w:rFonts w:asciiTheme="minorHAnsi" w:hAnsiTheme="minorHAnsi" w:cstheme="minorHAnsi"/>
        </w:rPr>
        <w:t>mornings, the 2</w:t>
      </w:r>
      <w:r w:rsidRPr="00A27495">
        <w:rPr>
          <w:rFonts w:asciiTheme="minorHAnsi" w:hAnsiTheme="minorHAnsi" w:cstheme="minorHAnsi"/>
          <w:vertAlign w:val="superscript"/>
        </w:rPr>
        <w:t>nd</w:t>
      </w:r>
      <w:r w:rsidRPr="00A27495">
        <w:rPr>
          <w:rFonts w:asciiTheme="minorHAnsi" w:hAnsiTheme="minorHAnsi" w:cstheme="minorHAnsi"/>
        </w:rPr>
        <w:t xml:space="preserve"> and 3</w:t>
      </w:r>
      <w:r w:rsidRPr="00A27495">
        <w:rPr>
          <w:rFonts w:asciiTheme="minorHAnsi" w:hAnsiTheme="minorHAnsi" w:cstheme="minorHAnsi"/>
          <w:vertAlign w:val="superscript"/>
        </w:rPr>
        <w:t>rd</w:t>
      </w:r>
      <w:r w:rsidRPr="00A27495">
        <w:rPr>
          <w:rFonts w:asciiTheme="minorHAnsi" w:hAnsiTheme="minorHAnsi" w:cstheme="minorHAnsi"/>
        </w:rPr>
        <w:t xml:space="preserve"> Mondays at </w:t>
      </w:r>
    </w:p>
    <w:p w14:paraId="7D71A365" w14:textId="0AA40D86" w:rsidR="00446E73" w:rsidRPr="00A27495" w:rsidRDefault="00D44CF3" w:rsidP="00F87E75">
      <w:pPr>
        <w:rPr>
          <w:rFonts w:asciiTheme="minorHAnsi" w:hAnsiTheme="minorHAnsi" w:cstheme="minorHAnsi"/>
        </w:rPr>
      </w:pPr>
      <w:r w:rsidRPr="00A27495">
        <w:rPr>
          <w:rFonts w:asciiTheme="minorHAnsi" w:hAnsiTheme="minorHAnsi" w:cstheme="minorHAnsi"/>
        </w:rPr>
        <w:t>10am-12:00pm</w:t>
      </w:r>
      <w:r w:rsidR="00962CCE" w:rsidRPr="00A27495">
        <w:rPr>
          <w:rFonts w:asciiTheme="minorHAnsi" w:hAnsiTheme="minorHAnsi" w:cstheme="minorHAnsi"/>
        </w:rPr>
        <w:t>.</w:t>
      </w:r>
      <w:r w:rsidR="00F87E75" w:rsidRPr="00A27495">
        <w:rPr>
          <w:rFonts w:asciiTheme="minorHAnsi" w:hAnsiTheme="minorHAnsi" w:cstheme="minorHAnsi"/>
        </w:rPr>
        <w:t xml:space="preserve"> This is</w:t>
      </w:r>
      <w:r w:rsidR="001052A5" w:rsidRPr="00A27495">
        <w:rPr>
          <w:rFonts w:asciiTheme="minorHAnsi" w:hAnsiTheme="minorHAnsi" w:cstheme="minorHAnsi"/>
        </w:rPr>
        <w:t xml:space="preserve"> a</w:t>
      </w:r>
      <w:r w:rsidR="00F87E75" w:rsidRPr="00A27495">
        <w:rPr>
          <w:rFonts w:asciiTheme="minorHAnsi" w:hAnsiTheme="minorHAnsi" w:cstheme="minorHAnsi"/>
        </w:rPr>
        <w:t xml:space="preserve"> fun fast moving dice game. Give it a try.</w:t>
      </w:r>
    </w:p>
    <w:p w14:paraId="496DDA59" w14:textId="62E4052D" w:rsidR="007B4E54" w:rsidRPr="00A27495" w:rsidRDefault="007B4E54" w:rsidP="00F87E75">
      <w:pPr>
        <w:rPr>
          <w:rFonts w:asciiTheme="minorHAnsi" w:hAnsiTheme="minorHAnsi" w:cstheme="minorHAnsi"/>
        </w:rPr>
      </w:pPr>
      <w:r w:rsidRPr="00A27495">
        <w:rPr>
          <w:rFonts w:asciiTheme="minorHAnsi" w:hAnsiTheme="minorHAnsi" w:cstheme="minorHAnsi"/>
        </w:rPr>
        <w:t>Check the calendar for exact dates.</w:t>
      </w:r>
    </w:p>
    <w:p w14:paraId="0575B928" w14:textId="77777777" w:rsidR="00D22226" w:rsidRPr="00A27495" w:rsidRDefault="00D22226" w:rsidP="00F87E75">
      <w:pPr>
        <w:rPr>
          <w:rFonts w:asciiTheme="minorHAnsi" w:hAnsiTheme="minorHAnsi" w:cstheme="minorHAnsi"/>
        </w:rPr>
      </w:pPr>
    </w:p>
    <w:p w14:paraId="07B57132" w14:textId="77777777" w:rsidR="00EE7662" w:rsidRPr="006C277C" w:rsidRDefault="00EE7662" w:rsidP="00EE7662">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rPr>
        <w:t>BINGO!!! Come join the fun!</w:t>
      </w:r>
    </w:p>
    <w:p w14:paraId="0C16487B" w14:textId="7F7EC44E" w:rsidR="005E353B" w:rsidRPr="006C277C" w:rsidRDefault="00EE7662" w:rsidP="005E353B">
      <w:pPr>
        <w:shd w:val="clear" w:color="auto" w:fill="FFFFFF"/>
        <w:spacing w:line="253" w:lineRule="atLeast"/>
        <w:rPr>
          <w:rFonts w:ascii="Congenial" w:hAnsi="Congenial" w:cstheme="minorHAnsi"/>
          <w:b/>
          <w:i/>
          <w:iCs/>
          <w:kern w:val="28"/>
        </w:rPr>
      </w:pPr>
      <w:r w:rsidRPr="006C277C">
        <w:rPr>
          <w:rFonts w:ascii="Congenial" w:hAnsi="Congenial" w:cstheme="minorHAnsi"/>
          <w:b/>
          <w:i/>
          <w:iCs/>
          <w:kern w:val="28"/>
        </w:rPr>
        <w:t>BINGO! Wednesdays and Fridays at 1pm</w:t>
      </w:r>
    </w:p>
    <w:p w14:paraId="3F707D69" w14:textId="77777777" w:rsidR="005E353B" w:rsidRPr="00A27495" w:rsidRDefault="005E353B" w:rsidP="005E353B">
      <w:pPr>
        <w:shd w:val="clear" w:color="auto" w:fill="FFFFFF"/>
        <w:spacing w:line="253" w:lineRule="atLeast"/>
        <w:rPr>
          <w:rFonts w:asciiTheme="minorHAnsi" w:hAnsiTheme="minorHAnsi" w:cstheme="minorHAnsi"/>
          <w:b/>
          <w:i/>
          <w:iCs/>
          <w:kern w:val="28"/>
        </w:rPr>
      </w:pPr>
    </w:p>
    <w:p w14:paraId="2691EF5C" w14:textId="02BDF2A0" w:rsidR="005E353B" w:rsidRPr="00A27495" w:rsidRDefault="005E353B" w:rsidP="005E353B">
      <w:pPr>
        <w:shd w:val="clear" w:color="auto" w:fill="FFFFFF"/>
        <w:spacing w:line="253" w:lineRule="atLeast"/>
        <w:rPr>
          <w:rFonts w:asciiTheme="minorHAnsi" w:hAnsiTheme="minorHAnsi" w:cstheme="minorHAnsi"/>
          <w:color w:val="000000"/>
        </w:rPr>
      </w:pPr>
      <w:r w:rsidRPr="006C277C">
        <w:rPr>
          <w:rFonts w:ascii="Congenial" w:hAnsi="Congenial" w:cstheme="minorHAnsi"/>
          <w:b/>
          <w:bCs/>
          <w:color w:val="000000"/>
          <w:shd w:val="clear" w:color="auto" w:fill="FFFFFF"/>
        </w:rPr>
        <w:t>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Join the fun every Friday at 10:30am.</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Learn to play 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This is a fun game that is very easy to learn.</w:t>
      </w:r>
      <w:r w:rsidRPr="00A27495">
        <w:rPr>
          <w:rFonts w:asciiTheme="minorHAnsi" w:hAnsiTheme="minorHAnsi" w:cstheme="minorHAnsi"/>
          <w:color w:val="000000"/>
        </w:rPr>
        <w:t xml:space="preserve"> </w:t>
      </w:r>
    </w:p>
    <w:p w14:paraId="50C53EF9" w14:textId="77777777" w:rsidR="00F73828" w:rsidRPr="00A27495" w:rsidRDefault="00F73828" w:rsidP="005E353B">
      <w:pPr>
        <w:shd w:val="clear" w:color="auto" w:fill="FFFFFF"/>
        <w:spacing w:line="253" w:lineRule="atLeast"/>
        <w:rPr>
          <w:rFonts w:asciiTheme="minorHAnsi" w:hAnsiTheme="minorHAnsi" w:cstheme="minorHAnsi"/>
          <w:color w:val="000000"/>
        </w:rPr>
      </w:pPr>
    </w:p>
    <w:p w14:paraId="670C0EFB" w14:textId="1A54DDE1" w:rsidR="00E2505C" w:rsidRPr="00A27495" w:rsidRDefault="00E2505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Pitch</w:t>
      </w:r>
      <w:r w:rsidRPr="00A27495">
        <w:rPr>
          <w:rFonts w:asciiTheme="minorHAnsi" w:hAnsiTheme="minorHAnsi" w:cstheme="minorHAnsi"/>
          <w:b/>
          <w:i/>
          <w:iCs/>
          <w:kern w:val="28"/>
        </w:rPr>
        <w:t xml:space="preserve"> </w:t>
      </w:r>
      <w:r w:rsidRPr="00A27495">
        <w:rPr>
          <w:rFonts w:asciiTheme="minorHAnsi" w:hAnsiTheme="minorHAnsi" w:cstheme="minorHAnsi"/>
          <w:bCs/>
          <w:kern w:val="28"/>
        </w:rPr>
        <w:t>is</w:t>
      </w:r>
      <w:r w:rsidRPr="00A27495">
        <w:rPr>
          <w:rFonts w:asciiTheme="minorHAnsi" w:hAnsiTheme="minorHAnsi" w:cstheme="minorHAnsi"/>
          <w:b/>
          <w:i/>
          <w:iCs/>
          <w:kern w:val="28"/>
        </w:rPr>
        <w:t xml:space="preserve"> </w:t>
      </w:r>
      <w:r w:rsidRPr="00A27495">
        <w:rPr>
          <w:rFonts w:asciiTheme="minorHAnsi" w:hAnsiTheme="minorHAnsi" w:cstheme="minorHAnsi"/>
          <w:bCs/>
          <w:kern w:val="28"/>
        </w:rPr>
        <w:t>every Thursday at 1:00pm!</w:t>
      </w:r>
    </w:p>
    <w:p w14:paraId="6A2DED93" w14:textId="59BF1995" w:rsidR="0030692D" w:rsidRPr="00A27495" w:rsidRDefault="002944E9" w:rsidP="00240B3A">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Call to sign up</w:t>
      </w:r>
      <w:r w:rsidR="008F2AF1" w:rsidRPr="00A27495">
        <w:rPr>
          <w:rFonts w:asciiTheme="minorHAnsi" w:hAnsiTheme="minorHAnsi" w:cstheme="minorHAnsi"/>
          <w:bCs/>
          <w:kern w:val="28"/>
        </w:rPr>
        <w:t>, double check the calendar.</w:t>
      </w:r>
    </w:p>
    <w:p w14:paraId="0D6CA0B4" w14:textId="77777777" w:rsidR="001D05DC" w:rsidRPr="00A27495" w:rsidRDefault="001D05DC" w:rsidP="00240B3A">
      <w:pPr>
        <w:widowControl w:val="0"/>
        <w:overflowPunct w:val="0"/>
        <w:autoSpaceDE w:val="0"/>
        <w:autoSpaceDN w:val="0"/>
        <w:adjustRightInd w:val="0"/>
        <w:ind w:right="180"/>
        <w:rPr>
          <w:rFonts w:asciiTheme="minorHAnsi" w:hAnsiTheme="minorHAnsi" w:cstheme="minorHAnsi"/>
          <w:bCs/>
          <w:kern w:val="28"/>
        </w:rPr>
      </w:pPr>
    </w:p>
    <w:p w14:paraId="5695FF0D" w14:textId="110DC6B2" w:rsidR="00126712" w:rsidRPr="00A27495" w:rsidRDefault="005D592B"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Duplicate</w:t>
      </w:r>
      <w:r w:rsidRPr="006C277C">
        <w:rPr>
          <w:rFonts w:ascii="Congenial" w:hAnsi="Congenial" w:cstheme="minorHAnsi"/>
          <w:bCs/>
          <w:kern w:val="28"/>
        </w:rPr>
        <w:t xml:space="preserve"> </w:t>
      </w:r>
      <w:r w:rsidRPr="006C277C">
        <w:rPr>
          <w:rFonts w:ascii="Congenial" w:hAnsi="Congenial" w:cstheme="minorHAnsi"/>
          <w:b/>
          <w:kern w:val="28"/>
        </w:rPr>
        <w:t>Bridge</w:t>
      </w:r>
      <w:r w:rsidRPr="00A27495">
        <w:rPr>
          <w:rFonts w:asciiTheme="minorHAnsi" w:hAnsiTheme="minorHAnsi" w:cstheme="minorHAnsi"/>
          <w:bCs/>
          <w:kern w:val="28"/>
        </w:rPr>
        <w:t xml:space="preserve"> Tuesday</w:t>
      </w:r>
      <w:r w:rsidR="00126712" w:rsidRPr="00A27495">
        <w:rPr>
          <w:rFonts w:asciiTheme="minorHAnsi" w:hAnsiTheme="minorHAnsi" w:cstheme="minorHAnsi"/>
          <w:bCs/>
          <w:kern w:val="28"/>
        </w:rPr>
        <w:t xml:space="preserve"> </w:t>
      </w:r>
      <w:r w:rsidR="00E977D2" w:rsidRPr="00A27495">
        <w:rPr>
          <w:rFonts w:asciiTheme="minorHAnsi" w:hAnsiTheme="minorHAnsi" w:cstheme="minorHAnsi"/>
          <w:bCs/>
          <w:kern w:val="28"/>
        </w:rPr>
        <w:t>at 12:00</w:t>
      </w:r>
      <w:r w:rsidR="00126712" w:rsidRPr="00A27495">
        <w:rPr>
          <w:rFonts w:asciiTheme="minorHAnsi" w:hAnsiTheme="minorHAnsi" w:cstheme="minorHAnsi"/>
          <w:bCs/>
          <w:kern w:val="28"/>
        </w:rPr>
        <w:t>pm</w:t>
      </w:r>
    </w:p>
    <w:p w14:paraId="747BB314" w14:textId="3F77C804" w:rsidR="005D592B" w:rsidRPr="00A27495" w:rsidRDefault="00126712"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Party Bridge</w:t>
      </w:r>
      <w:r w:rsidRPr="00A27495">
        <w:rPr>
          <w:rFonts w:asciiTheme="minorHAnsi" w:hAnsiTheme="minorHAnsi" w:cstheme="minorHAnsi"/>
          <w:bCs/>
          <w:kern w:val="28"/>
        </w:rPr>
        <w:t xml:space="preserve"> </w:t>
      </w:r>
      <w:r w:rsidR="005D592B" w:rsidRPr="00A27495">
        <w:rPr>
          <w:rFonts w:asciiTheme="minorHAnsi" w:hAnsiTheme="minorHAnsi" w:cstheme="minorHAnsi"/>
          <w:bCs/>
          <w:kern w:val="28"/>
        </w:rPr>
        <w:t>Wednesday</w:t>
      </w:r>
      <w:r w:rsidRPr="00A27495">
        <w:rPr>
          <w:rFonts w:asciiTheme="minorHAnsi" w:hAnsiTheme="minorHAnsi" w:cstheme="minorHAnsi"/>
          <w:bCs/>
          <w:kern w:val="28"/>
        </w:rPr>
        <w:t xml:space="preserve"> </w:t>
      </w:r>
      <w:r w:rsidR="00321DF8" w:rsidRPr="00A27495">
        <w:rPr>
          <w:rFonts w:asciiTheme="minorHAnsi" w:hAnsiTheme="minorHAnsi" w:cstheme="minorHAnsi"/>
          <w:bCs/>
          <w:kern w:val="28"/>
        </w:rPr>
        <w:t xml:space="preserve">at </w:t>
      </w:r>
      <w:r w:rsidR="00321DF8" w:rsidRPr="00A27495">
        <w:rPr>
          <w:rFonts w:asciiTheme="minorHAnsi" w:hAnsiTheme="minorHAnsi" w:cstheme="minorHAnsi"/>
          <w:b/>
          <w:kern w:val="28"/>
        </w:rPr>
        <w:t>12:</w:t>
      </w:r>
      <w:r w:rsidR="004D08D7" w:rsidRPr="00A27495">
        <w:rPr>
          <w:rFonts w:asciiTheme="minorHAnsi" w:hAnsiTheme="minorHAnsi" w:cstheme="minorHAnsi"/>
          <w:b/>
          <w:kern w:val="28"/>
        </w:rPr>
        <w:t>00</w:t>
      </w:r>
      <w:r w:rsidR="00321DF8" w:rsidRPr="00A27495">
        <w:rPr>
          <w:rFonts w:asciiTheme="minorHAnsi" w:hAnsiTheme="minorHAnsi" w:cstheme="minorHAnsi"/>
          <w:b/>
          <w:kern w:val="28"/>
        </w:rPr>
        <w:t>pm</w:t>
      </w:r>
      <w:r w:rsidR="005D592B" w:rsidRPr="00A27495">
        <w:rPr>
          <w:rFonts w:asciiTheme="minorHAnsi" w:hAnsiTheme="minorHAnsi" w:cstheme="minorHAnsi"/>
          <w:bCs/>
          <w:kern w:val="28"/>
        </w:rPr>
        <w:t xml:space="preserve"> </w:t>
      </w:r>
    </w:p>
    <w:p w14:paraId="20562D12" w14:textId="02C617F8" w:rsidR="00251E7E" w:rsidRPr="00A27495" w:rsidRDefault="0072386C" w:rsidP="00D21DEA">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If you are a Bridge player, please think about joining our games!!!!</w:t>
      </w:r>
    </w:p>
    <w:p w14:paraId="2DE5DFA2" w14:textId="77777777" w:rsidR="00475673" w:rsidRPr="00A27495" w:rsidRDefault="00475673" w:rsidP="00D21DEA">
      <w:pPr>
        <w:widowControl w:val="0"/>
        <w:overflowPunct w:val="0"/>
        <w:autoSpaceDE w:val="0"/>
        <w:autoSpaceDN w:val="0"/>
        <w:adjustRightInd w:val="0"/>
        <w:ind w:right="180"/>
        <w:rPr>
          <w:rFonts w:asciiTheme="minorHAnsi" w:hAnsiTheme="minorHAnsi" w:cstheme="minorHAnsi"/>
          <w:b/>
          <w:kern w:val="28"/>
        </w:rPr>
      </w:pPr>
    </w:p>
    <w:p w14:paraId="30246F4C" w14:textId="10E78DD7" w:rsidR="00A577BD" w:rsidRPr="006C277C" w:rsidRDefault="00A577BD" w:rsidP="00A7498E">
      <w:pPr>
        <w:rPr>
          <w:rFonts w:ascii="Congenial" w:hAnsi="Congenial" w:cstheme="minorHAnsi"/>
          <w:b/>
          <w:kern w:val="28"/>
          <w:sz w:val="28"/>
          <w:szCs w:val="28"/>
        </w:rPr>
      </w:pPr>
      <w:r w:rsidRPr="006C277C">
        <w:rPr>
          <w:rFonts w:ascii="Congenial" w:hAnsi="Congenial" w:cstheme="minorHAnsi"/>
          <w:b/>
          <w:kern w:val="28"/>
          <w:sz w:val="28"/>
          <w:szCs w:val="28"/>
        </w:rPr>
        <w:t xml:space="preserve">Stay fit </w:t>
      </w:r>
      <w:r w:rsidR="00DB109A" w:rsidRPr="006C277C">
        <w:rPr>
          <w:rFonts w:ascii="Congenial" w:hAnsi="Congenial" w:cstheme="minorHAnsi"/>
          <w:b/>
          <w:kern w:val="28"/>
          <w:sz w:val="28"/>
          <w:szCs w:val="28"/>
        </w:rPr>
        <w:t>&amp;</w:t>
      </w:r>
      <w:r w:rsidRPr="006C277C">
        <w:rPr>
          <w:rFonts w:ascii="Congenial" w:hAnsi="Congenial" w:cstheme="minorHAnsi"/>
          <w:b/>
          <w:kern w:val="28"/>
          <w:sz w:val="28"/>
          <w:szCs w:val="28"/>
        </w:rPr>
        <w:t xml:space="preserve"> Well at Canton </w:t>
      </w:r>
      <w:r w:rsidR="00EF1491" w:rsidRPr="006C277C">
        <w:rPr>
          <w:rFonts w:ascii="Congenial" w:hAnsi="Congenial" w:cstheme="minorHAnsi"/>
          <w:b/>
          <w:kern w:val="28"/>
          <w:sz w:val="28"/>
          <w:szCs w:val="28"/>
        </w:rPr>
        <w:t>Woods!</w:t>
      </w:r>
      <w:r w:rsidR="00E13E19" w:rsidRPr="006C277C">
        <w:rPr>
          <w:rFonts w:ascii="Congenial" w:hAnsi="Congenial" w:cstheme="minorHAnsi"/>
          <w:b/>
          <w:kern w:val="28"/>
          <w:sz w:val="28"/>
          <w:szCs w:val="28"/>
        </w:rPr>
        <w:t xml:space="preserve"> </w:t>
      </w:r>
    </w:p>
    <w:p w14:paraId="732B92A6" w14:textId="4BB0F631" w:rsidR="00F81071" w:rsidRPr="006C277C" w:rsidRDefault="00A37F12" w:rsidP="00A7498E">
      <w:pPr>
        <w:rPr>
          <w:rFonts w:ascii="Congenial" w:hAnsi="Congenial" w:cstheme="minorHAnsi"/>
          <w:b/>
          <w:bCs/>
          <w:sz w:val="28"/>
          <w:szCs w:val="28"/>
        </w:rPr>
      </w:pPr>
      <w:r w:rsidRPr="006C277C">
        <w:rPr>
          <w:rFonts w:ascii="Congenial" w:hAnsi="Congenial" w:cstheme="minorHAnsi"/>
          <w:b/>
          <w:kern w:val="28"/>
          <w:sz w:val="28"/>
          <w:szCs w:val="28"/>
        </w:rPr>
        <w:t>Try one</w:t>
      </w:r>
      <w:r w:rsidR="00A577BD" w:rsidRPr="006C277C">
        <w:rPr>
          <w:rFonts w:ascii="Congenial" w:hAnsi="Congenial" w:cstheme="minorHAnsi"/>
          <w:b/>
          <w:kern w:val="28"/>
          <w:sz w:val="28"/>
          <w:szCs w:val="28"/>
        </w:rPr>
        <w:t xml:space="preserve"> of </w:t>
      </w:r>
      <w:r w:rsidR="0074796D" w:rsidRPr="006C277C">
        <w:rPr>
          <w:rFonts w:ascii="Congenial" w:hAnsi="Congenial" w:cstheme="minorHAnsi"/>
          <w:b/>
          <w:kern w:val="28"/>
          <w:sz w:val="28"/>
          <w:szCs w:val="28"/>
        </w:rPr>
        <w:t>these fun</w:t>
      </w:r>
      <w:r w:rsidR="00A61922" w:rsidRPr="006C277C">
        <w:rPr>
          <w:rFonts w:ascii="Congenial" w:hAnsi="Congenial" w:cstheme="minorHAnsi"/>
          <w:b/>
          <w:kern w:val="28"/>
          <w:sz w:val="28"/>
          <w:szCs w:val="28"/>
        </w:rPr>
        <w:t xml:space="preserve"> fitness </w:t>
      </w:r>
      <w:r w:rsidR="006F0EDF" w:rsidRPr="006C277C">
        <w:rPr>
          <w:rFonts w:ascii="Congenial" w:hAnsi="Congenial" w:cstheme="minorHAnsi"/>
          <w:b/>
          <w:kern w:val="28"/>
          <w:sz w:val="28"/>
          <w:szCs w:val="28"/>
        </w:rPr>
        <w:t>classes</w:t>
      </w:r>
      <w:r w:rsidR="00A577BD" w:rsidRPr="006C277C">
        <w:rPr>
          <w:rFonts w:ascii="Congenial" w:hAnsi="Congenial" w:cstheme="minorHAnsi"/>
          <w:b/>
          <w:kern w:val="28"/>
          <w:sz w:val="28"/>
          <w:szCs w:val="28"/>
        </w:rPr>
        <w:t>!</w:t>
      </w:r>
      <w:r w:rsidR="00256B2A" w:rsidRPr="006C277C">
        <w:rPr>
          <w:rFonts w:ascii="Congenial" w:hAnsi="Congenial" w:cstheme="minorHAnsi"/>
          <w:b/>
          <w:bCs/>
          <w:sz w:val="28"/>
          <w:szCs w:val="28"/>
        </w:rPr>
        <w:t xml:space="preserve"> </w:t>
      </w:r>
    </w:p>
    <w:p w14:paraId="22888BDB" w14:textId="77777777" w:rsidR="005F0C7B" w:rsidRPr="00A27495" w:rsidRDefault="005F0C7B" w:rsidP="00A7498E">
      <w:pPr>
        <w:rPr>
          <w:rFonts w:asciiTheme="minorHAnsi" w:hAnsiTheme="minorHAnsi" w:cstheme="minorHAnsi"/>
          <w:b/>
          <w:kern w:val="28"/>
        </w:rPr>
      </w:pPr>
    </w:p>
    <w:p w14:paraId="7FBA2E31" w14:textId="0C6F3D1F" w:rsidR="002B07F1" w:rsidRPr="006C277C" w:rsidRDefault="002B07F1" w:rsidP="00A7498E">
      <w:pPr>
        <w:rPr>
          <w:rFonts w:ascii="Congenial" w:hAnsi="Congenial" w:cstheme="minorHAnsi"/>
          <w:b/>
          <w:kern w:val="28"/>
        </w:rPr>
      </w:pPr>
      <w:r w:rsidRPr="006C277C">
        <w:rPr>
          <w:rFonts w:ascii="Congenial" w:hAnsi="Congenial" w:cstheme="minorHAnsi"/>
          <w:b/>
          <w:kern w:val="28"/>
        </w:rPr>
        <w:t>Senior</w:t>
      </w:r>
      <w:r w:rsidR="00A4335C" w:rsidRPr="006C277C">
        <w:rPr>
          <w:rFonts w:ascii="Congenial" w:hAnsi="Congenial" w:cstheme="minorHAnsi"/>
          <w:b/>
          <w:kern w:val="28"/>
        </w:rPr>
        <w:t xml:space="preserve"> Cardio</w:t>
      </w:r>
      <w:r w:rsidRPr="006C277C">
        <w:rPr>
          <w:rFonts w:ascii="Congenial" w:hAnsi="Congenial" w:cstheme="minorHAnsi"/>
          <w:b/>
          <w:kern w:val="28"/>
        </w:rPr>
        <w:t xml:space="preserve"> Ball Drumming </w:t>
      </w:r>
      <w:r w:rsidR="00467B1E" w:rsidRPr="006C277C">
        <w:rPr>
          <w:rFonts w:ascii="Congenial" w:hAnsi="Congenial" w:cstheme="minorHAnsi"/>
          <w:noProof/>
        </w:rPr>
        <w:t xml:space="preserve">    </w:t>
      </w:r>
    </w:p>
    <w:p w14:paraId="482DAD6E" w14:textId="77989DB2" w:rsidR="00F33CC2" w:rsidRPr="00A27495" w:rsidRDefault="002B07F1" w:rsidP="00A7498E">
      <w:pPr>
        <w:rPr>
          <w:rFonts w:asciiTheme="minorHAnsi" w:hAnsiTheme="minorHAnsi" w:cstheme="minorHAnsi"/>
          <w:bCs/>
          <w:kern w:val="28"/>
        </w:rPr>
      </w:pPr>
      <w:r w:rsidRPr="00A27495">
        <w:rPr>
          <w:rFonts w:asciiTheme="minorHAnsi" w:hAnsiTheme="minorHAnsi" w:cstheme="minorHAnsi"/>
          <w:bCs/>
          <w:kern w:val="28"/>
        </w:rPr>
        <w:t xml:space="preserve">Facilitated by </w:t>
      </w:r>
      <w:r w:rsidR="006E19CD" w:rsidRPr="00A27495">
        <w:rPr>
          <w:rFonts w:asciiTheme="minorHAnsi" w:hAnsiTheme="minorHAnsi" w:cstheme="minorHAnsi"/>
          <w:bCs/>
          <w:kern w:val="28"/>
        </w:rPr>
        <w:t>Arlette</w:t>
      </w:r>
      <w:r w:rsidR="00A255B2" w:rsidRPr="00A27495">
        <w:rPr>
          <w:rFonts w:asciiTheme="minorHAnsi" w:hAnsiTheme="minorHAnsi" w:cstheme="minorHAnsi"/>
          <w:bCs/>
          <w:kern w:val="28"/>
        </w:rPr>
        <w:t>.</w:t>
      </w:r>
    </w:p>
    <w:p w14:paraId="6FB67754" w14:textId="290C6D3F" w:rsidR="002B07F1" w:rsidRPr="00A27495" w:rsidRDefault="00F33CC2" w:rsidP="00A7498E">
      <w:pPr>
        <w:rPr>
          <w:rFonts w:asciiTheme="minorHAnsi" w:hAnsiTheme="minorHAnsi" w:cstheme="minorHAnsi"/>
          <w:bCs/>
          <w:kern w:val="28"/>
        </w:rPr>
      </w:pPr>
      <w:r w:rsidRPr="00A27495">
        <w:rPr>
          <w:rFonts w:asciiTheme="minorHAnsi" w:hAnsiTheme="minorHAnsi" w:cstheme="minorHAnsi"/>
          <w:bCs/>
          <w:kern w:val="28"/>
        </w:rPr>
        <w:t xml:space="preserve">Ball drumming class </w:t>
      </w:r>
      <w:r w:rsidR="00081746" w:rsidRPr="00A27495">
        <w:rPr>
          <w:rFonts w:asciiTheme="minorHAnsi" w:hAnsiTheme="minorHAnsi" w:cstheme="minorHAnsi"/>
          <w:bCs/>
          <w:kern w:val="28"/>
        </w:rPr>
        <w:t>is</w:t>
      </w:r>
      <w:r w:rsidRPr="00A27495">
        <w:rPr>
          <w:rFonts w:asciiTheme="minorHAnsi" w:hAnsiTheme="minorHAnsi" w:cstheme="minorHAnsi"/>
          <w:bCs/>
          <w:kern w:val="28"/>
        </w:rPr>
        <w:t xml:space="preserve"> 9:15</w:t>
      </w:r>
      <w:r w:rsidR="00464FAA" w:rsidRPr="00A27495">
        <w:rPr>
          <w:rFonts w:asciiTheme="minorHAnsi" w:hAnsiTheme="minorHAnsi" w:cstheme="minorHAnsi"/>
          <w:bCs/>
          <w:kern w:val="28"/>
        </w:rPr>
        <w:t>am Wednesday</w:t>
      </w:r>
      <w:r w:rsidRPr="00A27495">
        <w:rPr>
          <w:rFonts w:asciiTheme="minorHAnsi" w:hAnsiTheme="minorHAnsi" w:cstheme="minorHAnsi"/>
          <w:bCs/>
          <w:kern w:val="28"/>
        </w:rPr>
        <w:t xml:space="preserve"> </w:t>
      </w:r>
      <w:r w:rsidR="00464FAA" w:rsidRPr="00A27495">
        <w:rPr>
          <w:rFonts w:asciiTheme="minorHAnsi" w:hAnsiTheme="minorHAnsi" w:cstheme="minorHAnsi"/>
          <w:bCs/>
          <w:kern w:val="28"/>
        </w:rPr>
        <w:t>and Friday!</w:t>
      </w:r>
    </w:p>
    <w:p w14:paraId="0D457A8D" w14:textId="187921D8" w:rsidR="002B07F1" w:rsidRPr="00A27495" w:rsidRDefault="00C95271" w:rsidP="00A7498E">
      <w:pPr>
        <w:rPr>
          <w:rFonts w:asciiTheme="minorHAnsi" w:hAnsiTheme="minorHAnsi" w:cstheme="minorHAnsi"/>
          <w:bCs/>
          <w:kern w:val="28"/>
        </w:rPr>
      </w:pPr>
      <w:r w:rsidRPr="00A27495">
        <w:rPr>
          <w:rFonts w:asciiTheme="minorHAnsi" w:hAnsiTheme="minorHAnsi" w:cstheme="minorHAnsi"/>
          <w:bCs/>
          <w:kern w:val="28"/>
        </w:rPr>
        <w:t xml:space="preserve">Equipment </w:t>
      </w:r>
      <w:r w:rsidR="005A232C" w:rsidRPr="00A27495">
        <w:rPr>
          <w:rFonts w:asciiTheme="minorHAnsi" w:hAnsiTheme="minorHAnsi" w:cstheme="minorHAnsi"/>
          <w:bCs/>
          <w:kern w:val="28"/>
        </w:rPr>
        <w:t xml:space="preserve">is </w:t>
      </w:r>
      <w:r w:rsidRPr="00A27495">
        <w:rPr>
          <w:rFonts w:asciiTheme="minorHAnsi" w:hAnsiTheme="minorHAnsi" w:cstheme="minorHAnsi"/>
          <w:bCs/>
          <w:kern w:val="28"/>
        </w:rPr>
        <w:t>provided.</w:t>
      </w:r>
    </w:p>
    <w:p w14:paraId="2B785B20" w14:textId="220E760A" w:rsidR="00FC4FD9" w:rsidRPr="00A27495" w:rsidRDefault="00FC4FD9" w:rsidP="00426356">
      <w:pPr>
        <w:rPr>
          <w:rFonts w:asciiTheme="minorHAnsi" w:hAnsiTheme="minorHAnsi" w:cstheme="minorHAnsi"/>
          <w:bCs/>
          <w:kern w:val="28"/>
        </w:rPr>
      </w:pPr>
    </w:p>
    <w:p w14:paraId="34FADA23" w14:textId="4FBDD746" w:rsidR="005A09C5" w:rsidRPr="006C277C" w:rsidRDefault="005A09C5" w:rsidP="0037785F">
      <w:pPr>
        <w:widowControl w:val="0"/>
        <w:overflowPunct w:val="0"/>
        <w:autoSpaceDE w:val="0"/>
        <w:autoSpaceDN w:val="0"/>
        <w:adjustRightInd w:val="0"/>
        <w:ind w:right="180"/>
        <w:rPr>
          <w:rFonts w:ascii="Congenial" w:hAnsi="Congenial" w:cstheme="minorHAnsi"/>
          <w:b/>
          <w:i/>
          <w:iCs/>
          <w:kern w:val="28"/>
        </w:rPr>
      </w:pPr>
      <w:r w:rsidRPr="006C277C">
        <w:rPr>
          <w:rFonts w:ascii="Congenial" w:hAnsi="Congenial" w:cstheme="minorHAnsi"/>
          <w:b/>
          <w:kern w:val="28"/>
        </w:rPr>
        <w:t>Falls Prevention Class</w:t>
      </w:r>
    </w:p>
    <w:p w14:paraId="06A96865" w14:textId="361EDC14" w:rsidR="00251E7E" w:rsidRPr="00A27495" w:rsidRDefault="005A09C5" w:rsidP="00646C4F">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Classes are on Tuesdays and Thursdays at 10:00 a.m. </w:t>
      </w:r>
      <w:r w:rsidRPr="00A27495">
        <w:rPr>
          <w:rFonts w:asciiTheme="minorHAnsi" w:hAnsiTheme="minorHAnsi" w:cstheme="minorHAnsi"/>
          <w:b/>
          <w:kern w:val="28"/>
        </w:rPr>
        <w:t>FREE!</w:t>
      </w:r>
      <w:r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 This class is taught by retired physical therapist Julie Hall. </w:t>
      </w:r>
      <w:r w:rsidR="00480442" w:rsidRPr="00A27495">
        <w:rPr>
          <w:rFonts w:asciiTheme="minorHAnsi" w:hAnsiTheme="minorHAnsi" w:cstheme="minorHAnsi"/>
          <w:kern w:val="28"/>
        </w:rPr>
        <w:t xml:space="preserve">(She will return </w:t>
      </w:r>
      <w:r w:rsidR="00F73828" w:rsidRPr="00A27495">
        <w:rPr>
          <w:rFonts w:asciiTheme="minorHAnsi" w:hAnsiTheme="minorHAnsi" w:cstheme="minorHAnsi"/>
          <w:kern w:val="28"/>
        </w:rPr>
        <w:t>on</w:t>
      </w:r>
      <w:r w:rsidR="00480442" w:rsidRPr="00A27495">
        <w:rPr>
          <w:rFonts w:asciiTheme="minorHAnsi" w:hAnsiTheme="minorHAnsi" w:cstheme="minorHAnsi"/>
          <w:kern w:val="28"/>
        </w:rPr>
        <w:t xml:space="preserve"> September</w:t>
      </w:r>
      <w:r w:rsidR="00F73828" w:rsidRPr="00A27495">
        <w:rPr>
          <w:rFonts w:asciiTheme="minorHAnsi" w:hAnsiTheme="minorHAnsi" w:cstheme="minorHAnsi"/>
          <w:kern w:val="28"/>
        </w:rPr>
        <w:t xml:space="preserve"> 10th</w:t>
      </w:r>
      <w:r w:rsidR="00480442"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Work on your </w:t>
      </w:r>
      <w:r w:rsidR="006E19CD" w:rsidRPr="00A27495">
        <w:rPr>
          <w:rFonts w:asciiTheme="minorHAnsi" w:hAnsiTheme="minorHAnsi" w:cstheme="minorHAnsi"/>
          <w:kern w:val="28"/>
        </w:rPr>
        <w:t>core</w:t>
      </w:r>
      <w:r w:rsidR="008D2316" w:rsidRPr="00A27495">
        <w:rPr>
          <w:rFonts w:asciiTheme="minorHAnsi" w:hAnsiTheme="minorHAnsi" w:cstheme="minorHAnsi"/>
          <w:kern w:val="28"/>
        </w:rPr>
        <w:t xml:space="preserve"> and balance</w:t>
      </w:r>
      <w:r w:rsidR="004F3FDE" w:rsidRPr="00A27495">
        <w:rPr>
          <w:rFonts w:asciiTheme="minorHAnsi" w:hAnsiTheme="minorHAnsi" w:cstheme="minorHAnsi"/>
          <w:kern w:val="28"/>
        </w:rPr>
        <w:t>.</w:t>
      </w:r>
      <w:r w:rsidR="00C16B2D" w:rsidRPr="00A27495">
        <w:rPr>
          <w:rFonts w:asciiTheme="minorHAnsi" w:hAnsiTheme="minorHAnsi" w:cstheme="minorHAnsi"/>
          <w:kern w:val="28"/>
        </w:rPr>
        <w:t xml:space="preserve"> </w:t>
      </w:r>
      <w:r w:rsidR="004F3FDE" w:rsidRPr="00A27495">
        <w:rPr>
          <w:rFonts w:asciiTheme="minorHAnsi" w:hAnsiTheme="minorHAnsi" w:cstheme="minorHAnsi"/>
          <w:kern w:val="28"/>
        </w:rPr>
        <w:t xml:space="preserve"> You </w:t>
      </w:r>
      <w:r w:rsidR="00EB1D5A" w:rsidRPr="00A27495">
        <w:rPr>
          <w:rFonts w:asciiTheme="minorHAnsi" w:hAnsiTheme="minorHAnsi" w:cstheme="minorHAnsi"/>
          <w:kern w:val="28"/>
        </w:rPr>
        <w:t>will feel</w:t>
      </w:r>
      <w:r w:rsidR="008D2316" w:rsidRPr="00A27495">
        <w:rPr>
          <w:rFonts w:asciiTheme="minorHAnsi" w:hAnsiTheme="minorHAnsi" w:cstheme="minorHAnsi"/>
          <w:kern w:val="28"/>
        </w:rPr>
        <w:t xml:space="preserve"> the </w:t>
      </w:r>
      <w:r w:rsidR="008D2316" w:rsidRPr="00A27495">
        <w:rPr>
          <w:rFonts w:asciiTheme="minorHAnsi" w:hAnsiTheme="minorHAnsi" w:cstheme="minorHAnsi"/>
          <w:kern w:val="28"/>
        </w:rPr>
        <w:lastRenderedPageBreak/>
        <w:t>benefit in your daily activities.</w:t>
      </w:r>
    </w:p>
    <w:p w14:paraId="33F6C7E4" w14:textId="77777777" w:rsidR="0037785F" w:rsidRPr="00A27495" w:rsidRDefault="0037785F" w:rsidP="005A09C5">
      <w:pPr>
        <w:rPr>
          <w:rFonts w:asciiTheme="minorHAnsi" w:hAnsiTheme="minorHAnsi" w:cstheme="minorHAnsi"/>
          <w:b/>
        </w:rPr>
      </w:pPr>
    </w:p>
    <w:p w14:paraId="42CB3A33" w14:textId="585E47D6" w:rsidR="005A09C5" w:rsidRPr="006C277C" w:rsidRDefault="005A09C5" w:rsidP="005A09C5">
      <w:pPr>
        <w:rPr>
          <w:rFonts w:ascii="Congenial" w:hAnsi="Congenial" w:cstheme="minorHAnsi"/>
          <w:b/>
        </w:rPr>
      </w:pPr>
      <w:r w:rsidRPr="006C277C">
        <w:rPr>
          <w:rFonts w:ascii="Congenial" w:hAnsi="Congenial" w:cstheme="minorHAnsi"/>
          <w:b/>
        </w:rPr>
        <w:t>Kripalu “Chair Optional” Yoga lead by Yvonne Martin Certified Kripalu Yoga Teacher</w:t>
      </w:r>
      <w:r w:rsidR="00576CD9" w:rsidRPr="006C277C">
        <w:rPr>
          <w:rFonts w:ascii="Congenial" w:hAnsi="Congenial" w:cstheme="minorHAnsi"/>
          <w:b/>
        </w:rPr>
        <w:t xml:space="preserve">:  </w:t>
      </w:r>
    </w:p>
    <w:p w14:paraId="1324FEA7" w14:textId="0A83ACF3" w:rsidR="00F30635" w:rsidRPr="00A27495" w:rsidRDefault="005A09C5" w:rsidP="00C312B1">
      <w:pPr>
        <w:rPr>
          <w:rFonts w:asciiTheme="minorHAnsi" w:hAnsiTheme="minorHAnsi" w:cstheme="minorHAnsi"/>
        </w:rPr>
      </w:pPr>
      <w:r w:rsidRPr="00A27495">
        <w:rPr>
          <w:rFonts w:asciiTheme="minorHAnsi" w:hAnsiTheme="minorHAnsi" w:cstheme="minorHAnsi"/>
        </w:rPr>
        <w:t>Classes</w:t>
      </w:r>
      <w:r w:rsidR="00081746" w:rsidRPr="00A27495">
        <w:rPr>
          <w:rFonts w:asciiTheme="minorHAnsi" w:hAnsiTheme="minorHAnsi" w:cstheme="minorHAnsi"/>
        </w:rPr>
        <w:t xml:space="preserve"> are on</w:t>
      </w:r>
      <w:r w:rsidRPr="00A27495">
        <w:rPr>
          <w:rFonts w:asciiTheme="minorHAnsi" w:hAnsiTheme="minorHAnsi" w:cstheme="minorHAnsi"/>
        </w:rPr>
        <w:t xml:space="preserve"> </w:t>
      </w:r>
      <w:r w:rsidR="002D7BA8" w:rsidRPr="00A27495">
        <w:rPr>
          <w:rFonts w:asciiTheme="minorHAnsi" w:hAnsiTheme="minorHAnsi" w:cstheme="minorHAnsi"/>
        </w:rPr>
        <w:t xml:space="preserve">Tuesday </w:t>
      </w:r>
      <w:r w:rsidR="00E3643D" w:rsidRPr="00A27495">
        <w:rPr>
          <w:rFonts w:asciiTheme="minorHAnsi" w:hAnsiTheme="minorHAnsi" w:cstheme="minorHAnsi"/>
        </w:rPr>
        <w:t>mornin</w:t>
      </w:r>
      <w:r w:rsidR="002D7BA8" w:rsidRPr="00A27495">
        <w:rPr>
          <w:rFonts w:asciiTheme="minorHAnsi" w:hAnsiTheme="minorHAnsi" w:cstheme="minorHAnsi"/>
        </w:rPr>
        <w:t>gs</w:t>
      </w:r>
      <w:r w:rsidR="001E2C01" w:rsidRPr="00A27495">
        <w:rPr>
          <w:rFonts w:asciiTheme="minorHAnsi" w:hAnsiTheme="minorHAnsi" w:cstheme="minorHAnsi"/>
        </w:rPr>
        <w:t xml:space="preserve"> at 11:1</w:t>
      </w:r>
      <w:r w:rsidR="00AE666F" w:rsidRPr="00A27495">
        <w:rPr>
          <w:rFonts w:asciiTheme="minorHAnsi" w:hAnsiTheme="minorHAnsi" w:cstheme="minorHAnsi"/>
        </w:rPr>
        <w:t>0</w:t>
      </w:r>
      <w:r w:rsidR="001E2C01" w:rsidRPr="00A27495">
        <w:rPr>
          <w:rFonts w:asciiTheme="minorHAnsi" w:hAnsiTheme="minorHAnsi" w:cstheme="minorHAnsi"/>
        </w:rPr>
        <w:t>am</w:t>
      </w:r>
      <w:r w:rsidR="002D7BA8" w:rsidRPr="00A27495">
        <w:rPr>
          <w:rFonts w:asciiTheme="minorHAnsi" w:hAnsiTheme="minorHAnsi" w:cstheme="minorHAnsi"/>
        </w:rPr>
        <w:t xml:space="preserve"> </w:t>
      </w:r>
      <w:r w:rsidR="00846E50" w:rsidRPr="00A27495">
        <w:rPr>
          <w:rFonts w:asciiTheme="minorHAnsi" w:hAnsiTheme="minorHAnsi" w:cstheme="minorHAnsi"/>
        </w:rPr>
        <w:t xml:space="preserve">   </w:t>
      </w:r>
      <w:r w:rsidR="00A7498E" w:rsidRPr="00A27495">
        <w:rPr>
          <w:rFonts w:asciiTheme="minorHAnsi" w:hAnsiTheme="minorHAnsi" w:cstheme="minorHAnsi"/>
        </w:rPr>
        <w:t>Donation</w:t>
      </w:r>
      <w:r w:rsidR="00423486" w:rsidRPr="00A27495">
        <w:rPr>
          <w:rFonts w:asciiTheme="minorHAnsi" w:hAnsiTheme="minorHAnsi" w:cstheme="minorHAnsi"/>
        </w:rPr>
        <w:t xml:space="preserve"> </w:t>
      </w:r>
      <w:r w:rsidR="00A7498E" w:rsidRPr="00A27495">
        <w:rPr>
          <w:rFonts w:asciiTheme="minorHAnsi" w:hAnsiTheme="minorHAnsi" w:cstheme="minorHAnsi"/>
        </w:rPr>
        <w:t xml:space="preserve">to the </w:t>
      </w:r>
      <w:r w:rsidR="00423486" w:rsidRPr="00A27495">
        <w:rPr>
          <w:rFonts w:asciiTheme="minorHAnsi" w:hAnsiTheme="minorHAnsi" w:cstheme="minorHAnsi"/>
        </w:rPr>
        <w:t xml:space="preserve">instructor. </w:t>
      </w:r>
      <w:r w:rsidR="00480442" w:rsidRPr="00A27495">
        <w:rPr>
          <w:rFonts w:asciiTheme="minorHAnsi" w:hAnsiTheme="minorHAnsi" w:cstheme="minorHAnsi"/>
        </w:rPr>
        <w:t xml:space="preserve"> Check calendar for dates.</w:t>
      </w:r>
    </w:p>
    <w:p w14:paraId="2964AA92" w14:textId="77777777" w:rsidR="002417F0" w:rsidRPr="00A27495" w:rsidRDefault="002417F0" w:rsidP="005A09C5">
      <w:pPr>
        <w:widowControl w:val="0"/>
        <w:overflowPunct w:val="0"/>
        <w:autoSpaceDE w:val="0"/>
        <w:autoSpaceDN w:val="0"/>
        <w:adjustRightInd w:val="0"/>
        <w:ind w:right="180"/>
        <w:rPr>
          <w:rFonts w:asciiTheme="minorHAnsi" w:hAnsiTheme="minorHAnsi" w:cstheme="minorHAnsi"/>
          <w:b/>
          <w:kern w:val="28"/>
        </w:rPr>
      </w:pPr>
    </w:p>
    <w:p w14:paraId="691A84BD" w14:textId="217912ED" w:rsidR="005A09C5" w:rsidRPr="006C277C" w:rsidRDefault="005A09C5" w:rsidP="005A09C5">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Tai Chi Classes</w:t>
      </w:r>
      <w:r w:rsidR="005B1D6F" w:rsidRPr="006C277C">
        <w:rPr>
          <w:rFonts w:ascii="Congenial" w:hAnsi="Congenial" w:cstheme="minorHAnsi"/>
          <w:b/>
          <w:kern w:val="28"/>
        </w:rPr>
        <w:t xml:space="preserve"> (Yang short form)</w:t>
      </w:r>
    </w:p>
    <w:p w14:paraId="7DCBC947" w14:textId="0B5A637E" w:rsidR="00536443" w:rsidRPr="00A27495" w:rsidRDefault="005A09C5" w:rsidP="00E4332E">
      <w:pPr>
        <w:rPr>
          <w:rFonts w:asciiTheme="minorHAnsi" w:hAnsiTheme="minorHAnsi" w:cstheme="minorHAnsi"/>
          <w:kern w:val="28"/>
        </w:rPr>
      </w:pPr>
      <w:r w:rsidRPr="00A27495">
        <w:rPr>
          <w:rFonts w:asciiTheme="minorHAnsi" w:hAnsiTheme="minorHAnsi" w:cstheme="minorHAnsi"/>
          <w:kern w:val="28"/>
        </w:rPr>
        <w:t>Classes are held Tuesdays and Thursdays at 8:</w:t>
      </w:r>
      <w:r w:rsidR="0087304D" w:rsidRPr="00A27495">
        <w:rPr>
          <w:rFonts w:asciiTheme="minorHAnsi" w:hAnsiTheme="minorHAnsi" w:cstheme="minorHAnsi"/>
          <w:kern w:val="28"/>
        </w:rPr>
        <w:t>0</w:t>
      </w:r>
      <w:r w:rsidRPr="00A27495">
        <w:rPr>
          <w:rFonts w:asciiTheme="minorHAnsi" w:hAnsiTheme="minorHAnsi" w:cstheme="minorHAnsi"/>
          <w:kern w:val="28"/>
        </w:rPr>
        <w:t xml:space="preserve">0 a.m. Charges are payable to </w:t>
      </w:r>
      <w:r w:rsidR="002A0FD6" w:rsidRPr="00A27495">
        <w:rPr>
          <w:rFonts w:asciiTheme="minorHAnsi" w:hAnsiTheme="minorHAnsi" w:cstheme="minorHAnsi"/>
          <w:kern w:val="28"/>
        </w:rPr>
        <w:t>the instructor</w:t>
      </w:r>
      <w:r w:rsidRPr="00A27495">
        <w:rPr>
          <w:rFonts w:asciiTheme="minorHAnsi" w:hAnsiTheme="minorHAnsi" w:cstheme="minorHAnsi"/>
          <w:kern w:val="28"/>
        </w:rPr>
        <w:t>. Please check the calendar for dates.</w:t>
      </w:r>
    </w:p>
    <w:p w14:paraId="0ED7722D" w14:textId="77777777" w:rsidR="004F152E" w:rsidRPr="00A27495" w:rsidRDefault="004F152E" w:rsidP="00E4332E">
      <w:pPr>
        <w:rPr>
          <w:rFonts w:asciiTheme="minorHAnsi" w:hAnsiTheme="minorHAnsi" w:cstheme="minorHAnsi"/>
          <w:kern w:val="28"/>
        </w:rPr>
      </w:pPr>
    </w:p>
    <w:p w14:paraId="19FF84C8" w14:textId="4B3039D6" w:rsidR="00A7498E" w:rsidRPr="006C277C" w:rsidRDefault="00A7498E" w:rsidP="00A7498E">
      <w:pPr>
        <w:widowControl w:val="0"/>
        <w:overflowPunct w:val="0"/>
        <w:autoSpaceDE w:val="0"/>
        <w:autoSpaceDN w:val="0"/>
        <w:adjustRightInd w:val="0"/>
        <w:ind w:right="180"/>
        <w:rPr>
          <w:rFonts w:ascii="Congenial" w:hAnsi="Congenial" w:cstheme="minorHAnsi"/>
          <w:kern w:val="28"/>
        </w:rPr>
      </w:pPr>
      <w:r w:rsidRPr="006C277C">
        <w:rPr>
          <w:rFonts w:ascii="Congenial" w:hAnsi="Congenial" w:cstheme="minorHAnsi"/>
          <w:b/>
          <w:kern w:val="28"/>
        </w:rPr>
        <w:t>Art Group</w:t>
      </w:r>
      <w:r w:rsidRPr="006C277C">
        <w:rPr>
          <w:rFonts w:ascii="Congenial" w:hAnsi="Congenial" w:cstheme="minorHAnsi"/>
          <w:kern w:val="28"/>
        </w:rPr>
        <w:t xml:space="preserve">   </w:t>
      </w:r>
    </w:p>
    <w:p w14:paraId="214F383C" w14:textId="6B9CE3E4" w:rsidR="00DA6AD9" w:rsidRPr="00A27495" w:rsidRDefault="00A7498E" w:rsidP="001B278D">
      <w:pPr>
        <w:rPr>
          <w:rFonts w:asciiTheme="minorHAnsi" w:hAnsiTheme="minorHAnsi" w:cstheme="minorHAnsi"/>
        </w:rPr>
      </w:pPr>
      <w:r w:rsidRPr="00A27495">
        <w:rPr>
          <w:rFonts w:asciiTheme="minorHAnsi" w:hAnsiTheme="minorHAnsi" w:cstheme="minorHAnsi"/>
          <w:kern w:val="28"/>
        </w:rPr>
        <w:t xml:space="preserve">Art group will meet in person on </w:t>
      </w:r>
      <w:r w:rsidR="00851E25" w:rsidRPr="00A27495">
        <w:rPr>
          <w:rFonts w:asciiTheme="minorHAnsi" w:hAnsiTheme="minorHAnsi" w:cstheme="minorHAnsi"/>
          <w:kern w:val="28"/>
        </w:rPr>
        <w:t xml:space="preserve">Tuesday </w:t>
      </w:r>
      <w:r w:rsidR="00F73828" w:rsidRPr="00A27495">
        <w:rPr>
          <w:rFonts w:asciiTheme="minorHAnsi" w:hAnsiTheme="minorHAnsi" w:cstheme="minorHAnsi"/>
          <w:kern w:val="28"/>
        </w:rPr>
        <w:t>September 2nd</w:t>
      </w:r>
      <w:r w:rsidR="00480442" w:rsidRPr="00A27495">
        <w:rPr>
          <w:rFonts w:asciiTheme="minorHAnsi" w:hAnsiTheme="minorHAnsi" w:cstheme="minorHAnsi"/>
          <w:kern w:val="28"/>
        </w:rPr>
        <w:t xml:space="preserve"> </w:t>
      </w:r>
      <w:r w:rsidR="00A131F1" w:rsidRPr="00A27495">
        <w:rPr>
          <w:rFonts w:asciiTheme="minorHAnsi" w:hAnsiTheme="minorHAnsi" w:cstheme="minorHAnsi"/>
          <w:kern w:val="28"/>
        </w:rPr>
        <w:t>&amp;</w:t>
      </w:r>
      <w:r w:rsidR="00FE6EF9" w:rsidRPr="00A27495">
        <w:rPr>
          <w:rFonts w:asciiTheme="minorHAnsi" w:hAnsiTheme="minorHAnsi" w:cstheme="minorHAnsi"/>
          <w:kern w:val="28"/>
        </w:rPr>
        <w:t xml:space="preserve"> </w:t>
      </w:r>
      <w:r w:rsidR="00F73828" w:rsidRPr="00A27495">
        <w:rPr>
          <w:rFonts w:asciiTheme="minorHAnsi" w:hAnsiTheme="minorHAnsi" w:cstheme="minorHAnsi"/>
          <w:kern w:val="28"/>
        </w:rPr>
        <w:t>September 17th</w:t>
      </w:r>
      <w:r w:rsidR="001A3027" w:rsidRPr="00A27495">
        <w:rPr>
          <w:rFonts w:asciiTheme="minorHAnsi" w:hAnsiTheme="minorHAnsi" w:cstheme="minorHAnsi"/>
          <w:kern w:val="28"/>
        </w:rPr>
        <w:t xml:space="preserve"> at</w:t>
      </w:r>
      <w:r w:rsidRPr="00A27495">
        <w:rPr>
          <w:rFonts w:asciiTheme="minorHAnsi" w:hAnsiTheme="minorHAnsi" w:cstheme="minorHAnsi"/>
          <w:kern w:val="28"/>
        </w:rPr>
        <w:t xml:space="preserve"> 2pm.</w:t>
      </w:r>
      <w:r w:rsidR="00AA79AB" w:rsidRPr="00A27495">
        <w:rPr>
          <w:rFonts w:asciiTheme="minorHAnsi" w:hAnsiTheme="minorHAnsi" w:cstheme="minorHAnsi"/>
        </w:rPr>
        <w:t xml:space="preserve"> </w:t>
      </w:r>
      <w:r w:rsidR="00AE3E45" w:rsidRPr="00A27495">
        <w:rPr>
          <w:rFonts w:asciiTheme="minorHAnsi" w:hAnsiTheme="minorHAnsi" w:cstheme="minorHAnsi"/>
        </w:rPr>
        <w:t>Art Studio on the other Tuesdays of the month at 2:00pm.</w:t>
      </w:r>
    </w:p>
    <w:p w14:paraId="47DB4FA1" w14:textId="77777777" w:rsidR="00B479A5" w:rsidRPr="00A27495" w:rsidRDefault="00B479A5" w:rsidP="001B278D">
      <w:pPr>
        <w:rPr>
          <w:rFonts w:asciiTheme="minorHAnsi" w:hAnsiTheme="minorHAnsi" w:cstheme="minorHAnsi"/>
          <w:kern w:val="28"/>
        </w:rPr>
      </w:pPr>
    </w:p>
    <w:p w14:paraId="17A1860D" w14:textId="0ED70839" w:rsidR="001B278D" w:rsidRPr="00A27495" w:rsidRDefault="001B278D" w:rsidP="001B278D">
      <w:pPr>
        <w:rPr>
          <w:rFonts w:asciiTheme="minorHAnsi" w:hAnsiTheme="minorHAnsi" w:cstheme="minorHAnsi"/>
          <w:b/>
          <w:kern w:val="28"/>
        </w:rPr>
      </w:pPr>
      <w:r w:rsidRPr="006C277C">
        <w:rPr>
          <w:rFonts w:ascii="Congenial" w:hAnsi="Congenial" w:cstheme="minorHAnsi"/>
          <w:b/>
          <w:kern w:val="28"/>
        </w:rPr>
        <w:t>How about getting together for</w:t>
      </w:r>
      <w:r w:rsidRPr="006C277C">
        <w:rPr>
          <w:rFonts w:ascii="Congenial" w:hAnsi="Congenial" w:cstheme="minorHAnsi"/>
          <w:bCs/>
          <w:kern w:val="28"/>
        </w:rPr>
        <w:t xml:space="preserve">                    </w:t>
      </w:r>
      <w:r w:rsidRPr="006C277C">
        <w:rPr>
          <w:rFonts w:ascii="Congenial" w:hAnsi="Congenial" w:cstheme="minorHAnsi"/>
          <w:b/>
          <w:kern w:val="28"/>
        </w:rPr>
        <w:t>Adult Coloring!?</w:t>
      </w:r>
      <w:r w:rsidR="00AB1663" w:rsidRPr="00A27495">
        <w:rPr>
          <w:rFonts w:asciiTheme="minorHAnsi" w:hAnsiTheme="minorHAnsi" w:cstheme="minorHAnsi"/>
          <w:b/>
          <w:kern w:val="28"/>
        </w:rPr>
        <w:t xml:space="preserve"> We need folks to return to this activity.</w:t>
      </w:r>
    </w:p>
    <w:p w14:paraId="551C9019" w14:textId="68DB86B3" w:rsidR="00794A1D" w:rsidRPr="00A27495" w:rsidRDefault="001B278D" w:rsidP="00150BAB">
      <w:pPr>
        <w:rPr>
          <w:rFonts w:asciiTheme="minorHAnsi" w:hAnsiTheme="minorHAnsi" w:cstheme="minorHAnsi"/>
          <w:bCs/>
          <w:kern w:val="28"/>
        </w:rPr>
      </w:pPr>
      <w:r w:rsidRPr="00A27495">
        <w:rPr>
          <w:rFonts w:asciiTheme="minorHAnsi" w:hAnsiTheme="minorHAnsi" w:cstheme="minorHAnsi"/>
          <w:bCs/>
          <w:kern w:val="28"/>
        </w:rPr>
        <w:t xml:space="preserve">Adult coloring can reduce stress and anxiety, increase mindfulness, and </w:t>
      </w:r>
      <w:r w:rsidR="009D725C" w:rsidRPr="00A27495">
        <w:rPr>
          <w:rFonts w:asciiTheme="minorHAnsi" w:hAnsiTheme="minorHAnsi" w:cstheme="minorHAnsi"/>
          <w:bCs/>
          <w:kern w:val="28"/>
        </w:rPr>
        <w:t>it</w:t>
      </w:r>
      <w:r w:rsidR="00C46A0C" w:rsidRPr="00A27495">
        <w:rPr>
          <w:rFonts w:asciiTheme="minorHAnsi" w:hAnsiTheme="minorHAnsi" w:cstheme="minorHAnsi"/>
          <w:bCs/>
          <w:kern w:val="28"/>
        </w:rPr>
        <w:t xml:space="preserve">’s </w:t>
      </w:r>
      <w:r w:rsidRPr="00A27495">
        <w:rPr>
          <w:rFonts w:asciiTheme="minorHAnsi" w:hAnsiTheme="minorHAnsi" w:cstheme="minorHAnsi"/>
          <w:bCs/>
          <w:kern w:val="28"/>
        </w:rPr>
        <w:t>fun. Try it!</w:t>
      </w:r>
      <w:r w:rsidR="00F62071" w:rsidRPr="00A27495">
        <w:rPr>
          <w:rFonts w:asciiTheme="minorHAnsi" w:hAnsiTheme="minorHAnsi" w:cstheme="minorHAnsi"/>
          <w:bCs/>
          <w:kern w:val="28"/>
        </w:rPr>
        <w:t xml:space="preserve"> Wednesdays at 10:30am.</w:t>
      </w:r>
    </w:p>
    <w:p w14:paraId="538BD7B4" w14:textId="77777777" w:rsidR="007B2794" w:rsidRPr="00A27495" w:rsidRDefault="007B2794" w:rsidP="00150BAB">
      <w:pPr>
        <w:rPr>
          <w:rFonts w:asciiTheme="minorHAnsi" w:hAnsiTheme="minorHAnsi" w:cstheme="minorHAnsi"/>
          <w:b/>
          <w:kern w:val="28"/>
        </w:rPr>
      </w:pPr>
    </w:p>
    <w:p w14:paraId="6CD91E2C" w14:textId="6A165772" w:rsidR="0032167B" w:rsidRPr="006C277C" w:rsidRDefault="0032167B" w:rsidP="00150BAB">
      <w:pPr>
        <w:rPr>
          <w:rFonts w:ascii="Congenial" w:hAnsi="Congenial" w:cstheme="minorHAnsi"/>
          <w:b/>
          <w:kern w:val="28"/>
        </w:rPr>
      </w:pPr>
      <w:r w:rsidRPr="006C277C">
        <w:rPr>
          <w:rFonts w:ascii="Congenial" w:hAnsi="Congenial" w:cstheme="minorHAnsi"/>
          <w:b/>
          <w:kern w:val="28"/>
        </w:rPr>
        <w:t>Sharing Memories Writing Program!</w:t>
      </w:r>
    </w:p>
    <w:p w14:paraId="28A2585A" w14:textId="56C74CF1" w:rsidR="0032167B"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Every Wednesday at 1:00pm.</w:t>
      </w:r>
    </w:p>
    <w:p w14:paraId="6AC57DE7" w14:textId="3B51F827" w:rsidR="00E2505C"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Facilitated</w:t>
      </w:r>
      <w:r w:rsidR="009955F0" w:rsidRPr="00A27495">
        <w:rPr>
          <w:rFonts w:asciiTheme="minorHAnsi" w:hAnsiTheme="minorHAnsi" w:cstheme="minorHAnsi"/>
          <w:bCs/>
          <w:kern w:val="28"/>
        </w:rPr>
        <w:t xml:space="preserve"> by Tina Trainham</w:t>
      </w:r>
      <w:r w:rsidR="005A232C" w:rsidRPr="00A27495">
        <w:rPr>
          <w:rFonts w:asciiTheme="minorHAnsi" w:hAnsiTheme="minorHAnsi" w:cstheme="minorHAnsi"/>
          <w:bCs/>
          <w:kern w:val="28"/>
        </w:rPr>
        <w:t xml:space="preserve">. </w:t>
      </w:r>
    </w:p>
    <w:p w14:paraId="51CE41A8" w14:textId="77777777" w:rsidR="00A72D34" w:rsidRPr="00A27495" w:rsidRDefault="00A72D34" w:rsidP="00150BAB">
      <w:pPr>
        <w:rPr>
          <w:rFonts w:asciiTheme="minorHAnsi" w:hAnsiTheme="minorHAnsi" w:cstheme="minorHAnsi"/>
          <w:bCs/>
          <w:kern w:val="28"/>
        </w:rPr>
      </w:pPr>
    </w:p>
    <w:p w14:paraId="307633DB" w14:textId="036D4D9B" w:rsidR="00193BA2" w:rsidRPr="006C277C" w:rsidRDefault="00E650C5" w:rsidP="00150BAB">
      <w:pPr>
        <w:rPr>
          <w:rFonts w:ascii="Congenial" w:hAnsi="Congenial" w:cstheme="minorHAnsi"/>
          <w:b/>
          <w:kern w:val="28"/>
        </w:rPr>
      </w:pPr>
      <w:r w:rsidRPr="006C277C">
        <w:rPr>
          <w:rFonts w:ascii="Congenial" w:hAnsi="Congenial" w:cstheme="minorHAnsi"/>
          <w:b/>
          <w:kern w:val="28"/>
        </w:rPr>
        <w:t>Yarn Crew</w:t>
      </w:r>
    </w:p>
    <w:p w14:paraId="166D6DE8" w14:textId="77777777" w:rsidR="0038441B" w:rsidRDefault="005F4984" w:rsidP="00F73828">
      <w:r w:rsidRPr="005F4984">
        <w:t>The Yarn crew is working very hard.  We are sewing and knitting and crocheting.  That craft show in November is quickly approaching.  Mark those calendars.  The weekend before Thanksgiving.</w:t>
      </w:r>
    </w:p>
    <w:p w14:paraId="3FD1B003" w14:textId="77777777" w:rsidR="0038441B" w:rsidRDefault="0038441B" w:rsidP="00F73828"/>
    <w:p w14:paraId="5DBA7D30" w14:textId="2B95BB92" w:rsidR="00F73828" w:rsidRPr="00F73828" w:rsidRDefault="0038441B" w:rsidP="00F73828">
      <w:pPr>
        <w:rPr>
          <w:rFonts w:asciiTheme="minorHAnsi" w:eastAsia="Aptos" w:hAnsiTheme="minorHAnsi" w:cstheme="minorHAnsi"/>
          <w:color w:val="313131"/>
        </w:rPr>
      </w:pPr>
      <w:r w:rsidRPr="0038441B">
        <w:t>Bird watchers and lovers of Beaver lake will love the raffle sponsored by the Yarn crew.  Check it out at the main desk.</w:t>
      </w:r>
    </w:p>
    <w:p w14:paraId="5A7E98A3" w14:textId="77777777" w:rsidR="00F73828" w:rsidRPr="00F73828" w:rsidRDefault="00F73828" w:rsidP="00F73828">
      <w:pPr>
        <w:rPr>
          <w:rFonts w:asciiTheme="minorHAnsi" w:eastAsia="Aptos" w:hAnsiTheme="minorHAnsi" w:cstheme="minorHAnsi"/>
        </w:rPr>
      </w:pPr>
    </w:p>
    <w:p w14:paraId="45B28174" w14:textId="77777777" w:rsidR="00F73828" w:rsidRPr="00F73828" w:rsidRDefault="00F73828" w:rsidP="00F73828">
      <w:pPr>
        <w:rPr>
          <w:rFonts w:asciiTheme="minorHAnsi" w:eastAsia="Aptos" w:hAnsiTheme="minorHAnsi" w:cstheme="minorHAnsi"/>
        </w:rPr>
      </w:pPr>
      <w:r w:rsidRPr="00F73828">
        <w:rPr>
          <w:rFonts w:asciiTheme="minorHAnsi" w:eastAsia="Aptos" w:hAnsiTheme="minorHAnsi" w:cstheme="minorHAnsi"/>
        </w:rPr>
        <w:t>Edwina Hay</w:t>
      </w:r>
    </w:p>
    <w:p w14:paraId="6C1D099E" w14:textId="77777777" w:rsidR="00F73828" w:rsidRPr="00F73828" w:rsidRDefault="00F73828" w:rsidP="00F73828">
      <w:pPr>
        <w:rPr>
          <w:rFonts w:asciiTheme="minorHAnsi" w:eastAsia="Aptos" w:hAnsiTheme="minorHAnsi" w:cstheme="minorHAnsi"/>
        </w:rPr>
      </w:pPr>
      <w:r w:rsidRPr="00F73828">
        <w:rPr>
          <w:rFonts w:asciiTheme="minorHAnsi" w:eastAsia="Aptos" w:hAnsiTheme="minorHAnsi" w:cstheme="minorHAnsi"/>
        </w:rPr>
        <w:t>Facilitator</w:t>
      </w:r>
    </w:p>
    <w:p w14:paraId="21F79E8C" w14:textId="77777777" w:rsidR="0046521D" w:rsidRPr="00A27495" w:rsidRDefault="0046521D" w:rsidP="00DA2FE0">
      <w:pPr>
        <w:widowControl w:val="0"/>
        <w:overflowPunct w:val="0"/>
        <w:autoSpaceDE w:val="0"/>
        <w:autoSpaceDN w:val="0"/>
        <w:adjustRightInd w:val="0"/>
        <w:ind w:right="180"/>
        <w:rPr>
          <w:rFonts w:asciiTheme="minorHAnsi" w:hAnsiTheme="minorHAnsi" w:cstheme="minorHAnsi"/>
          <w:b/>
          <w:kern w:val="28"/>
        </w:rPr>
      </w:pPr>
    </w:p>
    <w:p w14:paraId="5BCA6191" w14:textId="0B504870" w:rsidR="00DA2FE0" w:rsidRPr="00A27495" w:rsidRDefault="001E46C3" w:rsidP="00DA2FE0">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kern w:val="28"/>
        </w:rPr>
        <w:t xml:space="preserve"> </w:t>
      </w:r>
      <w:r w:rsidR="008D0991" w:rsidRPr="00A27495">
        <w:rPr>
          <w:rFonts w:asciiTheme="minorHAnsi" w:hAnsiTheme="minorHAnsi" w:cstheme="minorHAnsi"/>
          <w:b/>
          <w:kern w:val="28"/>
        </w:rPr>
        <w:t>202</w:t>
      </w:r>
      <w:r w:rsidR="007B4E54" w:rsidRPr="00A27495">
        <w:rPr>
          <w:rFonts w:asciiTheme="minorHAnsi" w:hAnsiTheme="minorHAnsi" w:cstheme="minorHAnsi"/>
          <w:b/>
          <w:kern w:val="28"/>
        </w:rPr>
        <w:t>4</w:t>
      </w:r>
      <w:r w:rsidR="00321DF8" w:rsidRPr="00A27495">
        <w:rPr>
          <w:rFonts w:asciiTheme="minorHAnsi" w:hAnsiTheme="minorHAnsi" w:cstheme="minorHAnsi"/>
          <w:b/>
          <w:kern w:val="28"/>
        </w:rPr>
        <w:t xml:space="preserve"> </w:t>
      </w:r>
      <w:r w:rsidR="00321DF8" w:rsidRPr="00A27495">
        <w:rPr>
          <w:rFonts w:asciiTheme="minorHAnsi" w:hAnsiTheme="minorHAnsi" w:cstheme="minorHAnsi"/>
          <w:b/>
        </w:rPr>
        <w:t xml:space="preserve">Library News </w:t>
      </w:r>
    </w:p>
    <w:p w14:paraId="5E6A1EA3" w14:textId="77777777" w:rsidR="00665171" w:rsidRPr="006105EE" w:rsidRDefault="00665171" w:rsidP="00665171">
      <w:pPr>
        <w:pStyle w:val="xmsonormal"/>
        <w:rPr>
          <w:sz w:val="22"/>
          <w:szCs w:val="22"/>
        </w:rPr>
      </w:pPr>
      <w:r w:rsidRPr="006105EE">
        <w:rPr>
          <w:color w:val="000000"/>
          <w:sz w:val="22"/>
          <w:szCs w:val="22"/>
        </w:rPr>
        <w:t>New Books-Fiction</w:t>
      </w:r>
    </w:p>
    <w:p w14:paraId="28264CFA" w14:textId="2F5D6EF7" w:rsidR="00665171" w:rsidRPr="006105EE" w:rsidRDefault="007C7D1C" w:rsidP="00665171">
      <w:pPr>
        <w:pStyle w:val="xmsonormal"/>
        <w:rPr>
          <w:sz w:val="22"/>
          <w:szCs w:val="22"/>
        </w:rPr>
      </w:pPr>
      <w:r w:rsidRPr="006105EE">
        <w:rPr>
          <w:color w:val="000000"/>
          <w:sz w:val="22"/>
          <w:szCs w:val="22"/>
        </w:rPr>
        <w:t xml:space="preserve">Here One Moment not Hear One Moment </w:t>
      </w:r>
      <w:r w:rsidR="00665171" w:rsidRPr="006105EE">
        <w:rPr>
          <w:color w:val="000000"/>
          <w:sz w:val="22"/>
          <w:szCs w:val="22"/>
        </w:rPr>
        <w:t>by Liane Moriarty</w:t>
      </w:r>
    </w:p>
    <w:p w14:paraId="6063CCAA" w14:textId="77777777" w:rsidR="00665171" w:rsidRPr="006105EE" w:rsidRDefault="00665171" w:rsidP="00665171">
      <w:pPr>
        <w:pStyle w:val="xmsonormal"/>
        <w:rPr>
          <w:sz w:val="22"/>
          <w:szCs w:val="22"/>
        </w:rPr>
      </w:pPr>
      <w:r w:rsidRPr="006105EE">
        <w:rPr>
          <w:color w:val="000000"/>
          <w:sz w:val="22"/>
          <w:szCs w:val="22"/>
        </w:rPr>
        <w:t>Hard to Kill by James Patterson and Mike Lupica</w:t>
      </w:r>
    </w:p>
    <w:p w14:paraId="6FAF7849" w14:textId="77777777" w:rsidR="00665171" w:rsidRPr="006105EE" w:rsidRDefault="00665171" w:rsidP="00665171">
      <w:pPr>
        <w:pStyle w:val="xmsonormal"/>
        <w:rPr>
          <w:sz w:val="22"/>
          <w:szCs w:val="22"/>
        </w:rPr>
      </w:pPr>
      <w:r w:rsidRPr="006105EE">
        <w:rPr>
          <w:color w:val="000000"/>
          <w:sz w:val="22"/>
          <w:szCs w:val="22"/>
        </w:rPr>
        <w:t>By Any Other Name by Jodi Picoult</w:t>
      </w:r>
    </w:p>
    <w:p w14:paraId="39A68341" w14:textId="77777777" w:rsidR="00665171" w:rsidRPr="006105EE" w:rsidRDefault="00665171" w:rsidP="00665171">
      <w:pPr>
        <w:pStyle w:val="xmsonormal"/>
        <w:rPr>
          <w:sz w:val="22"/>
          <w:szCs w:val="22"/>
        </w:rPr>
      </w:pPr>
      <w:r w:rsidRPr="006105EE">
        <w:rPr>
          <w:color w:val="000000"/>
          <w:sz w:val="22"/>
          <w:szCs w:val="22"/>
        </w:rPr>
        <w:t>Passions in Death by J. D. Robb</w:t>
      </w:r>
    </w:p>
    <w:p w14:paraId="44061C78" w14:textId="77777777" w:rsidR="00665171" w:rsidRPr="006105EE" w:rsidRDefault="00665171" w:rsidP="00665171">
      <w:pPr>
        <w:pStyle w:val="xmsonormal"/>
        <w:rPr>
          <w:sz w:val="22"/>
          <w:szCs w:val="22"/>
        </w:rPr>
      </w:pPr>
      <w:r w:rsidRPr="006105EE">
        <w:rPr>
          <w:color w:val="000000"/>
          <w:sz w:val="22"/>
          <w:szCs w:val="22"/>
        </w:rPr>
        <w:t>The Joy by Danielle Steel</w:t>
      </w:r>
    </w:p>
    <w:p w14:paraId="397F08DA" w14:textId="77777777" w:rsidR="00665171" w:rsidRPr="006105EE" w:rsidRDefault="00665171" w:rsidP="00665171">
      <w:pPr>
        <w:pStyle w:val="xmsonormal"/>
        <w:rPr>
          <w:sz w:val="22"/>
          <w:szCs w:val="22"/>
        </w:rPr>
      </w:pPr>
      <w:r w:rsidRPr="006105EE">
        <w:rPr>
          <w:color w:val="000000"/>
          <w:sz w:val="22"/>
          <w:szCs w:val="22"/>
        </w:rPr>
        <w:t> </w:t>
      </w:r>
    </w:p>
    <w:p w14:paraId="59836431" w14:textId="77777777" w:rsidR="00665171" w:rsidRPr="006105EE" w:rsidRDefault="00665171" w:rsidP="00665171">
      <w:pPr>
        <w:pStyle w:val="xmsonormal"/>
        <w:rPr>
          <w:sz w:val="22"/>
          <w:szCs w:val="22"/>
        </w:rPr>
      </w:pPr>
      <w:r w:rsidRPr="006105EE">
        <w:rPr>
          <w:color w:val="000000"/>
          <w:sz w:val="22"/>
          <w:szCs w:val="22"/>
        </w:rPr>
        <w:t>New Books-Biography</w:t>
      </w:r>
    </w:p>
    <w:p w14:paraId="20A79334" w14:textId="77777777" w:rsidR="00665171" w:rsidRPr="006105EE" w:rsidRDefault="00665171" w:rsidP="00665171">
      <w:pPr>
        <w:pStyle w:val="xmsonormal"/>
        <w:rPr>
          <w:sz w:val="22"/>
          <w:szCs w:val="22"/>
        </w:rPr>
      </w:pPr>
      <w:r w:rsidRPr="006105EE">
        <w:rPr>
          <w:color w:val="000000"/>
          <w:sz w:val="22"/>
          <w:szCs w:val="22"/>
        </w:rPr>
        <w:t>The Light of Battle: Eisenhower, D-Day, and the Birth of the American Superpower By Michael Paradis </w:t>
      </w:r>
    </w:p>
    <w:p w14:paraId="57C6FED7" w14:textId="77777777" w:rsidR="00665171" w:rsidRPr="006105EE" w:rsidRDefault="00665171" w:rsidP="00665171">
      <w:pPr>
        <w:pStyle w:val="xmsonormal"/>
        <w:rPr>
          <w:sz w:val="22"/>
          <w:szCs w:val="22"/>
        </w:rPr>
      </w:pPr>
      <w:r w:rsidRPr="006105EE">
        <w:rPr>
          <w:color w:val="000000"/>
          <w:sz w:val="22"/>
          <w:szCs w:val="22"/>
        </w:rPr>
        <w:t> </w:t>
      </w:r>
    </w:p>
    <w:p w14:paraId="082B6CDA" w14:textId="77777777" w:rsidR="00665171" w:rsidRPr="006105EE" w:rsidRDefault="00665171" w:rsidP="00665171">
      <w:pPr>
        <w:pStyle w:val="xmsonormal"/>
        <w:rPr>
          <w:sz w:val="22"/>
          <w:szCs w:val="22"/>
        </w:rPr>
      </w:pPr>
      <w:r w:rsidRPr="006105EE">
        <w:rPr>
          <w:color w:val="000000"/>
          <w:sz w:val="22"/>
          <w:szCs w:val="22"/>
        </w:rPr>
        <w:t>New Books-Nonfiction</w:t>
      </w:r>
    </w:p>
    <w:p w14:paraId="04FBAC82" w14:textId="77777777" w:rsidR="00665171" w:rsidRPr="006105EE" w:rsidRDefault="00665171" w:rsidP="00665171">
      <w:pPr>
        <w:pStyle w:val="xmsonormal"/>
        <w:rPr>
          <w:sz w:val="22"/>
          <w:szCs w:val="22"/>
        </w:rPr>
      </w:pPr>
      <w:r w:rsidRPr="006105EE">
        <w:rPr>
          <w:color w:val="000000"/>
          <w:sz w:val="22"/>
          <w:szCs w:val="22"/>
        </w:rPr>
        <w:t>Confronting the Presidents: No Spin Assessments from Washington to Biden by Bill O'Reilly and Martin Dugard</w:t>
      </w:r>
    </w:p>
    <w:p w14:paraId="4615AB60" w14:textId="77777777" w:rsidR="00665171" w:rsidRPr="006105EE" w:rsidRDefault="00665171" w:rsidP="00665171">
      <w:pPr>
        <w:pStyle w:val="xmsonormal"/>
        <w:rPr>
          <w:sz w:val="22"/>
          <w:szCs w:val="22"/>
        </w:rPr>
      </w:pPr>
      <w:r w:rsidRPr="006105EE">
        <w:rPr>
          <w:color w:val="000000"/>
          <w:sz w:val="22"/>
          <w:szCs w:val="22"/>
        </w:rPr>
        <w:t> </w:t>
      </w:r>
    </w:p>
    <w:p w14:paraId="485C6BE6" w14:textId="77777777" w:rsidR="00665171" w:rsidRPr="006105EE" w:rsidRDefault="00665171" w:rsidP="00665171">
      <w:pPr>
        <w:pStyle w:val="xmsonormal"/>
        <w:rPr>
          <w:sz w:val="22"/>
          <w:szCs w:val="22"/>
        </w:rPr>
      </w:pPr>
      <w:r w:rsidRPr="006105EE">
        <w:rPr>
          <w:color w:val="000000"/>
          <w:sz w:val="22"/>
          <w:szCs w:val="22"/>
        </w:rPr>
        <w:t>Donations-Large Print-Fiction</w:t>
      </w:r>
    </w:p>
    <w:p w14:paraId="1CA43138" w14:textId="77777777" w:rsidR="00665171" w:rsidRPr="006105EE" w:rsidRDefault="00665171" w:rsidP="00665171">
      <w:pPr>
        <w:pStyle w:val="xmsonormal"/>
        <w:rPr>
          <w:sz w:val="22"/>
          <w:szCs w:val="22"/>
        </w:rPr>
      </w:pPr>
      <w:r w:rsidRPr="006105EE">
        <w:rPr>
          <w:color w:val="000000"/>
          <w:sz w:val="22"/>
          <w:szCs w:val="22"/>
        </w:rPr>
        <w:t>The Edge by David Baldacci</w:t>
      </w:r>
    </w:p>
    <w:p w14:paraId="620102F0" w14:textId="77777777" w:rsidR="00665171" w:rsidRPr="006105EE" w:rsidRDefault="00665171" w:rsidP="00665171">
      <w:pPr>
        <w:pStyle w:val="xmsonormal"/>
        <w:rPr>
          <w:sz w:val="22"/>
          <w:szCs w:val="22"/>
        </w:rPr>
      </w:pPr>
      <w:r w:rsidRPr="006105EE">
        <w:rPr>
          <w:color w:val="000000"/>
          <w:sz w:val="22"/>
          <w:szCs w:val="22"/>
        </w:rPr>
        <w:t> </w:t>
      </w:r>
    </w:p>
    <w:p w14:paraId="5BDAA9F8" w14:textId="77777777" w:rsidR="00665171" w:rsidRPr="006105EE" w:rsidRDefault="00665171" w:rsidP="00665171">
      <w:pPr>
        <w:pStyle w:val="xmsonormal"/>
        <w:rPr>
          <w:sz w:val="22"/>
          <w:szCs w:val="22"/>
        </w:rPr>
      </w:pPr>
      <w:r w:rsidRPr="006105EE">
        <w:rPr>
          <w:color w:val="000000"/>
          <w:sz w:val="22"/>
          <w:szCs w:val="22"/>
        </w:rPr>
        <w:t>Donations-Large Print-Western</w:t>
      </w:r>
    </w:p>
    <w:p w14:paraId="6EB787CD" w14:textId="77777777" w:rsidR="00665171" w:rsidRPr="006105EE" w:rsidRDefault="00665171" w:rsidP="00665171">
      <w:pPr>
        <w:pStyle w:val="xmsonormal"/>
        <w:rPr>
          <w:sz w:val="22"/>
          <w:szCs w:val="22"/>
        </w:rPr>
      </w:pPr>
      <w:r w:rsidRPr="006105EE">
        <w:rPr>
          <w:color w:val="000000"/>
          <w:sz w:val="22"/>
          <w:szCs w:val="22"/>
        </w:rPr>
        <w:t>The Kansas City Cowboys by Johnny D. Boggs</w:t>
      </w:r>
    </w:p>
    <w:p w14:paraId="11E1B538" w14:textId="77777777" w:rsidR="00665171" w:rsidRPr="006105EE" w:rsidRDefault="00665171" w:rsidP="00665171">
      <w:pPr>
        <w:pStyle w:val="xmsonormal"/>
        <w:rPr>
          <w:sz w:val="22"/>
          <w:szCs w:val="22"/>
        </w:rPr>
      </w:pPr>
      <w:r w:rsidRPr="006105EE">
        <w:rPr>
          <w:color w:val="000000"/>
          <w:sz w:val="22"/>
          <w:szCs w:val="22"/>
        </w:rPr>
        <w:t>The Western Double by Max Brand</w:t>
      </w:r>
    </w:p>
    <w:p w14:paraId="1AF1CEA2" w14:textId="77777777" w:rsidR="00665171" w:rsidRPr="006105EE" w:rsidRDefault="00665171" w:rsidP="00665171">
      <w:pPr>
        <w:pStyle w:val="xmsonormal"/>
        <w:rPr>
          <w:sz w:val="22"/>
          <w:szCs w:val="22"/>
        </w:rPr>
      </w:pPr>
      <w:r w:rsidRPr="006105EE">
        <w:rPr>
          <w:color w:val="000000"/>
          <w:sz w:val="22"/>
          <w:szCs w:val="22"/>
        </w:rPr>
        <w:t>Sunset Wins A Western Trio by Max Brand</w:t>
      </w:r>
    </w:p>
    <w:p w14:paraId="4990D38D" w14:textId="77777777" w:rsidR="00665171" w:rsidRPr="006105EE" w:rsidRDefault="00665171" w:rsidP="00665171">
      <w:pPr>
        <w:pStyle w:val="xmsonormal"/>
        <w:rPr>
          <w:sz w:val="22"/>
          <w:szCs w:val="22"/>
        </w:rPr>
      </w:pPr>
      <w:r w:rsidRPr="006105EE">
        <w:rPr>
          <w:color w:val="000000"/>
          <w:sz w:val="22"/>
          <w:szCs w:val="22"/>
        </w:rPr>
        <w:t>Daring Duval by Max Brand</w:t>
      </w:r>
    </w:p>
    <w:p w14:paraId="541092A0" w14:textId="77777777" w:rsidR="00665171" w:rsidRPr="006105EE" w:rsidRDefault="00665171" w:rsidP="00665171">
      <w:pPr>
        <w:pStyle w:val="xmsonormal"/>
        <w:rPr>
          <w:sz w:val="22"/>
          <w:szCs w:val="22"/>
        </w:rPr>
      </w:pPr>
      <w:r w:rsidRPr="006105EE">
        <w:rPr>
          <w:color w:val="000000"/>
          <w:sz w:val="22"/>
          <w:szCs w:val="22"/>
        </w:rPr>
        <w:t> </w:t>
      </w:r>
    </w:p>
    <w:p w14:paraId="1AD5EC21" w14:textId="77777777" w:rsidR="00665171" w:rsidRPr="006105EE" w:rsidRDefault="00665171" w:rsidP="00665171">
      <w:pPr>
        <w:pStyle w:val="xmsonormal"/>
        <w:rPr>
          <w:sz w:val="22"/>
          <w:szCs w:val="22"/>
        </w:rPr>
      </w:pPr>
      <w:r w:rsidRPr="006105EE">
        <w:rPr>
          <w:color w:val="000000"/>
          <w:sz w:val="22"/>
          <w:szCs w:val="22"/>
        </w:rPr>
        <w:t>Donations-Fiction</w:t>
      </w:r>
    </w:p>
    <w:p w14:paraId="1BD065F6" w14:textId="77777777" w:rsidR="00665171" w:rsidRPr="006105EE" w:rsidRDefault="00665171" w:rsidP="00665171">
      <w:pPr>
        <w:pStyle w:val="xmsonormal"/>
        <w:rPr>
          <w:sz w:val="22"/>
          <w:szCs w:val="22"/>
        </w:rPr>
      </w:pPr>
      <w:r w:rsidRPr="006105EE">
        <w:rPr>
          <w:color w:val="000000"/>
          <w:sz w:val="22"/>
          <w:szCs w:val="22"/>
        </w:rPr>
        <w:t>The Atlas Maneuver by Steve Berry</w:t>
      </w:r>
    </w:p>
    <w:p w14:paraId="24E45C25" w14:textId="77777777" w:rsidR="00665171" w:rsidRPr="006105EE" w:rsidRDefault="00665171" w:rsidP="00665171">
      <w:pPr>
        <w:pStyle w:val="xmsonormal"/>
        <w:rPr>
          <w:sz w:val="22"/>
          <w:szCs w:val="22"/>
        </w:rPr>
      </w:pPr>
      <w:r w:rsidRPr="006105EE">
        <w:rPr>
          <w:color w:val="000000"/>
          <w:sz w:val="22"/>
          <w:szCs w:val="22"/>
        </w:rPr>
        <w:t>Storm Watch By C. J. Box</w:t>
      </w:r>
    </w:p>
    <w:p w14:paraId="67AFBFBF" w14:textId="77777777" w:rsidR="00665171" w:rsidRPr="006105EE" w:rsidRDefault="00665171" w:rsidP="00665171">
      <w:pPr>
        <w:pStyle w:val="xmsonormal"/>
        <w:rPr>
          <w:sz w:val="22"/>
          <w:szCs w:val="22"/>
        </w:rPr>
      </w:pPr>
      <w:r w:rsidRPr="006105EE">
        <w:rPr>
          <w:color w:val="000000"/>
          <w:sz w:val="22"/>
          <w:szCs w:val="22"/>
        </w:rPr>
        <w:t>Resurrection Walk by Michael Connelly</w:t>
      </w:r>
    </w:p>
    <w:p w14:paraId="5C5BE717" w14:textId="77777777" w:rsidR="00665171" w:rsidRPr="006105EE" w:rsidRDefault="00665171" w:rsidP="00665171">
      <w:pPr>
        <w:pStyle w:val="xmsonormal"/>
        <w:rPr>
          <w:sz w:val="22"/>
          <w:szCs w:val="22"/>
        </w:rPr>
      </w:pPr>
      <w:r w:rsidRPr="006105EE">
        <w:rPr>
          <w:color w:val="000000"/>
          <w:sz w:val="22"/>
          <w:szCs w:val="22"/>
        </w:rPr>
        <w:t>Blood Lines by Nelson DeMille</w:t>
      </w:r>
    </w:p>
    <w:p w14:paraId="4CBD3BFD" w14:textId="77777777" w:rsidR="00665171" w:rsidRPr="006105EE" w:rsidRDefault="00665171" w:rsidP="00665171">
      <w:pPr>
        <w:pStyle w:val="xmsonormal"/>
        <w:rPr>
          <w:sz w:val="22"/>
          <w:szCs w:val="22"/>
        </w:rPr>
      </w:pPr>
      <w:r w:rsidRPr="006105EE">
        <w:rPr>
          <w:color w:val="000000"/>
          <w:sz w:val="22"/>
          <w:szCs w:val="22"/>
        </w:rPr>
        <w:t>Robert B. Parker's Broken Trust by Mike Lupica</w:t>
      </w:r>
    </w:p>
    <w:p w14:paraId="12B34290" w14:textId="77777777" w:rsidR="00665171" w:rsidRPr="006105EE" w:rsidRDefault="00665171" w:rsidP="00665171">
      <w:pPr>
        <w:pStyle w:val="xmsonormal"/>
        <w:rPr>
          <w:sz w:val="22"/>
          <w:szCs w:val="22"/>
        </w:rPr>
      </w:pPr>
      <w:r w:rsidRPr="006105EE">
        <w:rPr>
          <w:color w:val="000000"/>
          <w:sz w:val="22"/>
          <w:szCs w:val="22"/>
        </w:rPr>
        <w:t>The Good Fight by Danielle Steel</w:t>
      </w:r>
    </w:p>
    <w:p w14:paraId="020D4623" w14:textId="77777777" w:rsidR="00665171" w:rsidRPr="006105EE" w:rsidRDefault="00665171" w:rsidP="00665171">
      <w:pPr>
        <w:pStyle w:val="xmsonormal"/>
        <w:rPr>
          <w:sz w:val="22"/>
          <w:szCs w:val="22"/>
        </w:rPr>
      </w:pPr>
      <w:r w:rsidRPr="006105EE">
        <w:rPr>
          <w:color w:val="000000"/>
          <w:sz w:val="22"/>
          <w:szCs w:val="22"/>
        </w:rPr>
        <w:t>Mastering The Art of French Murder by Colleen Cambridge</w:t>
      </w:r>
    </w:p>
    <w:p w14:paraId="3083C529" w14:textId="77777777" w:rsidR="00207681" w:rsidRDefault="00207681" w:rsidP="00DA2FE0">
      <w:pPr>
        <w:rPr>
          <w:rFonts w:asciiTheme="minorHAnsi" w:hAnsiTheme="minorHAnsi" w:cstheme="minorHAnsi"/>
          <w:color w:val="000000"/>
        </w:rPr>
      </w:pPr>
    </w:p>
    <w:p w14:paraId="39FB136D" w14:textId="0A95D11C" w:rsidR="00DA2FE0" w:rsidRPr="00A27495" w:rsidRDefault="00DA2FE0" w:rsidP="00DA2FE0">
      <w:pPr>
        <w:rPr>
          <w:rFonts w:asciiTheme="minorHAnsi" w:hAnsiTheme="minorHAnsi" w:cstheme="minorHAnsi"/>
          <w:color w:val="000000"/>
        </w:rPr>
      </w:pPr>
      <w:r w:rsidRPr="00A27495">
        <w:rPr>
          <w:rFonts w:asciiTheme="minorHAnsi" w:hAnsiTheme="minorHAnsi" w:cstheme="minorHAnsi"/>
          <w:color w:val="000000"/>
        </w:rPr>
        <w:t>From your new librarians, Sharon and Jacquie</w:t>
      </w:r>
    </w:p>
    <w:p w14:paraId="024D6A0B" w14:textId="408DDEED" w:rsidR="00EB49B7" w:rsidRDefault="00EB49B7" w:rsidP="00EB49B7">
      <w:pPr>
        <w:rPr>
          <w:rFonts w:asciiTheme="minorHAnsi" w:hAnsiTheme="minorHAnsi" w:cstheme="minorHAnsi"/>
        </w:rPr>
      </w:pPr>
    </w:p>
    <w:p w14:paraId="69A74138" w14:textId="77777777" w:rsidR="006105EE" w:rsidRDefault="006105EE" w:rsidP="00EB49B7">
      <w:pPr>
        <w:rPr>
          <w:rFonts w:asciiTheme="minorHAnsi" w:hAnsiTheme="minorHAnsi" w:cstheme="minorHAnsi"/>
        </w:rPr>
      </w:pPr>
    </w:p>
    <w:p w14:paraId="099031C1" w14:textId="77777777" w:rsidR="006105EE" w:rsidRPr="00A27495" w:rsidRDefault="006105EE" w:rsidP="00EB49B7">
      <w:pPr>
        <w:rPr>
          <w:rFonts w:asciiTheme="minorHAnsi" w:hAnsiTheme="minorHAnsi" w:cstheme="minorHAnsi"/>
        </w:rPr>
      </w:pPr>
    </w:p>
    <w:p w14:paraId="7DFC39DB" w14:textId="77777777" w:rsidR="00171DC8" w:rsidRPr="00171DC8" w:rsidRDefault="00171DC8" w:rsidP="00171DC8">
      <w:pPr>
        <w:widowControl w:val="0"/>
        <w:spacing w:line="276" w:lineRule="auto"/>
        <w:ind w:left="90" w:right="-270"/>
        <w:jc w:val="center"/>
        <w:rPr>
          <w:rFonts w:ascii="Arial" w:eastAsia="Arial" w:hAnsi="Arial" w:cs="Arial"/>
          <w:b/>
          <w:i/>
          <w:sz w:val="32"/>
          <w:szCs w:val="32"/>
          <w:lang w:val="en"/>
        </w:rPr>
      </w:pPr>
      <w:r w:rsidRPr="00171DC8">
        <w:rPr>
          <w:rFonts w:ascii="Arial" w:eastAsia="Arial" w:hAnsi="Arial" w:cs="Arial"/>
          <w:b/>
          <w:i/>
          <w:sz w:val="30"/>
          <w:szCs w:val="30"/>
          <w:lang w:val="en"/>
        </w:rPr>
        <w:lastRenderedPageBreak/>
        <w:t>Ask the Physical Therapist…</w:t>
      </w:r>
    </w:p>
    <w:p w14:paraId="50448B08" w14:textId="77777777" w:rsidR="00171DC8" w:rsidRPr="00171DC8" w:rsidRDefault="00171DC8" w:rsidP="00171DC8">
      <w:pPr>
        <w:spacing w:line="276" w:lineRule="auto"/>
        <w:ind w:left="720"/>
        <w:jc w:val="center"/>
        <w:rPr>
          <w:rFonts w:ascii="Arial" w:eastAsia="Arial" w:hAnsi="Arial" w:cs="Arial"/>
          <w:b/>
          <w:sz w:val="22"/>
          <w:szCs w:val="22"/>
          <w:lang w:val="en"/>
        </w:rPr>
      </w:pPr>
      <w:r w:rsidRPr="00171DC8">
        <w:rPr>
          <w:rFonts w:ascii="Arial" w:eastAsia="Arial" w:hAnsi="Arial" w:cs="Arial"/>
          <w:b/>
          <w:sz w:val="22"/>
          <w:szCs w:val="22"/>
          <w:lang w:val="en"/>
        </w:rPr>
        <w:t>Why is it important to choose the right PT?</w:t>
      </w:r>
    </w:p>
    <w:p w14:paraId="70969123" w14:textId="77777777" w:rsidR="00171DC8" w:rsidRPr="00171DC8" w:rsidRDefault="00171DC8" w:rsidP="00171DC8">
      <w:pPr>
        <w:spacing w:line="276" w:lineRule="auto"/>
        <w:ind w:left="720"/>
        <w:jc w:val="center"/>
        <w:rPr>
          <w:rFonts w:ascii="Arial" w:eastAsia="Arial" w:hAnsi="Arial" w:cs="Arial"/>
          <w:b/>
          <w:sz w:val="22"/>
          <w:szCs w:val="22"/>
          <w:lang w:val="en"/>
        </w:rPr>
      </w:pPr>
    </w:p>
    <w:p w14:paraId="5B4AE6BF" w14:textId="77777777" w:rsidR="00171DC8" w:rsidRPr="00171DC8" w:rsidRDefault="00171DC8" w:rsidP="00171DC8">
      <w:pPr>
        <w:spacing w:line="276" w:lineRule="auto"/>
        <w:rPr>
          <w:rFonts w:ascii="Arial" w:eastAsia="Arial" w:hAnsi="Arial" w:cs="Arial"/>
          <w:sz w:val="22"/>
          <w:szCs w:val="22"/>
          <w:lang w:val="en"/>
        </w:rPr>
      </w:pPr>
      <w:r w:rsidRPr="00171DC8">
        <w:rPr>
          <w:rFonts w:ascii="Arial" w:eastAsia="Arial" w:hAnsi="Arial" w:cs="Arial"/>
          <w:sz w:val="22"/>
          <w:szCs w:val="22"/>
          <w:lang w:val="en"/>
        </w:rPr>
        <w:t>The standard approach in PT often involves patients frequently being double-booked or left to perform exercises on their own. However, Onondaga Physical Therapy is revolutionizing this model by offering you a unique, one-on-one care experience that is unparalleled.</w:t>
      </w:r>
    </w:p>
    <w:p w14:paraId="6383111D" w14:textId="77777777" w:rsidR="00171DC8" w:rsidRPr="00171DC8" w:rsidRDefault="00171DC8" w:rsidP="00171DC8">
      <w:pPr>
        <w:spacing w:line="276" w:lineRule="auto"/>
        <w:rPr>
          <w:rFonts w:ascii="Arial" w:eastAsia="Arial" w:hAnsi="Arial" w:cs="Arial"/>
          <w:b/>
          <w:sz w:val="22"/>
          <w:szCs w:val="22"/>
          <w:lang w:val="en"/>
        </w:rPr>
      </w:pPr>
      <w:r w:rsidRPr="00171DC8">
        <w:rPr>
          <w:rFonts w:ascii="Arial" w:eastAsia="Arial" w:hAnsi="Arial" w:cs="Arial"/>
          <w:b/>
          <w:sz w:val="22"/>
          <w:szCs w:val="22"/>
          <w:lang w:val="en"/>
        </w:rPr>
        <w:t>The Power of Personalized Attention, Customized Care and Communication</w:t>
      </w:r>
    </w:p>
    <w:p w14:paraId="36347CAC" w14:textId="77777777" w:rsidR="00171DC8" w:rsidRPr="00171DC8" w:rsidRDefault="00171DC8" w:rsidP="00171DC8">
      <w:pPr>
        <w:spacing w:line="276" w:lineRule="auto"/>
        <w:rPr>
          <w:rFonts w:ascii="Arial" w:eastAsia="Arial" w:hAnsi="Arial" w:cs="Arial"/>
          <w:b/>
          <w:sz w:val="22"/>
          <w:szCs w:val="22"/>
          <w:lang w:val="en"/>
        </w:rPr>
      </w:pPr>
      <w:r w:rsidRPr="00171DC8">
        <w:rPr>
          <w:rFonts w:ascii="Arial" w:eastAsia="Arial" w:hAnsi="Arial" w:cs="Arial"/>
          <w:sz w:val="22"/>
          <w:szCs w:val="22"/>
          <w:lang w:val="en"/>
        </w:rPr>
        <w:t>At OPT, our PT’s foster a deeper understanding of your specific needs, conditions, and progress. The continuity of care we offer allows the therapist to tailor each session precisely to your evolving requirements</w:t>
      </w:r>
      <w:r w:rsidRPr="00171DC8">
        <w:rPr>
          <w:rFonts w:ascii="Arial" w:eastAsia="Arial" w:hAnsi="Arial" w:cs="Arial"/>
          <w:b/>
          <w:sz w:val="22"/>
          <w:szCs w:val="22"/>
          <w:lang w:val="en"/>
        </w:rPr>
        <w:t xml:space="preserve">. </w:t>
      </w:r>
    </w:p>
    <w:p w14:paraId="169FA4FC" w14:textId="77777777" w:rsidR="00171DC8" w:rsidRPr="00171DC8" w:rsidRDefault="00171DC8" w:rsidP="00171DC8">
      <w:pPr>
        <w:spacing w:line="276" w:lineRule="auto"/>
        <w:rPr>
          <w:rFonts w:ascii="Arial" w:eastAsia="Arial" w:hAnsi="Arial" w:cs="Arial"/>
          <w:sz w:val="22"/>
          <w:szCs w:val="22"/>
          <w:lang w:val="en"/>
        </w:rPr>
      </w:pPr>
      <w:r w:rsidRPr="00171DC8">
        <w:rPr>
          <w:rFonts w:ascii="Arial" w:eastAsia="Arial" w:hAnsi="Arial" w:cs="Arial"/>
          <w:sz w:val="22"/>
          <w:szCs w:val="22"/>
          <w:lang w:val="en"/>
        </w:rPr>
        <w:t>One-size-fits-all is not a concept that applies at Onondaga PT. Whether you are recovering from surgery, managing a chronic condition, suffering from vertigo, struggling with pelvic floor dysfunction or seeking to improve athletic performance, the personalized care model at Onondaga PT is tailored to meet your specific needs.</w:t>
      </w:r>
    </w:p>
    <w:p w14:paraId="05890A81" w14:textId="77777777" w:rsidR="00171DC8" w:rsidRPr="00171DC8" w:rsidRDefault="00171DC8" w:rsidP="00171DC8">
      <w:pPr>
        <w:spacing w:line="276" w:lineRule="auto"/>
        <w:rPr>
          <w:rFonts w:ascii="Arial" w:eastAsia="Arial" w:hAnsi="Arial" w:cs="Arial"/>
          <w:sz w:val="22"/>
          <w:szCs w:val="22"/>
          <w:lang w:val="en"/>
        </w:rPr>
      </w:pPr>
      <w:r w:rsidRPr="00171DC8">
        <w:rPr>
          <w:rFonts w:ascii="Arial" w:eastAsia="Arial" w:hAnsi="Arial" w:cs="Arial"/>
          <w:sz w:val="22"/>
          <w:szCs w:val="22"/>
          <w:lang w:val="en"/>
        </w:rPr>
        <w:t xml:space="preserve">When you know it’s time to start PT - do your research and find the right practice for you. Ask around for recommendations, google reviews, call the clinic - be sure you are getting the </w:t>
      </w:r>
      <w:proofErr w:type="gramStart"/>
      <w:r w:rsidRPr="00171DC8">
        <w:rPr>
          <w:rFonts w:ascii="Arial" w:eastAsia="Arial" w:hAnsi="Arial" w:cs="Arial"/>
          <w:sz w:val="22"/>
          <w:szCs w:val="22"/>
          <w:lang w:val="en"/>
        </w:rPr>
        <w:t>one on one</w:t>
      </w:r>
      <w:proofErr w:type="gramEnd"/>
      <w:r w:rsidRPr="00171DC8">
        <w:rPr>
          <w:rFonts w:ascii="Arial" w:eastAsia="Arial" w:hAnsi="Arial" w:cs="Arial"/>
          <w:sz w:val="22"/>
          <w:szCs w:val="22"/>
          <w:lang w:val="en"/>
        </w:rPr>
        <w:t xml:space="preserve"> attention you deserve!</w:t>
      </w:r>
    </w:p>
    <w:p w14:paraId="756497C1" w14:textId="77777777" w:rsidR="00171DC8" w:rsidRPr="00171DC8" w:rsidRDefault="00171DC8" w:rsidP="00171DC8">
      <w:pPr>
        <w:spacing w:line="276" w:lineRule="auto"/>
        <w:rPr>
          <w:rFonts w:ascii="Arial" w:eastAsia="Arial" w:hAnsi="Arial" w:cs="Arial"/>
          <w:i/>
          <w:sz w:val="18"/>
          <w:szCs w:val="18"/>
          <w:lang w:val="en"/>
        </w:rPr>
      </w:pPr>
    </w:p>
    <w:p w14:paraId="2F1EBD5A" w14:textId="77777777" w:rsidR="00171DC8" w:rsidRPr="00171DC8" w:rsidRDefault="00171DC8" w:rsidP="00171DC8">
      <w:pPr>
        <w:spacing w:line="276" w:lineRule="auto"/>
        <w:ind w:left="720"/>
        <w:rPr>
          <w:rFonts w:ascii="Arial" w:eastAsia="Arial" w:hAnsi="Arial" w:cs="Arial"/>
          <w:i/>
          <w:sz w:val="18"/>
          <w:szCs w:val="18"/>
          <w:lang w:val="en"/>
        </w:rPr>
      </w:pPr>
    </w:p>
    <w:p w14:paraId="4952F173" w14:textId="77777777" w:rsidR="00171DC8" w:rsidRPr="00171DC8" w:rsidRDefault="00171DC8" w:rsidP="00171DC8">
      <w:pPr>
        <w:spacing w:line="276" w:lineRule="auto"/>
        <w:jc w:val="center"/>
        <w:rPr>
          <w:rFonts w:ascii="Arial" w:eastAsia="Arial" w:hAnsi="Arial" w:cs="Arial"/>
          <w:i/>
          <w:sz w:val="14"/>
          <w:szCs w:val="14"/>
          <w:lang w:val="en"/>
        </w:rPr>
      </w:pPr>
      <w:r w:rsidRPr="00171DC8">
        <w:rPr>
          <w:rFonts w:ascii="Arial" w:eastAsia="Arial" w:hAnsi="Arial" w:cs="Arial"/>
          <w:i/>
          <w:sz w:val="14"/>
          <w:szCs w:val="14"/>
          <w:lang w:val="en"/>
        </w:rPr>
        <w:t xml:space="preserve">**If you are having any questions about PT care and how to find the right practice for you, consult a Physical Therapist. </w:t>
      </w:r>
    </w:p>
    <w:p w14:paraId="0E0594C2" w14:textId="77777777" w:rsidR="00171DC8" w:rsidRPr="00171DC8" w:rsidRDefault="00171DC8" w:rsidP="00171DC8">
      <w:pPr>
        <w:spacing w:line="276" w:lineRule="auto"/>
        <w:jc w:val="center"/>
        <w:rPr>
          <w:rFonts w:ascii="Arial" w:eastAsia="Arial" w:hAnsi="Arial" w:cs="Arial"/>
          <w:b/>
          <w:sz w:val="18"/>
          <w:szCs w:val="18"/>
          <w:lang w:val="en"/>
        </w:rPr>
      </w:pPr>
      <w:r w:rsidRPr="00171DC8">
        <w:rPr>
          <w:rFonts w:ascii="Arial" w:eastAsia="Arial" w:hAnsi="Arial" w:cs="Arial"/>
          <w:b/>
          <w:sz w:val="18"/>
          <w:szCs w:val="18"/>
          <w:lang w:val="en"/>
        </w:rPr>
        <w:t>Onondaga Physical Therapy</w:t>
      </w:r>
    </w:p>
    <w:p w14:paraId="07289100" w14:textId="77777777" w:rsidR="00171DC8" w:rsidRPr="00171DC8" w:rsidRDefault="00171DC8" w:rsidP="00171DC8">
      <w:pPr>
        <w:spacing w:line="276" w:lineRule="auto"/>
        <w:jc w:val="center"/>
        <w:rPr>
          <w:rFonts w:ascii="Arial" w:eastAsia="Arial" w:hAnsi="Arial" w:cs="Arial"/>
          <w:b/>
          <w:sz w:val="18"/>
          <w:szCs w:val="18"/>
          <w:lang w:val="en"/>
        </w:rPr>
      </w:pPr>
      <w:r w:rsidRPr="00171DC8">
        <w:rPr>
          <w:rFonts w:ascii="Arial" w:eastAsia="Arial" w:hAnsi="Arial" w:cs="Arial"/>
          <w:sz w:val="18"/>
          <w:szCs w:val="18"/>
          <w:lang w:val="en"/>
        </w:rPr>
        <w:t xml:space="preserve">(across from the B’ville Diner) </w:t>
      </w:r>
    </w:p>
    <w:p w14:paraId="3A4F5B28" w14:textId="77777777" w:rsidR="00171DC8" w:rsidRPr="00171DC8" w:rsidRDefault="00171DC8" w:rsidP="00171DC8">
      <w:pPr>
        <w:spacing w:line="276" w:lineRule="auto"/>
        <w:jc w:val="center"/>
        <w:rPr>
          <w:rFonts w:ascii="Arial" w:eastAsia="Arial" w:hAnsi="Arial" w:cs="Arial"/>
          <w:sz w:val="18"/>
          <w:szCs w:val="18"/>
          <w:lang w:val="en"/>
        </w:rPr>
      </w:pPr>
      <w:r w:rsidRPr="00171DC8">
        <w:rPr>
          <w:rFonts w:ascii="Arial" w:eastAsia="Arial" w:hAnsi="Arial" w:cs="Arial"/>
          <w:sz w:val="18"/>
          <w:szCs w:val="18"/>
          <w:lang w:val="en"/>
        </w:rPr>
        <w:t xml:space="preserve"> 19 E Genesee St </w:t>
      </w:r>
    </w:p>
    <w:p w14:paraId="1168E32D" w14:textId="77777777" w:rsidR="00171DC8" w:rsidRPr="00171DC8" w:rsidRDefault="00171DC8" w:rsidP="00171DC8">
      <w:pPr>
        <w:spacing w:line="276" w:lineRule="auto"/>
        <w:jc w:val="center"/>
        <w:rPr>
          <w:rFonts w:ascii="Arial" w:eastAsia="Arial" w:hAnsi="Arial" w:cs="Arial"/>
          <w:sz w:val="18"/>
          <w:szCs w:val="18"/>
          <w:lang w:val="en"/>
        </w:rPr>
      </w:pPr>
      <w:r w:rsidRPr="00171DC8">
        <w:rPr>
          <w:rFonts w:ascii="Arial" w:eastAsia="Arial" w:hAnsi="Arial" w:cs="Arial"/>
          <w:sz w:val="18"/>
          <w:szCs w:val="18"/>
          <w:lang w:val="en"/>
        </w:rPr>
        <w:t xml:space="preserve">Call Or Text: 315-635-5000 |  </w:t>
      </w:r>
      <w:hyperlink r:id="rId12">
        <w:r w:rsidRPr="00171DC8">
          <w:rPr>
            <w:rFonts w:ascii="Arial" w:eastAsia="Arial" w:hAnsi="Arial" w:cs="Arial"/>
            <w:color w:val="1155CC"/>
            <w:sz w:val="18"/>
            <w:szCs w:val="18"/>
            <w:u w:val="single"/>
            <w:lang w:val="en"/>
          </w:rPr>
          <w:t>www.onondagapt.com</w:t>
        </w:r>
      </w:hyperlink>
    </w:p>
    <w:p w14:paraId="5D8C7205" w14:textId="117BCEDD" w:rsidR="00F73828" w:rsidRPr="00F73828" w:rsidRDefault="00F73828" w:rsidP="00F73828">
      <w:pPr>
        <w:spacing w:line="276" w:lineRule="auto"/>
        <w:jc w:val="center"/>
        <w:rPr>
          <w:rFonts w:asciiTheme="minorHAnsi" w:eastAsia="Arial" w:hAnsiTheme="minorHAnsi" w:cstheme="minorHAnsi"/>
          <w:lang w:val="en"/>
        </w:rPr>
      </w:pPr>
    </w:p>
    <w:p w14:paraId="482A0D62" w14:textId="77777777" w:rsidR="00F73828" w:rsidRPr="00A27495" w:rsidRDefault="00F73828" w:rsidP="00BD0FDE">
      <w:pPr>
        <w:spacing w:line="283" w:lineRule="auto"/>
        <w:rPr>
          <w:rFonts w:asciiTheme="minorHAnsi" w:hAnsiTheme="minorHAnsi" w:cstheme="minorHAnsi"/>
        </w:rPr>
      </w:pPr>
    </w:p>
    <w:p w14:paraId="2E873447" w14:textId="77777777" w:rsidR="006105EE" w:rsidRDefault="006105EE" w:rsidP="00AA7758">
      <w:pPr>
        <w:spacing w:line="283" w:lineRule="auto"/>
        <w:rPr>
          <w:rFonts w:ascii="Ink Free" w:hAnsi="Ink Free" w:cstheme="minorHAnsi"/>
          <w:b/>
          <w:bCs/>
          <w:sz w:val="28"/>
          <w:szCs w:val="28"/>
        </w:rPr>
      </w:pPr>
    </w:p>
    <w:p w14:paraId="1015CB96" w14:textId="77777777" w:rsidR="006105EE" w:rsidRDefault="006105EE" w:rsidP="00AA7758">
      <w:pPr>
        <w:spacing w:line="283" w:lineRule="auto"/>
        <w:rPr>
          <w:rFonts w:ascii="Ink Free" w:hAnsi="Ink Free" w:cstheme="minorHAnsi"/>
          <w:b/>
          <w:bCs/>
          <w:sz w:val="28"/>
          <w:szCs w:val="28"/>
        </w:rPr>
      </w:pPr>
    </w:p>
    <w:p w14:paraId="2E6038B7" w14:textId="13ED4251" w:rsidR="009820DD" w:rsidRDefault="00BB1BF9" w:rsidP="00AA7758">
      <w:pPr>
        <w:spacing w:line="283" w:lineRule="auto"/>
        <w:rPr>
          <w:rFonts w:ascii="Ink Free" w:hAnsi="Ink Free" w:cstheme="minorHAnsi"/>
          <w:b/>
          <w:bCs/>
          <w:sz w:val="28"/>
          <w:szCs w:val="28"/>
        </w:rPr>
      </w:pPr>
      <w:r w:rsidRPr="00AA7758">
        <w:rPr>
          <w:rFonts w:ascii="Ink Free" w:hAnsi="Ink Free" w:cstheme="minorHAnsi"/>
          <w:b/>
          <w:bCs/>
          <w:sz w:val="28"/>
          <w:szCs w:val="28"/>
        </w:rPr>
        <w:t xml:space="preserve">Please continue to bring in your $.05 returnable bottles and cans.   </w:t>
      </w:r>
      <w:r w:rsidR="005F0C7B" w:rsidRPr="00AA7758">
        <w:rPr>
          <w:rFonts w:ascii="Ink Free" w:hAnsi="Ink Free" w:cstheme="minorHAnsi"/>
          <w:b/>
          <w:bCs/>
          <w:sz w:val="28"/>
          <w:szCs w:val="28"/>
        </w:rPr>
        <w:t>You can also drop off any bottles and cans to J</w:t>
      </w:r>
      <w:r w:rsidR="0071312A" w:rsidRPr="00AA7758">
        <w:rPr>
          <w:rFonts w:ascii="Ink Free" w:hAnsi="Ink Free" w:cstheme="minorHAnsi"/>
          <w:b/>
          <w:bCs/>
          <w:sz w:val="28"/>
          <w:szCs w:val="28"/>
        </w:rPr>
        <w:t>&amp;R Claim Your Change which is located in the Smokey Hollow Plaza and let them know you want to put it on the Canton Woods Senior Center account</w:t>
      </w:r>
      <w:r w:rsidRPr="00AA7758">
        <w:rPr>
          <w:rFonts w:ascii="Ink Free" w:hAnsi="Ink Free" w:cstheme="minorHAnsi"/>
          <w:b/>
          <w:bCs/>
          <w:sz w:val="28"/>
          <w:szCs w:val="28"/>
        </w:rPr>
        <w:t>.  Thank you so much!</w:t>
      </w:r>
    </w:p>
    <w:p w14:paraId="4A6C4FCB" w14:textId="77777777" w:rsidR="008D26AD" w:rsidRDefault="008D26AD" w:rsidP="00AA7758">
      <w:pPr>
        <w:spacing w:line="283" w:lineRule="auto"/>
        <w:rPr>
          <w:rFonts w:ascii="Ink Free" w:hAnsi="Ink Free" w:cstheme="minorHAnsi"/>
          <w:b/>
          <w:bCs/>
          <w:sz w:val="36"/>
          <w:szCs w:val="36"/>
        </w:rPr>
      </w:pPr>
    </w:p>
    <w:p w14:paraId="5BECF9DA" w14:textId="77777777" w:rsidR="005F5548" w:rsidRDefault="005F5548" w:rsidP="00AA7758">
      <w:pPr>
        <w:spacing w:line="283" w:lineRule="auto"/>
        <w:rPr>
          <w:rFonts w:ascii="Ink Free" w:hAnsi="Ink Free" w:cstheme="minorHAnsi"/>
          <w:b/>
          <w:bCs/>
          <w:sz w:val="36"/>
          <w:szCs w:val="36"/>
        </w:rPr>
      </w:pPr>
    </w:p>
    <w:p w14:paraId="250613C3" w14:textId="77777777" w:rsidR="005F5548" w:rsidRDefault="005F5548" w:rsidP="00AA7758">
      <w:pPr>
        <w:spacing w:line="283" w:lineRule="auto"/>
        <w:rPr>
          <w:rFonts w:ascii="Ink Free" w:hAnsi="Ink Free" w:cstheme="minorHAnsi"/>
          <w:b/>
          <w:bCs/>
          <w:sz w:val="36"/>
          <w:szCs w:val="36"/>
        </w:rPr>
      </w:pPr>
    </w:p>
    <w:p w14:paraId="6F3B642B" w14:textId="77777777" w:rsidR="005F5548" w:rsidRDefault="005F5548" w:rsidP="00AA7758">
      <w:pPr>
        <w:spacing w:line="283" w:lineRule="auto"/>
        <w:rPr>
          <w:rFonts w:ascii="Ink Free" w:hAnsi="Ink Free" w:cstheme="minorHAnsi"/>
          <w:b/>
          <w:bCs/>
          <w:sz w:val="36"/>
          <w:szCs w:val="36"/>
        </w:rPr>
      </w:pPr>
    </w:p>
    <w:p w14:paraId="1F2479A4" w14:textId="77777777" w:rsidR="005F5548" w:rsidRDefault="005F5548" w:rsidP="00AA7758">
      <w:pPr>
        <w:spacing w:line="283" w:lineRule="auto"/>
        <w:rPr>
          <w:rFonts w:ascii="Ink Free" w:hAnsi="Ink Free" w:cstheme="minorHAnsi"/>
          <w:b/>
          <w:bCs/>
          <w:sz w:val="36"/>
          <w:szCs w:val="36"/>
        </w:rPr>
      </w:pPr>
    </w:p>
    <w:p w14:paraId="5740C5D6" w14:textId="77777777" w:rsidR="00F957B2" w:rsidRDefault="00F957B2" w:rsidP="00AA7758">
      <w:pPr>
        <w:spacing w:line="283" w:lineRule="auto"/>
        <w:rPr>
          <w:rFonts w:ascii="Ink Free" w:hAnsi="Ink Free" w:cstheme="minorHAnsi"/>
          <w:b/>
          <w:bCs/>
          <w:sz w:val="36"/>
          <w:szCs w:val="36"/>
        </w:rPr>
      </w:pPr>
    </w:p>
    <w:p w14:paraId="75799C97" w14:textId="77777777" w:rsidR="00F957B2" w:rsidRDefault="00F957B2" w:rsidP="00AA7758">
      <w:pPr>
        <w:spacing w:line="283" w:lineRule="auto"/>
        <w:rPr>
          <w:rFonts w:ascii="Ink Free" w:hAnsi="Ink Free" w:cstheme="minorHAnsi"/>
          <w:b/>
          <w:bCs/>
          <w:sz w:val="36"/>
          <w:szCs w:val="36"/>
        </w:rPr>
      </w:pPr>
    </w:p>
    <w:p w14:paraId="25F63395" w14:textId="77777777" w:rsidR="00F957B2" w:rsidRDefault="00F957B2" w:rsidP="00AA7758">
      <w:pPr>
        <w:spacing w:line="283" w:lineRule="auto"/>
        <w:rPr>
          <w:rFonts w:ascii="Ink Free" w:hAnsi="Ink Free" w:cstheme="minorHAnsi"/>
          <w:b/>
          <w:bCs/>
          <w:sz w:val="36"/>
          <w:szCs w:val="36"/>
        </w:rPr>
      </w:pPr>
    </w:p>
    <w:p w14:paraId="4BFE9DE6" w14:textId="77777777" w:rsidR="00F957B2" w:rsidRDefault="00F957B2" w:rsidP="00AA7758">
      <w:pPr>
        <w:spacing w:line="283" w:lineRule="auto"/>
        <w:rPr>
          <w:rFonts w:ascii="Ink Free" w:hAnsi="Ink Free" w:cstheme="minorHAnsi"/>
          <w:b/>
          <w:bCs/>
          <w:sz w:val="36"/>
          <w:szCs w:val="36"/>
        </w:rPr>
      </w:pPr>
    </w:p>
    <w:p w14:paraId="49416512" w14:textId="77777777" w:rsidR="00F957B2" w:rsidRDefault="00F957B2" w:rsidP="00AA7758">
      <w:pPr>
        <w:spacing w:line="283" w:lineRule="auto"/>
        <w:rPr>
          <w:rFonts w:ascii="Ink Free" w:hAnsi="Ink Free" w:cstheme="minorHAnsi"/>
          <w:b/>
          <w:bCs/>
          <w:sz w:val="36"/>
          <w:szCs w:val="36"/>
        </w:rPr>
      </w:pPr>
    </w:p>
    <w:p w14:paraId="64F4209A" w14:textId="77777777" w:rsidR="00F957B2" w:rsidRDefault="00F957B2" w:rsidP="00AA7758">
      <w:pPr>
        <w:spacing w:line="283" w:lineRule="auto"/>
        <w:rPr>
          <w:rFonts w:ascii="Ink Free" w:hAnsi="Ink Free" w:cstheme="minorHAnsi"/>
          <w:b/>
          <w:bCs/>
          <w:sz w:val="36"/>
          <w:szCs w:val="36"/>
        </w:rPr>
      </w:pPr>
    </w:p>
    <w:p w14:paraId="2E7649E1" w14:textId="77777777" w:rsidR="00F957B2" w:rsidRDefault="00F957B2" w:rsidP="00AA7758">
      <w:pPr>
        <w:spacing w:line="283" w:lineRule="auto"/>
        <w:rPr>
          <w:rFonts w:ascii="Ink Free" w:hAnsi="Ink Free" w:cstheme="minorHAnsi"/>
          <w:b/>
          <w:bCs/>
          <w:sz w:val="36"/>
          <w:szCs w:val="36"/>
        </w:rPr>
      </w:pPr>
    </w:p>
    <w:p w14:paraId="27D41A69" w14:textId="77777777" w:rsidR="00F957B2" w:rsidRDefault="00F957B2" w:rsidP="00AA7758">
      <w:pPr>
        <w:spacing w:line="283" w:lineRule="auto"/>
        <w:rPr>
          <w:rFonts w:ascii="Ink Free" w:hAnsi="Ink Free" w:cstheme="minorHAnsi"/>
          <w:b/>
          <w:bCs/>
          <w:sz w:val="36"/>
          <w:szCs w:val="36"/>
        </w:rPr>
      </w:pPr>
    </w:p>
    <w:p w14:paraId="6FF81F12" w14:textId="77777777" w:rsidR="00F957B2" w:rsidRDefault="00F957B2" w:rsidP="00AA7758">
      <w:pPr>
        <w:spacing w:line="283" w:lineRule="auto"/>
        <w:rPr>
          <w:rFonts w:ascii="Ink Free" w:hAnsi="Ink Free" w:cstheme="minorHAnsi"/>
          <w:b/>
          <w:bCs/>
          <w:sz w:val="36"/>
          <w:szCs w:val="36"/>
        </w:rPr>
      </w:pPr>
    </w:p>
    <w:p w14:paraId="795C010D" w14:textId="77777777" w:rsidR="00F957B2" w:rsidRDefault="00F957B2" w:rsidP="00AA7758">
      <w:pPr>
        <w:spacing w:line="283" w:lineRule="auto"/>
        <w:rPr>
          <w:rFonts w:ascii="Ink Free" w:hAnsi="Ink Free" w:cstheme="minorHAnsi"/>
          <w:b/>
          <w:bCs/>
          <w:sz w:val="36"/>
          <w:szCs w:val="36"/>
        </w:rPr>
      </w:pPr>
    </w:p>
    <w:p w14:paraId="1939CED1" w14:textId="77777777" w:rsidR="00F957B2" w:rsidRDefault="00F957B2" w:rsidP="00AA7758">
      <w:pPr>
        <w:spacing w:line="283" w:lineRule="auto"/>
        <w:rPr>
          <w:rFonts w:ascii="Ink Free" w:hAnsi="Ink Free" w:cstheme="minorHAnsi"/>
          <w:b/>
          <w:bCs/>
          <w:sz w:val="36"/>
          <w:szCs w:val="36"/>
        </w:rPr>
      </w:pPr>
    </w:p>
    <w:p w14:paraId="2F50FB9A" w14:textId="77777777" w:rsidR="00F957B2" w:rsidRDefault="00F957B2" w:rsidP="00AA7758">
      <w:pPr>
        <w:spacing w:line="283" w:lineRule="auto"/>
        <w:rPr>
          <w:rFonts w:ascii="Ink Free" w:hAnsi="Ink Free" w:cstheme="minorHAnsi"/>
          <w:b/>
          <w:bCs/>
          <w:sz w:val="36"/>
          <w:szCs w:val="36"/>
        </w:rPr>
      </w:pPr>
    </w:p>
    <w:p w14:paraId="197B3683" w14:textId="59BFD4BB" w:rsidR="00AA7758" w:rsidRPr="00F641C9" w:rsidRDefault="008D26AD" w:rsidP="00AA7758">
      <w:pPr>
        <w:spacing w:line="283" w:lineRule="auto"/>
        <w:rPr>
          <w:rFonts w:ascii="Ink Free" w:hAnsi="Ink Free" w:cstheme="minorHAnsi"/>
          <w:b/>
          <w:bCs/>
          <w:sz w:val="36"/>
          <w:szCs w:val="36"/>
        </w:rPr>
      </w:pPr>
      <w:r>
        <w:rPr>
          <w:rFonts w:ascii="Ink Free" w:hAnsi="Ink Free" w:cstheme="minorHAnsi"/>
          <w:b/>
          <w:bCs/>
          <w:sz w:val="36"/>
          <w:szCs w:val="36"/>
        </w:rPr>
        <w:lastRenderedPageBreak/>
        <w:t>October</w:t>
      </w:r>
      <w:r w:rsidR="00AA7758" w:rsidRPr="00F641C9">
        <w:rPr>
          <w:rFonts w:ascii="Ink Free" w:hAnsi="Ink Free" w:cstheme="minorHAnsi"/>
          <w:b/>
          <w:bCs/>
          <w:sz w:val="36"/>
          <w:szCs w:val="36"/>
        </w:rPr>
        <w:t xml:space="preserve"> travel for Canton Woods and Belle Tours LLC</w:t>
      </w:r>
    </w:p>
    <w:p w14:paraId="34012540" w14:textId="77777777" w:rsidR="00AA7758" w:rsidRDefault="00AA7758" w:rsidP="00AA7758">
      <w:pPr>
        <w:spacing w:line="283" w:lineRule="auto"/>
        <w:rPr>
          <w:rFonts w:ascii="Ink Free" w:hAnsi="Ink Free" w:cstheme="minorHAnsi"/>
          <w:b/>
          <w:bCs/>
          <w:sz w:val="28"/>
          <w:szCs w:val="28"/>
        </w:rPr>
      </w:pPr>
    </w:p>
    <w:p w14:paraId="0C62DE7E" w14:textId="2F1996BB" w:rsidR="00AA7758" w:rsidRDefault="00AA7758" w:rsidP="00AA7758">
      <w:pPr>
        <w:spacing w:line="283" w:lineRule="auto"/>
        <w:rPr>
          <w:rFonts w:ascii="Ink Free" w:hAnsi="Ink Free" w:cstheme="minorHAnsi"/>
          <w:b/>
          <w:bCs/>
          <w:sz w:val="28"/>
          <w:szCs w:val="28"/>
          <w:u w:val="single"/>
        </w:rPr>
      </w:pPr>
      <w:r w:rsidRPr="00AA7758">
        <w:rPr>
          <w:rFonts w:ascii="Ink Free" w:hAnsi="Ink Free" w:cstheme="minorHAnsi"/>
          <w:b/>
          <w:bCs/>
          <w:sz w:val="28"/>
          <w:szCs w:val="28"/>
          <w:u w:val="single"/>
        </w:rPr>
        <w:t>Day Trips</w:t>
      </w:r>
    </w:p>
    <w:p w14:paraId="4ACDA547" w14:textId="77777777" w:rsidR="00AA7758" w:rsidRDefault="00AA7758" w:rsidP="00AA7758">
      <w:pPr>
        <w:spacing w:line="283" w:lineRule="auto"/>
        <w:rPr>
          <w:rFonts w:ascii="Ink Free" w:hAnsi="Ink Free" w:cstheme="minorHAnsi"/>
          <w:b/>
          <w:bCs/>
          <w:sz w:val="28"/>
          <w:szCs w:val="28"/>
          <w:u w:val="single"/>
        </w:rPr>
      </w:pPr>
    </w:p>
    <w:p w14:paraId="2DE8C52E" w14:textId="1E1BD18F" w:rsidR="00AA7758" w:rsidRPr="00E25096" w:rsidRDefault="00AA7758" w:rsidP="00F641C9">
      <w:pPr>
        <w:rPr>
          <w:rFonts w:ascii="Daytona" w:hAnsi="Daytona" w:cstheme="minorHAnsi"/>
        </w:rPr>
      </w:pPr>
      <w:r w:rsidRPr="00E25096">
        <w:rPr>
          <w:rFonts w:ascii="Daytona" w:hAnsi="Daytona" w:cstheme="minorHAnsi"/>
        </w:rPr>
        <w:t>Adirondack Scenic Railroad – October 3, 2024</w:t>
      </w:r>
    </w:p>
    <w:p w14:paraId="26C35849" w14:textId="77777777" w:rsidR="00AA7758" w:rsidRPr="00E25096" w:rsidRDefault="00AA7758" w:rsidP="00F641C9">
      <w:pPr>
        <w:rPr>
          <w:rFonts w:ascii="Daytona" w:hAnsi="Daytona" w:cstheme="minorHAnsi"/>
        </w:rPr>
      </w:pPr>
    </w:p>
    <w:p w14:paraId="45DA45B8" w14:textId="334FE7C8" w:rsidR="00AA7758" w:rsidRPr="00E25096" w:rsidRDefault="00AA7758" w:rsidP="00F641C9">
      <w:pPr>
        <w:rPr>
          <w:rFonts w:ascii="Daytona" w:hAnsi="Daytona" w:cstheme="minorHAnsi"/>
        </w:rPr>
      </w:pPr>
      <w:r w:rsidRPr="00E25096">
        <w:rPr>
          <w:rFonts w:ascii="Daytona" w:hAnsi="Daytona" w:cstheme="minorHAnsi"/>
        </w:rPr>
        <w:t>A Classic Christmas @ The Turning Stone – December 12, 2024</w:t>
      </w:r>
    </w:p>
    <w:p w14:paraId="72F99BA3" w14:textId="77777777" w:rsidR="00AA7758" w:rsidRDefault="00AA7758" w:rsidP="00AA7758">
      <w:pPr>
        <w:spacing w:line="283" w:lineRule="auto"/>
        <w:rPr>
          <w:rFonts w:ascii="Ink Free" w:hAnsi="Ink Free" w:cstheme="minorHAnsi"/>
          <w:sz w:val="28"/>
          <w:szCs w:val="28"/>
        </w:rPr>
      </w:pPr>
    </w:p>
    <w:p w14:paraId="3614003A" w14:textId="42CC7A5E" w:rsidR="00AA7758" w:rsidRDefault="00AA7758" w:rsidP="00AA7758">
      <w:pPr>
        <w:spacing w:line="283" w:lineRule="auto"/>
        <w:rPr>
          <w:rFonts w:ascii="Ink Free" w:hAnsi="Ink Free" w:cstheme="minorHAnsi"/>
          <w:b/>
          <w:bCs/>
          <w:sz w:val="28"/>
          <w:szCs w:val="28"/>
          <w:u w:val="single"/>
        </w:rPr>
      </w:pPr>
      <w:r w:rsidRPr="00AA7758">
        <w:rPr>
          <w:rFonts w:ascii="Ink Free" w:hAnsi="Ink Free" w:cstheme="minorHAnsi"/>
          <w:b/>
          <w:bCs/>
          <w:sz w:val="28"/>
          <w:szCs w:val="28"/>
          <w:u w:val="single"/>
        </w:rPr>
        <w:t>Overnights</w:t>
      </w:r>
    </w:p>
    <w:p w14:paraId="057C8E4C" w14:textId="77777777" w:rsidR="00F641C9" w:rsidRPr="00E25096" w:rsidRDefault="00AA7758" w:rsidP="00AA7758">
      <w:pPr>
        <w:spacing w:line="283" w:lineRule="auto"/>
        <w:rPr>
          <w:rFonts w:ascii="Daytona" w:hAnsi="Daytona" w:cstheme="minorHAnsi"/>
        </w:rPr>
      </w:pPr>
      <w:r w:rsidRPr="00E25096">
        <w:rPr>
          <w:rFonts w:ascii="Daytona" w:hAnsi="Daytona" w:cstheme="minorHAnsi"/>
        </w:rPr>
        <w:t>Southern Charm – October 7 – 13, 2024</w:t>
      </w:r>
    </w:p>
    <w:p w14:paraId="3A5AC7FF" w14:textId="77777777" w:rsidR="00F641C9" w:rsidRPr="00E25096" w:rsidRDefault="00F641C9" w:rsidP="00AA7758">
      <w:pPr>
        <w:spacing w:line="283" w:lineRule="auto"/>
        <w:rPr>
          <w:rFonts w:ascii="Daytona" w:hAnsi="Daytona" w:cstheme="minorHAnsi"/>
        </w:rPr>
      </w:pPr>
    </w:p>
    <w:p w14:paraId="24BA3693" w14:textId="166BA30C" w:rsidR="00AA7758" w:rsidRPr="00E25096" w:rsidRDefault="00AA7758" w:rsidP="00AA7758">
      <w:pPr>
        <w:spacing w:line="283" w:lineRule="auto"/>
        <w:rPr>
          <w:rFonts w:ascii="Daytona" w:hAnsi="Daytona" w:cstheme="minorHAnsi"/>
        </w:rPr>
      </w:pPr>
      <w:r w:rsidRPr="00E25096">
        <w:rPr>
          <w:rFonts w:ascii="Daytona" w:hAnsi="Daytona" w:cstheme="minorHAnsi"/>
        </w:rPr>
        <w:t>Beth</w:t>
      </w:r>
      <w:r w:rsidR="00F641C9" w:rsidRPr="00E25096">
        <w:rPr>
          <w:rFonts w:ascii="Daytona" w:hAnsi="Daytona" w:cstheme="minorHAnsi"/>
        </w:rPr>
        <w:t>lehem/Lancaster, PA Christmas Celebration – November 18 – 20, 2024</w:t>
      </w:r>
    </w:p>
    <w:p w14:paraId="3EBE9C93" w14:textId="77777777" w:rsidR="00F641C9" w:rsidRPr="00E25096" w:rsidRDefault="00F641C9" w:rsidP="00AA7758">
      <w:pPr>
        <w:spacing w:line="283" w:lineRule="auto"/>
        <w:rPr>
          <w:rFonts w:ascii="Daytona" w:hAnsi="Daytona" w:cstheme="minorHAnsi"/>
        </w:rPr>
      </w:pPr>
    </w:p>
    <w:p w14:paraId="70300414" w14:textId="377D9EEB" w:rsidR="00F641C9" w:rsidRPr="00E25096" w:rsidRDefault="00F641C9" w:rsidP="00AA7758">
      <w:pPr>
        <w:spacing w:line="283" w:lineRule="auto"/>
        <w:rPr>
          <w:rFonts w:ascii="Daytona" w:hAnsi="Daytona" w:cstheme="minorHAnsi"/>
        </w:rPr>
      </w:pPr>
      <w:r w:rsidRPr="00E25096">
        <w:rPr>
          <w:rFonts w:ascii="Daytona" w:hAnsi="Daytona" w:cstheme="minorHAnsi"/>
        </w:rPr>
        <w:t>New York City w/ The Rockettes – December 3-4. 2024</w:t>
      </w:r>
    </w:p>
    <w:p w14:paraId="4F8EC1D5" w14:textId="77777777" w:rsidR="00F641C9" w:rsidRDefault="00F641C9" w:rsidP="00AA7758">
      <w:pPr>
        <w:spacing w:line="283" w:lineRule="auto"/>
        <w:rPr>
          <w:rFonts w:ascii="Ink Free" w:hAnsi="Ink Free" w:cstheme="minorHAnsi"/>
          <w:sz w:val="28"/>
          <w:szCs w:val="28"/>
        </w:rPr>
      </w:pPr>
    </w:p>
    <w:p w14:paraId="79DBB381" w14:textId="167F77AB" w:rsidR="00F641C9" w:rsidRDefault="00F641C9" w:rsidP="00AA7758">
      <w:pPr>
        <w:spacing w:line="283" w:lineRule="auto"/>
        <w:rPr>
          <w:rFonts w:ascii="Ink Free" w:hAnsi="Ink Free" w:cstheme="minorHAnsi"/>
          <w:b/>
          <w:bCs/>
          <w:sz w:val="28"/>
          <w:szCs w:val="28"/>
          <w:u w:val="single"/>
        </w:rPr>
      </w:pPr>
      <w:r w:rsidRPr="00F641C9">
        <w:rPr>
          <w:rFonts w:ascii="Ink Free" w:hAnsi="Ink Free" w:cstheme="minorHAnsi"/>
          <w:b/>
          <w:bCs/>
          <w:sz w:val="28"/>
          <w:szCs w:val="28"/>
          <w:u w:val="single"/>
        </w:rPr>
        <w:t>2025 Overnight Travel</w:t>
      </w:r>
    </w:p>
    <w:p w14:paraId="39DDAC63" w14:textId="66312494" w:rsidR="00F641C9" w:rsidRPr="00E25096" w:rsidRDefault="00F641C9" w:rsidP="00AA7758">
      <w:pPr>
        <w:spacing w:line="283" w:lineRule="auto"/>
        <w:rPr>
          <w:rFonts w:ascii="Daytona" w:hAnsi="Daytona" w:cstheme="minorHAnsi"/>
        </w:rPr>
      </w:pPr>
      <w:r w:rsidRPr="00E25096">
        <w:rPr>
          <w:rFonts w:ascii="Daytona" w:hAnsi="Daytona" w:cstheme="minorHAnsi"/>
        </w:rPr>
        <w:t>Dubai &amp; Southern Africa – March 24 – April 9, 2025</w:t>
      </w:r>
    </w:p>
    <w:p w14:paraId="5CB0D1DC" w14:textId="77777777" w:rsidR="00F641C9" w:rsidRPr="00E25096" w:rsidRDefault="00F641C9" w:rsidP="00AA7758">
      <w:pPr>
        <w:spacing w:line="283" w:lineRule="auto"/>
        <w:rPr>
          <w:rFonts w:ascii="Daytona" w:hAnsi="Daytona" w:cstheme="minorHAnsi"/>
        </w:rPr>
      </w:pPr>
    </w:p>
    <w:p w14:paraId="0E88E783" w14:textId="2E44B40D" w:rsidR="00F641C9" w:rsidRPr="00E25096" w:rsidRDefault="00F641C9" w:rsidP="00AA7758">
      <w:pPr>
        <w:spacing w:line="283" w:lineRule="auto"/>
        <w:rPr>
          <w:rFonts w:ascii="Daytona" w:hAnsi="Daytona" w:cstheme="minorHAnsi"/>
        </w:rPr>
      </w:pPr>
      <w:r w:rsidRPr="00E25096">
        <w:rPr>
          <w:rFonts w:ascii="Daytona" w:hAnsi="Daytona" w:cstheme="minorHAnsi"/>
        </w:rPr>
        <w:t>Middlebury Inn, Vermont – June 2 – 5, 2025</w:t>
      </w:r>
    </w:p>
    <w:p w14:paraId="079454EA" w14:textId="77777777" w:rsidR="00F641C9" w:rsidRPr="00E25096" w:rsidRDefault="00F641C9" w:rsidP="00AA7758">
      <w:pPr>
        <w:spacing w:line="283" w:lineRule="auto"/>
        <w:rPr>
          <w:rFonts w:ascii="Daytona" w:hAnsi="Daytona" w:cstheme="minorHAnsi"/>
        </w:rPr>
      </w:pPr>
    </w:p>
    <w:p w14:paraId="76F10066" w14:textId="66191E0E" w:rsidR="00F641C9" w:rsidRPr="00E25096" w:rsidRDefault="00F641C9" w:rsidP="00AA7758">
      <w:pPr>
        <w:spacing w:line="283" w:lineRule="auto"/>
        <w:rPr>
          <w:rFonts w:ascii="Daytona" w:hAnsi="Daytona" w:cstheme="minorHAnsi"/>
        </w:rPr>
      </w:pPr>
      <w:r w:rsidRPr="00E25096">
        <w:rPr>
          <w:rFonts w:ascii="Daytona" w:hAnsi="Daytona" w:cstheme="minorHAnsi"/>
        </w:rPr>
        <w:t>Maine/Ogunquit – September 8 – 11, 2025</w:t>
      </w:r>
    </w:p>
    <w:p w14:paraId="31FAA684" w14:textId="77777777" w:rsidR="00F641C9" w:rsidRPr="00E25096" w:rsidRDefault="00F641C9" w:rsidP="00AA7758">
      <w:pPr>
        <w:spacing w:line="283" w:lineRule="auto"/>
        <w:rPr>
          <w:rFonts w:ascii="Daytona" w:hAnsi="Daytona" w:cstheme="minorHAnsi"/>
        </w:rPr>
      </w:pPr>
    </w:p>
    <w:p w14:paraId="400F5AC2" w14:textId="53B0879C" w:rsidR="00F641C9" w:rsidRPr="00E25096" w:rsidRDefault="00F641C9" w:rsidP="00AA7758">
      <w:pPr>
        <w:spacing w:line="283" w:lineRule="auto"/>
        <w:rPr>
          <w:rFonts w:ascii="Daytona" w:hAnsi="Daytona" w:cstheme="minorHAnsi"/>
        </w:rPr>
      </w:pPr>
      <w:r w:rsidRPr="00E25096">
        <w:rPr>
          <w:rFonts w:ascii="Daytona" w:hAnsi="Daytona" w:cstheme="minorHAnsi"/>
        </w:rPr>
        <w:t>Colorado Rockies – September 20-28, 2025</w:t>
      </w:r>
    </w:p>
    <w:p w14:paraId="1B4157B8" w14:textId="00E61CF6" w:rsidR="00F641C9" w:rsidRPr="00E25096" w:rsidRDefault="00F641C9" w:rsidP="00AA7758">
      <w:pPr>
        <w:spacing w:line="283" w:lineRule="auto"/>
        <w:rPr>
          <w:rFonts w:ascii="Daytona" w:hAnsi="Daytona" w:cstheme="minorHAnsi"/>
        </w:rPr>
      </w:pPr>
      <w:r w:rsidRPr="00E25096">
        <w:rPr>
          <w:rFonts w:ascii="Daytona" w:hAnsi="Daytona" w:cstheme="minorHAnsi"/>
        </w:rPr>
        <w:t>America’s Music Cities – New Orleans, Memphis &amp; Nashville – October 19 – 26, 2025</w:t>
      </w:r>
    </w:p>
    <w:p w14:paraId="70DBE0B6" w14:textId="77777777" w:rsidR="00F641C9" w:rsidRPr="00E25096" w:rsidRDefault="00F641C9" w:rsidP="00AA7758">
      <w:pPr>
        <w:spacing w:line="283" w:lineRule="auto"/>
        <w:rPr>
          <w:rFonts w:ascii="Daytona" w:hAnsi="Daytona" w:cstheme="minorHAnsi"/>
        </w:rPr>
      </w:pPr>
    </w:p>
    <w:p w14:paraId="54F5986D" w14:textId="4CE14DF9" w:rsidR="00F641C9" w:rsidRPr="00E25096" w:rsidRDefault="00F641C9" w:rsidP="00AA7758">
      <w:pPr>
        <w:spacing w:line="283" w:lineRule="auto"/>
        <w:rPr>
          <w:rFonts w:ascii="Daytona" w:hAnsi="Daytona" w:cstheme="minorHAnsi"/>
        </w:rPr>
      </w:pPr>
      <w:r w:rsidRPr="00E25096">
        <w:rPr>
          <w:rFonts w:ascii="Daytona" w:hAnsi="Daytona" w:cstheme="minorHAnsi"/>
        </w:rPr>
        <w:t>Spain, Portugal and Casablanca – November 7 – 17, 2025</w:t>
      </w:r>
    </w:p>
    <w:p w14:paraId="15687F7B" w14:textId="77777777" w:rsidR="00F641C9" w:rsidRDefault="00F641C9" w:rsidP="00AA7758">
      <w:pPr>
        <w:spacing w:line="283" w:lineRule="auto"/>
        <w:rPr>
          <w:rFonts w:ascii="Ink Free" w:hAnsi="Ink Free" w:cstheme="minorHAnsi"/>
          <w:sz w:val="28"/>
          <w:szCs w:val="28"/>
        </w:rPr>
      </w:pPr>
    </w:p>
    <w:p w14:paraId="4C483007" w14:textId="5B522092" w:rsidR="00F641C9" w:rsidRDefault="00F641C9" w:rsidP="00AA7758">
      <w:pPr>
        <w:spacing w:line="283" w:lineRule="auto"/>
        <w:rPr>
          <w:rFonts w:ascii="Ink Free" w:hAnsi="Ink Free" w:cstheme="minorHAnsi"/>
          <w:b/>
          <w:bCs/>
          <w:sz w:val="32"/>
          <w:szCs w:val="32"/>
        </w:rPr>
      </w:pPr>
      <w:r w:rsidRPr="00F641C9">
        <w:rPr>
          <w:rFonts w:ascii="Ink Free" w:hAnsi="Ink Free" w:cstheme="minorHAnsi"/>
          <w:b/>
          <w:bCs/>
          <w:sz w:val="32"/>
          <w:szCs w:val="32"/>
        </w:rPr>
        <w:t>Full details for all the above trips are available at the Center or call Jacki at 315-415-0040.</w:t>
      </w:r>
    </w:p>
    <w:p w14:paraId="270E6ACD" w14:textId="77777777" w:rsidR="00F641C9" w:rsidRDefault="00F641C9" w:rsidP="00AA7758">
      <w:pPr>
        <w:spacing w:line="283" w:lineRule="auto"/>
        <w:rPr>
          <w:rFonts w:ascii="Ink Free" w:hAnsi="Ink Free" w:cstheme="minorHAnsi"/>
          <w:b/>
          <w:bCs/>
          <w:sz w:val="32"/>
          <w:szCs w:val="32"/>
        </w:rPr>
      </w:pPr>
    </w:p>
    <w:p w14:paraId="55547C6F" w14:textId="77777777" w:rsidR="00F641C9" w:rsidRDefault="00F641C9" w:rsidP="00AA7758">
      <w:pPr>
        <w:spacing w:line="283" w:lineRule="auto"/>
        <w:rPr>
          <w:rFonts w:ascii="Ink Free" w:hAnsi="Ink Free" w:cstheme="minorHAnsi"/>
          <w:b/>
          <w:bCs/>
          <w:sz w:val="32"/>
          <w:szCs w:val="32"/>
        </w:rPr>
      </w:pPr>
    </w:p>
    <w:p w14:paraId="385781D4" w14:textId="4378BE04" w:rsidR="00F641C9" w:rsidRPr="00F641C9" w:rsidRDefault="00F641C9" w:rsidP="00AA7758">
      <w:pPr>
        <w:spacing w:line="283" w:lineRule="auto"/>
        <w:rPr>
          <w:rFonts w:ascii="Ink Free" w:hAnsi="Ink Free" w:cstheme="minorHAnsi"/>
          <w:b/>
          <w:bCs/>
          <w:sz w:val="32"/>
          <w:szCs w:val="32"/>
        </w:rPr>
      </w:pPr>
    </w:p>
    <w:p w14:paraId="539DD4C9" w14:textId="77777777" w:rsidR="00F641C9" w:rsidRPr="00AA7758" w:rsidRDefault="00F641C9" w:rsidP="00AA7758">
      <w:pPr>
        <w:spacing w:line="283" w:lineRule="auto"/>
        <w:rPr>
          <w:rFonts w:ascii="Ink Free" w:hAnsi="Ink Free" w:cstheme="minorHAnsi"/>
          <w:sz w:val="28"/>
          <w:szCs w:val="28"/>
        </w:rPr>
      </w:pPr>
    </w:p>
    <w:sectPr w:rsidR="00F641C9" w:rsidRPr="00AA7758" w:rsidSect="007F3627">
      <w:type w:val="continuous"/>
      <w:pgSz w:w="12240" w:h="15840" w:code="1"/>
      <w:pgMar w:top="1440" w:right="1440" w:bottom="1440" w:left="1440" w:header="720" w:footer="720" w:gutter="0"/>
      <w:cols w:num="2" w:space="90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4EAC80" w14:textId="77777777" w:rsidR="00505B0C" w:rsidRDefault="00505B0C" w:rsidP="00B7020F">
      <w:r>
        <w:separator/>
      </w:r>
    </w:p>
  </w:endnote>
  <w:endnote w:type="continuationSeparator" w:id="0">
    <w:p w14:paraId="30C34A75" w14:textId="77777777" w:rsidR="00505B0C" w:rsidRDefault="00505B0C" w:rsidP="00B70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Source Sans Pro">
    <w:charset w:val="00"/>
    <w:family w:val="swiss"/>
    <w:pitch w:val="variable"/>
    <w:sig w:usb0="600002F7" w:usb1="02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Congenial">
    <w:charset w:val="00"/>
    <w:family w:val="auto"/>
    <w:pitch w:val="variable"/>
    <w:sig w:usb0="8000002F" w:usb1="1000205B" w:usb2="00000000" w:usb3="00000000" w:csb0="00000001" w:csb1="00000000"/>
  </w:font>
  <w:font w:name="Papyrus">
    <w:panose1 w:val="03070502060502030205"/>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Eras Light ITC">
    <w:panose1 w:val="020B0402030504020804"/>
    <w:charset w:val="00"/>
    <w:family w:val="swiss"/>
    <w:pitch w:val="variable"/>
    <w:sig w:usb0="000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ongenial SemiBold">
    <w:charset w:val="00"/>
    <w:family w:val="auto"/>
    <w:pitch w:val="variable"/>
    <w:sig w:usb0="8000002F" w:usb1="1000205B" w:usb2="00000000" w:usb3="00000000" w:csb0="00000001" w:csb1="00000000"/>
  </w:font>
  <w:font w:name="Arial">
    <w:panose1 w:val="020B0604020202020204"/>
    <w:charset w:val="00"/>
    <w:family w:val="swiss"/>
    <w:pitch w:val="variable"/>
    <w:sig w:usb0="E0002EFF" w:usb1="C000785B" w:usb2="00000009" w:usb3="00000000" w:csb0="000001FF" w:csb1="00000000"/>
  </w:font>
  <w:font w:name="Daytona">
    <w:charset w:val="00"/>
    <w:family w:val="swiss"/>
    <w:pitch w:val="variable"/>
    <w:sig w:usb0="800002EF" w:usb1="0000000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D3103" w14:textId="77777777" w:rsidR="00505B0C" w:rsidRDefault="00505B0C" w:rsidP="00B7020F">
      <w:r>
        <w:separator/>
      </w:r>
    </w:p>
  </w:footnote>
  <w:footnote w:type="continuationSeparator" w:id="0">
    <w:p w14:paraId="7DEAA4BB" w14:textId="77777777" w:rsidR="00505B0C" w:rsidRDefault="00505B0C" w:rsidP="00B70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D06A1"/>
    <w:multiLevelType w:val="multilevel"/>
    <w:tmpl w:val="EF485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9327E7"/>
    <w:multiLevelType w:val="hybridMultilevel"/>
    <w:tmpl w:val="29B8D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1074E"/>
    <w:multiLevelType w:val="hybridMultilevel"/>
    <w:tmpl w:val="F182C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A6080"/>
    <w:multiLevelType w:val="hybridMultilevel"/>
    <w:tmpl w:val="BFE8C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466E4"/>
    <w:multiLevelType w:val="multilevel"/>
    <w:tmpl w:val="1922759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CEE159D"/>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DA2BD8"/>
    <w:multiLevelType w:val="hybridMultilevel"/>
    <w:tmpl w:val="7C6CB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B00034"/>
    <w:multiLevelType w:val="hybridMultilevel"/>
    <w:tmpl w:val="EB7CB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319E4"/>
    <w:multiLevelType w:val="hybridMultilevel"/>
    <w:tmpl w:val="ADB22F30"/>
    <w:lvl w:ilvl="0" w:tplc="F878C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84729A"/>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2547F6"/>
    <w:multiLevelType w:val="hybridMultilevel"/>
    <w:tmpl w:val="EF066072"/>
    <w:lvl w:ilvl="0" w:tplc="0F8A5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E760AA"/>
    <w:multiLevelType w:val="hybridMultilevel"/>
    <w:tmpl w:val="5144F4E0"/>
    <w:lvl w:ilvl="0" w:tplc="C2FCF1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DE4ED2"/>
    <w:multiLevelType w:val="multilevel"/>
    <w:tmpl w:val="2B604F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42207F63"/>
    <w:multiLevelType w:val="hybridMultilevel"/>
    <w:tmpl w:val="A8D46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8342C93"/>
    <w:multiLevelType w:val="hybridMultilevel"/>
    <w:tmpl w:val="C4FED2C0"/>
    <w:lvl w:ilvl="0" w:tplc="657EFB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41121"/>
    <w:multiLevelType w:val="hybridMultilevel"/>
    <w:tmpl w:val="9312A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E406C8"/>
    <w:multiLevelType w:val="hybridMultilevel"/>
    <w:tmpl w:val="97AAB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5534A8"/>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756091"/>
    <w:multiLevelType w:val="hybridMultilevel"/>
    <w:tmpl w:val="20FCA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5D3042"/>
    <w:multiLevelType w:val="hybridMultilevel"/>
    <w:tmpl w:val="0CF68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D81B67"/>
    <w:multiLevelType w:val="multilevel"/>
    <w:tmpl w:val="F154C9D0"/>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1" w15:restartNumberingAfterBreak="0">
    <w:nsid w:val="5AE12F83"/>
    <w:multiLevelType w:val="hybridMultilevel"/>
    <w:tmpl w:val="2A22BF7E"/>
    <w:lvl w:ilvl="0" w:tplc="E90643D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6F91DAE"/>
    <w:multiLevelType w:val="hybridMultilevel"/>
    <w:tmpl w:val="A6F23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4C3321"/>
    <w:multiLevelType w:val="multilevel"/>
    <w:tmpl w:val="58F0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B356DE"/>
    <w:multiLevelType w:val="hybridMultilevel"/>
    <w:tmpl w:val="DA907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CE45D0"/>
    <w:multiLevelType w:val="hybridMultilevel"/>
    <w:tmpl w:val="39746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9731107">
    <w:abstractNumId w:val="14"/>
  </w:num>
  <w:num w:numId="2" w16cid:durableId="157623740">
    <w:abstractNumId w:val="11"/>
  </w:num>
  <w:num w:numId="3" w16cid:durableId="417755286">
    <w:abstractNumId w:val="1"/>
  </w:num>
  <w:num w:numId="4" w16cid:durableId="291979908">
    <w:abstractNumId w:val="19"/>
  </w:num>
  <w:num w:numId="5" w16cid:durableId="797838184">
    <w:abstractNumId w:val="3"/>
  </w:num>
  <w:num w:numId="6" w16cid:durableId="988485021">
    <w:abstractNumId w:val="7"/>
  </w:num>
  <w:num w:numId="7" w16cid:durableId="917518833">
    <w:abstractNumId w:val="6"/>
  </w:num>
  <w:num w:numId="8" w16cid:durableId="1611933066">
    <w:abstractNumId w:val="24"/>
  </w:num>
  <w:num w:numId="9" w16cid:durableId="52851149">
    <w:abstractNumId w:val="22"/>
  </w:num>
  <w:num w:numId="10" w16cid:durableId="1260135664">
    <w:abstractNumId w:val="2"/>
  </w:num>
  <w:num w:numId="11" w16cid:durableId="353043937">
    <w:abstractNumId w:val="5"/>
  </w:num>
  <w:num w:numId="12" w16cid:durableId="1794907949">
    <w:abstractNumId w:val="17"/>
  </w:num>
  <w:num w:numId="13" w16cid:durableId="1045300992">
    <w:abstractNumId w:val="9"/>
  </w:num>
  <w:num w:numId="14" w16cid:durableId="1558275401">
    <w:abstractNumId w:val="21"/>
  </w:num>
  <w:num w:numId="15" w16cid:durableId="944580535">
    <w:abstractNumId w:val="13"/>
  </w:num>
  <w:num w:numId="16" w16cid:durableId="1497454323">
    <w:abstractNumId w:val="8"/>
  </w:num>
  <w:num w:numId="17" w16cid:durableId="1424297087">
    <w:abstractNumId w:val="10"/>
  </w:num>
  <w:num w:numId="18" w16cid:durableId="1184706589">
    <w:abstractNumId w:val="18"/>
  </w:num>
  <w:num w:numId="19" w16cid:durableId="15903865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2234543">
    <w:abstractNumId w:val="25"/>
  </w:num>
  <w:num w:numId="21" w16cid:durableId="13905742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7608753">
    <w:abstractNumId w:val="23"/>
  </w:num>
  <w:num w:numId="23" w16cid:durableId="720908242">
    <w:abstractNumId w:val="15"/>
  </w:num>
  <w:num w:numId="24" w16cid:durableId="153843949">
    <w:abstractNumId w:val="12"/>
  </w:num>
  <w:num w:numId="25" w16cid:durableId="1719738751">
    <w:abstractNumId w:val="4"/>
  </w:num>
  <w:num w:numId="26" w16cid:durableId="1384867274">
    <w:abstractNumId w:val="16"/>
  </w:num>
  <w:num w:numId="27" w16cid:durableId="28878088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icrosoftWorksTaskID" w:val="22"/>
  </w:docVars>
  <w:rsids>
    <w:rsidRoot w:val="00EB2B4B"/>
    <w:rsid w:val="0000017B"/>
    <w:rsid w:val="00000326"/>
    <w:rsid w:val="000004A1"/>
    <w:rsid w:val="00000541"/>
    <w:rsid w:val="00000652"/>
    <w:rsid w:val="00000C0A"/>
    <w:rsid w:val="000010F8"/>
    <w:rsid w:val="000017AC"/>
    <w:rsid w:val="000022AC"/>
    <w:rsid w:val="00002707"/>
    <w:rsid w:val="00002B08"/>
    <w:rsid w:val="00002B85"/>
    <w:rsid w:val="00002B9B"/>
    <w:rsid w:val="00002C44"/>
    <w:rsid w:val="00002C65"/>
    <w:rsid w:val="0000308C"/>
    <w:rsid w:val="00003447"/>
    <w:rsid w:val="0000357B"/>
    <w:rsid w:val="000035EC"/>
    <w:rsid w:val="0000362D"/>
    <w:rsid w:val="0000378B"/>
    <w:rsid w:val="00003D22"/>
    <w:rsid w:val="00003DDC"/>
    <w:rsid w:val="00003E85"/>
    <w:rsid w:val="00003FAD"/>
    <w:rsid w:val="000040AD"/>
    <w:rsid w:val="000040E0"/>
    <w:rsid w:val="00004185"/>
    <w:rsid w:val="00004E51"/>
    <w:rsid w:val="000053D3"/>
    <w:rsid w:val="00005600"/>
    <w:rsid w:val="00005AA0"/>
    <w:rsid w:val="0000605F"/>
    <w:rsid w:val="00006231"/>
    <w:rsid w:val="00006300"/>
    <w:rsid w:val="00007370"/>
    <w:rsid w:val="000077C7"/>
    <w:rsid w:val="00007A2A"/>
    <w:rsid w:val="00007CCA"/>
    <w:rsid w:val="00010215"/>
    <w:rsid w:val="00010231"/>
    <w:rsid w:val="00010542"/>
    <w:rsid w:val="00010665"/>
    <w:rsid w:val="000107B2"/>
    <w:rsid w:val="00010B2A"/>
    <w:rsid w:val="00010B95"/>
    <w:rsid w:val="00010BEA"/>
    <w:rsid w:val="00010F31"/>
    <w:rsid w:val="000110D9"/>
    <w:rsid w:val="000111D8"/>
    <w:rsid w:val="00011651"/>
    <w:rsid w:val="00011F41"/>
    <w:rsid w:val="000125CC"/>
    <w:rsid w:val="00012A50"/>
    <w:rsid w:val="00012EAF"/>
    <w:rsid w:val="00013776"/>
    <w:rsid w:val="000138EC"/>
    <w:rsid w:val="000138F7"/>
    <w:rsid w:val="00013AB4"/>
    <w:rsid w:val="00013F9A"/>
    <w:rsid w:val="0001458D"/>
    <w:rsid w:val="000148CA"/>
    <w:rsid w:val="000149B8"/>
    <w:rsid w:val="00014DAC"/>
    <w:rsid w:val="00014F1A"/>
    <w:rsid w:val="000150E5"/>
    <w:rsid w:val="0001528E"/>
    <w:rsid w:val="00015896"/>
    <w:rsid w:val="0001604F"/>
    <w:rsid w:val="00016200"/>
    <w:rsid w:val="00016264"/>
    <w:rsid w:val="000162CB"/>
    <w:rsid w:val="00016ACA"/>
    <w:rsid w:val="0001765D"/>
    <w:rsid w:val="000179A7"/>
    <w:rsid w:val="00017E05"/>
    <w:rsid w:val="00017E91"/>
    <w:rsid w:val="00017F86"/>
    <w:rsid w:val="0002026D"/>
    <w:rsid w:val="00020647"/>
    <w:rsid w:val="000207AC"/>
    <w:rsid w:val="00020980"/>
    <w:rsid w:val="000209A3"/>
    <w:rsid w:val="00021262"/>
    <w:rsid w:val="000216B1"/>
    <w:rsid w:val="000216BE"/>
    <w:rsid w:val="000219F0"/>
    <w:rsid w:val="00021A2E"/>
    <w:rsid w:val="00021D13"/>
    <w:rsid w:val="000223D0"/>
    <w:rsid w:val="0002260B"/>
    <w:rsid w:val="00022755"/>
    <w:rsid w:val="000227BC"/>
    <w:rsid w:val="00022B80"/>
    <w:rsid w:val="000232C9"/>
    <w:rsid w:val="00023BE3"/>
    <w:rsid w:val="00023FE9"/>
    <w:rsid w:val="00024391"/>
    <w:rsid w:val="0002492E"/>
    <w:rsid w:val="00024C01"/>
    <w:rsid w:val="00024D6D"/>
    <w:rsid w:val="00024D97"/>
    <w:rsid w:val="00024E3A"/>
    <w:rsid w:val="00024EC1"/>
    <w:rsid w:val="00024FE3"/>
    <w:rsid w:val="00025513"/>
    <w:rsid w:val="00026062"/>
    <w:rsid w:val="000263C1"/>
    <w:rsid w:val="000267E4"/>
    <w:rsid w:val="0002694E"/>
    <w:rsid w:val="00026D84"/>
    <w:rsid w:val="00026DC2"/>
    <w:rsid w:val="00027006"/>
    <w:rsid w:val="0002714C"/>
    <w:rsid w:val="00027248"/>
    <w:rsid w:val="0002759F"/>
    <w:rsid w:val="00027A66"/>
    <w:rsid w:val="00027AC2"/>
    <w:rsid w:val="00027E87"/>
    <w:rsid w:val="00027F21"/>
    <w:rsid w:val="000304DB"/>
    <w:rsid w:val="0003053D"/>
    <w:rsid w:val="000307C5"/>
    <w:rsid w:val="00030AB8"/>
    <w:rsid w:val="00030FC0"/>
    <w:rsid w:val="0003114E"/>
    <w:rsid w:val="00031841"/>
    <w:rsid w:val="00031B73"/>
    <w:rsid w:val="00031C09"/>
    <w:rsid w:val="00031CA9"/>
    <w:rsid w:val="0003272B"/>
    <w:rsid w:val="00032E20"/>
    <w:rsid w:val="00033668"/>
    <w:rsid w:val="00033793"/>
    <w:rsid w:val="00033D94"/>
    <w:rsid w:val="00033FB4"/>
    <w:rsid w:val="000340C7"/>
    <w:rsid w:val="00034187"/>
    <w:rsid w:val="000345BF"/>
    <w:rsid w:val="000348A9"/>
    <w:rsid w:val="00034B86"/>
    <w:rsid w:val="00034C24"/>
    <w:rsid w:val="0003579A"/>
    <w:rsid w:val="000360FD"/>
    <w:rsid w:val="000363AA"/>
    <w:rsid w:val="00036AA0"/>
    <w:rsid w:val="00036EEA"/>
    <w:rsid w:val="00037034"/>
    <w:rsid w:val="000371D0"/>
    <w:rsid w:val="00037222"/>
    <w:rsid w:val="000374A6"/>
    <w:rsid w:val="000374B6"/>
    <w:rsid w:val="0003753B"/>
    <w:rsid w:val="00037767"/>
    <w:rsid w:val="0003795B"/>
    <w:rsid w:val="00037E0F"/>
    <w:rsid w:val="000400A3"/>
    <w:rsid w:val="0004027C"/>
    <w:rsid w:val="00040CF4"/>
    <w:rsid w:val="00040DAB"/>
    <w:rsid w:val="00040F42"/>
    <w:rsid w:val="00041346"/>
    <w:rsid w:val="000413EA"/>
    <w:rsid w:val="000414F6"/>
    <w:rsid w:val="00041559"/>
    <w:rsid w:val="00041659"/>
    <w:rsid w:val="00041DFE"/>
    <w:rsid w:val="00042478"/>
    <w:rsid w:val="0004285B"/>
    <w:rsid w:val="00042E27"/>
    <w:rsid w:val="00042F6B"/>
    <w:rsid w:val="00042F79"/>
    <w:rsid w:val="0004373B"/>
    <w:rsid w:val="00043782"/>
    <w:rsid w:val="0004392D"/>
    <w:rsid w:val="00043A01"/>
    <w:rsid w:val="000442F1"/>
    <w:rsid w:val="000443A8"/>
    <w:rsid w:val="000449F9"/>
    <w:rsid w:val="00044A96"/>
    <w:rsid w:val="00044AE4"/>
    <w:rsid w:val="00045338"/>
    <w:rsid w:val="00045496"/>
    <w:rsid w:val="000454DE"/>
    <w:rsid w:val="000456D2"/>
    <w:rsid w:val="000457EA"/>
    <w:rsid w:val="00045A0F"/>
    <w:rsid w:val="00045B68"/>
    <w:rsid w:val="00045C24"/>
    <w:rsid w:val="00045F85"/>
    <w:rsid w:val="00046297"/>
    <w:rsid w:val="000462CE"/>
    <w:rsid w:val="00046301"/>
    <w:rsid w:val="00046667"/>
    <w:rsid w:val="00046E55"/>
    <w:rsid w:val="00046EC6"/>
    <w:rsid w:val="00046ED3"/>
    <w:rsid w:val="0004708B"/>
    <w:rsid w:val="00047302"/>
    <w:rsid w:val="000473BC"/>
    <w:rsid w:val="00047643"/>
    <w:rsid w:val="000476AD"/>
    <w:rsid w:val="00047819"/>
    <w:rsid w:val="00047E44"/>
    <w:rsid w:val="00047F67"/>
    <w:rsid w:val="0005012B"/>
    <w:rsid w:val="000504DF"/>
    <w:rsid w:val="000506D2"/>
    <w:rsid w:val="000509AE"/>
    <w:rsid w:val="00050A7E"/>
    <w:rsid w:val="00050CDC"/>
    <w:rsid w:val="00050D5A"/>
    <w:rsid w:val="00050E59"/>
    <w:rsid w:val="000510CE"/>
    <w:rsid w:val="000510F4"/>
    <w:rsid w:val="000512B7"/>
    <w:rsid w:val="00051332"/>
    <w:rsid w:val="00051466"/>
    <w:rsid w:val="000514F1"/>
    <w:rsid w:val="00051C69"/>
    <w:rsid w:val="000521DD"/>
    <w:rsid w:val="0005236E"/>
    <w:rsid w:val="000523F1"/>
    <w:rsid w:val="0005248F"/>
    <w:rsid w:val="00052511"/>
    <w:rsid w:val="0005254B"/>
    <w:rsid w:val="000525A8"/>
    <w:rsid w:val="000526CF"/>
    <w:rsid w:val="0005298F"/>
    <w:rsid w:val="000529C3"/>
    <w:rsid w:val="00052C04"/>
    <w:rsid w:val="00052F04"/>
    <w:rsid w:val="00053ACE"/>
    <w:rsid w:val="00053BE0"/>
    <w:rsid w:val="000540DF"/>
    <w:rsid w:val="0005498B"/>
    <w:rsid w:val="00054ACB"/>
    <w:rsid w:val="00054B97"/>
    <w:rsid w:val="00054D07"/>
    <w:rsid w:val="000553E7"/>
    <w:rsid w:val="0005572E"/>
    <w:rsid w:val="00055906"/>
    <w:rsid w:val="000559D3"/>
    <w:rsid w:val="00055CFD"/>
    <w:rsid w:val="0005634E"/>
    <w:rsid w:val="00056420"/>
    <w:rsid w:val="00056454"/>
    <w:rsid w:val="0005647A"/>
    <w:rsid w:val="000564FF"/>
    <w:rsid w:val="000567C1"/>
    <w:rsid w:val="000567C9"/>
    <w:rsid w:val="00056958"/>
    <w:rsid w:val="00056C5F"/>
    <w:rsid w:val="000571C3"/>
    <w:rsid w:val="000572CF"/>
    <w:rsid w:val="00057584"/>
    <w:rsid w:val="000575B6"/>
    <w:rsid w:val="00057931"/>
    <w:rsid w:val="0005794E"/>
    <w:rsid w:val="00057A72"/>
    <w:rsid w:val="00057BF9"/>
    <w:rsid w:val="00057E1A"/>
    <w:rsid w:val="00057FBD"/>
    <w:rsid w:val="00060331"/>
    <w:rsid w:val="00060603"/>
    <w:rsid w:val="000607A7"/>
    <w:rsid w:val="00060B3F"/>
    <w:rsid w:val="00060EAA"/>
    <w:rsid w:val="00060FDC"/>
    <w:rsid w:val="00061246"/>
    <w:rsid w:val="00061885"/>
    <w:rsid w:val="00061A0D"/>
    <w:rsid w:val="00061BA8"/>
    <w:rsid w:val="00061BD0"/>
    <w:rsid w:val="00061C9B"/>
    <w:rsid w:val="00061FCF"/>
    <w:rsid w:val="00062271"/>
    <w:rsid w:val="00062538"/>
    <w:rsid w:val="000626D0"/>
    <w:rsid w:val="00062843"/>
    <w:rsid w:val="00062AAC"/>
    <w:rsid w:val="00062BC7"/>
    <w:rsid w:val="00062D0E"/>
    <w:rsid w:val="00062DA8"/>
    <w:rsid w:val="00062E46"/>
    <w:rsid w:val="00062F13"/>
    <w:rsid w:val="000632B2"/>
    <w:rsid w:val="000632D0"/>
    <w:rsid w:val="000634D3"/>
    <w:rsid w:val="00063C25"/>
    <w:rsid w:val="00063DB8"/>
    <w:rsid w:val="00063E1B"/>
    <w:rsid w:val="00064B24"/>
    <w:rsid w:val="00064E44"/>
    <w:rsid w:val="00065059"/>
    <w:rsid w:val="000655BC"/>
    <w:rsid w:val="000656EC"/>
    <w:rsid w:val="00065710"/>
    <w:rsid w:val="00065974"/>
    <w:rsid w:val="000659D2"/>
    <w:rsid w:val="00065D26"/>
    <w:rsid w:val="00066040"/>
    <w:rsid w:val="00066414"/>
    <w:rsid w:val="00066CB1"/>
    <w:rsid w:val="00066EA6"/>
    <w:rsid w:val="000671FA"/>
    <w:rsid w:val="00067444"/>
    <w:rsid w:val="000676DA"/>
    <w:rsid w:val="0006777F"/>
    <w:rsid w:val="00067A5C"/>
    <w:rsid w:val="00067A61"/>
    <w:rsid w:val="00067D8E"/>
    <w:rsid w:val="00070331"/>
    <w:rsid w:val="000709B3"/>
    <w:rsid w:val="00070D68"/>
    <w:rsid w:val="00070E1D"/>
    <w:rsid w:val="000712CD"/>
    <w:rsid w:val="0007131C"/>
    <w:rsid w:val="00071AAB"/>
    <w:rsid w:val="00071B87"/>
    <w:rsid w:val="00071E67"/>
    <w:rsid w:val="0007209E"/>
    <w:rsid w:val="000720A8"/>
    <w:rsid w:val="0007238D"/>
    <w:rsid w:val="000731EC"/>
    <w:rsid w:val="000732BA"/>
    <w:rsid w:val="000732F2"/>
    <w:rsid w:val="00073546"/>
    <w:rsid w:val="00073A19"/>
    <w:rsid w:val="00073A23"/>
    <w:rsid w:val="00073E98"/>
    <w:rsid w:val="00073FC2"/>
    <w:rsid w:val="0007421E"/>
    <w:rsid w:val="00074519"/>
    <w:rsid w:val="00074942"/>
    <w:rsid w:val="00074A63"/>
    <w:rsid w:val="00074DAC"/>
    <w:rsid w:val="00075626"/>
    <w:rsid w:val="00075845"/>
    <w:rsid w:val="00075FC9"/>
    <w:rsid w:val="000761B9"/>
    <w:rsid w:val="00076687"/>
    <w:rsid w:val="000767A9"/>
    <w:rsid w:val="00076A62"/>
    <w:rsid w:val="00076AAC"/>
    <w:rsid w:val="00076F94"/>
    <w:rsid w:val="00077814"/>
    <w:rsid w:val="0007792B"/>
    <w:rsid w:val="00080604"/>
    <w:rsid w:val="00080835"/>
    <w:rsid w:val="000808C6"/>
    <w:rsid w:val="00080BF9"/>
    <w:rsid w:val="00080F8A"/>
    <w:rsid w:val="00081020"/>
    <w:rsid w:val="0008105C"/>
    <w:rsid w:val="000815B5"/>
    <w:rsid w:val="00081636"/>
    <w:rsid w:val="00081686"/>
    <w:rsid w:val="00081746"/>
    <w:rsid w:val="00081772"/>
    <w:rsid w:val="00081AA4"/>
    <w:rsid w:val="00081C01"/>
    <w:rsid w:val="00081F20"/>
    <w:rsid w:val="000823EA"/>
    <w:rsid w:val="00082442"/>
    <w:rsid w:val="000825F4"/>
    <w:rsid w:val="00082AE2"/>
    <w:rsid w:val="00082D4C"/>
    <w:rsid w:val="00082F61"/>
    <w:rsid w:val="00083046"/>
    <w:rsid w:val="0008324E"/>
    <w:rsid w:val="000833BD"/>
    <w:rsid w:val="000834E0"/>
    <w:rsid w:val="0008377F"/>
    <w:rsid w:val="00083961"/>
    <w:rsid w:val="00083993"/>
    <w:rsid w:val="00083AB3"/>
    <w:rsid w:val="000843D5"/>
    <w:rsid w:val="00084B5D"/>
    <w:rsid w:val="00084E6E"/>
    <w:rsid w:val="00085491"/>
    <w:rsid w:val="000854D0"/>
    <w:rsid w:val="000855A2"/>
    <w:rsid w:val="000856B3"/>
    <w:rsid w:val="000856B7"/>
    <w:rsid w:val="00085A19"/>
    <w:rsid w:val="00085C24"/>
    <w:rsid w:val="0008619E"/>
    <w:rsid w:val="000863C1"/>
    <w:rsid w:val="000864E4"/>
    <w:rsid w:val="000866DB"/>
    <w:rsid w:val="00086D54"/>
    <w:rsid w:val="00086DDD"/>
    <w:rsid w:val="00086F6C"/>
    <w:rsid w:val="0008711A"/>
    <w:rsid w:val="0008714E"/>
    <w:rsid w:val="00087598"/>
    <w:rsid w:val="000876A0"/>
    <w:rsid w:val="000879CE"/>
    <w:rsid w:val="00087B19"/>
    <w:rsid w:val="00090208"/>
    <w:rsid w:val="00090365"/>
    <w:rsid w:val="00090B75"/>
    <w:rsid w:val="000913A3"/>
    <w:rsid w:val="00091573"/>
    <w:rsid w:val="00091978"/>
    <w:rsid w:val="00091F5A"/>
    <w:rsid w:val="0009276C"/>
    <w:rsid w:val="000928F4"/>
    <w:rsid w:val="00092986"/>
    <w:rsid w:val="000929C2"/>
    <w:rsid w:val="000930A3"/>
    <w:rsid w:val="00093D90"/>
    <w:rsid w:val="00093E70"/>
    <w:rsid w:val="0009418B"/>
    <w:rsid w:val="00094282"/>
    <w:rsid w:val="000947E8"/>
    <w:rsid w:val="0009480D"/>
    <w:rsid w:val="00094A06"/>
    <w:rsid w:val="0009526C"/>
    <w:rsid w:val="000954E8"/>
    <w:rsid w:val="0009570D"/>
    <w:rsid w:val="000959DF"/>
    <w:rsid w:val="00096144"/>
    <w:rsid w:val="0009690F"/>
    <w:rsid w:val="00096A41"/>
    <w:rsid w:val="00096F3F"/>
    <w:rsid w:val="00097072"/>
    <w:rsid w:val="00097187"/>
    <w:rsid w:val="000972BD"/>
    <w:rsid w:val="00097642"/>
    <w:rsid w:val="00097651"/>
    <w:rsid w:val="0009776F"/>
    <w:rsid w:val="00097C14"/>
    <w:rsid w:val="00097C45"/>
    <w:rsid w:val="00097D18"/>
    <w:rsid w:val="000A01E8"/>
    <w:rsid w:val="000A0372"/>
    <w:rsid w:val="000A03E7"/>
    <w:rsid w:val="000A0A48"/>
    <w:rsid w:val="000A0F7B"/>
    <w:rsid w:val="000A11B2"/>
    <w:rsid w:val="000A1397"/>
    <w:rsid w:val="000A13CB"/>
    <w:rsid w:val="000A14AA"/>
    <w:rsid w:val="000A178C"/>
    <w:rsid w:val="000A1F83"/>
    <w:rsid w:val="000A1FA0"/>
    <w:rsid w:val="000A28E4"/>
    <w:rsid w:val="000A2E9F"/>
    <w:rsid w:val="000A3618"/>
    <w:rsid w:val="000A378F"/>
    <w:rsid w:val="000A37B1"/>
    <w:rsid w:val="000A390E"/>
    <w:rsid w:val="000A3B38"/>
    <w:rsid w:val="000A3E8A"/>
    <w:rsid w:val="000A3FB6"/>
    <w:rsid w:val="000A40FC"/>
    <w:rsid w:val="000A4164"/>
    <w:rsid w:val="000A4824"/>
    <w:rsid w:val="000A4C54"/>
    <w:rsid w:val="000A4D37"/>
    <w:rsid w:val="000A504D"/>
    <w:rsid w:val="000A5A59"/>
    <w:rsid w:val="000A5F69"/>
    <w:rsid w:val="000A6074"/>
    <w:rsid w:val="000A6405"/>
    <w:rsid w:val="000A6578"/>
    <w:rsid w:val="000A67B4"/>
    <w:rsid w:val="000A6E2D"/>
    <w:rsid w:val="000A7080"/>
    <w:rsid w:val="000A7249"/>
    <w:rsid w:val="000A73CC"/>
    <w:rsid w:val="000A7506"/>
    <w:rsid w:val="000A7516"/>
    <w:rsid w:val="000A77A5"/>
    <w:rsid w:val="000A7A63"/>
    <w:rsid w:val="000A7D22"/>
    <w:rsid w:val="000A7D52"/>
    <w:rsid w:val="000A7DF2"/>
    <w:rsid w:val="000A7FC6"/>
    <w:rsid w:val="000B01C3"/>
    <w:rsid w:val="000B0380"/>
    <w:rsid w:val="000B08AC"/>
    <w:rsid w:val="000B0F10"/>
    <w:rsid w:val="000B0F36"/>
    <w:rsid w:val="000B1148"/>
    <w:rsid w:val="000B122A"/>
    <w:rsid w:val="000B1F53"/>
    <w:rsid w:val="000B28BE"/>
    <w:rsid w:val="000B2B87"/>
    <w:rsid w:val="000B2E9D"/>
    <w:rsid w:val="000B30D7"/>
    <w:rsid w:val="000B31BF"/>
    <w:rsid w:val="000B3752"/>
    <w:rsid w:val="000B3778"/>
    <w:rsid w:val="000B39E9"/>
    <w:rsid w:val="000B3D18"/>
    <w:rsid w:val="000B3DAC"/>
    <w:rsid w:val="000B3E70"/>
    <w:rsid w:val="000B3E8F"/>
    <w:rsid w:val="000B3FFF"/>
    <w:rsid w:val="000B4560"/>
    <w:rsid w:val="000B45B1"/>
    <w:rsid w:val="000B4640"/>
    <w:rsid w:val="000B46AB"/>
    <w:rsid w:val="000B478E"/>
    <w:rsid w:val="000B4844"/>
    <w:rsid w:val="000B4F76"/>
    <w:rsid w:val="000B51CC"/>
    <w:rsid w:val="000B5349"/>
    <w:rsid w:val="000B55DE"/>
    <w:rsid w:val="000B6033"/>
    <w:rsid w:val="000B62B9"/>
    <w:rsid w:val="000B6459"/>
    <w:rsid w:val="000B688D"/>
    <w:rsid w:val="000B692D"/>
    <w:rsid w:val="000B6A65"/>
    <w:rsid w:val="000B6B3B"/>
    <w:rsid w:val="000B6D4E"/>
    <w:rsid w:val="000B6F54"/>
    <w:rsid w:val="000B7015"/>
    <w:rsid w:val="000B72C9"/>
    <w:rsid w:val="000B74B7"/>
    <w:rsid w:val="000B74C4"/>
    <w:rsid w:val="000B762C"/>
    <w:rsid w:val="000B76AF"/>
    <w:rsid w:val="000B77EA"/>
    <w:rsid w:val="000B7D8E"/>
    <w:rsid w:val="000B7DAF"/>
    <w:rsid w:val="000B7DBA"/>
    <w:rsid w:val="000B7F00"/>
    <w:rsid w:val="000B7F50"/>
    <w:rsid w:val="000C0907"/>
    <w:rsid w:val="000C0A36"/>
    <w:rsid w:val="000C0C57"/>
    <w:rsid w:val="000C0D37"/>
    <w:rsid w:val="000C11A6"/>
    <w:rsid w:val="000C1380"/>
    <w:rsid w:val="000C1548"/>
    <w:rsid w:val="000C17CB"/>
    <w:rsid w:val="000C18A6"/>
    <w:rsid w:val="000C1962"/>
    <w:rsid w:val="000C1A38"/>
    <w:rsid w:val="000C1A57"/>
    <w:rsid w:val="000C1BE6"/>
    <w:rsid w:val="000C1D29"/>
    <w:rsid w:val="000C284F"/>
    <w:rsid w:val="000C28A2"/>
    <w:rsid w:val="000C2BF2"/>
    <w:rsid w:val="000C2F49"/>
    <w:rsid w:val="000C30F0"/>
    <w:rsid w:val="000C3311"/>
    <w:rsid w:val="000C388B"/>
    <w:rsid w:val="000C3AD1"/>
    <w:rsid w:val="000C3D1E"/>
    <w:rsid w:val="000C4344"/>
    <w:rsid w:val="000C43FE"/>
    <w:rsid w:val="000C4AD1"/>
    <w:rsid w:val="000C4C3A"/>
    <w:rsid w:val="000C4E8C"/>
    <w:rsid w:val="000C4F66"/>
    <w:rsid w:val="000C5329"/>
    <w:rsid w:val="000C58E6"/>
    <w:rsid w:val="000C5BFB"/>
    <w:rsid w:val="000C5C37"/>
    <w:rsid w:val="000C5CC7"/>
    <w:rsid w:val="000C5E06"/>
    <w:rsid w:val="000C5F94"/>
    <w:rsid w:val="000C6542"/>
    <w:rsid w:val="000C65F5"/>
    <w:rsid w:val="000C6D53"/>
    <w:rsid w:val="000C71BC"/>
    <w:rsid w:val="000C7589"/>
    <w:rsid w:val="000C7747"/>
    <w:rsid w:val="000C7C47"/>
    <w:rsid w:val="000C7F1F"/>
    <w:rsid w:val="000D0505"/>
    <w:rsid w:val="000D065D"/>
    <w:rsid w:val="000D07B0"/>
    <w:rsid w:val="000D18DB"/>
    <w:rsid w:val="000D18E9"/>
    <w:rsid w:val="000D19AC"/>
    <w:rsid w:val="000D1BA5"/>
    <w:rsid w:val="000D1DE6"/>
    <w:rsid w:val="000D2249"/>
    <w:rsid w:val="000D2D0F"/>
    <w:rsid w:val="000D2DEA"/>
    <w:rsid w:val="000D30BC"/>
    <w:rsid w:val="000D479B"/>
    <w:rsid w:val="000D4993"/>
    <w:rsid w:val="000D4DC3"/>
    <w:rsid w:val="000D4ED0"/>
    <w:rsid w:val="000D53A9"/>
    <w:rsid w:val="000D56AF"/>
    <w:rsid w:val="000D5D6F"/>
    <w:rsid w:val="000D5F5C"/>
    <w:rsid w:val="000D60F9"/>
    <w:rsid w:val="000D61AA"/>
    <w:rsid w:val="000D674C"/>
    <w:rsid w:val="000D681F"/>
    <w:rsid w:val="000D6D02"/>
    <w:rsid w:val="000D70AD"/>
    <w:rsid w:val="000D711D"/>
    <w:rsid w:val="000D72C0"/>
    <w:rsid w:val="000D7359"/>
    <w:rsid w:val="000D73E9"/>
    <w:rsid w:val="000D7AF1"/>
    <w:rsid w:val="000D7CA0"/>
    <w:rsid w:val="000D7F89"/>
    <w:rsid w:val="000E06A0"/>
    <w:rsid w:val="000E0914"/>
    <w:rsid w:val="000E0D9B"/>
    <w:rsid w:val="000E1046"/>
    <w:rsid w:val="000E1048"/>
    <w:rsid w:val="000E142B"/>
    <w:rsid w:val="000E1471"/>
    <w:rsid w:val="000E1799"/>
    <w:rsid w:val="000E189E"/>
    <w:rsid w:val="000E18BB"/>
    <w:rsid w:val="000E1BB2"/>
    <w:rsid w:val="000E1DD2"/>
    <w:rsid w:val="000E21B1"/>
    <w:rsid w:val="000E2542"/>
    <w:rsid w:val="000E25C1"/>
    <w:rsid w:val="000E2A08"/>
    <w:rsid w:val="000E2B02"/>
    <w:rsid w:val="000E2B3C"/>
    <w:rsid w:val="000E2ECC"/>
    <w:rsid w:val="000E321A"/>
    <w:rsid w:val="000E3BAC"/>
    <w:rsid w:val="000E3DD3"/>
    <w:rsid w:val="000E3F07"/>
    <w:rsid w:val="000E45AB"/>
    <w:rsid w:val="000E4861"/>
    <w:rsid w:val="000E4B52"/>
    <w:rsid w:val="000E4C16"/>
    <w:rsid w:val="000E4F41"/>
    <w:rsid w:val="000E4F47"/>
    <w:rsid w:val="000E50BC"/>
    <w:rsid w:val="000E543D"/>
    <w:rsid w:val="000E55B3"/>
    <w:rsid w:val="000E5F8B"/>
    <w:rsid w:val="000E6072"/>
    <w:rsid w:val="000E608A"/>
    <w:rsid w:val="000E61FD"/>
    <w:rsid w:val="000E69BF"/>
    <w:rsid w:val="000E6AB4"/>
    <w:rsid w:val="000E6E2B"/>
    <w:rsid w:val="000E6EDA"/>
    <w:rsid w:val="000E7380"/>
    <w:rsid w:val="000E740A"/>
    <w:rsid w:val="000E7DA9"/>
    <w:rsid w:val="000E7E54"/>
    <w:rsid w:val="000F0099"/>
    <w:rsid w:val="000F04AC"/>
    <w:rsid w:val="000F059B"/>
    <w:rsid w:val="000F05B9"/>
    <w:rsid w:val="000F0B1B"/>
    <w:rsid w:val="000F0B76"/>
    <w:rsid w:val="000F0FCA"/>
    <w:rsid w:val="000F119C"/>
    <w:rsid w:val="000F1208"/>
    <w:rsid w:val="000F13FD"/>
    <w:rsid w:val="000F15CD"/>
    <w:rsid w:val="000F16B2"/>
    <w:rsid w:val="000F1785"/>
    <w:rsid w:val="000F1930"/>
    <w:rsid w:val="000F1DE1"/>
    <w:rsid w:val="000F1E88"/>
    <w:rsid w:val="000F1F73"/>
    <w:rsid w:val="000F2141"/>
    <w:rsid w:val="000F2649"/>
    <w:rsid w:val="000F2742"/>
    <w:rsid w:val="000F29E9"/>
    <w:rsid w:val="000F2C58"/>
    <w:rsid w:val="000F2D1A"/>
    <w:rsid w:val="000F2E61"/>
    <w:rsid w:val="000F2FFF"/>
    <w:rsid w:val="000F33B6"/>
    <w:rsid w:val="000F37AA"/>
    <w:rsid w:val="000F38BD"/>
    <w:rsid w:val="000F3E98"/>
    <w:rsid w:val="000F43BB"/>
    <w:rsid w:val="000F4444"/>
    <w:rsid w:val="000F4A96"/>
    <w:rsid w:val="000F4E2F"/>
    <w:rsid w:val="000F5333"/>
    <w:rsid w:val="000F5369"/>
    <w:rsid w:val="000F5895"/>
    <w:rsid w:val="000F5B5A"/>
    <w:rsid w:val="000F5FFD"/>
    <w:rsid w:val="000F647B"/>
    <w:rsid w:val="000F64EB"/>
    <w:rsid w:val="000F6AC5"/>
    <w:rsid w:val="000F6C8A"/>
    <w:rsid w:val="000F6D94"/>
    <w:rsid w:val="000F6E3C"/>
    <w:rsid w:val="000F6F13"/>
    <w:rsid w:val="000F706F"/>
    <w:rsid w:val="000F7691"/>
    <w:rsid w:val="000F79C4"/>
    <w:rsid w:val="00100147"/>
    <w:rsid w:val="0010023A"/>
    <w:rsid w:val="00100617"/>
    <w:rsid w:val="0010066E"/>
    <w:rsid w:val="00100EAE"/>
    <w:rsid w:val="00101348"/>
    <w:rsid w:val="001015E9"/>
    <w:rsid w:val="00102209"/>
    <w:rsid w:val="0010226A"/>
    <w:rsid w:val="00102584"/>
    <w:rsid w:val="00102991"/>
    <w:rsid w:val="00102CCA"/>
    <w:rsid w:val="001034AA"/>
    <w:rsid w:val="00103F49"/>
    <w:rsid w:val="00104255"/>
    <w:rsid w:val="001042FB"/>
    <w:rsid w:val="0010481E"/>
    <w:rsid w:val="00104910"/>
    <w:rsid w:val="00104D35"/>
    <w:rsid w:val="00104E04"/>
    <w:rsid w:val="00104E62"/>
    <w:rsid w:val="00104F1A"/>
    <w:rsid w:val="001052A5"/>
    <w:rsid w:val="001056F8"/>
    <w:rsid w:val="00105E16"/>
    <w:rsid w:val="001060CD"/>
    <w:rsid w:val="0010671F"/>
    <w:rsid w:val="001068BB"/>
    <w:rsid w:val="001069BE"/>
    <w:rsid w:val="00106B2C"/>
    <w:rsid w:val="00107082"/>
    <w:rsid w:val="001070E6"/>
    <w:rsid w:val="00107613"/>
    <w:rsid w:val="00107941"/>
    <w:rsid w:val="00107942"/>
    <w:rsid w:val="00107AFB"/>
    <w:rsid w:val="00107B23"/>
    <w:rsid w:val="00107CFA"/>
    <w:rsid w:val="00107D7B"/>
    <w:rsid w:val="00110228"/>
    <w:rsid w:val="00110E2E"/>
    <w:rsid w:val="0011120A"/>
    <w:rsid w:val="00111309"/>
    <w:rsid w:val="0011182C"/>
    <w:rsid w:val="00111934"/>
    <w:rsid w:val="00111C88"/>
    <w:rsid w:val="00111D94"/>
    <w:rsid w:val="00112047"/>
    <w:rsid w:val="00112297"/>
    <w:rsid w:val="001123A5"/>
    <w:rsid w:val="001125D8"/>
    <w:rsid w:val="00112842"/>
    <w:rsid w:val="00112C0C"/>
    <w:rsid w:val="00112CB2"/>
    <w:rsid w:val="00112DA1"/>
    <w:rsid w:val="00112E68"/>
    <w:rsid w:val="001132B2"/>
    <w:rsid w:val="0011338D"/>
    <w:rsid w:val="001139BD"/>
    <w:rsid w:val="001139F5"/>
    <w:rsid w:val="00113D61"/>
    <w:rsid w:val="0011405C"/>
    <w:rsid w:val="0011425E"/>
    <w:rsid w:val="00114518"/>
    <w:rsid w:val="00114551"/>
    <w:rsid w:val="001145AD"/>
    <w:rsid w:val="001146AB"/>
    <w:rsid w:val="00114AE4"/>
    <w:rsid w:val="00114F89"/>
    <w:rsid w:val="00115383"/>
    <w:rsid w:val="0011572A"/>
    <w:rsid w:val="001157F7"/>
    <w:rsid w:val="001159F9"/>
    <w:rsid w:val="00115A56"/>
    <w:rsid w:val="00115D43"/>
    <w:rsid w:val="00115D71"/>
    <w:rsid w:val="001163DF"/>
    <w:rsid w:val="0011657C"/>
    <w:rsid w:val="00116B80"/>
    <w:rsid w:val="00116BBC"/>
    <w:rsid w:val="00116FF0"/>
    <w:rsid w:val="001171CA"/>
    <w:rsid w:val="0011734A"/>
    <w:rsid w:val="001174A7"/>
    <w:rsid w:val="00117716"/>
    <w:rsid w:val="00117AF2"/>
    <w:rsid w:val="001200C4"/>
    <w:rsid w:val="0012027F"/>
    <w:rsid w:val="00120683"/>
    <w:rsid w:val="00120B5A"/>
    <w:rsid w:val="00120CEA"/>
    <w:rsid w:val="00120D32"/>
    <w:rsid w:val="00121216"/>
    <w:rsid w:val="00121286"/>
    <w:rsid w:val="0012176C"/>
    <w:rsid w:val="00121A13"/>
    <w:rsid w:val="00121D34"/>
    <w:rsid w:val="00122234"/>
    <w:rsid w:val="00122277"/>
    <w:rsid w:val="00122AC5"/>
    <w:rsid w:val="00122ECE"/>
    <w:rsid w:val="0012323B"/>
    <w:rsid w:val="00123302"/>
    <w:rsid w:val="0012360F"/>
    <w:rsid w:val="00123951"/>
    <w:rsid w:val="00123F0A"/>
    <w:rsid w:val="00124312"/>
    <w:rsid w:val="001244D9"/>
    <w:rsid w:val="00124845"/>
    <w:rsid w:val="00125254"/>
    <w:rsid w:val="00125345"/>
    <w:rsid w:val="001255AC"/>
    <w:rsid w:val="001257F6"/>
    <w:rsid w:val="00125994"/>
    <w:rsid w:val="00125C20"/>
    <w:rsid w:val="00125DB5"/>
    <w:rsid w:val="00125DD4"/>
    <w:rsid w:val="001262E8"/>
    <w:rsid w:val="00126712"/>
    <w:rsid w:val="00126754"/>
    <w:rsid w:val="001267E5"/>
    <w:rsid w:val="00126BBA"/>
    <w:rsid w:val="00126FA7"/>
    <w:rsid w:val="001271AF"/>
    <w:rsid w:val="001278E0"/>
    <w:rsid w:val="001302C1"/>
    <w:rsid w:val="00130C30"/>
    <w:rsid w:val="00130C7F"/>
    <w:rsid w:val="00130CF2"/>
    <w:rsid w:val="00130E9C"/>
    <w:rsid w:val="00130EF7"/>
    <w:rsid w:val="0013140A"/>
    <w:rsid w:val="00131474"/>
    <w:rsid w:val="00131837"/>
    <w:rsid w:val="00131942"/>
    <w:rsid w:val="00131FA6"/>
    <w:rsid w:val="001325AC"/>
    <w:rsid w:val="00132623"/>
    <w:rsid w:val="0013271E"/>
    <w:rsid w:val="00132B74"/>
    <w:rsid w:val="00132FD4"/>
    <w:rsid w:val="00133684"/>
    <w:rsid w:val="001336FF"/>
    <w:rsid w:val="00133709"/>
    <w:rsid w:val="00133BC1"/>
    <w:rsid w:val="00133C91"/>
    <w:rsid w:val="00133C93"/>
    <w:rsid w:val="00133F2D"/>
    <w:rsid w:val="001341F3"/>
    <w:rsid w:val="00134240"/>
    <w:rsid w:val="00134A40"/>
    <w:rsid w:val="00134A91"/>
    <w:rsid w:val="00134C53"/>
    <w:rsid w:val="00134E01"/>
    <w:rsid w:val="00134F5F"/>
    <w:rsid w:val="001350AE"/>
    <w:rsid w:val="001355BF"/>
    <w:rsid w:val="0013599D"/>
    <w:rsid w:val="0013602F"/>
    <w:rsid w:val="00136289"/>
    <w:rsid w:val="0013652B"/>
    <w:rsid w:val="00136670"/>
    <w:rsid w:val="00136809"/>
    <w:rsid w:val="00136908"/>
    <w:rsid w:val="00136A0B"/>
    <w:rsid w:val="00136E9A"/>
    <w:rsid w:val="001370EB"/>
    <w:rsid w:val="001372AE"/>
    <w:rsid w:val="0013739D"/>
    <w:rsid w:val="00137590"/>
    <w:rsid w:val="001379D6"/>
    <w:rsid w:val="00137A84"/>
    <w:rsid w:val="00137B3D"/>
    <w:rsid w:val="00137D67"/>
    <w:rsid w:val="00137DEE"/>
    <w:rsid w:val="00140048"/>
    <w:rsid w:val="00140319"/>
    <w:rsid w:val="0014057B"/>
    <w:rsid w:val="00140902"/>
    <w:rsid w:val="00140968"/>
    <w:rsid w:val="00140A37"/>
    <w:rsid w:val="00140D65"/>
    <w:rsid w:val="00141139"/>
    <w:rsid w:val="00141508"/>
    <w:rsid w:val="00141878"/>
    <w:rsid w:val="0014192F"/>
    <w:rsid w:val="00142A2D"/>
    <w:rsid w:val="00142BC4"/>
    <w:rsid w:val="00142D26"/>
    <w:rsid w:val="0014387A"/>
    <w:rsid w:val="001439D4"/>
    <w:rsid w:val="00143B1F"/>
    <w:rsid w:val="00143D7E"/>
    <w:rsid w:val="0014419D"/>
    <w:rsid w:val="001441F0"/>
    <w:rsid w:val="001448FA"/>
    <w:rsid w:val="00144A6F"/>
    <w:rsid w:val="00144B97"/>
    <w:rsid w:val="00144DA3"/>
    <w:rsid w:val="0014522B"/>
    <w:rsid w:val="0014522D"/>
    <w:rsid w:val="00145330"/>
    <w:rsid w:val="00145B40"/>
    <w:rsid w:val="00146024"/>
    <w:rsid w:val="0014602C"/>
    <w:rsid w:val="00146140"/>
    <w:rsid w:val="00146656"/>
    <w:rsid w:val="001468CA"/>
    <w:rsid w:val="00146DD6"/>
    <w:rsid w:val="00146F41"/>
    <w:rsid w:val="001470F2"/>
    <w:rsid w:val="001471CE"/>
    <w:rsid w:val="001471D1"/>
    <w:rsid w:val="001472F1"/>
    <w:rsid w:val="00147C19"/>
    <w:rsid w:val="00147DA9"/>
    <w:rsid w:val="00150575"/>
    <w:rsid w:val="00150851"/>
    <w:rsid w:val="00150BAB"/>
    <w:rsid w:val="00150CCC"/>
    <w:rsid w:val="00150D18"/>
    <w:rsid w:val="00150D61"/>
    <w:rsid w:val="00150E89"/>
    <w:rsid w:val="00151989"/>
    <w:rsid w:val="00151AB7"/>
    <w:rsid w:val="00151C23"/>
    <w:rsid w:val="001522FF"/>
    <w:rsid w:val="00152634"/>
    <w:rsid w:val="00152ABC"/>
    <w:rsid w:val="00152BFF"/>
    <w:rsid w:val="00153024"/>
    <w:rsid w:val="00153410"/>
    <w:rsid w:val="00153595"/>
    <w:rsid w:val="00153710"/>
    <w:rsid w:val="00153AF8"/>
    <w:rsid w:val="00153FDB"/>
    <w:rsid w:val="001541E5"/>
    <w:rsid w:val="001547D0"/>
    <w:rsid w:val="001550AD"/>
    <w:rsid w:val="00155389"/>
    <w:rsid w:val="00155665"/>
    <w:rsid w:val="00155E70"/>
    <w:rsid w:val="001568BD"/>
    <w:rsid w:val="00156B77"/>
    <w:rsid w:val="00156D77"/>
    <w:rsid w:val="00156DE3"/>
    <w:rsid w:val="001570AE"/>
    <w:rsid w:val="0015752C"/>
    <w:rsid w:val="001575B1"/>
    <w:rsid w:val="001578BF"/>
    <w:rsid w:val="001579AB"/>
    <w:rsid w:val="00157AE2"/>
    <w:rsid w:val="00157B46"/>
    <w:rsid w:val="00160037"/>
    <w:rsid w:val="001604AF"/>
    <w:rsid w:val="00160C51"/>
    <w:rsid w:val="00160F01"/>
    <w:rsid w:val="00161413"/>
    <w:rsid w:val="00161496"/>
    <w:rsid w:val="0016198D"/>
    <w:rsid w:val="00161D28"/>
    <w:rsid w:val="00161FD8"/>
    <w:rsid w:val="00162637"/>
    <w:rsid w:val="0016279A"/>
    <w:rsid w:val="0016305D"/>
    <w:rsid w:val="001636FD"/>
    <w:rsid w:val="001638D9"/>
    <w:rsid w:val="00163946"/>
    <w:rsid w:val="00163DC3"/>
    <w:rsid w:val="00163DE9"/>
    <w:rsid w:val="00163F54"/>
    <w:rsid w:val="00164122"/>
    <w:rsid w:val="001642FE"/>
    <w:rsid w:val="0016472B"/>
    <w:rsid w:val="001651A2"/>
    <w:rsid w:val="0016531F"/>
    <w:rsid w:val="00165C6E"/>
    <w:rsid w:val="00165C91"/>
    <w:rsid w:val="00165F5D"/>
    <w:rsid w:val="00165FE2"/>
    <w:rsid w:val="001661F0"/>
    <w:rsid w:val="0016672B"/>
    <w:rsid w:val="00166EF1"/>
    <w:rsid w:val="00167239"/>
    <w:rsid w:val="0016748E"/>
    <w:rsid w:val="00167659"/>
    <w:rsid w:val="00167929"/>
    <w:rsid w:val="00167C7A"/>
    <w:rsid w:val="00167F55"/>
    <w:rsid w:val="00167F5A"/>
    <w:rsid w:val="0017019C"/>
    <w:rsid w:val="00170365"/>
    <w:rsid w:val="00170ABC"/>
    <w:rsid w:val="001711B9"/>
    <w:rsid w:val="001718C0"/>
    <w:rsid w:val="001718C5"/>
    <w:rsid w:val="00171910"/>
    <w:rsid w:val="00171DC8"/>
    <w:rsid w:val="00172057"/>
    <w:rsid w:val="001721A1"/>
    <w:rsid w:val="00172514"/>
    <w:rsid w:val="00172732"/>
    <w:rsid w:val="0017282D"/>
    <w:rsid w:val="00172A66"/>
    <w:rsid w:val="00172DE8"/>
    <w:rsid w:val="00172E0D"/>
    <w:rsid w:val="0017347E"/>
    <w:rsid w:val="00173D2F"/>
    <w:rsid w:val="00173D70"/>
    <w:rsid w:val="0017441A"/>
    <w:rsid w:val="0017448F"/>
    <w:rsid w:val="001746F1"/>
    <w:rsid w:val="00174799"/>
    <w:rsid w:val="001748D7"/>
    <w:rsid w:val="00174A99"/>
    <w:rsid w:val="00175070"/>
    <w:rsid w:val="001750FA"/>
    <w:rsid w:val="00175331"/>
    <w:rsid w:val="001756E4"/>
    <w:rsid w:val="001757F2"/>
    <w:rsid w:val="001759F7"/>
    <w:rsid w:val="00175C3D"/>
    <w:rsid w:val="00175D79"/>
    <w:rsid w:val="0017645B"/>
    <w:rsid w:val="0017694F"/>
    <w:rsid w:val="00176B20"/>
    <w:rsid w:val="00176B7F"/>
    <w:rsid w:val="00176BDA"/>
    <w:rsid w:val="00176DAB"/>
    <w:rsid w:val="00176F0E"/>
    <w:rsid w:val="00176F1A"/>
    <w:rsid w:val="00177077"/>
    <w:rsid w:val="00177579"/>
    <w:rsid w:val="00177863"/>
    <w:rsid w:val="00177E26"/>
    <w:rsid w:val="00177F79"/>
    <w:rsid w:val="0018017D"/>
    <w:rsid w:val="001802CE"/>
    <w:rsid w:val="00180739"/>
    <w:rsid w:val="001809C0"/>
    <w:rsid w:val="00180B89"/>
    <w:rsid w:val="0018131D"/>
    <w:rsid w:val="00181394"/>
    <w:rsid w:val="001814B0"/>
    <w:rsid w:val="001814C7"/>
    <w:rsid w:val="001814DF"/>
    <w:rsid w:val="001817A3"/>
    <w:rsid w:val="00181886"/>
    <w:rsid w:val="00181E47"/>
    <w:rsid w:val="00181F4C"/>
    <w:rsid w:val="00181F98"/>
    <w:rsid w:val="001820D1"/>
    <w:rsid w:val="001821F7"/>
    <w:rsid w:val="001825CB"/>
    <w:rsid w:val="00182B07"/>
    <w:rsid w:val="00182EDF"/>
    <w:rsid w:val="00183374"/>
    <w:rsid w:val="001834B3"/>
    <w:rsid w:val="0018374A"/>
    <w:rsid w:val="001837DC"/>
    <w:rsid w:val="00183AAF"/>
    <w:rsid w:val="00183AE6"/>
    <w:rsid w:val="00183D01"/>
    <w:rsid w:val="00183DBC"/>
    <w:rsid w:val="0018416D"/>
    <w:rsid w:val="00184230"/>
    <w:rsid w:val="00184505"/>
    <w:rsid w:val="0018468D"/>
    <w:rsid w:val="001847EA"/>
    <w:rsid w:val="0018482D"/>
    <w:rsid w:val="00184A07"/>
    <w:rsid w:val="00184EBF"/>
    <w:rsid w:val="001853FA"/>
    <w:rsid w:val="001855C5"/>
    <w:rsid w:val="001857C6"/>
    <w:rsid w:val="00185B90"/>
    <w:rsid w:val="00186604"/>
    <w:rsid w:val="00186681"/>
    <w:rsid w:val="00186912"/>
    <w:rsid w:val="00186A4F"/>
    <w:rsid w:val="00186BFD"/>
    <w:rsid w:val="00186EE7"/>
    <w:rsid w:val="00186F5E"/>
    <w:rsid w:val="001870F4"/>
    <w:rsid w:val="00187164"/>
    <w:rsid w:val="00187189"/>
    <w:rsid w:val="0018746A"/>
    <w:rsid w:val="00187849"/>
    <w:rsid w:val="0019007A"/>
    <w:rsid w:val="0019009C"/>
    <w:rsid w:val="001903E1"/>
    <w:rsid w:val="00190479"/>
    <w:rsid w:val="00190698"/>
    <w:rsid w:val="00190C53"/>
    <w:rsid w:val="00190FB2"/>
    <w:rsid w:val="00191279"/>
    <w:rsid w:val="00191C7E"/>
    <w:rsid w:val="00191FAD"/>
    <w:rsid w:val="00192608"/>
    <w:rsid w:val="00192939"/>
    <w:rsid w:val="0019295A"/>
    <w:rsid w:val="00192978"/>
    <w:rsid w:val="00192CEE"/>
    <w:rsid w:val="001931BA"/>
    <w:rsid w:val="0019344B"/>
    <w:rsid w:val="00193500"/>
    <w:rsid w:val="00193BA2"/>
    <w:rsid w:val="00193CB5"/>
    <w:rsid w:val="00193F7B"/>
    <w:rsid w:val="001941AF"/>
    <w:rsid w:val="001947A9"/>
    <w:rsid w:val="001947AE"/>
    <w:rsid w:val="00194C9A"/>
    <w:rsid w:val="001952A6"/>
    <w:rsid w:val="001953FF"/>
    <w:rsid w:val="0019551C"/>
    <w:rsid w:val="0019589B"/>
    <w:rsid w:val="001959D0"/>
    <w:rsid w:val="00195DE4"/>
    <w:rsid w:val="00195EC8"/>
    <w:rsid w:val="00196133"/>
    <w:rsid w:val="001964C1"/>
    <w:rsid w:val="00196527"/>
    <w:rsid w:val="00196E6F"/>
    <w:rsid w:val="00196EEC"/>
    <w:rsid w:val="0019721C"/>
    <w:rsid w:val="001974E7"/>
    <w:rsid w:val="00197539"/>
    <w:rsid w:val="0019760D"/>
    <w:rsid w:val="0019784D"/>
    <w:rsid w:val="0019796E"/>
    <w:rsid w:val="001979FB"/>
    <w:rsid w:val="00197AA8"/>
    <w:rsid w:val="00197DF0"/>
    <w:rsid w:val="00197E21"/>
    <w:rsid w:val="001A00C2"/>
    <w:rsid w:val="001A0120"/>
    <w:rsid w:val="001A05E6"/>
    <w:rsid w:val="001A07AE"/>
    <w:rsid w:val="001A0A89"/>
    <w:rsid w:val="001A0E15"/>
    <w:rsid w:val="001A0ED2"/>
    <w:rsid w:val="001A153F"/>
    <w:rsid w:val="001A1C32"/>
    <w:rsid w:val="001A204D"/>
    <w:rsid w:val="001A2075"/>
    <w:rsid w:val="001A221B"/>
    <w:rsid w:val="001A23FE"/>
    <w:rsid w:val="001A243C"/>
    <w:rsid w:val="001A250A"/>
    <w:rsid w:val="001A29D3"/>
    <w:rsid w:val="001A2A08"/>
    <w:rsid w:val="001A2B04"/>
    <w:rsid w:val="001A2B51"/>
    <w:rsid w:val="001A2F69"/>
    <w:rsid w:val="001A3027"/>
    <w:rsid w:val="001A3143"/>
    <w:rsid w:val="001A343B"/>
    <w:rsid w:val="001A3451"/>
    <w:rsid w:val="001A3604"/>
    <w:rsid w:val="001A3745"/>
    <w:rsid w:val="001A3C37"/>
    <w:rsid w:val="001A3DC9"/>
    <w:rsid w:val="001A403E"/>
    <w:rsid w:val="001A40C4"/>
    <w:rsid w:val="001A42DE"/>
    <w:rsid w:val="001A430D"/>
    <w:rsid w:val="001A444C"/>
    <w:rsid w:val="001A481A"/>
    <w:rsid w:val="001A4A66"/>
    <w:rsid w:val="001A4B38"/>
    <w:rsid w:val="001A4D23"/>
    <w:rsid w:val="001A4E4F"/>
    <w:rsid w:val="001A4F01"/>
    <w:rsid w:val="001A502D"/>
    <w:rsid w:val="001A567F"/>
    <w:rsid w:val="001A56BA"/>
    <w:rsid w:val="001A5721"/>
    <w:rsid w:val="001A5903"/>
    <w:rsid w:val="001A5F50"/>
    <w:rsid w:val="001A5F70"/>
    <w:rsid w:val="001A5FC6"/>
    <w:rsid w:val="001A5FCD"/>
    <w:rsid w:val="001A6BF9"/>
    <w:rsid w:val="001A6C40"/>
    <w:rsid w:val="001A6F50"/>
    <w:rsid w:val="001A70B4"/>
    <w:rsid w:val="001A72F0"/>
    <w:rsid w:val="001A7B05"/>
    <w:rsid w:val="001A7D42"/>
    <w:rsid w:val="001A7F76"/>
    <w:rsid w:val="001B01ED"/>
    <w:rsid w:val="001B0E3F"/>
    <w:rsid w:val="001B1323"/>
    <w:rsid w:val="001B13AE"/>
    <w:rsid w:val="001B186C"/>
    <w:rsid w:val="001B1919"/>
    <w:rsid w:val="001B1B64"/>
    <w:rsid w:val="001B2514"/>
    <w:rsid w:val="001B278D"/>
    <w:rsid w:val="001B2EFC"/>
    <w:rsid w:val="001B3554"/>
    <w:rsid w:val="001B3AB8"/>
    <w:rsid w:val="001B3BB9"/>
    <w:rsid w:val="001B3DF0"/>
    <w:rsid w:val="001B4087"/>
    <w:rsid w:val="001B416A"/>
    <w:rsid w:val="001B43B0"/>
    <w:rsid w:val="001B44A3"/>
    <w:rsid w:val="001B4A0E"/>
    <w:rsid w:val="001B4A8C"/>
    <w:rsid w:val="001B4E31"/>
    <w:rsid w:val="001B50E4"/>
    <w:rsid w:val="001B55BA"/>
    <w:rsid w:val="001B5738"/>
    <w:rsid w:val="001B5BF3"/>
    <w:rsid w:val="001B5D12"/>
    <w:rsid w:val="001B6154"/>
    <w:rsid w:val="001B6865"/>
    <w:rsid w:val="001B7171"/>
    <w:rsid w:val="001B7291"/>
    <w:rsid w:val="001B7476"/>
    <w:rsid w:val="001B78C3"/>
    <w:rsid w:val="001B7A2A"/>
    <w:rsid w:val="001B7C4D"/>
    <w:rsid w:val="001B7CF7"/>
    <w:rsid w:val="001B7EBC"/>
    <w:rsid w:val="001C03E7"/>
    <w:rsid w:val="001C048D"/>
    <w:rsid w:val="001C04F6"/>
    <w:rsid w:val="001C0581"/>
    <w:rsid w:val="001C0A78"/>
    <w:rsid w:val="001C0E0A"/>
    <w:rsid w:val="001C0E0B"/>
    <w:rsid w:val="001C1280"/>
    <w:rsid w:val="001C1894"/>
    <w:rsid w:val="001C208B"/>
    <w:rsid w:val="001C22EB"/>
    <w:rsid w:val="001C244A"/>
    <w:rsid w:val="001C245F"/>
    <w:rsid w:val="001C2576"/>
    <w:rsid w:val="001C26B0"/>
    <w:rsid w:val="001C2906"/>
    <w:rsid w:val="001C2E32"/>
    <w:rsid w:val="001C314C"/>
    <w:rsid w:val="001C36E5"/>
    <w:rsid w:val="001C39D7"/>
    <w:rsid w:val="001C3D2E"/>
    <w:rsid w:val="001C3D54"/>
    <w:rsid w:val="001C3FA1"/>
    <w:rsid w:val="001C441B"/>
    <w:rsid w:val="001C49B9"/>
    <w:rsid w:val="001C4B45"/>
    <w:rsid w:val="001C4CFB"/>
    <w:rsid w:val="001C51AA"/>
    <w:rsid w:val="001C5344"/>
    <w:rsid w:val="001C53FF"/>
    <w:rsid w:val="001C5414"/>
    <w:rsid w:val="001C556A"/>
    <w:rsid w:val="001C5708"/>
    <w:rsid w:val="001C5715"/>
    <w:rsid w:val="001C591E"/>
    <w:rsid w:val="001C5B0E"/>
    <w:rsid w:val="001C5E3F"/>
    <w:rsid w:val="001C5FBC"/>
    <w:rsid w:val="001C5FFC"/>
    <w:rsid w:val="001C60C7"/>
    <w:rsid w:val="001C643C"/>
    <w:rsid w:val="001C6921"/>
    <w:rsid w:val="001C6966"/>
    <w:rsid w:val="001C69A5"/>
    <w:rsid w:val="001C6A70"/>
    <w:rsid w:val="001C72A1"/>
    <w:rsid w:val="001C75B9"/>
    <w:rsid w:val="001C768C"/>
    <w:rsid w:val="001C779D"/>
    <w:rsid w:val="001C7925"/>
    <w:rsid w:val="001C799B"/>
    <w:rsid w:val="001C7B2C"/>
    <w:rsid w:val="001D041E"/>
    <w:rsid w:val="001D05DC"/>
    <w:rsid w:val="001D07F3"/>
    <w:rsid w:val="001D0B83"/>
    <w:rsid w:val="001D0D3C"/>
    <w:rsid w:val="001D0D8A"/>
    <w:rsid w:val="001D0FFA"/>
    <w:rsid w:val="001D11A1"/>
    <w:rsid w:val="001D14F8"/>
    <w:rsid w:val="001D1532"/>
    <w:rsid w:val="001D1AD1"/>
    <w:rsid w:val="001D1CAD"/>
    <w:rsid w:val="001D1E4E"/>
    <w:rsid w:val="001D229D"/>
    <w:rsid w:val="001D268E"/>
    <w:rsid w:val="001D2D5C"/>
    <w:rsid w:val="001D31B6"/>
    <w:rsid w:val="001D32EB"/>
    <w:rsid w:val="001D343C"/>
    <w:rsid w:val="001D358A"/>
    <w:rsid w:val="001D373D"/>
    <w:rsid w:val="001D42F4"/>
    <w:rsid w:val="001D460C"/>
    <w:rsid w:val="001D4AB4"/>
    <w:rsid w:val="001D4C5B"/>
    <w:rsid w:val="001D4C69"/>
    <w:rsid w:val="001D5111"/>
    <w:rsid w:val="001D51C2"/>
    <w:rsid w:val="001D58C9"/>
    <w:rsid w:val="001D5BD8"/>
    <w:rsid w:val="001D5F8C"/>
    <w:rsid w:val="001D684F"/>
    <w:rsid w:val="001D6A07"/>
    <w:rsid w:val="001D6B0C"/>
    <w:rsid w:val="001D6C87"/>
    <w:rsid w:val="001D6DBE"/>
    <w:rsid w:val="001D6EFF"/>
    <w:rsid w:val="001D71A5"/>
    <w:rsid w:val="001D7336"/>
    <w:rsid w:val="001D78B6"/>
    <w:rsid w:val="001D7C8A"/>
    <w:rsid w:val="001D7D92"/>
    <w:rsid w:val="001E078B"/>
    <w:rsid w:val="001E0AB5"/>
    <w:rsid w:val="001E0C12"/>
    <w:rsid w:val="001E0FCD"/>
    <w:rsid w:val="001E101F"/>
    <w:rsid w:val="001E1881"/>
    <w:rsid w:val="001E18C6"/>
    <w:rsid w:val="001E1B60"/>
    <w:rsid w:val="001E1B68"/>
    <w:rsid w:val="001E1CE9"/>
    <w:rsid w:val="001E1F6A"/>
    <w:rsid w:val="001E1F9D"/>
    <w:rsid w:val="001E2613"/>
    <w:rsid w:val="001E2883"/>
    <w:rsid w:val="001E2C01"/>
    <w:rsid w:val="001E3085"/>
    <w:rsid w:val="001E3283"/>
    <w:rsid w:val="001E344D"/>
    <w:rsid w:val="001E3604"/>
    <w:rsid w:val="001E3624"/>
    <w:rsid w:val="001E3712"/>
    <w:rsid w:val="001E3B6E"/>
    <w:rsid w:val="001E40EC"/>
    <w:rsid w:val="001E42D1"/>
    <w:rsid w:val="001E46C3"/>
    <w:rsid w:val="001E48A1"/>
    <w:rsid w:val="001E48AE"/>
    <w:rsid w:val="001E49BB"/>
    <w:rsid w:val="001E4A36"/>
    <w:rsid w:val="001E4AC4"/>
    <w:rsid w:val="001E5094"/>
    <w:rsid w:val="001E5C89"/>
    <w:rsid w:val="001E5E7B"/>
    <w:rsid w:val="001E5FBA"/>
    <w:rsid w:val="001E6A80"/>
    <w:rsid w:val="001E6E06"/>
    <w:rsid w:val="001E6EE8"/>
    <w:rsid w:val="001E6FF7"/>
    <w:rsid w:val="001E6FF9"/>
    <w:rsid w:val="001E73D8"/>
    <w:rsid w:val="001E74B1"/>
    <w:rsid w:val="001E7989"/>
    <w:rsid w:val="001E79EE"/>
    <w:rsid w:val="001E7ACC"/>
    <w:rsid w:val="001F0265"/>
    <w:rsid w:val="001F0319"/>
    <w:rsid w:val="001F0426"/>
    <w:rsid w:val="001F0577"/>
    <w:rsid w:val="001F0608"/>
    <w:rsid w:val="001F067C"/>
    <w:rsid w:val="001F0A2B"/>
    <w:rsid w:val="001F0A66"/>
    <w:rsid w:val="001F0CEA"/>
    <w:rsid w:val="001F1010"/>
    <w:rsid w:val="001F12F3"/>
    <w:rsid w:val="001F1594"/>
    <w:rsid w:val="001F1778"/>
    <w:rsid w:val="001F1847"/>
    <w:rsid w:val="001F1CED"/>
    <w:rsid w:val="001F1F1D"/>
    <w:rsid w:val="001F2076"/>
    <w:rsid w:val="001F23E6"/>
    <w:rsid w:val="001F29FA"/>
    <w:rsid w:val="001F2A07"/>
    <w:rsid w:val="001F2EB5"/>
    <w:rsid w:val="001F3188"/>
    <w:rsid w:val="001F3505"/>
    <w:rsid w:val="001F36D9"/>
    <w:rsid w:val="001F3718"/>
    <w:rsid w:val="001F3B6C"/>
    <w:rsid w:val="001F3D96"/>
    <w:rsid w:val="001F41BD"/>
    <w:rsid w:val="001F4296"/>
    <w:rsid w:val="001F42FC"/>
    <w:rsid w:val="001F44BE"/>
    <w:rsid w:val="001F4734"/>
    <w:rsid w:val="001F47EA"/>
    <w:rsid w:val="001F47FE"/>
    <w:rsid w:val="001F4A71"/>
    <w:rsid w:val="001F4B47"/>
    <w:rsid w:val="001F4BEA"/>
    <w:rsid w:val="001F4E9B"/>
    <w:rsid w:val="001F4FDC"/>
    <w:rsid w:val="001F50EA"/>
    <w:rsid w:val="001F537B"/>
    <w:rsid w:val="001F541F"/>
    <w:rsid w:val="001F5808"/>
    <w:rsid w:val="001F5D2E"/>
    <w:rsid w:val="001F5E51"/>
    <w:rsid w:val="001F5E91"/>
    <w:rsid w:val="001F5FF0"/>
    <w:rsid w:val="001F61B5"/>
    <w:rsid w:val="001F649B"/>
    <w:rsid w:val="001F67BF"/>
    <w:rsid w:val="001F6E83"/>
    <w:rsid w:val="001F7599"/>
    <w:rsid w:val="001F769D"/>
    <w:rsid w:val="001F7A48"/>
    <w:rsid w:val="001F7CDA"/>
    <w:rsid w:val="001F7FFA"/>
    <w:rsid w:val="0020040E"/>
    <w:rsid w:val="0020058E"/>
    <w:rsid w:val="00200728"/>
    <w:rsid w:val="00201220"/>
    <w:rsid w:val="002015A5"/>
    <w:rsid w:val="00201625"/>
    <w:rsid w:val="00201A73"/>
    <w:rsid w:val="00201E22"/>
    <w:rsid w:val="00202976"/>
    <w:rsid w:val="0020349A"/>
    <w:rsid w:val="002035F2"/>
    <w:rsid w:val="00203874"/>
    <w:rsid w:val="00203E44"/>
    <w:rsid w:val="00204898"/>
    <w:rsid w:val="002049D0"/>
    <w:rsid w:val="00204DB1"/>
    <w:rsid w:val="00205164"/>
    <w:rsid w:val="00205384"/>
    <w:rsid w:val="002056D9"/>
    <w:rsid w:val="00205708"/>
    <w:rsid w:val="00205AC1"/>
    <w:rsid w:val="00206016"/>
    <w:rsid w:val="002062CE"/>
    <w:rsid w:val="002068EE"/>
    <w:rsid w:val="00206BF0"/>
    <w:rsid w:val="0020740E"/>
    <w:rsid w:val="002075C9"/>
    <w:rsid w:val="002075CA"/>
    <w:rsid w:val="00207681"/>
    <w:rsid w:val="00207A2A"/>
    <w:rsid w:val="00207C39"/>
    <w:rsid w:val="00207CF5"/>
    <w:rsid w:val="00210286"/>
    <w:rsid w:val="002107B3"/>
    <w:rsid w:val="00210CC1"/>
    <w:rsid w:val="00210EB7"/>
    <w:rsid w:val="002117AE"/>
    <w:rsid w:val="0021191A"/>
    <w:rsid w:val="002119D6"/>
    <w:rsid w:val="00211C47"/>
    <w:rsid w:val="00211D12"/>
    <w:rsid w:val="00211DAE"/>
    <w:rsid w:val="00211E73"/>
    <w:rsid w:val="00211F09"/>
    <w:rsid w:val="00211F7C"/>
    <w:rsid w:val="00212091"/>
    <w:rsid w:val="002124EE"/>
    <w:rsid w:val="0021258B"/>
    <w:rsid w:val="0021280B"/>
    <w:rsid w:val="0021297F"/>
    <w:rsid w:val="00212D07"/>
    <w:rsid w:val="00212F3B"/>
    <w:rsid w:val="00213A7A"/>
    <w:rsid w:val="00213CE0"/>
    <w:rsid w:val="00213E43"/>
    <w:rsid w:val="00214839"/>
    <w:rsid w:val="00214AC1"/>
    <w:rsid w:val="00214B8B"/>
    <w:rsid w:val="002151A6"/>
    <w:rsid w:val="00215312"/>
    <w:rsid w:val="0021536C"/>
    <w:rsid w:val="00215624"/>
    <w:rsid w:val="00215E57"/>
    <w:rsid w:val="00215E79"/>
    <w:rsid w:val="00216A05"/>
    <w:rsid w:val="00216FBD"/>
    <w:rsid w:val="00217AA2"/>
    <w:rsid w:val="00217B5F"/>
    <w:rsid w:val="00217C90"/>
    <w:rsid w:val="0022040D"/>
    <w:rsid w:val="002206BB"/>
    <w:rsid w:val="00221170"/>
    <w:rsid w:val="002212C2"/>
    <w:rsid w:val="00221407"/>
    <w:rsid w:val="00221521"/>
    <w:rsid w:val="0022188B"/>
    <w:rsid w:val="00221916"/>
    <w:rsid w:val="00221AC9"/>
    <w:rsid w:val="00221B05"/>
    <w:rsid w:val="00221D4D"/>
    <w:rsid w:val="00221F37"/>
    <w:rsid w:val="00222223"/>
    <w:rsid w:val="0022248C"/>
    <w:rsid w:val="00222602"/>
    <w:rsid w:val="00222C2E"/>
    <w:rsid w:val="00223757"/>
    <w:rsid w:val="00223B4F"/>
    <w:rsid w:val="00223CF7"/>
    <w:rsid w:val="0022407F"/>
    <w:rsid w:val="002242BC"/>
    <w:rsid w:val="002243AC"/>
    <w:rsid w:val="002244DA"/>
    <w:rsid w:val="002246E4"/>
    <w:rsid w:val="00224AC7"/>
    <w:rsid w:val="002258B7"/>
    <w:rsid w:val="00225941"/>
    <w:rsid w:val="0022596B"/>
    <w:rsid w:val="00225D7F"/>
    <w:rsid w:val="00225E15"/>
    <w:rsid w:val="0022608E"/>
    <w:rsid w:val="00226152"/>
    <w:rsid w:val="00226179"/>
    <w:rsid w:val="0022647C"/>
    <w:rsid w:val="00226763"/>
    <w:rsid w:val="00226B48"/>
    <w:rsid w:val="00226C4F"/>
    <w:rsid w:val="00226D4C"/>
    <w:rsid w:val="002271F4"/>
    <w:rsid w:val="00227331"/>
    <w:rsid w:val="002275F7"/>
    <w:rsid w:val="002279B5"/>
    <w:rsid w:val="00227B4E"/>
    <w:rsid w:val="00227D43"/>
    <w:rsid w:val="00227DB0"/>
    <w:rsid w:val="00227E11"/>
    <w:rsid w:val="00230329"/>
    <w:rsid w:val="0023047B"/>
    <w:rsid w:val="0023066C"/>
    <w:rsid w:val="002308E9"/>
    <w:rsid w:val="00230A01"/>
    <w:rsid w:val="00231735"/>
    <w:rsid w:val="0023177D"/>
    <w:rsid w:val="002317E3"/>
    <w:rsid w:val="00231A35"/>
    <w:rsid w:val="00231CB5"/>
    <w:rsid w:val="00231E63"/>
    <w:rsid w:val="00232062"/>
    <w:rsid w:val="002320AB"/>
    <w:rsid w:val="00232807"/>
    <w:rsid w:val="00232BCC"/>
    <w:rsid w:val="00233203"/>
    <w:rsid w:val="002335AD"/>
    <w:rsid w:val="0023360F"/>
    <w:rsid w:val="00233790"/>
    <w:rsid w:val="00233ADE"/>
    <w:rsid w:val="00233D40"/>
    <w:rsid w:val="00233DD5"/>
    <w:rsid w:val="00234117"/>
    <w:rsid w:val="0023464E"/>
    <w:rsid w:val="002346FD"/>
    <w:rsid w:val="00234BDC"/>
    <w:rsid w:val="00234D48"/>
    <w:rsid w:val="002351E9"/>
    <w:rsid w:val="0023527D"/>
    <w:rsid w:val="002355C3"/>
    <w:rsid w:val="0023572F"/>
    <w:rsid w:val="002358D8"/>
    <w:rsid w:val="00235D56"/>
    <w:rsid w:val="00235D9F"/>
    <w:rsid w:val="00235EF7"/>
    <w:rsid w:val="00235EFF"/>
    <w:rsid w:val="002360D9"/>
    <w:rsid w:val="00236312"/>
    <w:rsid w:val="00236371"/>
    <w:rsid w:val="0023637C"/>
    <w:rsid w:val="002364CB"/>
    <w:rsid w:val="002365EA"/>
    <w:rsid w:val="0023678B"/>
    <w:rsid w:val="00236B0A"/>
    <w:rsid w:val="00237202"/>
    <w:rsid w:val="00237229"/>
    <w:rsid w:val="002376F3"/>
    <w:rsid w:val="00237C4E"/>
    <w:rsid w:val="002402E4"/>
    <w:rsid w:val="002405F2"/>
    <w:rsid w:val="0024091F"/>
    <w:rsid w:val="00240B3A"/>
    <w:rsid w:val="00240B3E"/>
    <w:rsid w:val="00240B98"/>
    <w:rsid w:val="00240D0B"/>
    <w:rsid w:val="00240FCB"/>
    <w:rsid w:val="002411E1"/>
    <w:rsid w:val="002415CB"/>
    <w:rsid w:val="002415DC"/>
    <w:rsid w:val="002417F0"/>
    <w:rsid w:val="0024196E"/>
    <w:rsid w:val="00241C3F"/>
    <w:rsid w:val="00241E1F"/>
    <w:rsid w:val="002420E4"/>
    <w:rsid w:val="002420EB"/>
    <w:rsid w:val="00242136"/>
    <w:rsid w:val="00242409"/>
    <w:rsid w:val="002425EB"/>
    <w:rsid w:val="00242BA2"/>
    <w:rsid w:val="00242BB2"/>
    <w:rsid w:val="00242C63"/>
    <w:rsid w:val="00242C90"/>
    <w:rsid w:val="00242D08"/>
    <w:rsid w:val="00242DC6"/>
    <w:rsid w:val="00242DD0"/>
    <w:rsid w:val="00242DDF"/>
    <w:rsid w:val="00242E07"/>
    <w:rsid w:val="002433F1"/>
    <w:rsid w:val="00243488"/>
    <w:rsid w:val="002438F0"/>
    <w:rsid w:val="00243FF4"/>
    <w:rsid w:val="00244413"/>
    <w:rsid w:val="002444D5"/>
    <w:rsid w:val="00244979"/>
    <w:rsid w:val="00244A58"/>
    <w:rsid w:val="00244EA2"/>
    <w:rsid w:val="002450A4"/>
    <w:rsid w:val="002451C2"/>
    <w:rsid w:val="002451F4"/>
    <w:rsid w:val="0024527D"/>
    <w:rsid w:val="002452A8"/>
    <w:rsid w:val="00245554"/>
    <w:rsid w:val="00245574"/>
    <w:rsid w:val="002455A3"/>
    <w:rsid w:val="002455C0"/>
    <w:rsid w:val="00245752"/>
    <w:rsid w:val="002457AF"/>
    <w:rsid w:val="00245B19"/>
    <w:rsid w:val="00245C05"/>
    <w:rsid w:val="00245E6B"/>
    <w:rsid w:val="002466CA"/>
    <w:rsid w:val="00246A1A"/>
    <w:rsid w:val="00246A3E"/>
    <w:rsid w:val="00246CE7"/>
    <w:rsid w:val="00247063"/>
    <w:rsid w:val="0024713E"/>
    <w:rsid w:val="002473C9"/>
    <w:rsid w:val="002474A2"/>
    <w:rsid w:val="00247660"/>
    <w:rsid w:val="00247C73"/>
    <w:rsid w:val="00247CD4"/>
    <w:rsid w:val="0025042A"/>
    <w:rsid w:val="00250635"/>
    <w:rsid w:val="00250709"/>
    <w:rsid w:val="0025076A"/>
    <w:rsid w:val="00250861"/>
    <w:rsid w:val="002509E7"/>
    <w:rsid w:val="00250AE9"/>
    <w:rsid w:val="00250D60"/>
    <w:rsid w:val="00250EBF"/>
    <w:rsid w:val="002510AC"/>
    <w:rsid w:val="002513BB"/>
    <w:rsid w:val="002518AD"/>
    <w:rsid w:val="00251A3D"/>
    <w:rsid w:val="00251E7E"/>
    <w:rsid w:val="00251F79"/>
    <w:rsid w:val="00251F92"/>
    <w:rsid w:val="00252253"/>
    <w:rsid w:val="002525BA"/>
    <w:rsid w:val="0025267C"/>
    <w:rsid w:val="00252699"/>
    <w:rsid w:val="0025297E"/>
    <w:rsid w:val="00252C46"/>
    <w:rsid w:val="002530ED"/>
    <w:rsid w:val="002532B3"/>
    <w:rsid w:val="002532C3"/>
    <w:rsid w:val="00253435"/>
    <w:rsid w:val="00253731"/>
    <w:rsid w:val="0025388E"/>
    <w:rsid w:val="00253A28"/>
    <w:rsid w:val="00253B0B"/>
    <w:rsid w:val="00253CFC"/>
    <w:rsid w:val="00253E5E"/>
    <w:rsid w:val="00254029"/>
    <w:rsid w:val="002540A2"/>
    <w:rsid w:val="0025418D"/>
    <w:rsid w:val="002543B8"/>
    <w:rsid w:val="002544C2"/>
    <w:rsid w:val="00254D15"/>
    <w:rsid w:val="002563EF"/>
    <w:rsid w:val="002565A3"/>
    <w:rsid w:val="00256886"/>
    <w:rsid w:val="002568D6"/>
    <w:rsid w:val="00256B2A"/>
    <w:rsid w:val="002579CE"/>
    <w:rsid w:val="00257B27"/>
    <w:rsid w:val="00257E75"/>
    <w:rsid w:val="00260023"/>
    <w:rsid w:val="00260222"/>
    <w:rsid w:val="0026048C"/>
    <w:rsid w:val="0026095F"/>
    <w:rsid w:val="00260A4A"/>
    <w:rsid w:val="00260B31"/>
    <w:rsid w:val="00260B90"/>
    <w:rsid w:val="00260C24"/>
    <w:rsid w:val="00260F2C"/>
    <w:rsid w:val="002611BD"/>
    <w:rsid w:val="00261560"/>
    <w:rsid w:val="002616EE"/>
    <w:rsid w:val="00261795"/>
    <w:rsid w:val="002619A3"/>
    <w:rsid w:val="00261A61"/>
    <w:rsid w:val="00261EB3"/>
    <w:rsid w:val="00261F53"/>
    <w:rsid w:val="002620F5"/>
    <w:rsid w:val="00262A97"/>
    <w:rsid w:val="00262B97"/>
    <w:rsid w:val="00263753"/>
    <w:rsid w:val="00263881"/>
    <w:rsid w:val="00263892"/>
    <w:rsid w:val="00263B83"/>
    <w:rsid w:val="00263FCB"/>
    <w:rsid w:val="0026406F"/>
    <w:rsid w:val="00264218"/>
    <w:rsid w:val="00264899"/>
    <w:rsid w:val="0026493E"/>
    <w:rsid w:val="00264CA9"/>
    <w:rsid w:val="00264F52"/>
    <w:rsid w:val="00265082"/>
    <w:rsid w:val="00265841"/>
    <w:rsid w:val="00265C2E"/>
    <w:rsid w:val="002662C0"/>
    <w:rsid w:val="00266D2B"/>
    <w:rsid w:val="00266DE1"/>
    <w:rsid w:val="00267000"/>
    <w:rsid w:val="00267901"/>
    <w:rsid w:val="00267B06"/>
    <w:rsid w:val="00267B13"/>
    <w:rsid w:val="00267BE4"/>
    <w:rsid w:val="00267F05"/>
    <w:rsid w:val="00270006"/>
    <w:rsid w:val="002700D4"/>
    <w:rsid w:val="002702A5"/>
    <w:rsid w:val="002707A4"/>
    <w:rsid w:val="00270D69"/>
    <w:rsid w:val="00271560"/>
    <w:rsid w:val="00271CF3"/>
    <w:rsid w:val="00272345"/>
    <w:rsid w:val="002730A6"/>
    <w:rsid w:val="0027328C"/>
    <w:rsid w:val="0027330C"/>
    <w:rsid w:val="0027344C"/>
    <w:rsid w:val="00273566"/>
    <w:rsid w:val="00273869"/>
    <w:rsid w:val="00273F32"/>
    <w:rsid w:val="00274777"/>
    <w:rsid w:val="00274792"/>
    <w:rsid w:val="0027498E"/>
    <w:rsid w:val="00274ABB"/>
    <w:rsid w:val="00274C9F"/>
    <w:rsid w:val="00275086"/>
    <w:rsid w:val="00275B83"/>
    <w:rsid w:val="00275DAD"/>
    <w:rsid w:val="00276831"/>
    <w:rsid w:val="0027695D"/>
    <w:rsid w:val="00276CCA"/>
    <w:rsid w:val="00276D52"/>
    <w:rsid w:val="00276E8C"/>
    <w:rsid w:val="00277964"/>
    <w:rsid w:val="002779A6"/>
    <w:rsid w:val="002779E9"/>
    <w:rsid w:val="00277A9A"/>
    <w:rsid w:val="00277AFB"/>
    <w:rsid w:val="00277E9D"/>
    <w:rsid w:val="00277F9B"/>
    <w:rsid w:val="00280666"/>
    <w:rsid w:val="00280F5A"/>
    <w:rsid w:val="00280F5F"/>
    <w:rsid w:val="00280FA1"/>
    <w:rsid w:val="00281214"/>
    <w:rsid w:val="002813E5"/>
    <w:rsid w:val="00281494"/>
    <w:rsid w:val="002814C8"/>
    <w:rsid w:val="00281636"/>
    <w:rsid w:val="00281880"/>
    <w:rsid w:val="00281DE5"/>
    <w:rsid w:val="00282912"/>
    <w:rsid w:val="00282AC9"/>
    <w:rsid w:val="00282C6B"/>
    <w:rsid w:val="00282DFA"/>
    <w:rsid w:val="00282E68"/>
    <w:rsid w:val="0028312C"/>
    <w:rsid w:val="002831BF"/>
    <w:rsid w:val="00283569"/>
    <w:rsid w:val="002835C4"/>
    <w:rsid w:val="0028375B"/>
    <w:rsid w:val="002837CC"/>
    <w:rsid w:val="00283938"/>
    <w:rsid w:val="002839EB"/>
    <w:rsid w:val="002839FC"/>
    <w:rsid w:val="00283C50"/>
    <w:rsid w:val="0028448E"/>
    <w:rsid w:val="0028452F"/>
    <w:rsid w:val="002845A2"/>
    <w:rsid w:val="00284612"/>
    <w:rsid w:val="002846E5"/>
    <w:rsid w:val="00284C29"/>
    <w:rsid w:val="00284C7C"/>
    <w:rsid w:val="00284CD1"/>
    <w:rsid w:val="00284CFE"/>
    <w:rsid w:val="00284DBD"/>
    <w:rsid w:val="00284DFB"/>
    <w:rsid w:val="00284EB8"/>
    <w:rsid w:val="0028545C"/>
    <w:rsid w:val="0028580C"/>
    <w:rsid w:val="0028597A"/>
    <w:rsid w:val="002862F8"/>
    <w:rsid w:val="0028638A"/>
    <w:rsid w:val="00286456"/>
    <w:rsid w:val="002866D9"/>
    <w:rsid w:val="00286841"/>
    <w:rsid w:val="002868C7"/>
    <w:rsid w:val="00286E94"/>
    <w:rsid w:val="00287169"/>
    <w:rsid w:val="002873F3"/>
    <w:rsid w:val="00287936"/>
    <w:rsid w:val="00287971"/>
    <w:rsid w:val="00287C27"/>
    <w:rsid w:val="00290212"/>
    <w:rsid w:val="002903B2"/>
    <w:rsid w:val="00290ABA"/>
    <w:rsid w:val="00290B3F"/>
    <w:rsid w:val="0029104D"/>
    <w:rsid w:val="002917B4"/>
    <w:rsid w:val="002917D5"/>
    <w:rsid w:val="0029181D"/>
    <w:rsid w:val="00291A1E"/>
    <w:rsid w:val="00291AE9"/>
    <w:rsid w:val="00291FA5"/>
    <w:rsid w:val="00292683"/>
    <w:rsid w:val="0029277F"/>
    <w:rsid w:val="002928CF"/>
    <w:rsid w:val="00292A77"/>
    <w:rsid w:val="00292B61"/>
    <w:rsid w:val="00292E1B"/>
    <w:rsid w:val="00293A96"/>
    <w:rsid w:val="00294132"/>
    <w:rsid w:val="002944E9"/>
    <w:rsid w:val="00294544"/>
    <w:rsid w:val="00294AD5"/>
    <w:rsid w:val="00294C4F"/>
    <w:rsid w:val="00294DC6"/>
    <w:rsid w:val="00295697"/>
    <w:rsid w:val="00295AC1"/>
    <w:rsid w:val="00295B4C"/>
    <w:rsid w:val="00295CCD"/>
    <w:rsid w:val="00295EAD"/>
    <w:rsid w:val="00296672"/>
    <w:rsid w:val="002976B1"/>
    <w:rsid w:val="002A011E"/>
    <w:rsid w:val="002A0702"/>
    <w:rsid w:val="002A09CE"/>
    <w:rsid w:val="002A0B3F"/>
    <w:rsid w:val="002A0BDF"/>
    <w:rsid w:val="002A0CE5"/>
    <w:rsid w:val="002A0F5D"/>
    <w:rsid w:val="002A0FD6"/>
    <w:rsid w:val="002A1184"/>
    <w:rsid w:val="002A19A5"/>
    <w:rsid w:val="002A1EA0"/>
    <w:rsid w:val="002A274F"/>
    <w:rsid w:val="002A2B02"/>
    <w:rsid w:val="002A320D"/>
    <w:rsid w:val="002A39EB"/>
    <w:rsid w:val="002A39F0"/>
    <w:rsid w:val="002A3E51"/>
    <w:rsid w:val="002A3F99"/>
    <w:rsid w:val="002A4155"/>
    <w:rsid w:val="002A43FB"/>
    <w:rsid w:val="002A441A"/>
    <w:rsid w:val="002A45A9"/>
    <w:rsid w:val="002A4978"/>
    <w:rsid w:val="002A4FBC"/>
    <w:rsid w:val="002A51C3"/>
    <w:rsid w:val="002A54CE"/>
    <w:rsid w:val="002A5603"/>
    <w:rsid w:val="002A5C50"/>
    <w:rsid w:val="002A5CFD"/>
    <w:rsid w:val="002A5D76"/>
    <w:rsid w:val="002A5D97"/>
    <w:rsid w:val="002A6062"/>
    <w:rsid w:val="002A6105"/>
    <w:rsid w:val="002A637F"/>
    <w:rsid w:val="002A6704"/>
    <w:rsid w:val="002A68EC"/>
    <w:rsid w:val="002A6AC1"/>
    <w:rsid w:val="002A6F68"/>
    <w:rsid w:val="002A7293"/>
    <w:rsid w:val="002A780F"/>
    <w:rsid w:val="002A795E"/>
    <w:rsid w:val="002A7D40"/>
    <w:rsid w:val="002A7E91"/>
    <w:rsid w:val="002A7F01"/>
    <w:rsid w:val="002A7FDF"/>
    <w:rsid w:val="002B017A"/>
    <w:rsid w:val="002B0576"/>
    <w:rsid w:val="002B05B6"/>
    <w:rsid w:val="002B06D8"/>
    <w:rsid w:val="002B07F1"/>
    <w:rsid w:val="002B0E27"/>
    <w:rsid w:val="002B1790"/>
    <w:rsid w:val="002B1A85"/>
    <w:rsid w:val="002B1BBB"/>
    <w:rsid w:val="002B20D9"/>
    <w:rsid w:val="002B20DC"/>
    <w:rsid w:val="002B2186"/>
    <w:rsid w:val="002B2210"/>
    <w:rsid w:val="002B2332"/>
    <w:rsid w:val="002B2643"/>
    <w:rsid w:val="002B2781"/>
    <w:rsid w:val="002B2967"/>
    <w:rsid w:val="002B2AD4"/>
    <w:rsid w:val="002B2E81"/>
    <w:rsid w:val="002B34AC"/>
    <w:rsid w:val="002B3800"/>
    <w:rsid w:val="002B39D9"/>
    <w:rsid w:val="002B3E92"/>
    <w:rsid w:val="002B3F1D"/>
    <w:rsid w:val="002B41D0"/>
    <w:rsid w:val="002B4480"/>
    <w:rsid w:val="002B49D9"/>
    <w:rsid w:val="002B509A"/>
    <w:rsid w:val="002B5569"/>
    <w:rsid w:val="002B581C"/>
    <w:rsid w:val="002B59D4"/>
    <w:rsid w:val="002B5A18"/>
    <w:rsid w:val="002B5D62"/>
    <w:rsid w:val="002B5EAF"/>
    <w:rsid w:val="002B5EF1"/>
    <w:rsid w:val="002B5FD6"/>
    <w:rsid w:val="002B60E1"/>
    <w:rsid w:val="002B614C"/>
    <w:rsid w:val="002B6216"/>
    <w:rsid w:val="002B638D"/>
    <w:rsid w:val="002B65D7"/>
    <w:rsid w:val="002B6DCE"/>
    <w:rsid w:val="002B6F65"/>
    <w:rsid w:val="002B6FFC"/>
    <w:rsid w:val="002B709C"/>
    <w:rsid w:val="002B710D"/>
    <w:rsid w:val="002B7462"/>
    <w:rsid w:val="002B7724"/>
    <w:rsid w:val="002B77CF"/>
    <w:rsid w:val="002B7894"/>
    <w:rsid w:val="002B7CC5"/>
    <w:rsid w:val="002B7DD6"/>
    <w:rsid w:val="002B7E78"/>
    <w:rsid w:val="002C0815"/>
    <w:rsid w:val="002C0987"/>
    <w:rsid w:val="002C0C2E"/>
    <w:rsid w:val="002C121A"/>
    <w:rsid w:val="002C163C"/>
    <w:rsid w:val="002C1840"/>
    <w:rsid w:val="002C1C93"/>
    <w:rsid w:val="002C1D85"/>
    <w:rsid w:val="002C24A6"/>
    <w:rsid w:val="002C2B74"/>
    <w:rsid w:val="002C2E35"/>
    <w:rsid w:val="002C307E"/>
    <w:rsid w:val="002C3207"/>
    <w:rsid w:val="002C343E"/>
    <w:rsid w:val="002C34C4"/>
    <w:rsid w:val="002C3A87"/>
    <w:rsid w:val="002C3D35"/>
    <w:rsid w:val="002C3E90"/>
    <w:rsid w:val="002C52EB"/>
    <w:rsid w:val="002C548F"/>
    <w:rsid w:val="002C5AC6"/>
    <w:rsid w:val="002C5F49"/>
    <w:rsid w:val="002C6297"/>
    <w:rsid w:val="002C6F40"/>
    <w:rsid w:val="002C7914"/>
    <w:rsid w:val="002C7BF3"/>
    <w:rsid w:val="002D0373"/>
    <w:rsid w:val="002D0429"/>
    <w:rsid w:val="002D06A5"/>
    <w:rsid w:val="002D0873"/>
    <w:rsid w:val="002D0895"/>
    <w:rsid w:val="002D183B"/>
    <w:rsid w:val="002D18F2"/>
    <w:rsid w:val="002D1B51"/>
    <w:rsid w:val="002D2215"/>
    <w:rsid w:val="002D221C"/>
    <w:rsid w:val="002D2538"/>
    <w:rsid w:val="002D2626"/>
    <w:rsid w:val="002D29DD"/>
    <w:rsid w:val="002D2A66"/>
    <w:rsid w:val="002D2C59"/>
    <w:rsid w:val="002D3505"/>
    <w:rsid w:val="002D3588"/>
    <w:rsid w:val="002D38B0"/>
    <w:rsid w:val="002D39D1"/>
    <w:rsid w:val="002D4167"/>
    <w:rsid w:val="002D44DF"/>
    <w:rsid w:val="002D4527"/>
    <w:rsid w:val="002D4D30"/>
    <w:rsid w:val="002D4F3D"/>
    <w:rsid w:val="002D50A7"/>
    <w:rsid w:val="002D5194"/>
    <w:rsid w:val="002D51C1"/>
    <w:rsid w:val="002D51F2"/>
    <w:rsid w:val="002D51FD"/>
    <w:rsid w:val="002D5408"/>
    <w:rsid w:val="002D55FC"/>
    <w:rsid w:val="002D56E9"/>
    <w:rsid w:val="002D58B9"/>
    <w:rsid w:val="002D5A44"/>
    <w:rsid w:val="002D620F"/>
    <w:rsid w:val="002D644A"/>
    <w:rsid w:val="002D680B"/>
    <w:rsid w:val="002D690F"/>
    <w:rsid w:val="002D6B93"/>
    <w:rsid w:val="002D6BAA"/>
    <w:rsid w:val="002D6E8A"/>
    <w:rsid w:val="002D77B8"/>
    <w:rsid w:val="002D7821"/>
    <w:rsid w:val="002D7939"/>
    <w:rsid w:val="002D7BA5"/>
    <w:rsid w:val="002D7BA8"/>
    <w:rsid w:val="002D7C39"/>
    <w:rsid w:val="002D7EA5"/>
    <w:rsid w:val="002E0094"/>
    <w:rsid w:val="002E0F58"/>
    <w:rsid w:val="002E1292"/>
    <w:rsid w:val="002E1695"/>
    <w:rsid w:val="002E1B05"/>
    <w:rsid w:val="002E211D"/>
    <w:rsid w:val="002E21A2"/>
    <w:rsid w:val="002E287F"/>
    <w:rsid w:val="002E2C43"/>
    <w:rsid w:val="002E3158"/>
    <w:rsid w:val="002E346C"/>
    <w:rsid w:val="002E36B6"/>
    <w:rsid w:val="002E38F8"/>
    <w:rsid w:val="002E3C2C"/>
    <w:rsid w:val="002E4852"/>
    <w:rsid w:val="002E48E0"/>
    <w:rsid w:val="002E48F0"/>
    <w:rsid w:val="002E50B4"/>
    <w:rsid w:val="002E5110"/>
    <w:rsid w:val="002E54BA"/>
    <w:rsid w:val="002E561B"/>
    <w:rsid w:val="002E5CA8"/>
    <w:rsid w:val="002E5DFA"/>
    <w:rsid w:val="002E5E6A"/>
    <w:rsid w:val="002E5EA6"/>
    <w:rsid w:val="002E6042"/>
    <w:rsid w:val="002E60EA"/>
    <w:rsid w:val="002E6335"/>
    <w:rsid w:val="002E6497"/>
    <w:rsid w:val="002E6591"/>
    <w:rsid w:val="002E66BD"/>
    <w:rsid w:val="002E66CE"/>
    <w:rsid w:val="002E688C"/>
    <w:rsid w:val="002E69A0"/>
    <w:rsid w:val="002E6E74"/>
    <w:rsid w:val="002E71C6"/>
    <w:rsid w:val="002E73CF"/>
    <w:rsid w:val="002E7404"/>
    <w:rsid w:val="002E7422"/>
    <w:rsid w:val="002E7441"/>
    <w:rsid w:val="002E7577"/>
    <w:rsid w:val="002E7C09"/>
    <w:rsid w:val="002E7CDD"/>
    <w:rsid w:val="002F035A"/>
    <w:rsid w:val="002F05C8"/>
    <w:rsid w:val="002F09E6"/>
    <w:rsid w:val="002F0AA2"/>
    <w:rsid w:val="002F0F81"/>
    <w:rsid w:val="002F10D3"/>
    <w:rsid w:val="002F1953"/>
    <w:rsid w:val="002F1E68"/>
    <w:rsid w:val="002F229F"/>
    <w:rsid w:val="002F267F"/>
    <w:rsid w:val="002F27F4"/>
    <w:rsid w:val="002F2C44"/>
    <w:rsid w:val="002F2CFD"/>
    <w:rsid w:val="002F2DCB"/>
    <w:rsid w:val="002F31AE"/>
    <w:rsid w:val="002F3394"/>
    <w:rsid w:val="002F34D6"/>
    <w:rsid w:val="002F3AF3"/>
    <w:rsid w:val="002F4402"/>
    <w:rsid w:val="002F440B"/>
    <w:rsid w:val="002F4997"/>
    <w:rsid w:val="002F499C"/>
    <w:rsid w:val="002F4DA8"/>
    <w:rsid w:val="002F4F90"/>
    <w:rsid w:val="002F524C"/>
    <w:rsid w:val="002F536D"/>
    <w:rsid w:val="002F5602"/>
    <w:rsid w:val="002F5768"/>
    <w:rsid w:val="002F59F3"/>
    <w:rsid w:val="002F5A78"/>
    <w:rsid w:val="002F5C04"/>
    <w:rsid w:val="002F5C0B"/>
    <w:rsid w:val="002F5C9C"/>
    <w:rsid w:val="002F5E23"/>
    <w:rsid w:val="002F5E52"/>
    <w:rsid w:val="002F6689"/>
    <w:rsid w:val="002F68EA"/>
    <w:rsid w:val="002F6F00"/>
    <w:rsid w:val="002F784A"/>
    <w:rsid w:val="002F7BC0"/>
    <w:rsid w:val="002F7F17"/>
    <w:rsid w:val="0030028E"/>
    <w:rsid w:val="003003E2"/>
    <w:rsid w:val="0030075E"/>
    <w:rsid w:val="003008F0"/>
    <w:rsid w:val="00300E29"/>
    <w:rsid w:val="003013CF"/>
    <w:rsid w:val="00301688"/>
    <w:rsid w:val="00301755"/>
    <w:rsid w:val="00301D5C"/>
    <w:rsid w:val="00301F76"/>
    <w:rsid w:val="003022CB"/>
    <w:rsid w:val="0030253A"/>
    <w:rsid w:val="00302934"/>
    <w:rsid w:val="00302ECA"/>
    <w:rsid w:val="0030327F"/>
    <w:rsid w:val="003033A6"/>
    <w:rsid w:val="003033A9"/>
    <w:rsid w:val="0030366E"/>
    <w:rsid w:val="003036DF"/>
    <w:rsid w:val="00303B3B"/>
    <w:rsid w:val="00303D47"/>
    <w:rsid w:val="00304476"/>
    <w:rsid w:val="003045A4"/>
    <w:rsid w:val="00304E29"/>
    <w:rsid w:val="00304F0F"/>
    <w:rsid w:val="00304F8D"/>
    <w:rsid w:val="003057E0"/>
    <w:rsid w:val="00305D7F"/>
    <w:rsid w:val="00305FD4"/>
    <w:rsid w:val="0030613A"/>
    <w:rsid w:val="003065C9"/>
    <w:rsid w:val="00306678"/>
    <w:rsid w:val="0030692D"/>
    <w:rsid w:val="00306B2D"/>
    <w:rsid w:val="00306B8F"/>
    <w:rsid w:val="00307D12"/>
    <w:rsid w:val="003102D6"/>
    <w:rsid w:val="003105FB"/>
    <w:rsid w:val="0031074A"/>
    <w:rsid w:val="0031091E"/>
    <w:rsid w:val="00310F69"/>
    <w:rsid w:val="0031126C"/>
    <w:rsid w:val="003112AE"/>
    <w:rsid w:val="00311528"/>
    <w:rsid w:val="00311583"/>
    <w:rsid w:val="00311C3E"/>
    <w:rsid w:val="00311F45"/>
    <w:rsid w:val="0031204B"/>
    <w:rsid w:val="003122F4"/>
    <w:rsid w:val="00312BA4"/>
    <w:rsid w:val="00312C92"/>
    <w:rsid w:val="00312C9D"/>
    <w:rsid w:val="003130D1"/>
    <w:rsid w:val="003133AA"/>
    <w:rsid w:val="00313540"/>
    <w:rsid w:val="003136F3"/>
    <w:rsid w:val="00313B39"/>
    <w:rsid w:val="00314268"/>
    <w:rsid w:val="00314539"/>
    <w:rsid w:val="003145B6"/>
    <w:rsid w:val="003146BD"/>
    <w:rsid w:val="00314A81"/>
    <w:rsid w:val="00314C8D"/>
    <w:rsid w:val="00314CB1"/>
    <w:rsid w:val="003151D1"/>
    <w:rsid w:val="00315339"/>
    <w:rsid w:val="00315701"/>
    <w:rsid w:val="00315880"/>
    <w:rsid w:val="003158C9"/>
    <w:rsid w:val="00315AEA"/>
    <w:rsid w:val="00315D15"/>
    <w:rsid w:val="00315D49"/>
    <w:rsid w:val="00316178"/>
    <w:rsid w:val="00316B0E"/>
    <w:rsid w:val="00316FA5"/>
    <w:rsid w:val="00317024"/>
    <w:rsid w:val="00317528"/>
    <w:rsid w:val="003175C7"/>
    <w:rsid w:val="00317712"/>
    <w:rsid w:val="00317770"/>
    <w:rsid w:val="0031780D"/>
    <w:rsid w:val="00317CA7"/>
    <w:rsid w:val="00317EBA"/>
    <w:rsid w:val="00317EF7"/>
    <w:rsid w:val="00320041"/>
    <w:rsid w:val="00320163"/>
    <w:rsid w:val="00320247"/>
    <w:rsid w:val="003205D7"/>
    <w:rsid w:val="00320670"/>
    <w:rsid w:val="0032097E"/>
    <w:rsid w:val="00320B23"/>
    <w:rsid w:val="00320B79"/>
    <w:rsid w:val="00320CE0"/>
    <w:rsid w:val="00320DBA"/>
    <w:rsid w:val="00320E38"/>
    <w:rsid w:val="00320F97"/>
    <w:rsid w:val="00320FC9"/>
    <w:rsid w:val="0032167B"/>
    <w:rsid w:val="0032178F"/>
    <w:rsid w:val="00321CE6"/>
    <w:rsid w:val="00321DF8"/>
    <w:rsid w:val="00322585"/>
    <w:rsid w:val="00322A65"/>
    <w:rsid w:val="00322C34"/>
    <w:rsid w:val="003231D9"/>
    <w:rsid w:val="00323327"/>
    <w:rsid w:val="00323506"/>
    <w:rsid w:val="003238DF"/>
    <w:rsid w:val="00323ABF"/>
    <w:rsid w:val="00323C25"/>
    <w:rsid w:val="00323E22"/>
    <w:rsid w:val="00323F08"/>
    <w:rsid w:val="00324499"/>
    <w:rsid w:val="003245D8"/>
    <w:rsid w:val="0032492B"/>
    <w:rsid w:val="00324A23"/>
    <w:rsid w:val="00324BC9"/>
    <w:rsid w:val="00324C92"/>
    <w:rsid w:val="003264DF"/>
    <w:rsid w:val="00327003"/>
    <w:rsid w:val="00327608"/>
    <w:rsid w:val="00327C3C"/>
    <w:rsid w:val="00327F86"/>
    <w:rsid w:val="003300C9"/>
    <w:rsid w:val="0033050E"/>
    <w:rsid w:val="00330950"/>
    <w:rsid w:val="00330BEA"/>
    <w:rsid w:val="00331744"/>
    <w:rsid w:val="003318AB"/>
    <w:rsid w:val="003318B8"/>
    <w:rsid w:val="00332013"/>
    <w:rsid w:val="003324CE"/>
    <w:rsid w:val="00332596"/>
    <w:rsid w:val="00332912"/>
    <w:rsid w:val="00332B10"/>
    <w:rsid w:val="00332BAE"/>
    <w:rsid w:val="00332D7D"/>
    <w:rsid w:val="0033351F"/>
    <w:rsid w:val="00333559"/>
    <w:rsid w:val="0033364B"/>
    <w:rsid w:val="0033380A"/>
    <w:rsid w:val="003344C9"/>
    <w:rsid w:val="0033456E"/>
    <w:rsid w:val="00334755"/>
    <w:rsid w:val="00334930"/>
    <w:rsid w:val="00334AF6"/>
    <w:rsid w:val="00335660"/>
    <w:rsid w:val="003358DE"/>
    <w:rsid w:val="0033602D"/>
    <w:rsid w:val="00336193"/>
    <w:rsid w:val="003361E2"/>
    <w:rsid w:val="003363F3"/>
    <w:rsid w:val="00336510"/>
    <w:rsid w:val="0033653E"/>
    <w:rsid w:val="0033697C"/>
    <w:rsid w:val="00336AD8"/>
    <w:rsid w:val="003372AD"/>
    <w:rsid w:val="00337600"/>
    <w:rsid w:val="00337DA6"/>
    <w:rsid w:val="00340066"/>
    <w:rsid w:val="00340B26"/>
    <w:rsid w:val="00340D8D"/>
    <w:rsid w:val="00341004"/>
    <w:rsid w:val="00341353"/>
    <w:rsid w:val="00341357"/>
    <w:rsid w:val="003417F5"/>
    <w:rsid w:val="00341A79"/>
    <w:rsid w:val="00341B95"/>
    <w:rsid w:val="0034238A"/>
    <w:rsid w:val="0034279A"/>
    <w:rsid w:val="003429AC"/>
    <w:rsid w:val="00342A9F"/>
    <w:rsid w:val="00342D7C"/>
    <w:rsid w:val="00342FA7"/>
    <w:rsid w:val="00343E65"/>
    <w:rsid w:val="00343FD6"/>
    <w:rsid w:val="00344679"/>
    <w:rsid w:val="003447E7"/>
    <w:rsid w:val="00344B37"/>
    <w:rsid w:val="00344D8D"/>
    <w:rsid w:val="00344F78"/>
    <w:rsid w:val="00345672"/>
    <w:rsid w:val="003456AE"/>
    <w:rsid w:val="00345764"/>
    <w:rsid w:val="003457FD"/>
    <w:rsid w:val="003458C0"/>
    <w:rsid w:val="00345E89"/>
    <w:rsid w:val="00345F22"/>
    <w:rsid w:val="003460F2"/>
    <w:rsid w:val="0034648D"/>
    <w:rsid w:val="0034651C"/>
    <w:rsid w:val="003469F3"/>
    <w:rsid w:val="00346FA5"/>
    <w:rsid w:val="003474E1"/>
    <w:rsid w:val="00347552"/>
    <w:rsid w:val="00347755"/>
    <w:rsid w:val="00347A62"/>
    <w:rsid w:val="00347B01"/>
    <w:rsid w:val="00347C98"/>
    <w:rsid w:val="00347CE6"/>
    <w:rsid w:val="00350587"/>
    <w:rsid w:val="00350F08"/>
    <w:rsid w:val="003511EF"/>
    <w:rsid w:val="003514B9"/>
    <w:rsid w:val="003515AC"/>
    <w:rsid w:val="00351698"/>
    <w:rsid w:val="003517D3"/>
    <w:rsid w:val="0035186A"/>
    <w:rsid w:val="00352090"/>
    <w:rsid w:val="0035279C"/>
    <w:rsid w:val="00352AC8"/>
    <w:rsid w:val="00352D03"/>
    <w:rsid w:val="00353000"/>
    <w:rsid w:val="003530DD"/>
    <w:rsid w:val="003534EF"/>
    <w:rsid w:val="00353584"/>
    <w:rsid w:val="0035390C"/>
    <w:rsid w:val="00353AD0"/>
    <w:rsid w:val="00353C51"/>
    <w:rsid w:val="00354096"/>
    <w:rsid w:val="003547A6"/>
    <w:rsid w:val="00354A66"/>
    <w:rsid w:val="00354A82"/>
    <w:rsid w:val="00354B61"/>
    <w:rsid w:val="00354EB0"/>
    <w:rsid w:val="003551E3"/>
    <w:rsid w:val="00355846"/>
    <w:rsid w:val="00355929"/>
    <w:rsid w:val="00355CCB"/>
    <w:rsid w:val="00355FB6"/>
    <w:rsid w:val="00356141"/>
    <w:rsid w:val="0035684D"/>
    <w:rsid w:val="003568FD"/>
    <w:rsid w:val="00356AA5"/>
    <w:rsid w:val="00356C28"/>
    <w:rsid w:val="00356D62"/>
    <w:rsid w:val="00356FB4"/>
    <w:rsid w:val="0035728B"/>
    <w:rsid w:val="00357DA4"/>
    <w:rsid w:val="00360025"/>
    <w:rsid w:val="0036034C"/>
    <w:rsid w:val="003603BF"/>
    <w:rsid w:val="0036060D"/>
    <w:rsid w:val="00360826"/>
    <w:rsid w:val="003609DE"/>
    <w:rsid w:val="00360D1E"/>
    <w:rsid w:val="00360EC4"/>
    <w:rsid w:val="00360F66"/>
    <w:rsid w:val="00361310"/>
    <w:rsid w:val="00361880"/>
    <w:rsid w:val="00362FEA"/>
    <w:rsid w:val="0036300D"/>
    <w:rsid w:val="003633DA"/>
    <w:rsid w:val="003638E7"/>
    <w:rsid w:val="00363AD1"/>
    <w:rsid w:val="00363AE6"/>
    <w:rsid w:val="00363C58"/>
    <w:rsid w:val="00364254"/>
    <w:rsid w:val="0036432C"/>
    <w:rsid w:val="00364576"/>
    <w:rsid w:val="00364827"/>
    <w:rsid w:val="00364BC0"/>
    <w:rsid w:val="0036557E"/>
    <w:rsid w:val="00365640"/>
    <w:rsid w:val="00365744"/>
    <w:rsid w:val="00365806"/>
    <w:rsid w:val="003663AE"/>
    <w:rsid w:val="00366C36"/>
    <w:rsid w:val="00366F30"/>
    <w:rsid w:val="00367342"/>
    <w:rsid w:val="00367428"/>
    <w:rsid w:val="003676D6"/>
    <w:rsid w:val="00367731"/>
    <w:rsid w:val="00367787"/>
    <w:rsid w:val="003679D8"/>
    <w:rsid w:val="00367A6D"/>
    <w:rsid w:val="003702E8"/>
    <w:rsid w:val="00370399"/>
    <w:rsid w:val="003708AA"/>
    <w:rsid w:val="00370AF5"/>
    <w:rsid w:val="00370BFE"/>
    <w:rsid w:val="00370C8E"/>
    <w:rsid w:val="00370D6D"/>
    <w:rsid w:val="00370E89"/>
    <w:rsid w:val="003711D0"/>
    <w:rsid w:val="0037170D"/>
    <w:rsid w:val="00371836"/>
    <w:rsid w:val="00371A1C"/>
    <w:rsid w:val="00371BE8"/>
    <w:rsid w:val="00371D0C"/>
    <w:rsid w:val="00371E2B"/>
    <w:rsid w:val="00371FEF"/>
    <w:rsid w:val="003723B9"/>
    <w:rsid w:val="00372C2F"/>
    <w:rsid w:val="00373453"/>
    <w:rsid w:val="0037355D"/>
    <w:rsid w:val="003737F1"/>
    <w:rsid w:val="003740C8"/>
    <w:rsid w:val="00374284"/>
    <w:rsid w:val="00374289"/>
    <w:rsid w:val="0037439F"/>
    <w:rsid w:val="00374986"/>
    <w:rsid w:val="00374E27"/>
    <w:rsid w:val="00374ED8"/>
    <w:rsid w:val="00374EE0"/>
    <w:rsid w:val="0037501D"/>
    <w:rsid w:val="003750B4"/>
    <w:rsid w:val="00375489"/>
    <w:rsid w:val="0037596E"/>
    <w:rsid w:val="00375B84"/>
    <w:rsid w:val="00375D69"/>
    <w:rsid w:val="00376ABF"/>
    <w:rsid w:val="00376B09"/>
    <w:rsid w:val="00376B64"/>
    <w:rsid w:val="00376BF8"/>
    <w:rsid w:val="00376E16"/>
    <w:rsid w:val="00376EC3"/>
    <w:rsid w:val="00376FFF"/>
    <w:rsid w:val="00377165"/>
    <w:rsid w:val="003772A0"/>
    <w:rsid w:val="0037785F"/>
    <w:rsid w:val="00377BA9"/>
    <w:rsid w:val="00377C2A"/>
    <w:rsid w:val="00377FB2"/>
    <w:rsid w:val="003801A4"/>
    <w:rsid w:val="00380388"/>
    <w:rsid w:val="0038093E"/>
    <w:rsid w:val="00380E86"/>
    <w:rsid w:val="00380F7A"/>
    <w:rsid w:val="003811C1"/>
    <w:rsid w:val="0038131D"/>
    <w:rsid w:val="003813FC"/>
    <w:rsid w:val="003818B6"/>
    <w:rsid w:val="003818C1"/>
    <w:rsid w:val="00381B39"/>
    <w:rsid w:val="00381D79"/>
    <w:rsid w:val="00381F57"/>
    <w:rsid w:val="00382478"/>
    <w:rsid w:val="00382693"/>
    <w:rsid w:val="003827C6"/>
    <w:rsid w:val="00382FF8"/>
    <w:rsid w:val="00383002"/>
    <w:rsid w:val="003830D7"/>
    <w:rsid w:val="00383280"/>
    <w:rsid w:val="0038358C"/>
    <w:rsid w:val="00383684"/>
    <w:rsid w:val="003836F9"/>
    <w:rsid w:val="00383C08"/>
    <w:rsid w:val="00383C13"/>
    <w:rsid w:val="00383C65"/>
    <w:rsid w:val="00383DE4"/>
    <w:rsid w:val="0038430D"/>
    <w:rsid w:val="003843BB"/>
    <w:rsid w:val="0038441B"/>
    <w:rsid w:val="0038463F"/>
    <w:rsid w:val="003846B3"/>
    <w:rsid w:val="003846D7"/>
    <w:rsid w:val="003847FC"/>
    <w:rsid w:val="00384C30"/>
    <w:rsid w:val="00384FAD"/>
    <w:rsid w:val="003856FD"/>
    <w:rsid w:val="00385CEC"/>
    <w:rsid w:val="00386065"/>
    <w:rsid w:val="00386565"/>
    <w:rsid w:val="00386B44"/>
    <w:rsid w:val="00386BD4"/>
    <w:rsid w:val="00386E6E"/>
    <w:rsid w:val="00386E98"/>
    <w:rsid w:val="00386EC5"/>
    <w:rsid w:val="00387539"/>
    <w:rsid w:val="0038772D"/>
    <w:rsid w:val="0038790E"/>
    <w:rsid w:val="00387FCC"/>
    <w:rsid w:val="0039018D"/>
    <w:rsid w:val="00390266"/>
    <w:rsid w:val="00390724"/>
    <w:rsid w:val="00390C6F"/>
    <w:rsid w:val="00391006"/>
    <w:rsid w:val="003919B3"/>
    <w:rsid w:val="00391A64"/>
    <w:rsid w:val="00391CE2"/>
    <w:rsid w:val="00392030"/>
    <w:rsid w:val="0039204C"/>
    <w:rsid w:val="0039214B"/>
    <w:rsid w:val="003921FD"/>
    <w:rsid w:val="003926B4"/>
    <w:rsid w:val="00392918"/>
    <w:rsid w:val="00392E96"/>
    <w:rsid w:val="00394A93"/>
    <w:rsid w:val="00394AC6"/>
    <w:rsid w:val="00394E4E"/>
    <w:rsid w:val="00395CCA"/>
    <w:rsid w:val="00396138"/>
    <w:rsid w:val="0039646C"/>
    <w:rsid w:val="003964C5"/>
    <w:rsid w:val="00396AE8"/>
    <w:rsid w:val="00397912"/>
    <w:rsid w:val="00397ADD"/>
    <w:rsid w:val="003A0016"/>
    <w:rsid w:val="003A053F"/>
    <w:rsid w:val="003A06EC"/>
    <w:rsid w:val="003A07CC"/>
    <w:rsid w:val="003A0951"/>
    <w:rsid w:val="003A1114"/>
    <w:rsid w:val="003A1DA4"/>
    <w:rsid w:val="003A21CC"/>
    <w:rsid w:val="003A21EC"/>
    <w:rsid w:val="003A24C3"/>
    <w:rsid w:val="003A25EE"/>
    <w:rsid w:val="003A27ED"/>
    <w:rsid w:val="003A2974"/>
    <w:rsid w:val="003A299E"/>
    <w:rsid w:val="003A35F1"/>
    <w:rsid w:val="003A3767"/>
    <w:rsid w:val="003A3818"/>
    <w:rsid w:val="003A3DFA"/>
    <w:rsid w:val="003A3EAA"/>
    <w:rsid w:val="003A3EC0"/>
    <w:rsid w:val="003A40C8"/>
    <w:rsid w:val="003A4203"/>
    <w:rsid w:val="003A46DF"/>
    <w:rsid w:val="003A4A57"/>
    <w:rsid w:val="003A530C"/>
    <w:rsid w:val="003A532F"/>
    <w:rsid w:val="003A54EE"/>
    <w:rsid w:val="003A5651"/>
    <w:rsid w:val="003A5C1B"/>
    <w:rsid w:val="003A5FC4"/>
    <w:rsid w:val="003A6085"/>
    <w:rsid w:val="003A6502"/>
    <w:rsid w:val="003A69DF"/>
    <w:rsid w:val="003A6B0D"/>
    <w:rsid w:val="003A74E2"/>
    <w:rsid w:val="003A798E"/>
    <w:rsid w:val="003A7A0F"/>
    <w:rsid w:val="003A7AEF"/>
    <w:rsid w:val="003A7CA9"/>
    <w:rsid w:val="003A7FC1"/>
    <w:rsid w:val="003B0025"/>
    <w:rsid w:val="003B0053"/>
    <w:rsid w:val="003B0058"/>
    <w:rsid w:val="003B00FE"/>
    <w:rsid w:val="003B0212"/>
    <w:rsid w:val="003B027E"/>
    <w:rsid w:val="003B02ED"/>
    <w:rsid w:val="003B02F3"/>
    <w:rsid w:val="003B051A"/>
    <w:rsid w:val="003B097B"/>
    <w:rsid w:val="003B0A48"/>
    <w:rsid w:val="003B0E30"/>
    <w:rsid w:val="003B0FE4"/>
    <w:rsid w:val="003B1115"/>
    <w:rsid w:val="003B1186"/>
    <w:rsid w:val="003B14DA"/>
    <w:rsid w:val="003B1BDB"/>
    <w:rsid w:val="003B1D68"/>
    <w:rsid w:val="003B1E5C"/>
    <w:rsid w:val="003B1EAA"/>
    <w:rsid w:val="003B1F96"/>
    <w:rsid w:val="003B203B"/>
    <w:rsid w:val="003B2087"/>
    <w:rsid w:val="003B2104"/>
    <w:rsid w:val="003B21E6"/>
    <w:rsid w:val="003B21F3"/>
    <w:rsid w:val="003B24A3"/>
    <w:rsid w:val="003B25BC"/>
    <w:rsid w:val="003B2741"/>
    <w:rsid w:val="003B295C"/>
    <w:rsid w:val="003B2C53"/>
    <w:rsid w:val="003B2D52"/>
    <w:rsid w:val="003B2F51"/>
    <w:rsid w:val="003B2FB3"/>
    <w:rsid w:val="003B3279"/>
    <w:rsid w:val="003B3394"/>
    <w:rsid w:val="003B437C"/>
    <w:rsid w:val="003B437D"/>
    <w:rsid w:val="003B44CD"/>
    <w:rsid w:val="003B47EE"/>
    <w:rsid w:val="003B4B5F"/>
    <w:rsid w:val="003B4C84"/>
    <w:rsid w:val="003B4D21"/>
    <w:rsid w:val="003B4D2F"/>
    <w:rsid w:val="003B54C1"/>
    <w:rsid w:val="003B5869"/>
    <w:rsid w:val="003B5991"/>
    <w:rsid w:val="003B5A1F"/>
    <w:rsid w:val="003B5DDA"/>
    <w:rsid w:val="003B5EBF"/>
    <w:rsid w:val="003B64BA"/>
    <w:rsid w:val="003B6AF6"/>
    <w:rsid w:val="003B7613"/>
    <w:rsid w:val="003C09F9"/>
    <w:rsid w:val="003C0FA4"/>
    <w:rsid w:val="003C1038"/>
    <w:rsid w:val="003C10BD"/>
    <w:rsid w:val="003C1B2E"/>
    <w:rsid w:val="003C1EEE"/>
    <w:rsid w:val="003C259D"/>
    <w:rsid w:val="003C2925"/>
    <w:rsid w:val="003C2D22"/>
    <w:rsid w:val="003C2D76"/>
    <w:rsid w:val="003C2F61"/>
    <w:rsid w:val="003C3192"/>
    <w:rsid w:val="003C348C"/>
    <w:rsid w:val="003C3580"/>
    <w:rsid w:val="003C393A"/>
    <w:rsid w:val="003C3958"/>
    <w:rsid w:val="003C397F"/>
    <w:rsid w:val="003C40ED"/>
    <w:rsid w:val="003C453D"/>
    <w:rsid w:val="003C4637"/>
    <w:rsid w:val="003C4AA7"/>
    <w:rsid w:val="003C4CB1"/>
    <w:rsid w:val="003C4E2B"/>
    <w:rsid w:val="003C4F35"/>
    <w:rsid w:val="003C4F9D"/>
    <w:rsid w:val="003C5048"/>
    <w:rsid w:val="003C55D1"/>
    <w:rsid w:val="003C5633"/>
    <w:rsid w:val="003C5762"/>
    <w:rsid w:val="003C58D1"/>
    <w:rsid w:val="003C670F"/>
    <w:rsid w:val="003C6719"/>
    <w:rsid w:val="003C6949"/>
    <w:rsid w:val="003C7111"/>
    <w:rsid w:val="003C73C6"/>
    <w:rsid w:val="003C74C5"/>
    <w:rsid w:val="003C756E"/>
    <w:rsid w:val="003C7695"/>
    <w:rsid w:val="003C781F"/>
    <w:rsid w:val="003C7D7F"/>
    <w:rsid w:val="003D015B"/>
    <w:rsid w:val="003D0890"/>
    <w:rsid w:val="003D0F47"/>
    <w:rsid w:val="003D1079"/>
    <w:rsid w:val="003D13AC"/>
    <w:rsid w:val="003D1759"/>
    <w:rsid w:val="003D1B2C"/>
    <w:rsid w:val="003D1C00"/>
    <w:rsid w:val="003D1F15"/>
    <w:rsid w:val="003D20D6"/>
    <w:rsid w:val="003D22A5"/>
    <w:rsid w:val="003D25A6"/>
    <w:rsid w:val="003D295A"/>
    <w:rsid w:val="003D2A8B"/>
    <w:rsid w:val="003D2B13"/>
    <w:rsid w:val="003D2DBA"/>
    <w:rsid w:val="003D2DE3"/>
    <w:rsid w:val="003D2E5F"/>
    <w:rsid w:val="003D2EEF"/>
    <w:rsid w:val="003D31BB"/>
    <w:rsid w:val="003D37A7"/>
    <w:rsid w:val="003D3848"/>
    <w:rsid w:val="003D3DCC"/>
    <w:rsid w:val="003D3F39"/>
    <w:rsid w:val="003D4143"/>
    <w:rsid w:val="003D4333"/>
    <w:rsid w:val="003D44CC"/>
    <w:rsid w:val="003D4A06"/>
    <w:rsid w:val="003D4BDA"/>
    <w:rsid w:val="003D4C6D"/>
    <w:rsid w:val="003D520F"/>
    <w:rsid w:val="003D5315"/>
    <w:rsid w:val="003D5396"/>
    <w:rsid w:val="003D54D2"/>
    <w:rsid w:val="003D5597"/>
    <w:rsid w:val="003D565B"/>
    <w:rsid w:val="003D569F"/>
    <w:rsid w:val="003D56D4"/>
    <w:rsid w:val="003D5864"/>
    <w:rsid w:val="003D5887"/>
    <w:rsid w:val="003D5984"/>
    <w:rsid w:val="003D5C56"/>
    <w:rsid w:val="003D5C63"/>
    <w:rsid w:val="003D5CA4"/>
    <w:rsid w:val="003D5EA9"/>
    <w:rsid w:val="003D6037"/>
    <w:rsid w:val="003D61A4"/>
    <w:rsid w:val="003D65BD"/>
    <w:rsid w:val="003D6B2A"/>
    <w:rsid w:val="003D6D70"/>
    <w:rsid w:val="003D6FBB"/>
    <w:rsid w:val="003D707A"/>
    <w:rsid w:val="003D71B5"/>
    <w:rsid w:val="003D726D"/>
    <w:rsid w:val="003D7647"/>
    <w:rsid w:val="003D7802"/>
    <w:rsid w:val="003D7AEB"/>
    <w:rsid w:val="003D7B57"/>
    <w:rsid w:val="003D7D65"/>
    <w:rsid w:val="003E02BE"/>
    <w:rsid w:val="003E0301"/>
    <w:rsid w:val="003E0684"/>
    <w:rsid w:val="003E0710"/>
    <w:rsid w:val="003E0AAF"/>
    <w:rsid w:val="003E0DCC"/>
    <w:rsid w:val="003E0DFF"/>
    <w:rsid w:val="003E157E"/>
    <w:rsid w:val="003E1A87"/>
    <w:rsid w:val="003E225F"/>
    <w:rsid w:val="003E2DA3"/>
    <w:rsid w:val="003E3289"/>
    <w:rsid w:val="003E34D6"/>
    <w:rsid w:val="003E3793"/>
    <w:rsid w:val="003E38EE"/>
    <w:rsid w:val="003E3CE0"/>
    <w:rsid w:val="003E3D83"/>
    <w:rsid w:val="003E408F"/>
    <w:rsid w:val="003E44E4"/>
    <w:rsid w:val="003E5110"/>
    <w:rsid w:val="003E51D4"/>
    <w:rsid w:val="003E534B"/>
    <w:rsid w:val="003E58C5"/>
    <w:rsid w:val="003E5AF6"/>
    <w:rsid w:val="003E609E"/>
    <w:rsid w:val="003E60D0"/>
    <w:rsid w:val="003E6411"/>
    <w:rsid w:val="003E6571"/>
    <w:rsid w:val="003E678E"/>
    <w:rsid w:val="003E7098"/>
    <w:rsid w:val="003E7546"/>
    <w:rsid w:val="003E7829"/>
    <w:rsid w:val="003E795E"/>
    <w:rsid w:val="003F04EF"/>
    <w:rsid w:val="003F051B"/>
    <w:rsid w:val="003F068E"/>
    <w:rsid w:val="003F092C"/>
    <w:rsid w:val="003F1095"/>
    <w:rsid w:val="003F1181"/>
    <w:rsid w:val="003F11BA"/>
    <w:rsid w:val="003F19AC"/>
    <w:rsid w:val="003F1D17"/>
    <w:rsid w:val="003F1E2D"/>
    <w:rsid w:val="003F258A"/>
    <w:rsid w:val="003F2AD3"/>
    <w:rsid w:val="003F2C08"/>
    <w:rsid w:val="003F2D8B"/>
    <w:rsid w:val="003F3200"/>
    <w:rsid w:val="003F3423"/>
    <w:rsid w:val="003F3565"/>
    <w:rsid w:val="003F3753"/>
    <w:rsid w:val="003F3AB0"/>
    <w:rsid w:val="003F3B3F"/>
    <w:rsid w:val="003F3EDE"/>
    <w:rsid w:val="003F3FB4"/>
    <w:rsid w:val="003F46C1"/>
    <w:rsid w:val="003F4FD8"/>
    <w:rsid w:val="003F5186"/>
    <w:rsid w:val="003F5203"/>
    <w:rsid w:val="003F52EC"/>
    <w:rsid w:val="003F54B5"/>
    <w:rsid w:val="003F54D5"/>
    <w:rsid w:val="003F57FB"/>
    <w:rsid w:val="003F5E64"/>
    <w:rsid w:val="003F5F0B"/>
    <w:rsid w:val="003F602B"/>
    <w:rsid w:val="003F6185"/>
    <w:rsid w:val="003F669F"/>
    <w:rsid w:val="003F672A"/>
    <w:rsid w:val="003F6EC1"/>
    <w:rsid w:val="003F6F4A"/>
    <w:rsid w:val="003F7074"/>
    <w:rsid w:val="003F73B2"/>
    <w:rsid w:val="003F788D"/>
    <w:rsid w:val="003F7DAD"/>
    <w:rsid w:val="003F7E2B"/>
    <w:rsid w:val="003F7E6F"/>
    <w:rsid w:val="00400147"/>
    <w:rsid w:val="0040018F"/>
    <w:rsid w:val="004001A9"/>
    <w:rsid w:val="004001DB"/>
    <w:rsid w:val="00400962"/>
    <w:rsid w:val="00400B4B"/>
    <w:rsid w:val="00400DB2"/>
    <w:rsid w:val="00401C22"/>
    <w:rsid w:val="00401CF4"/>
    <w:rsid w:val="00401F44"/>
    <w:rsid w:val="004020DA"/>
    <w:rsid w:val="00402112"/>
    <w:rsid w:val="004024AF"/>
    <w:rsid w:val="0040256B"/>
    <w:rsid w:val="00402929"/>
    <w:rsid w:val="00402E62"/>
    <w:rsid w:val="004031A2"/>
    <w:rsid w:val="004037BD"/>
    <w:rsid w:val="00403AD4"/>
    <w:rsid w:val="00403F35"/>
    <w:rsid w:val="004044E2"/>
    <w:rsid w:val="004044F6"/>
    <w:rsid w:val="0040462B"/>
    <w:rsid w:val="00404747"/>
    <w:rsid w:val="004047A7"/>
    <w:rsid w:val="004049C1"/>
    <w:rsid w:val="00404AD5"/>
    <w:rsid w:val="00404B49"/>
    <w:rsid w:val="00404B9F"/>
    <w:rsid w:val="00404CB4"/>
    <w:rsid w:val="00404E0E"/>
    <w:rsid w:val="00404EC9"/>
    <w:rsid w:val="00405049"/>
    <w:rsid w:val="00405441"/>
    <w:rsid w:val="00405516"/>
    <w:rsid w:val="0040559C"/>
    <w:rsid w:val="004058B5"/>
    <w:rsid w:val="00405C1B"/>
    <w:rsid w:val="00405D3F"/>
    <w:rsid w:val="00405F11"/>
    <w:rsid w:val="00406066"/>
    <w:rsid w:val="004063D2"/>
    <w:rsid w:val="00406A05"/>
    <w:rsid w:val="00406B34"/>
    <w:rsid w:val="00406B87"/>
    <w:rsid w:val="00406BCC"/>
    <w:rsid w:val="004077CF"/>
    <w:rsid w:val="004077E9"/>
    <w:rsid w:val="004077EC"/>
    <w:rsid w:val="0040796B"/>
    <w:rsid w:val="004100BD"/>
    <w:rsid w:val="004103ED"/>
    <w:rsid w:val="00410609"/>
    <w:rsid w:val="00410AE3"/>
    <w:rsid w:val="00410DC1"/>
    <w:rsid w:val="00411059"/>
    <w:rsid w:val="0041150A"/>
    <w:rsid w:val="00411CA0"/>
    <w:rsid w:val="00411CD2"/>
    <w:rsid w:val="004120B7"/>
    <w:rsid w:val="0041297D"/>
    <w:rsid w:val="00412A1C"/>
    <w:rsid w:val="00412AC1"/>
    <w:rsid w:val="00412BB6"/>
    <w:rsid w:val="00413216"/>
    <w:rsid w:val="00413352"/>
    <w:rsid w:val="00413433"/>
    <w:rsid w:val="0041345A"/>
    <w:rsid w:val="004135BB"/>
    <w:rsid w:val="004137CD"/>
    <w:rsid w:val="00413BD7"/>
    <w:rsid w:val="00413E5B"/>
    <w:rsid w:val="0041431B"/>
    <w:rsid w:val="0041443E"/>
    <w:rsid w:val="00414588"/>
    <w:rsid w:val="0041464D"/>
    <w:rsid w:val="00414D5B"/>
    <w:rsid w:val="00415001"/>
    <w:rsid w:val="00415085"/>
    <w:rsid w:val="004154AC"/>
    <w:rsid w:val="004158C1"/>
    <w:rsid w:val="00415BA0"/>
    <w:rsid w:val="00415C03"/>
    <w:rsid w:val="004162F3"/>
    <w:rsid w:val="00416F07"/>
    <w:rsid w:val="00416F25"/>
    <w:rsid w:val="0041703F"/>
    <w:rsid w:val="004171B3"/>
    <w:rsid w:val="004171EB"/>
    <w:rsid w:val="0041724F"/>
    <w:rsid w:val="004177A9"/>
    <w:rsid w:val="004178D1"/>
    <w:rsid w:val="00417A6F"/>
    <w:rsid w:val="00417AE7"/>
    <w:rsid w:val="00417D27"/>
    <w:rsid w:val="00417FA4"/>
    <w:rsid w:val="00417FA5"/>
    <w:rsid w:val="00417FD6"/>
    <w:rsid w:val="0042045C"/>
    <w:rsid w:val="00420DA4"/>
    <w:rsid w:val="0042135F"/>
    <w:rsid w:val="004214FB"/>
    <w:rsid w:val="0042156C"/>
    <w:rsid w:val="00421575"/>
    <w:rsid w:val="00421977"/>
    <w:rsid w:val="00421A07"/>
    <w:rsid w:val="00421D1E"/>
    <w:rsid w:val="004220B8"/>
    <w:rsid w:val="004221F3"/>
    <w:rsid w:val="004222B8"/>
    <w:rsid w:val="004222D1"/>
    <w:rsid w:val="004223C9"/>
    <w:rsid w:val="00422478"/>
    <w:rsid w:val="004225E4"/>
    <w:rsid w:val="004228C5"/>
    <w:rsid w:val="004229C8"/>
    <w:rsid w:val="00422C6A"/>
    <w:rsid w:val="00423486"/>
    <w:rsid w:val="004235B5"/>
    <w:rsid w:val="004236D3"/>
    <w:rsid w:val="004239B7"/>
    <w:rsid w:val="00423FD2"/>
    <w:rsid w:val="00424245"/>
    <w:rsid w:val="004242D1"/>
    <w:rsid w:val="00424593"/>
    <w:rsid w:val="00424BD0"/>
    <w:rsid w:val="00424C2B"/>
    <w:rsid w:val="00424CE9"/>
    <w:rsid w:val="00424D6F"/>
    <w:rsid w:val="00424E28"/>
    <w:rsid w:val="004255EB"/>
    <w:rsid w:val="0042597B"/>
    <w:rsid w:val="00425BAD"/>
    <w:rsid w:val="00425D4A"/>
    <w:rsid w:val="00426104"/>
    <w:rsid w:val="00426356"/>
    <w:rsid w:val="004269B1"/>
    <w:rsid w:val="00426F37"/>
    <w:rsid w:val="0042736E"/>
    <w:rsid w:val="00427586"/>
    <w:rsid w:val="00427D20"/>
    <w:rsid w:val="00427D4A"/>
    <w:rsid w:val="00430204"/>
    <w:rsid w:val="004305BC"/>
    <w:rsid w:val="004307B1"/>
    <w:rsid w:val="0043092B"/>
    <w:rsid w:val="00430EC2"/>
    <w:rsid w:val="004312B1"/>
    <w:rsid w:val="0043163E"/>
    <w:rsid w:val="00431EB1"/>
    <w:rsid w:val="00431EC2"/>
    <w:rsid w:val="0043204A"/>
    <w:rsid w:val="004326EA"/>
    <w:rsid w:val="00432A14"/>
    <w:rsid w:val="004330B8"/>
    <w:rsid w:val="004330BE"/>
    <w:rsid w:val="004336CC"/>
    <w:rsid w:val="00433CB4"/>
    <w:rsid w:val="0043470A"/>
    <w:rsid w:val="004347EF"/>
    <w:rsid w:val="00434990"/>
    <w:rsid w:val="00434A10"/>
    <w:rsid w:val="004351F1"/>
    <w:rsid w:val="00435209"/>
    <w:rsid w:val="00435446"/>
    <w:rsid w:val="0043555D"/>
    <w:rsid w:val="00435821"/>
    <w:rsid w:val="00435AED"/>
    <w:rsid w:val="00435D83"/>
    <w:rsid w:val="0043604B"/>
    <w:rsid w:val="0043606D"/>
    <w:rsid w:val="004360F3"/>
    <w:rsid w:val="004361F9"/>
    <w:rsid w:val="00436364"/>
    <w:rsid w:val="00436408"/>
    <w:rsid w:val="004365B4"/>
    <w:rsid w:val="004367BB"/>
    <w:rsid w:val="00436A85"/>
    <w:rsid w:val="00436FE4"/>
    <w:rsid w:val="00437219"/>
    <w:rsid w:val="0043722C"/>
    <w:rsid w:val="00437444"/>
    <w:rsid w:val="00437500"/>
    <w:rsid w:val="0043750A"/>
    <w:rsid w:val="00437649"/>
    <w:rsid w:val="00437803"/>
    <w:rsid w:val="00437C42"/>
    <w:rsid w:val="00437F07"/>
    <w:rsid w:val="00440191"/>
    <w:rsid w:val="004402F9"/>
    <w:rsid w:val="00440B28"/>
    <w:rsid w:val="00440E92"/>
    <w:rsid w:val="00440EE1"/>
    <w:rsid w:val="0044146D"/>
    <w:rsid w:val="00441581"/>
    <w:rsid w:val="00441665"/>
    <w:rsid w:val="00441769"/>
    <w:rsid w:val="004419B6"/>
    <w:rsid w:val="00441D77"/>
    <w:rsid w:val="00441E82"/>
    <w:rsid w:val="00441EB0"/>
    <w:rsid w:val="00441F43"/>
    <w:rsid w:val="00441FDB"/>
    <w:rsid w:val="00442163"/>
    <w:rsid w:val="00442ED6"/>
    <w:rsid w:val="00442F87"/>
    <w:rsid w:val="00443614"/>
    <w:rsid w:val="00443741"/>
    <w:rsid w:val="0044379A"/>
    <w:rsid w:val="00443CD4"/>
    <w:rsid w:val="00443E1A"/>
    <w:rsid w:val="00443FE7"/>
    <w:rsid w:val="00444442"/>
    <w:rsid w:val="004445AD"/>
    <w:rsid w:val="0044519E"/>
    <w:rsid w:val="00445A4D"/>
    <w:rsid w:val="00446081"/>
    <w:rsid w:val="004462E7"/>
    <w:rsid w:val="00446879"/>
    <w:rsid w:val="00446A3B"/>
    <w:rsid w:val="00446E73"/>
    <w:rsid w:val="00447C3F"/>
    <w:rsid w:val="00447D43"/>
    <w:rsid w:val="00447DFA"/>
    <w:rsid w:val="00447E9E"/>
    <w:rsid w:val="00450188"/>
    <w:rsid w:val="0045026B"/>
    <w:rsid w:val="0045030D"/>
    <w:rsid w:val="004503A7"/>
    <w:rsid w:val="0045079F"/>
    <w:rsid w:val="00450BE4"/>
    <w:rsid w:val="00450DA9"/>
    <w:rsid w:val="00450E8D"/>
    <w:rsid w:val="00450F55"/>
    <w:rsid w:val="0045102D"/>
    <w:rsid w:val="00451A2F"/>
    <w:rsid w:val="00451D1C"/>
    <w:rsid w:val="00451DAD"/>
    <w:rsid w:val="00452182"/>
    <w:rsid w:val="004522C6"/>
    <w:rsid w:val="004523AF"/>
    <w:rsid w:val="004523C8"/>
    <w:rsid w:val="0045258A"/>
    <w:rsid w:val="004528A8"/>
    <w:rsid w:val="00452A6A"/>
    <w:rsid w:val="00452CB3"/>
    <w:rsid w:val="00453290"/>
    <w:rsid w:val="00453424"/>
    <w:rsid w:val="004535CD"/>
    <w:rsid w:val="00453649"/>
    <w:rsid w:val="004538ED"/>
    <w:rsid w:val="004539CC"/>
    <w:rsid w:val="004539D3"/>
    <w:rsid w:val="00453C0A"/>
    <w:rsid w:val="00454384"/>
    <w:rsid w:val="004545DE"/>
    <w:rsid w:val="004546EA"/>
    <w:rsid w:val="00454CC8"/>
    <w:rsid w:val="00454D34"/>
    <w:rsid w:val="00454DF7"/>
    <w:rsid w:val="004552E8"/>
    <w:rsid w:val="00455452"/>
    <w:rsid w:val="004559BC"/>
    <w:rsid w:val="00455B87"/>
    <w:rsid w:val="00455CE6"/>
    <w:rsid w:val="00455DE3"/>
    <w:rsid w:val="00455E42"/>
    <w:rsid w:val="00456344"/>
    <w:rsid w:val="00456370"/>
    <w:rsid w:val="004565FF"/>
    <w:rsid w:val="00456618"/>
    <w:rsid w:val="00456721"/>
    <w:rsid w:val="00456901"/>
    <w:rsid w:val="00456C8E"/>
    <w:rsid w:val="00456DF4"/>
    <w:rsid w:val="00457211"/>
    <w:rsid w:val="0045772B"/>
    <w:rsid w:val="00457857"/>
    <w:rsid w:val="0045785D"/>
    <w:rsid w:val="004578F8"/>
    <w:rsid w:val="00457A30"/>
    <w:rsid w:val="00457D41"/>
    <w:rsid w:val="00457E94"/>
    <w:rsid w:val="004604D9"/>
    <w:rsid w:val="00460659"/>
    <w:rsid w:val="004606CA"/>
    <w:rsid w:val="00460C36"/>
    <w:rsid w:val="00460F6D"/>
    <w:rsid w:val="00460FEC"/>
    <w:rsid w:val="00461563"/>
    <w:rsid w:val="004619A3"/>
    <w:rsid w:val="00461A4D"/>
    <w:rsid w:val="00461D78"/>
    <w:rsid w:val="00461E8E"/>
    <w:rsid w:val="00462318"/>
    <w:rsid w:val="0046264E"/>
    <w:rsid w:val="00462BBE"/>
    <w:rsid w:val="00462DD9"/>
    <w:rsid w:val="004630BA"/>
    <w:rsid w:val="004631E6"/>
    <w:rsid w:val="0046338C"/>
    <w:rsid w:val="004634BA"/>
    <w:rsid w:val="00463C2C"/>
    <w:rsid w:val="00463E6C"/>
    <w:rsid w:val="004640BC"/>
    <w:rsid w:val="00464352"/>
    <w:rsid w:val="00464776"/>
    <w:rsid w:val="00464905"/>
    <w:rsid w:val="00464FAA"/>
    <w:rsid w:val="00465158"/>
    <w:rsid w:val="0046521D"/>
    <w:rsid w:val="004657D8"/>
    <w:rsid w:val="0046597F"/>
    <w:rsid w:val="00465BE4"/>
    <w:rsid w:val="00465F51"/>
    <w:rsid w:val="00466611"/>
    <w:rsid w:val="00466B9E"/>
    <w:rsid w:val="0046723F"/>
    <w:rsid w:val="00467690"/>
    <w:rsid w:val="0046773B"/>
    <w:rsid w:val="0046773D"/>
    <w:rsid w:val="00467B1E"/>
    <w:rsid w:val="00467B79"/>
    <w:rsid w:val="00467CAB"/>
    <w:rsid w:val="004702AA"/>
    <w:rsid w:val="00471449"/>
    <w:rsid w:val="00471CEF"/>
    <w:rsid w:val="00471F6A"/>
    <w:rsid w:val="004729F5"/>
    <w:rsid w:val="00472EE2"/>
    <w:rsid w:val="004730E6"/>
    <w:rsid w:val="004732F5"/>
    <w:rsid w:val="00473368"/>
    <w:rsid w:val="0047394C"/>
    <w:rsid w:val="00473D15"/>
    <w:rsid w:val="00474173"/>
    <w:rsid w:val="0047455F"/>
    <w:rsid w:val="00474820"/>
    <w:rsid w:val="004749BB"/>
    <w:rsid w:val="00474A26"/>
    <w:rsid w:val="00474AA2"/>
    <w:rsid w:val="00474CAA"/>
    <w:rsid w:val="00474F38"/>
    <w:rsid w:val="00474FA4"/>
    <w:rsid w:val="004755EB"/>
    <w:rsid w:val="00475673"/>
    <w:rsid w:val="00475842"/>
    <w:rsid w:val="00475DE6"/>
    <w:rsid w:val="00475E4C"/>
    <w:rsid w:val="00475F72"/>
    <w:rsid w:val="00475FFD"/>
    <w:rsid w:val="0047614E"/>
    <w:rsid w:val="004761CF"/>
    <w:rsid w:val="004763C8"/>
    <w:rsid w:val="00476776"/>
    <w:rsid w:val="00476D78"/>
    <w:rsid w:val="00476D8C"/>
    <w:rsid w:val="00476DFF"/>
    <w:rsid w:val="00476EF6"/>
    <w:rsid w:val="00476F3D"/>
    <w:rsid w:val="0047743C"/>
    <w:rsid w:val="0047765D"/>
    <w:rsid w:val="004776BE"/>
    <w:rsid w:val="004776E1"/>
    <w:rsid w:val="004776EA"/>
    <w:rsid w:val="00477AD4"/>
    <w:rsid w:val="00477F78"/>
    <w:rsid w:val="0048007B"/>
    <w:rsid w:val="00480134"/>
    <w:rsid w:val="00480136"/>
    <w:rsid w:val="00480379"/>
    <w:rsid w:val="00480442"/>
    <w:rsid w:val="0048056A"/>
    <w:rsid w:val="004808D4"/>
    <w:rsid w:val="004809B3"/>
    <w:rsid w:val="00480A34"/>
    <w:rsid w:val="00481A1F"/>
    <w:rsid w:val="00481C10"/>
    <w:rsid w:val="00481DB8"/>
    <w:rsid w:val="00481DBA"/>
    <w:rsid w:val="00481E2E"/>
    <w:rsid w:val="004821B2"/>
    <w:rsid w:val="0048238F"/>
    <w:rsid w:val="004823B8"/>
    <w:rsid w:val="004825EC"/>
    <w:rsid w:val="00482DE6"/>
    <w:rsid w:val="00482EE9"/>
    <w:rsid w:val="00483134"/>
    <w:rsid w:val="004834DB"/>
    <w:rsid w:val="0048355F"/>
    <w:rsid w:val="004836C3"/>
    <w:rsid w:val="0048374A"/>
    <w:rsid w:val="0048388D"/>
    <w:rsid w:val="00483ECF"/>
    <w:rsid w:val="00484A13"/>
    <w:rsid w:val="00484FB0"/>
    <w:rsid w:val="004851F2"/>
    <w:rsid w:val="00485360"/>
    <w:rsid w:val="0048555C"/>
    <w:rsid w:val="00485621"/>
    <w:rsid w:val="0048596C"/>
    <w:rsid w:val="00485A3C"/>
    <w:rsid w:val="00485C65"/>
    <w:rsid w:val="00485DC4"/>
    <w:rsid w:val="0048623F"/>
    <w:rsid w:val="00486368"/>
    <w:rsid w:val="00486621"/>
    <w:rsid w:val="004868EA"/>
    <w:rsid w:val="00486BA1"/>
    <w:rsid w:val="00486EC3"/>
    <w:rsid w:val="00486FB1"/>
    <w:rsid w:val="004870A5"/>
    <w:rsid w:val="004870D1"/>
    <w:rsid w:val="0048710A"/>
    <w:rsid w:val="0048710D"/>
    <w:rsid w:val="00487545"/>
    <w:rsid w:val="00487EF5"/>
    <w:rsid w:val="0049004D"/>
    <w:rsid w:val="0049034D"/>
    <w:rsid w:val="0049076F"/>
    <w:rsid w:val="004919B3"/>
    <w:rsid w:val="004919BB"/>
    <w:rsid w:val="00491A0A"/>
    <w:rsid w:val="00491BCD"/>
    <w:rsid w:val="00491C54"/>
    <w:rsid w:val="00491C96"/>
    <w:rsid w:val="00491E69"/>
    <w:rsid w:val="00491FBE"/>
    <w:rsid w:val="004922EA"/>
    <w:rsid w:val="0049232B"/>
    <w:rsid w:val="004923B7"/>
    <w:rsid w:val="00492ACC"/>
    <w:rsid w:val="00492AFF"/>
    <w:rsid w:val="00492B9D"/>
    <w:rsid w:val="00492DAE"/>
    <w:rsid w:val="00492EE8"/>
    <w:rsid w:val="0049307E"/>
    <w:rsid w:val="0049338F"/>
    <w:rsid w:val="004933A2"/>
    <w:rsid w:val="004933BF"/>
    <w:rsid w:val="004938D1"/>
    <w:rsid w:val="00493C47"/>
    <w:rsid w:val="00493F76"/>
    <w:rsid w:val="004942C2"/>
    <w:rsid w:val="00494599"/>
    <w:rsid w:val="00494656"/>
    <w:rsid w:val="00494896"/>
    <w:rsid w:val="00494B53"/>
    <w:rsid w:val="00494D38"/>
    <w:rsid w:val="00494EBD"/>
    <w:rsid w:val="00495196"/>
    <w:rsid w:val="00495263"/>
    <w:rsid w:val="004957AC"/>
    <w:rsid w:val="004957C1"/>
    <w:rsid w:val="004957C9"/>
    <w:rsid w:val="00495952"/>
    <w:rsid w:val="004959E4"/>
    <w:rsid w:val="00495CCB"/>
    <w:rsid w:val="00495D79"/>
    <w:rsid w:val="00495D8C"/>
    <w:rsid w:val="00495E34"/>
    <w:rsid w:val="00496406"/>
    <w:rsid w:val="00496C14"/>
    <w:rsid w:val="00497273"/>
    <w:rsid w:val="004972DB"/>
    <w:rsid w:val="00497937"/>
    <w:rsid w:val="00497CAF"/>
    <w:rsid w:val="00497D16"/>
    <w:rsid w:val="00497DC8"/>
    <w:rsid w:val="00497F60"/>
    <w:rsid w:val="004A0244"/>
    <w:rsid w:val="004A0256"/>
    <w:rsid w:val="004A0288"/>
    <w:rsid w:val="004A03BB"/>
    <w:rsid w:val="004A046E"/>
    <w:rsid w:val="004A074C"/>
    <w:rsid w:val="004A0768"/>
    <w:rsid w:val="004A0879"/>
    <w:rsid w:val="004A0C02"/>
    <w:rsid w:val="004A0D5F"/>
    <w:rsid w:val="004A0E06"/>
    <w:rsid w:val="004A1250"/>
    <w:rsid w:val="004A13AE"/>
    <w:rsid w:val="004A19DA"/>
    <w:rsid w:val="004A1DAE"/>
    <w:rsid w:val="004A2BDE"/>
    <w:rsid w:val="004A3961"/>
    <w:rsid w:val="004A3983"/>
    <w:rsid w:val="004A429B"/>
    <w:rsid w:val="004A4326"/>
    <w:rsid w:val="004A4861"/>
    <w:rsid w:val="004A4889"/>
    <w:rsid w:val="004A4901"/>
    <w:rsid w:val="004A4BDF"/>
    <w:rsid w:val="004A5072"/>
    <w:rsid w:val="004A52FE"/>
    <w:rsid w:val="004A5468"/>
    <w:rsid w:val="004A566B"/>
    <w:rsid w:val="004A5835"/>
    <w:rsid w:val="004A5858"/>
    <w:rsid w:val="004A636F"/>
    <w:rsid w:val="004A65F6"/>
    <w:rsid w:val="004A691B"/>
    <w:rsid w:val="004A737F"/>
    <w:rsid w:val="004A7A69"/>
    <w:rsid w:val="004B00E0"/>
    <w:rsid w:val="004B041B"/>
    <w:rsid w:val="004B09F4"/>
    <w:rsid w:val="004B0E64"/>
    <w:rsid w:val="004B0FD0"/>
    <w:rsid w:val="004B1063"/>
    <w:rsid w:val="004B10E1"/>
    <w:rsid w:val="004B141D"/>
    <w:rsid w:val="004B14B4"/>
    <w:rsid w:val="004B1788"/>
    <w:rsid w:val="004B1C20"/>
    <w:rsid w:val="004B1ED4"/>
    <w:rsid w:val="004B1F69"/>
    <w:rsid w:val="004B2312"/>
    <w:rsid w:val="004B23B9"/>
    <w:rsid w:val="004B2728"/>
    <w:rsid w:val="004B2A3A"/>
    <w:rsid w:val="004B2DE3"/>
    <w:rsid w:val="004B3B4E"/>
    <w:rsid w:val="004B409A"/>
    <w:rsid w:val="004B47EF"/>
    <w:rsid w:val="004B491D"/>
    <w:rsid w:val="004B4AD4"/>
    <w:rsid w:val="004B4D44"/>
    <w:rsid w:val="004B4EF0"/>
    <w:rsid w:val="004B5096"/>
    <w:rsid w:val="004B55DD"/>
    <w:rsid w:val="004B5A2D"/>
    <w:rsid w:val="004B5AC1"/>
    <w:rsid w:val="004B5E2C"/>
    <w:rsid w:val="004B676B"/>
    <w:rsid w:val="004B696A"/>
    <w:rsid w:val="004B6E57"/>
    <w:rsid w:val="004B7353"/>
    <w:rsid w:val="004B763F"/>
    <w:rsid w:val="004B7946"/>
    <w:rsid w:val="004C0505"/>
    <w:rsid w:val="004C05A7"/>
    <w:rsid w:val="004C0955"/>
    <w:rsid w:val="004C0965"/>
    <w:rsid w:val="004C1279"/>
    <w:rsid w:val="004C1537"/>
    <w:rsid w:val="004C16C4"/>
    <w:rsid w:val="004C1BC9"/>
    <w:rsid w:val="004C1D87"/>
    <w:rsid w:val="004C20D5"/>
    <w:rsid w:val="004C2259"/>
    <w:rsid w:val="004C2597"/>
    <w:rsid w:val="004C2853"/>
    <w:rsid w:val="004C2B5B"/>
    <w:rsid w:val="004C2C8F"/>
    <w:rsid w:val="004C30F8"/>
    <w:rsid w:val="004C314B"/>
    <w:rsid w:val="004C324B"/>
    <w:rsid w:val="004C36C6"/>
    <w:rsid w:val="004C36FD"/>
    <w:rsid w:val="004C39F8"/>
    <w:rsid w:val="004C3D34"/>
    <w:rsid w:val="004C3DDD"/>
    <w:rsid w:val="004C4035"/>
    <w:rsid w:val="004C419D"/>
    <w:rsid w:val="004C47B7"/>
    <w:rsid w:val="004C4B99"/>
    <w:rsid w:val="004C4BE8"/>
    <w:rsid w:val="004C4C89"/>
    <w:rsid w:val="004C4CA4"/>
    <w:rsid w:val="004C51AA"/>
    <w:rsid w:val="004C5399"/>
    <w:rsid w:val="004C5569"/>
    <w:rsid w:val="004C5BF9"/>
    <w:rsid w:val="004C5FA2"/>
    <w:rsid w:val="004C63D6"/>
    <w:rsid w:val="004C63FE"/>
    <w:rsid w:val="004C655F"/>
    <w:rsid w:val="004C67CB"/>
    <w:rsid w:val="004C6835"/>
    <w:rsid w:val="004C6BE2"/>
    <w:rsid w:val="004C6C6A"/>
    <w:rsid w:val="004C70F2"/>
    <w:rsid w:val="004C742E"/>
    <w:rsid w:val="004C75A6"/>
    <w:rsid w:val="004C78DC"/>
    <w:rsid w:val="004C7A73"/>
    <w:rsid w:val="004D0073"/>
    <w:rsid w:val="004D06E8"/>
    <w:rsid w:val="004D0726"/>
    <w:rsid w:val="004D08D7"/>
    <w:rsid w:val="004D0CE1"/>
    <w:rsid w:val="004D0F56"/>
    <w:rsid w:val="004D11EE"/>
    <w:rsid w:val="004D1524"/>
    <w:rsid w:val="004D1B35"/>
    <w:rsid w:val="004D1B5C"/>
    <w:rsid w:val="004D1BAD"/>
    <w:rsid w:val="004D1CD4"/>
    <w:rsid w:val="004D2168"/>
    <w:rsid w:val="004D2360"/>
    <w:rsid w:val="004D248F"/>
    <w:rsid w:val="004D25ED"/>
    <w:rsid w:val="004D2636"/>
    <w:rsid w:val="004D278F"/>
    <w:rsid w:val="004D28A9"/>
    <w:rsid w:val="004D2B9E"/>
    <w:rsid w:val="004D2DBB"/>
    <w:rsid w:val="004D305F"/>
    <w:rsid w:val="004D31F4"/>
    <w:rsid w:val="004D3337"/>
    <w:rsid w:val="004D3A8B"/>
    <w:rsid w:val="004D3F4C"/>
    <w:rsid w:val="004D45D0"/>
    <w:rsid w:val="004D4780"/>
    <w:rsid w:val="004D50E7"/>
    <w:rsid w:val="004D512B"/>
    <w:rsid w:val="004D546D"/>
    <w:rsid w:val="004D6650"/>
    <w:rsid w:val="004D68D9"/>
    <w:rsid w:val="004D6963"/>
    <w:rsid w:val="004D6C2D"/>
    <w:rsid w:val="004D74B4"/>
    <w:rsid w:val="004D759E"/>
    <w:rsid w:val="004D7A36"/>
    <w:rsid w:val="004D7FFB"/>
    <w:rsid w:val="004E00A4"/>
    <w:rsid w:val="004E069C"/>
    <w:rsid w:val="004E0AAC"/>
    <w:rsid w:val="004E0C05"/>
    <w:rsid w:val="004E0EFE"/>
    <w:rsid w:val="004E115E"/>
    <w:rsid w:val="004E1225"/>
    <w:rsid w:val="004E186D"/>
    <w:rsid w:val="004E18D0"/>
    <w:rsid w:val="004E18E0"/>
    <w:rsid w:val="004E19F7"/>
    <w:rsid w:val="004E1C03"/>
    <w:rsid w:val="004E1D37"/>
    <w:rsid w:val="004E1F7F"/>
    <w:rsid w:val="004E241D"/>
    <w:rsid w:val="004E250A"/>
    <w:rsid w:val="004E2C57"/>
    <w:rsid w:val="004E353D"/>
    <w:rsid w:val="004E39C7"/>
    <w:rsid w:val="004E3D16"/>
    <w:rsid w:val="004E4215"/>
    <w:rsid w:val="004E4498"/>
    <w:rsid w:val="004E4CA7"/>
    <w:rsid w:val="004E4D65"/>
    <w:rsid w:val="004E4E02"/>
    <w:rsid w:val="004E4F35"/>
    <w:rsid w:val="004E5071"/>
    <w:rsid w:val="004E52BB"/>
    <w:rsid w:val="004E56FB"/>
    <w:rsid w:val="004E5C74"/>
    <w:rsid w:val="004E61B2"/>
    <w:rsid w:val="004E648D"/>
    <w:rsid w:val="004E6C1F"/>
    <w:rsid w:val="004E6C95"/>
    <w:rsid w:val="004E6D48"/>
    <w:rsid w:val="004E6E10"/>
    <w:rsid w:val="004E6E95"/>
    <w:rsid w:val="004E6ED6"/>
    <w:rsid w:val="004E703E"/>
    <w:rsid w:val="004E710D"/>
    <w:rsid w:val="004E7235"/>
    <w:rsid w:val="004E7898"/>
    <w:rsid w:val="004E7A09"/>
    <w:rsid w:val="004E7F8A"/>
    <w:rsid w:val="004F00FA"/>
    <w:rsid w:val="004F03C4"/>
    <w:rsid w:val="004F04B8"/>
    <w:rsid w:val="004F08B1"/>
    <w:rsid w:val="004F09C7"/>
    <w:rsid w:val="004F09DB"/>
    <w:rsid w:val="004F0A72"/>
    <w:rsid w:val="004F0BDB"/>
    <w:rsid w:val="004F0D3D"/>
    <w:rsid w:val="004F1050"/>
    <w:rsid w:val="004F10B4"/>
    <w:rsid w:val="004F11C7"/>
    <w:rsid w:val="004F152E"/>
    <w:rsid w:val="004F1872"/>
    <w:rsid w:val="004F197A"/>
    <w:rsid w:val="004F1DEB"/>
    <w:rsid w:val="004F1ECD"/>
    <w:rsid w:val="004F2371"/>
    <w:rsid w:val="004F2493"/>
    <w:rsid w:val="004F24B6"/>
    <w:rsid w:val="004F27A8"/>
    <w:rsid w:val="004F2BA5"/>
    <w:rsid w:val="004F2D32"/>
    <w:rsid w:val="004F2DEB"/>
    <w:rsid w:val="004F3380"/>
    <w:rsid w:val="004F33F7"/>
    <w:rsid w:val="004F3478"/>
    <w:rsid w:val="004F34E3"/>
    <w:rsid w:val="004F3583"/>
    <w:rsid w:val="004F37EB"/>
    <w:rsid w:val="004F3A4D"/>
    <w:rsid w:val="004F3B1B"/>
    <w:rsid w:val="004F3C51"/>
    <w:rsid w:val="004F3E7E"/>
    <w:rsid w:val="004F3FDE"/>
    <w:rsid w:val="004F42AB"/>
    <w:rsid w:val="004F42D9"/>
    <w:rsid w:val="004F45F5"/>
    <w:rsid w:val="004F46B9"/>
    <w:rsid w:val="004F46F1"/>
    <w:rsid w:val="004F4892"/>
    <w:rsid w:val="004F4B82"/>
    <w:rsid w:val="004F4D24"/>
    <w:rsid w:val="004F4DB8"/>
    <w:rsid w:val="004F533B"/>
    <w:rsid w:val="004F54F8"/>
    <w:rsid w:val="004F5803"/>
    <w:rsid w:val="004F5850"/>
    <w:rsid w:val="004F58A4"/>
    <w:rsid w:val="004F5A0C"/>
    <w:rsid w:val="004F5B98"/>
    <w:rsid w:val="004F5BA4"/>
    <w:rsid w:val="004F5CB6"/>
    <w:rsid w:val="004F5CB7"/>
    <w:rsid w:val="004F5D7B"/>
    <w:rsid w:val="004F5DB7"/>
    <w:rsid w:val="004F5F7F"/>
    <w:rsid w:val="004F60CD"/>
    <w:rsid w:val="004F6464"/>
    <w:rsid w:val="004F6683"/>
    <w:rsid w:val="004F67FC"/>
    <w:rsid w:val="004F7432"/>
    <w:rsid w:val="004F7749"/>
    <w:rsid w:val="004F7D7A"/>
    <w:rsid w:val="004F7EC5"/>
    <w:rsid w:val="004F7EE5"/>
    <w:rsid w:val="005000B9"/>
    <w:rsid w:val="005001B0"/>
    <w:rsid w:val="0050021C"/>
    <w:rsid w:val="005005D9"/>
    <w:rsid w:val="00500CCD"/>
    <w:rsid w:val="005013FF"/>
    <w:rsid w:val="0050153E"/>
    <w:rsid w:val="00502294"/>
    <w:rsid w:val="0050229E"/>
    <w:rsid w:val="00502447"/>
    <w:rsid w:val="0050279A"/>
    <w:rsid w:val="00502964"/>
    <w:rsid w:val="005033A4"/>
    <w:rsid w:val="00503646"/>
    <w:rsid w:val="00503A47"/>
    <w:rsid w:val="00503E0E"/>
    <w:rsid w:val="005040AB"/>
    <w:rsid w:val="00504ABF"/>
    <w:rsid w:val="00504DAC"/>
    <w:rsid w:val="00505055"/>
    <w:rsid w:val="005050EB"/>
    <w:rsid w:val="0050521A"/>
    <w:rsid w:val="00505439"/>
    <w:rsid w:val="005056AF"/>
    <w:rsid w:val="0050572F"/>
    <w:rsid w:val="005057E2"/>
    <w:rsid w:val="005059F4"/>
    <w:rsid w:val="00505B0C"/>
    <w:rsid w:val="00506003"/>
    <w:rsid w:val="005060F6"/>
    <w:rsid w:val="00506304"/>
    <w:rsid w:val="00506400"/>
    <w:rsid w:val="005064DB"/>
    <w:rsid w:val="00506B47"/>
    <w:rsid w:val="00506BB8"/>
    <w:rsid w:val="00506D3C"/>
    <w:rsid w:val="00506FBE"/>
    <w:rsid w:val="005072A6"/>
    <w:rsid w:val="0050787C"/>
    <w:rsid w:val="00507AAB"/>
    <w:rsid w:val="00507B49"/>
    <w:rsid w:val="00507B96"/>
    <w:rsid w:val="00507C03"/>
    <w:rsid w:val="00510264"/>
    <w:rsid w:val="00510366"/>
    <w:rsid w:val="0051049D"/>
    <w:rsid w:val="0051065B"/>
    <w:rsid w:val="005106C2"/>
    <w:rsid w:val="00510744"/>
    <w:rsid w:val="00510A89"/>
    <w:rsid w:val="00510F21"/>
    <w:rsid w:val="005111B8"/>
    <w:rsid w:val="00511619"/>
    <w:rsid w:val="0051171B"/>
    <w:rsid w:val="005118B1"/>
    <w:rsid w:val="00511ADE"/>
    <w:rsid w:val="00511C28"/>
    <w:rsid w:val="00511C29"/>
    <w:rsid w:val="005121BC"/>
    <w:rsid w:val="00512CEE"/>
    <w:rsid w:val="00512F55"/>
    <w:rsid w:val="005136C8"/>
    <w:rsid w:val="00513739"/>
    <w:rsid w:val="00513EF1"/>
    <w:rsid w:val="00513F25"/>
    <w:rsid w:val="005148F2"/>
    <w:rsid w:val="00514A00"/>
    <w:rsid w:val="00514EB1"/>
    <w:rsid w:val="005154B4"/>
    <w:rsid w:val="0051586A"/>
    <w:rsid w:val="00515D2C"/>
    <w:rsid w:val="00515DBA"/>
    <w:rsid w:val="005162A3"/>
    <w:rsid w:val="00516596"/>
    <w:rsid w:val="005167DA"/>
    <w:rsid w:val="00516A20"/>
    <w:rsid w:val="00516ADA"/>
    <w:rsid w:val="00516EE0"/>
    <w:rsid w:val="00517954"/>
    <w:rsid w:val="00517B69"/>
    <w:rsid w:val="00517FF8"/>
    <w:rsid w:val="00520FD5"/>
    <w:rsid w:val="00521256"/>
    <w:rsid w:val="00521390"/>
    <w:rsid w:val="00521B03"/>
    <w:rsid w:val="005225BF"/>
    <w:rsid w:val="005226B2"/>
    <w:rsid w:val="005228B5"/>
    <w:rsid w:val="00522949"/>
    <w:rsid w:val="00522A4A"/>
    <w:rsid w:val="00522B72"/>
    <w:rsid w:val="00522F93"/>
    <w:rsid w:val="0052354A"/>
    <w:rsid w:val="005235F6"/>
    <w:rsid w:val="00523C1B"/>
    <w:rsid w:val="00523C7C"/>
    <w:rsid w:val="00523F79"/>
    <w:rsid w:val="005242E7"/>
    <w:rsid w:val="0052476F"/>
    <w:rsid w:val="00524791"/>
    <w:rsid w:val="005248C0"/>
    <w:rsid w:val="00524BC7"/>
    <w:rsid w:val="00524EA1"/>
    <w:rsid w:val="0052514E"/>
    <w:rsid w:val="00525219"/>
    <w:rsid w:val="005258E4"/>
    <w:rsid w:val="00525B51"/>
    <w:rsid w:val="00525CE1"/>
    <w:rsid w:val="00525DF3"/>
    <w:rsid w:val="005263EC"/>
    <w:rsid w:val="00526500"/>
    <w:rsid w:val="0052741B"/>
    <w:rsid w:val="00527638"/>
    <w:rsid w:val="00527696"/>
    <w:rsid w:val="00527ADF"/>
    <w:rsid w:val="00527C31"/>
    <w:rsid w:val="00530132"/>
    <w:rsid w:val="00530411"/>
    <w:rsid w:val="00530C2E"/>
    <w:rsid w:val="00530FAC"/>
    <w:rsid w:val="005310A2"/>
    <w:rsid w:val="005316DE"/>
    <w:rsid w:val="005317EE"/>
    <w:rsid w:val="00531FDF"/>
    <w:rsid w:val="005321A1"/>
    <w:rsid w:val="00532290"/>
    <w:rsid w:val="005325EF"/>
    <w:rsid w:val="00532819"/>
    <w:rsid w:val="00532C65"/>
    <w:rsid w:val="00532CF3"/>
    <w:rsid w:val="00532D80"/>
    <w:rsid w:val="005330C8"/>
    <w:rsid w:val="00533241"/>
    <w:rsid w:val="0053334D"/>
    <w:rsid w:val="00533C3F"/>
    <w:rsid w:val="0053403C"/>
    <w:rsid w:val="005347C1"/>
    <w:rsid w:val="00534A72"/>
    <w:rsid w:val="00534C0A"/>
    <w:rsid w:val="00534D60"/>
    <w:rsid w:val="00534E85"/>
    <w:rsid w:val="00534FA5"/>
    <w:rsid w:val="00535085"/>
    <w:rsid w:val="00535439"/>
    <w:rsid w:val="00535EE7"/>
    <w:rsid w:val="00535F06"/>
    <w:rsid w:val="00535F1E"/>
    <w:rsid w:val="005363C9"/>
    <w:rsid w:val="00536443"/>
    <w:rsid w:val="0053695A"/>
    <w:rsid w:val="00536C4A"/>
    <w:rsid w:val="005370D9"/>
    <w:rsid w:val="00537125"/>
    <w:rsid w:val="00537238"/>
    <w:rsid w:val="00537879"/>
    <w:rsid w:val="00537954"/>
    <w:rsid w:val="005379FF"/>
    <w:rsid w:val="0054031F"/>
    <w:rsid w:val="00540A87"/>
    <w:rsid w:val="00541164"/>
    <w:rsid w:val="005412B9"/>
    <w:rsid w:val="005414F2"/>
    <w:rsid w:val="00541640"/>
    <w:rsid w:val="00541CD2"/>
    <w:rsid w:val="005423BD"/>
    <w:rsid w:val="0054279E"/>
    <w:rsid w:val="005427D1"/>
    <w:rsid w:val="005427FD"/>
    <w:rsid w:val="005428DD"/>
    <w:rsid w:val="005429F3"/>
    <w:rsid w:val="00542C03"/>
    <w:rsid w:val="00542EED"/>
    <w:rsid w:val="00542FB7"/>
    <w:rsid w:val="005437C7"/>
    <w:rsid w:val="00543F4D"/>
    <w:rsid w:val="0054449A"/>
    <w:rsid w:val="005449B4"/>
    <w:rsid w:val="00544F49"/>
    <w:rsid w:val="00545034"/>
    <w:rsid w:val="005450FD"/>
    <w:rsid w:val="0054545F"/>
    <w:rsid w:val="005455DE"/>
    <w:rsid w:val="00545AF8"/>
    <w:rsid w:val="00545B03"/>
    <w:rsid w:val="00545B13"/>
    <w:rsid w:val="005461DC"/>
    <w:rsid w:val="00546410"/>
    <w:rsid w:val="00546EAF"/>
    <w:rsid w:val="00546FBD"/>
    <w:rsid w:val="0054725C"/>
    <w:rsid w:val="005476C4"/>
    <w:rsid w:val="00547923"/>
    <w:rsid w:val="00547C0C"/>
    <w:rsid w:val="00547F7D"/>
    <w:rsid w:val="005500A4"/>
    <w:rsid w:val="0055020A"/>
    <w:rsid w:val="005503FC"/>
    <w:rsid w:val="00551074"/>
    <w:rsid w:val="005510C6"/>
    <w:rsid w:val="00551351"/>
    <w:rsid w:val="0055149F"/>
    <w:rsid w:val="00551633"/>
    <w:rsid w:val="005516CC"/>
    <w:rsid w:val="00551D40"/>
    <w:rsid w:val="00552082"/>
    <w:rsid w:val="00552252"/>
    <w:rsid w:val="00552451"/>
    <w:rsid w:val="005529AF"/>
    <w:rsid w:val="00552B56"/>
    <w:rsid w:val="00552CA5"/>
    <w:rsid w:val="00552E9E"/>
    <w:rsid w:val="0055333C"/>
    <w:rsid w:val="00553678"/>
    <w:rsid w:val="005538F5"/>
    <w:rsid w:val="00553993"/>
    <w:rsid w:val="00553A61"/>
    <w:rsid w:val="00553A8B"/>
    <w:rsid w:val="00553AE3"/>
    <w:rsid w:val="005540DB"/>
    <w:rsid w:val="005543D9"/>
    <w:rsid w:val="00554BB3"/>
    <w:rsid w:val="00554DEC"/>
    <w:rsid w:val="0055506F"/>
    <w:rsid w:val="00555485"/>
    <w:rsid w:val="005555EB"/>
    <w:rsid w:val="005556AB"/>
    <w:rsid w:val="005556F2"/>
    <w:rsid w:val="00555E74"/>
    <w:rsid w:val="00555F07"/>
    <w:rsid w:val="0055655D"/>
    <w:rsid w:val="00556731"/>
    <w:rsid w:val="00556876"/>
    <w:rsid w:val="005569E7"/>
    <w:rsid w:val="00556BEA"/>
    <w:rsid w:val="00556D6E"/>
    <w:rsid w:val="00556E4D"/>
    <w:rsid w:val="00556E91"/>
    <w:rsid w:val="005572D8"/>
    <w:rsid w:val="00557394"/>
    <w:rsid w:val="0055739F"/>
    <w:rsid w:val="00557506"/>
    <w:rsid w:val="005575E3"/>
    <w:rsid w:val="00560579"/>
    <w:rsid w:val="00560C3A"/>
    <w:rsid w:val="0056124D"/>
    <w:rsid w:val="0056150B"/>
    <w:rsid w:val="005616B9"/>
    <w:rsid w:val="00561789"/>
    <w:rsid w:val="00561AF4"/>
    <w:rsid w:val="00561AF8"/>
    <w:rsid w:val="0056212D"/>
    <w:rsid w:val="00562392"/>
    <w:rsid w:val="005628AD"/>
    <w:rsid w:val="00562A66"/>
    <w:rsid w:val="00562BFE"/>
    <w:rsid w:val="00562C78"/>
    <w:rsid w:val="00562E7E"/>
    <w:rsid w:val="00562F75"/>
    <w:rsid w:val="00563547"/>
    <w:rsid w:val="00563A9E"/>
    <w:rsid w:val="00563BC5"/>
    <w:rsid w:val="005645FB"/>
    <w:rsid w:val="005648A5"/>
    <w:rsid w:val="005649AE"/>
    <w:rsid w:val="00564A94"/>
    <w:rsid w:val="00564B9F"/>
    <w:rsid w:val="00564DA6"/>
    <w:rsid w:val="00565227"/>
    <w:rsid w:val="00565867"/>
    <w:rsid w:val="00565CCC"/>
    <w:rsid w:val="00565D28"/>
    <w:rsid w:val="00565F96"/>
    <w:rsid w:val="00565FCE"/>
    <w:rsid w:val="00566958"/>
    <w:rsid w:val="00566FC2"/>
    <w:rsid w:val="00567236"/>
    <w:rsid w:val="00567397"/>
    <w:rsid w:val="00567491"/>
    <w:rsid w:val="005676FB"/>
    <w:rsid w:val="00567D2E"/>
    <w:rsid w:val="00567EEF"/>
    <w:rsid w:val="005706EB"/>
    <w:rsid w:val="005709E1"/>
    <w:rsid w:val="00570A7C"/>
    <w:rsid w:val="00570C2E"/>
    <w:rsid w:val="00570E91"/>
    <w:rsid w:val="00571B10"/>
    <w:rsid w:val="00571F7D"/>
    <w:rsid w:val="00571FAF"/>
    <w:rsid w:val="005720F9"/>
    <w:rsid w:val="00572388"/>
    <w:rsid w:val="005724EA"/>
    <w:rsid w:val="005726D7"/>
    <w:rsid w:val="00572774"/>
    <w:rsid w:val="0057288C"/>
    <w:rsid w:val="00572988"/>
    <w:rsid w:val="00572BA3"/>
    <w:rsid w:val="00572DB5"/>
    <w:rsid w:val="00572F24"/>
    <w:rsid w:val="00573020"/>
    <w:rsid w:val="00573144"/>
    <w:rsid w:val="0057321B"/>
    <w:rsid w:val="005737C8"/>
    <w:rsid w:val="00573C85"/>
    <w:rsid w:val="00573E40"/>
    <w:rsid w:val="0057411B"/>
    <w:rsid w:val="0057470F"/>
    <w:rsid w:val="005750B8"/>
    <w:rsid w:val="005757D5"/>
    <w:rsid w:val="00575B35"/>
    <w:rsid w:val="00575E6F"/>
    <w:rsid w:val="0057625D"/>
    <w:rsid w:val="00576364"/>
    <w:rsid w:val="00576CD9"/>
    <w:rsid w:val="00576F9F"/>
    <w:rsid w:val="00577017"/>
    <w:rsid w:val="005771B4"/>
    <w:rsid w:val="00577781"/>
    <w:rsid w:val="00577843"/>
    <w:rsid w:val="0057788C"/>
    <w:rsid w:val="00577A81"/>
    <w:rsid w:val="00577D33"/>
    <w:rsid w:val="00580002"/>
    <w:rsid w:val="00580AE8"/>
    <w:rsid w:val="00580BE7"/>
    <w:rsid w:val="00580E13"/>
    <w:rsid w:val="0058123C"/>
    <w:rsid w:val="00581539"/>
    <w:rsid w:val="00581785"/>
    <w:rsid w:val="005817A0"/>
    <w:rsid w:val="0058180E"/>
    <w:rsid w:val="005818E8"/>
    <w:rsid w:val="00581B1C"/>
    <w:rsid w:val="00581B83"/>
    <w:rsid w:val="00581B8D"/>
    <w:rsid w:val="00581F78"/>
    <w:rsid w:val="005821FB"/>
    <w:rsid w:val="0058226F"/>
    <w:rsid w:val="0058257A"/>
    <w:rsid w:val="00582B0D"/>
    <w:rsid w:val="00582CCB"/>
    <w:rsid w:val="00582F2D"/>
    <w:rsid w:val="005834B9"/>
    <w:rsid w:val="005835A3"/>
    <w:rsid w:val="00583957"/>
    <w:rsid w:val="00583B7F"/>
    <w:rsid w:val="00583D52"/>
    <w:rsid w:val="005842B7"/>
    <w:rsid w:val="0058490D"/>
    <w:rsid w:val="00584A86"/>
    <w:rsid w:val="00584AB0"/>
    <w:rsid w:val="00584CF1"/>
    <w:rsid w:val="00584DF3"/>
    <w:rsid w:val="005852C6"/>
    <w:rsid w:val="0058554F"/>
    <w:rsid w:val="00585985"/>
    <w:rsid w:val="0058609F"/>
    <w:rsid w:val="005861D2"/>
    <w:rsid w:val="00586EE3"/>
    <w:rsid w:val="00587199"/>
    <w:rsid w:val="005877FB"/>
    <w:rsid w:val="00587C18"/>
    <w:rsid w:val="00587C99"/>
    <w:rsid w:val="00587CD0"/>
    <w:rsid w:val="00590097"/>
    <w:rsid w:val="0059028F"/>
    <w:rsid w:val="00590435"/>
    <w:rsid w:val="00590889"/>
    <w:rsid w:val="005912AA"/>
    <w:rsid w:val="0059148A"/>
    <w:rsid w:val="00591777"/>
    <w:rsid w:val="00591782"/>
    <w:rsid w:val="0059185B"/>
    <w:rsid w:val="005918B1"/>
    <w:rsid w:val="00591986"/>
    <w:rsid w:val="00591B97"/>
    <w:rsid w:val="00591E98"/>
    <w:rsid w:val="00592118"/>
    <w:rsid w:val="005926E4"/>
    <w:rsid w:val="00592B5E"/>
    <w:rsid w:val="00592DD3"/>
    <w:rsid w:val="00593295"/>
    <w:rsid w:val="00593410"/>
    <w:rsid w:val="00593722"/>
    <w:rsid w:val="00593ADB"/>
    <w:rsid w:val="00593B76"/>
    <w:rsid w:val="00593F12"/>
    <w:rsid w:val="0059480D"/>
    <w:rsid w:val="00594ADB"/>
    <w:rsid w:val="00594CF5"/>
    <w:rsid w:val="00594EEA"/>
    <w:rsid w:val="00595129"/>
    <w:rsid w:val="00595171"/>
    <w:rsid w:val="00595265"/>
    <w:rsid w:val="00595344"/>
    <w:rsid w:val="00595372"/>
    <w:rsid w:val="0059570D"/>
    <w:rsid w:val="00595C2E"/>
    <w:rsid w:val="00595E6B"/>
    <w:rsid w:val="00595FCD"/>
    <w:rsid w:val="005962BA"/>
    <w:rsid w:val="0059630F"/>
    <w:rsid w:val="00596338"/>
    <w:rsid w:val="0059676A"/>
    <w:rsid w:val="00596B3C"/>
    <w:rsid w:val="00596CAC"/>
    <w:rsid w:val="00596F66"/>
    <w:rsid w:val="00596FF2"/>
    <w:rsid w:val="0059716A"/>
    <w:rsid w:val="00597CBF"/>
    <w:rsid w:val="005A09C5"/>
    <w:rsid w:val="005A0B88"/>
    <w:rsid w:val="005A0F18"/>
    <w:rsid w:val="005A117C"/>
    <w:rsid w:val="005A1605"/>
    <w:rsid w:val="005A16D9"/>
    <w:rsid w:val="005A17CC"/>
    <w:rsid w:val="005A1ADE"/>
    <w:rsid w:val="005A2056"/>
    <w:rsid w:val="005A214A"/>
    <w:rsid w:val="005A2325"/>
    <w:rsid w:val="005A232C"/>
    <w:rsid w:val="005A270E"/>
    <w:rsid w:val="005A2BD5"/>
    <w:rsid w:val="005A2DFF"/>
    <w:rsid w:val="005A2F45"/>
    <w:rsid w:val="005A337F"/>
    <w:rsid w:val="005A368F"/>
    <w:rsid w:val="005A36C4"/>
    <w:rsid w:val="005A3B89"/>
    <w:rsid w:val="005A40C8"/>
    <w:rsid w:val="005A42BE"/>
    <w:rsid w:val="005A43A6"/>
    <w:rsid w:val="005A4774"/>
    <w:rsid w:val="005A47E5"/>
    <w:rsid w:val="005A497A"/>
    <w:rsid w:val="005A4C23"/>
    <w:rsid w:val="005A4D47"/>
    <w:rsid w:val="005A4F46"/>
    <w:rsid w:val="005A53A5"/>
    <w:rsid w:val="005A548B"/>
    <w:rsid w:val="005A549F"/>
    <w:rsid w:val="005A5605"/>
    <w:rsid w:val="005A5829"/>
    <w:rsid w:val="005A5A64"/>
    <w:rsid w:val="005A5D2E"/>
    <w:rsid w:val="005A5EEA"/>
    <w:rsid w:val="005A637C"/>
    <w:rsid w:val="005A6933"/>
    <w:rsid w:val="005A70FA"/>
    <w:rsid w:val="005A7260"/>
    <w:rsid w:val="005A7299"/>
    <w:rsid w:val="005A74DB"/>
    <w:rsid w:val="005A751A"/>
    <w:rsid w:val="005A7E38"/>
    <w:rsid w:val="005A7FA3"/>
    <w:rsid w:val="005B0658"/>
    <w:rsid w:val="005B0CC5"/>
    <w:rsid w:val="005B121B"/>
    <w:rsid w:val="005B1656"/>
    <w:rsid w:val="005B1D6F"/>
    <w:rsid w:val="005B2309"/>
    <w:rsid w:val="005B2C70"/>
    <w:rsid w:val="005B2E3D"/>
    <w:rsid w:val="005B2E5D"/>
    <w:rsid w:val="005B3083"/>
    <w:rsid w:val="005B3112"/>
    <w:rsid w:val="005B3B53"/>
    <w:rsid w:val="005B3DCE"/>
    <w:rsid w:val="005B3E02"/>
    <w:rsid w:val="005B3F88"/>
    <w:rsid w:val="005B409C"/>
    <w:rsid w:val="005B4194"/>
    <w:rsid w:val="005B485B"/>
    <w:rsid w:val="005B51E6"/>
    <w:rsid w:val="005B5B99"/>
    <w:rsid w:val="005B5D78"/>
    <w:rsid w:val="005B5E54"/>
    <w:rsid w:val="005B6042"/>
    <w:rsid w:val="005B608A"/>
    <w:rsid w:val="005B61A0"/>
    <w:rsid w:val="005B645B"/>
    <w:rsid w:val="005B6773"/>
    <w:rsid w:val="005B6908"/>
    <w:rsid w:val="005B6BB4"/>
    <w:rsid w:val="005B6C45"/>
    <w:rsid w:val="005B6CDF"/>
    <w:rsid w:val="005B6D58"/>
    <w:rsid w:val="005B6E87"/>
    <w:rsid w:val="005B6F21"/>
    <w:rsid w:val="005B71D7"/>
    <w:rsid w:val="005B776A"/>
    <w:rsid w:val="005B7913"/>
    <w:rsid w:val="005B7AEA"/>
    <w:rsid w:val="005B7C87"/>
    <w:rsid w:val="005B7DA9"/>
    <w:rsid w:val="005C0220"/>
    <w:rsid w:val="005C025F"/>
    <w:rsid w:val="005C0949"/>
    <w:rsid w:val="005C0C53"/>
    <w:rsid w:val="005C0D5F"/>
    <w:rsid w:val="005C0F58"/>
    <w:rsid w:val="005C1092"/>
    <w:rsid w:val="005C1151"/>
    <w:rsid w:val="005C12E3"/>
    <w:rsid w:val="005C13ED"/>
    <w:rsid w:val="005C1C1A"/>
    <w:rsid w:val="005C28A6"/>
    <w:rsid w:val="005C29E7"/>
    <w:rsid w:val="005C2C3E"/>
    <w:rsid w:val="005C3A5B"/>
    <w:rsid w:val="005C3CE8"/>
    <w:rsid w:val="005C3FE3"/>
    <w:rsid w:val="005C4041"/>
    <w:rsid w:val="005C40BF"/>
    <w:rsid w:val="005C433D"/>
    <w:rsid w:val="005C466C"/>
    <w:rsid w:val="005C4724"/>
    <w:rsid w:val="005C4AB4"/>
    <w:rsid w:val="005C4C2D"/>
    <w:rsid w:val="005C5526"/>
    <w:rsid w:val="005C561A"/>
    <w:rsid w:val="005C57E2"/>
    <w:rsid w:val="005C5BDB"/>
    <w:rsid w:val="005C5CD2"/>
    <w:rsid w:val="005C64EA"/>
    <w:rsid w:val="005C67EF"/>
    <w:rsid w:val="005C68E7"/>
    <w:rsid w:val="005C6D44"/>
    <w:rsid w:val="005C7138"/>
    <w:rsid w:val="005C73D3"/>
    <w:rsid w:val="005C7B7C"/>
    <w:rsid w:val="005C7CEF"/>
    <w:rsid w:val="005D0287"/>
    <w:rsid w:val="005D029B"/>
    <w:rsid w:val="005D0476"/>
    <w:rsid w:val="005D0C90"/>
    <w:rsid w:val="005D12D9"/>
    <w:rsid w:val="005D1950"/>
    <w:rsid w:val="005D1B34"/>
    <w:rsid w:val="005D1CE5"/>
    <w:rsid w:val="005D1D8E"/>
    <w:rsid w:val="005D2E6C"/>
    <w:rsid w:val="005D2F4B"/>
    <w:rsid w:val="005D301A"/>
    <w:rsid w:val="005D323B"/>
    <w:rsid w:val="005D328A"/>
    <w:rsid w:val="005D3623"/>
    <w:rsid w:val="005D3B20"/>
    <w:rsid w:val="005D3B38"/>
    <w:rsid w:val="005D3CA1"/>
    <w:rsid w:val="005D3D44"/>
    <w:rsid w:val="005D3D7D"/>
    <w:rsid w:val="005D3E8F"/>
    <w:rsid w:val="005D4380"/>
    <w:rsid w:val="005D46D5"/>
    <w:rsid w:val="005D49C0"/>
    <w:rsid w:val="005D4D41"/>
    <w:rsid w:val="005D55B6"/>
    <w:rsid w:val="005D56F4"/>
    <w:rsid w:val="005D592B"/>
    <w:rsid w:val="005D59BB"/>
    <w:rsid w:val="005D60D5"/>
    <w:rsid w:val="005D66C6"/>
    <w:rsid w:val="005D68EB"/>
    <w:rsid w:val="005D6E59"/>
    <w:rsid w:val="005D6E71"/>
    <w:rsid w:val="005D7548"/>
    <w:rsid w:val="005D76E5"/>
    <w:rsid w:val="005D77DD"/>
    <w:rsid w:val="005D7B16"/>
    <w:rsid w:val="005D7C6F"/>
    <w:rsid w:val="005D7E1B"/>
    <w:rsid w:val="005E00AA"/>
    <w:rsid w:val="005E01FE"/>
    <w:rsid w:val="005E027B"/>
    <w:rsid w:val="005E02E8"/>
    <w:rsid w:val="005E04EE"/>
    <w:rsid w:val="005E12D7"/>
    <w:rsid w:val="005E140C"/>
    <w:rsid w:val="005E1453"/>
    <w:rsid w:val="005E1840"/>
    <w:rsid w:val="005E196A"/>
    <w:rsid w:val="005E1B29"/>
    <w:rsid w:val="005E1C7D"/>
    <w:rsid w:val="005E1EF6"/>
    <w:rsid w:val="005E20E1"/>
    <w:rsid w:val="005E2883"/>
    <w:rsid w:val="005E2CB7"/>
    <w:rsid w:val="005E2EFA"/>
    <w:rsid w:val="005E353B"/>
    <w:rsid w:val="005E36A5"/>
    <w:rsid w:val="005E3988"/>
    <w:rsid w:val="005E4013"/>
    <w:rsid w:val="005E44B8"/>
    <w:rsid w:val="005E4D59"/>
    <w:rsid w:val="005E5203"/>
    <w:rsid w:val="005E56BB"/>
    <w:rsid w:val="005E578A"/>
    <w:rsid w:val="005E57A5"/>
    <w:rsid w:val="005E5CB8"/>
    <w:rsid w:val="005E5DD5"/>
    <w:rsid w:val="005E6020"/>
    <w:rsid w:val="005E6194"/>
    <w:rsid w:val="005E61D9"/>
    <w:rsid w:val="005E625E"/>
    <w:rsid w:val="005E64DC"/>
    <w:rsid w:val="005E6CD1"/>
    <w:rsid w:val="005E6F0B"/>
    <w:rsid w:val="005E70CB"/>
    <w:rsid w:val="005E7284"/>
    <w:rsid w:val="005E756D"/>
    <w:rsid w:val="005E772B"/>
    <w:rsid w:val="005E7928"/>
    <w:rsid w:val="005E7CD4"/>
    <w:rsid w:val="005F0688"/>
    <w:rsid w:val="005F08DD"/>
    <w:rsid w:val="005F0A52"/>
    <w:rsid w:val="005F0A91"/>
    <w:rsid w:val="005F0C7B"/>
    <w:rsid w:val="005F0C9E"/>
    <w:rsid w:val="005F1555"/>
    <w:rsid w:val="005F16E8"/>
    <w:rsid w:val="005F17E4"/>
    <w:rsid w:val="005F18B8"/>
    <w:rsid w:val="005F19E9"/>
    <w:rsid w:val="005F2224"/>
    <w:rsid w:val="005F29F3"/>
    <w:rsid w:val="005F2D33"/>
    <w:rsid w:val="005F30C5"/>
    <w:rsid w:val="005F33FD"/>
    <w:rsid w:val="005F349A"/>
    <w:rsid w:val="005F3507"/>
    <w:rsid w:val="005F3611"/>
    <w:rsid w:val="005F38EE"/>
    <w:rsid w:val="005F39FC"/>
    <w:rsid w:val="005F3B7B"/>
    <w:rsid w:val="005F3CDE"/>
    <w:rsid w:val="005F3D3F"/>
    <w:rsid w:val="005F483E"/>
    <w:rsid w:val="005F4984"/>
    <w:rsid w:val="005F4DBD"/>
    <w:rsid w:val="005F4DD2"/>
    <w:rsid w:val="005F51CC"/>
    <w:rsid w:val="005F5548"/>
    <w:rsid w:val="005F585E"/>
    <w:rsid w:val="005F5A0E"/>
    <w:rsid w:val="005F5A77"/>
    <w:rsid w:val="005F5BED"/>
    <w:rsid w:val="005F6163"/>
    <w:rsid w:val="005F62B9"/>
    <w:rsid w:val="005F63C3"/>
    <w:rsid w:val="005F664C"/>
    <w:rsid w:val="005F6A3C"/>
    <w:rsid w:val="005F6D33"/>
    <w:rsid w:val="005F6F5C"/>
    <w:rsid w:val="005F6FD3"/>
    <w:rsid w:val="005F7109"/>
    <w:rsid w:val="005F72B4"/>
    <w:rsid w:val="005F7518"/>
    <w:rsid w:val="005F76B6"/>
    <w:rsid w:val="005F7B35"/>
    <w:rsid w:val="005F7F31"/>
    <w:rsid w:val="00600145"/>
    <w:rsid w:val="006002D6"/>
    <w:rsid w:val="006002FB"/>
    <w:rsid w:val="00600836"/>
    <w:rsid w:val="00600929"/>
    <w:rsid w:val="006009B5"/>
    <w:rsid w:val="00600B4E"/>
    <w:rsid w:val="00600E3F"/>
    <w:rsid w:val="00601349"/>
    <w:rsid w:val="00601519"/>
    <w:rsid w:val="0060169F"/>
    <w:rsid w:val="00601862"/>
    <w:rsid w:val="00602102"/>
    <w:rsid w:val="0060227A"/>
    <w:rsid w:val="0060237A"/>
    <w:rsid w:val="00602728"/>
    <w:rsid w:val="0060276F"/>
    <w:rsid w:val="00602CF3"/>
    <w:rsid w:val="00602D8C"/>
    <w:rsid w:val="00602E51"/>
    <w:rsid w:val="00602F55"/>
    <w:rsid w:val="0060301A"/>
    <w:rsid w:val="0060387F"/>
    <w:rsid w:val="00603997"/>
    <w:rsid w:val="00603E34"/>
    <w:rsid w:val="0060437E"/>
    <w:rsid w:val="006044B1"/>
    <w:rsid w:val="0060477E"/>
    <w:rsid w:val="006049EE"/>
    <w:rsid w:val="0060523D"/>
    <w:rsid w:val="0060531F"/>
    <w:rsid w:val="00605422"/>
    <w:rsid w:val="006055B0"/>
    <w:rsid w:val="0060581B"/>
    <w:rsid w:val="00605A91"/>
    <w:rsid w:val="00605ABE"/>
    <w:rsid w:val="00605DF3"/>
    <w:rsid w:val="006062B1"/>
    <w:rsid w:val="0060659B"/>
    <w:rsid w:val="006067BA"/>
    <w:rsid w:val="00606B8A"/>
    <w:rsid w:val="00606E4B"/>
    <w:rsid w:val="006073B1"/>
    <w:rsid w:val="006073C9"/>
    <w:rsid w:val="006078F8"/>
    <w:rsid w:val="00607C68"/>
    <w:rsid w:val="00607FF3"/>
    <w:rsid w:val="006100CC"/>
    <w:rsid w:val="00610132"/>
    <w:rsid w:val="006105C2"/>
    <w:rsid w:val="006105EE"/>
    <w:rsid w:val="006108E5"/>
    <w:rsid w:val="00610A4A"/>
    <w:rsid w:val="00610BFC"/>
    <w:rsid w:val="00610F27"/>
    <w:rsid w:val="00611704"/>
    <w:rsid w:val="00611734"/>
    <w:rsid w:val="00611A4F"/>
    <w:rsid w:val="00611ADA"/>
    <w:rsid w:val="00611BBD"/>
    <w:rsid w:val="006120C8"/>
    <w:rsid w:val="0061226A"/>
    <w:rsid w:val="00612369"/>
    <w:rsid w:val="00612878"/>
    <w:rsid w:val="00612B71"/>
    <w:rsid w:val="00612D64"/>
    <w:rsid w:val="00612FFE"/>
    <w:rsid w:val="00613022"/>
    <w:rsid w:val="0061308B"/>
    <w:rsid w:val="00613153"/>
    <w:rsid w:val="0061378D"/>
    <w:rsid w:val="00613943"/>
    <w:rsid w:val="00613CAC"/>
    <w:rsid w:val="00613E77"/>
    <w:rsid w:val="006141F5"/>
    <w:rsid w:val="00614323"/>
    <w:rsid w:val="0061463B"/>
    <w:rsid w:val="00614A6F"/>
    <w:rsid w:val="00614D0B"/>
    <w:rsid w:val="00615013"/>
    <w:rsid w:val="00615118"/>
    <w:rsid w:val="006157A2"/>
    <w:rsid w:val="00615DE0"/>
    <w:rsid w:val="0061617C"/>
    <w:rsid w:val="00616234"/>
    <w:rsid w:val="0061659E"/>
    <w:rsid w:val="006165A4"/>
    <w:rsid w:val="0061685D"/>
    <w:rsid w:val="00616DE6"/>
    <w:rsid w:val="00616E3F"/>
    <w:rsid w:val="0061731E"/>
    <w:rsid w:val="00617A16"/>
    <w:rsid w:val="00617CE7"/>
    <w:rsid w:val="00617DDF"/>
    <w:rsid w:val="0062001D"/>
    <w:rsid w:val="00620C85"/>
    <w:rsid w:val="00621314"/>
    <w:rsid w:val="00621571"/>
    <w:rsid w:val="006218AF"/>
    <w:rsid w:val="006219C6"/>
    <w:rsid w:val="00621A0E"/>
    <w:rsid w:val="00621AAF"/>
    <w:rsid w:val="00622107"/>
    <w:rsid w:val="006227D4"/>
    <w:rsid w:val="00623212"/>
    <w:rsid w:val="006232BC"/>
    <w:rsid w:val="006233DB"/>
    <w:rsid w:val="0062398D"/>
    <w:rsid w:val="00623DBA"/>
    <w:rsid w:val="00623E10"/>
    <w:rsid w:val="006245F3"/>
    <w:rsid w:val="00624AA9"/>
    <w:rsid w:val="00624B70"/>
    <w:rsid w:val="00624BA0"/>
    <w:rsid w:val="00624CE4"/>
    <w:rsid w:val="00624DC2"/>
    <w:rsid w:val="00624E13"/>
    <w:rsid w:val="00624F89"/>
    <w:rsid w:val="00624FD9"/>
    <w:rsid w:val="00625016"/>
    <w:rsid w:val="0062522C"/>
    <w:rsid w:val="00625B4E"/>
    <w:rsid w:val="00625B91"/>
    <w:rsid w:val="00625F8A"/>
    <w:rsid w:val="006267D5"/>
    <w:rsid w:val="0062682A"/>
    <w:rsid w:val="00626920"/>
    <w:rsid w:val="00626A94"/>
    <w:rsid w:val="00627113"/>
    <w:rsid w:val="00627901"/>
    <w:rsid w:val="006279FB"/>
    <w:rsid w:val="00627F25"/>
    <w:rsid w:val="006300AA"/>
    <w:rsid w:val="006302CD"/>
    <w:rsid w:val="00630439"/>
    <w:rsid w:val="006306C5"/>
    <w:rsid w:val="00630AC8"/>
    <w:rsid w:val="00630AEA"/>
    <w:rsid w:val="0063110F"/>
    <w:rsid w:val="00631276"/>
    <w:rsid w:val="006314EB"/>
    <w:rsid w:val="00631672"/>
    <w:rsid w:val="00631BF0"/>
    <w:rsid w:val="00631E5B"/>
    <w:rsid w:val="006323A0"/>
    <w:rsid w:val="006328DA"/>
    <w:rsid w:val="00632A02"/>
    <w:rsid w:val="00632DC2"/>
    <w:rsid w:val="00632F0C"/>
    <w:rsid w:val="006333AC"/>
    <w:rsid w:val="00633683"/>
    <w:rsid w:val="00633ABB"/>
    <w:rsid w:val="00633B7F"/>
    <w:rsid w:val="0063454F"/>
    <w:rsid w:val="00634780"/>
    <w:rsid w:val="006347D2"/>
    <w:rsid w:val="006347DF"/>
    <w:rsid w:val="00634857"/>
    <w:rsid w:val="006348D1"/>
    <w:rsid w:val="00634A24"/>
    <w:rsid w:val="00634BE5"/>
    <w:rsid w:val="006352B8"/>
    <w:rsid w:val="00635C6F"/>
    <w:rsid w:val="00636035"/>
    <w:rsid w:val="006362DE"/>
    <w:rsid w:val="006363D8"/>
    <w:rsid w:val="006369FD"/>
    <w:rsid w:val="00636B58"/>
    <w:rsid w:val="00636D24"/>
    <w:rsid w:val="00636DB6"/>
    <w:rsid w:val="00636DB9"/>
    <w:rsid w:val="00636E36"/>
    <w:rsid w:val="006371F8"/>
    <w:rsid w:val="00637217"/>
    <w:rsid w:val="00637221"/>
    <w:rsid w:val="0063764D"/>
    <w:rsid w:val="00637697"/>
    <w:rsid w:val="006377C3"/>
    <w:rsid w:val="00637F08"/>
    <w:rsid w:val="00640126"/>
    <w:rsid w:val="00640DB2"/>
    <w:rsid w:val="00640FE3"/>
    <w:rsid w:val="00641280"/>
    <w:rsid w:val="00641960"/>
    <w:rsid w:val="00641B52"/>
    <w:rsid w:val="00641D76"/>
    <w:rsid w:val="00641FCF"/>
    <w:rsid w:val="00642616"/>
    <w:rsid w:val="006427A1"/>
    <w:rsid w:val="00642869"/>
    <w:rsid w:val="00642ED0"/>
    <w:rsid w:val="00643CE8"/>
    <w:rsid w:val="00643F16"/>
    <w:rsid w:val="006444C2"/>
    <w:rsid w:val="006445FC"/>
    <w:rsid w:val="00644B92"/>
    <w:rsid w:val="006453CD"/>
    <w:rsid w:val="00645795"/>
    <w:rsid w:val="006458C1"/>
    <w:rsid w:val="006459AE"/>
    <w:rsid w:val="00645BF8"/>
    <w:rsid w:val="00645DC5"/>
    <w:rsid w:val="00645E06"/>
    <w:rsid w:val="006460D1"/>
    <w:rsid w:val="006463B0"/>
    <w:rsid w:val="00646793"/>
    <w:rsid w:val="006468D4"/>
    <w:rsid w:val="00646B29"/>
    <w:rsid w:val="00646C4F"/>
    <w:rsid w:val="006473D5"/>
    <w:rsid w:val="00647522"/>
    <w:rsid w:val="006475FF"/>
    <w:rsid w:val="00647637"/>
    <w:rsid w:val="00647A44"/>
    <w:rsid w:val="00650164"/>
    <w:rsid w:val="00650311"/>
    <w:rsid w:val="00650A09"/>
    <w:rsid w:val="00650A0C"/>
    <w:rsid w:val="00650BC7"/>
    <w:rsid w:val="00650CF7"/>
    <w:rsid w:val="00650D3F"/>
    <w:rsid w:val="00650D8F"/>
    <w:rsid w:val="00650FDC"/>
    <w:rsid w:val="006510C6"/>
    <w:rsid w:val="00651966"/>
    <w:rsid w:val="006519A0"/>
    <w:rsid w:val="00651C8C"/>
    <w:rsid w:val="00651E8D"/>
    <w:rsid w:val="006522EE"/>
    <w:rsid w:val="006526AD"/>
    <w:rsid w:val="00652962"/>
    <w:rsid w:val="00652DB0"/>
    <w:rsid w:val="00652F28"/>
    <w:rsid w:val="00653190"/>
    <w:rsid w:val="0065358F"/>
    <w:rsid w:val="00653757"/>
    <w:rsid w:val="006538D7"/>
    <w:rsid w:val="00653FB3"/>
    <w:rsid w:val="0065400E"/>
    <w:rsid w:val="00654374"/>
    <w:rsid w:val="0065451B"/>
    <w:rsid w:val="006545BE"/>
    <w:rsid w:val="006546C4"/>
    <w:rsid w:val="0065477B"/>
    <w:rsid w:val="00654B6E"/>
    <w:rsid w:val="00654C03"/>
    <w:rsid w:val="00654CAB"/>
    <w:rsid w:val="00654E72"/>
    <w:rsid w:val="00654EC9"/>
    <w:rsid w:val="00654FEC"/>
    <w:rsid w:val="006550F0"/>
    <w:rsid w:val="0065521E"/>
    <w:rsid w:val="00655230"/>
    <w:rsid w:val="006556DF"/>
    <w:rsid w:val="00655926"/>
    <w:rsid w:val="0065593E"/>
    <w:rsid w:val="00655B79"/>
    <w:rsid w:val="00655CF5"/>
    <w:rsid w:val="00655E6B"/>
    <w:rsid w:val="00655F8A"/>
    <w:rsid w:val="006563BF"/>
    <w:rsid w:val="006566BD"/>
    <w:rsid w:val="006566EF"/>
    <w:rsid w:val="00656A40"/>
    <w:rsid w:val="00656A67"/>
    <w:rsid w:val="00656EB3"/>
    <w:rsid w:val="006572B8"/>
    <w:rsid w:val="006573B4"/>
    <w:rsid w:val="0065775C"/>
    <w:rsid w:val="00657885"/>
    <w:rsid w:val="00657A75"/>
    <w:rsid w:val="00657AA9"/>
    <w:rsid w:val="00657B81"/>
    <w:rsid w:val="00657CDE"/>
    <w:rsid w:val="00657D0E"/>
    <w:rsid w:val="00657DB1"/>
    <w:rsid w:val="00657FDA"/>
    <w:rsid w:val="006601ED"/>
    <w:rsid w:val="006602A9"/>
    <w:rsid w:val="006606C5"/>
    <w:rsid w:val="00660758"/>
    <w:rsid w:val="0066128E"/>
    <w:rsid w:val="00661709"/>
    <w:rsid w:val="0066172F"/>
    <w:rsid w:val="006618C2"/>
    <w:rsid w:val="0066192A"/>
    <w:rsid w:val="00661A5A"/>
    <w:rsid w:val="00661A91"/>
    <w:rsid w:val="00661AC2"/>
    <w:rsid w:val="00661C00"/>
    <w:rsid w:val="00661E1F"/>
    <w:rsid w:val="006621AB"/>
    <w:rsid w:val="00662515"/>
    <w:rsid w:val="0066287A"/>
    <w:rsid w:val="00662A66"/>
    <w:rsid w:val="00662AD8"/>
    <w:rsid w:val="00662B84"/>
    <w:rsid w:val="00663243"/>
    <w:rsid w:val="006635BA"/>
    <w:rsid w:val="00663638"/>
    <w:rsid w:val="0066382B"/>
    <w:rsid w:val="00663D76"/>
    <w:rsid w:val="00664053"/>
    <w:rsid w:val="0066409E"/>
    <w:rsid w:val="0066432B"/>
    <w:rsid w:val="00664712"/>
    <w:rsid w:val="00664C12"/>
    <w:rsid w:val="00664D4B"/>
    <w:rsid w:val="00664DA3"/>
    <w:rsid w:val="00664FF9"/>
    <w:rsid w:val="00665171"/>
    <w:rsid w:val="0066551F"/>
    <w:rsid w:val="00665520"/>
    <w:rsid w:val="0066563C"/>
    <w:rsid w:val="00665852"/>
    <w:rsid w:val="00665A6E"/>
    <w:rsid w:val="00665AA2"/>
    <w:rsid w:val="006662F8"/>
    <w:rsid w:val="006666B8"/>
    <w:rsid w:val="006666BB"/>
    <w:rsid w:val="00666AEE"/>
    <w:rsid w:val="00666BBE"/>
    <w:rsid w:val="00666DD0"/>
    <w:rsid w:val="00666F84"/>
    <w:rsid w:val="00667172"/>
    <w:rsid w:val="006671EC"/>
    <w:rsid w:val="006673EB"/>
    <w:rsid w:val="00667549"/>
    <w:rsid w:val="00667AAC"/>
    <w:rsid w:val="00667EDD"/>
    <w:rsid w:val="0067055E"/>
    <w:rsid w:val="006706B6"/>
    <w:rsid w:val="00670AEC"/>
    <w:rsid w:val="00670F3E"/>
    <w:rsid w:val="006711C6"/>
    <w:rsid w:val="006711E3"/>
    <w:rsid w:val="00671604"/>
    <w:rsid w:val="00671B2B"/>
    <w:rsid w:val="00671F10"/>
    <w:rsid w:val="006720A6"/>
    <w:rsid w:val="006727D5"/>
    <w:rsid w:val="00672904"/>
    <w:rsid w:val="0067303D"/>
    <w:rsid w:val="00673110"/>
    <w:rsid w:val="006732FF"/>
    <w:rsid w:val="0067342A"/>
    <w:rsid w:val="00673480"/>
    <w:rsid w:val="0067425E"/>
    <w:rsid w:val="00674AD6"/>
    <w:rsid w:val="00674C54"/>
    <w:rsid w:val="0067517D"/>
    <w:rsid w:val="00675606"/>
    <w:rsid w:val="00675C2E"/>
    <w:rsid w:val="00675C96"/>
    <w:rsid w:val="00676462"/>
    <w:rsid w:val="00676A36"/>
    <w:rsid w:val="00676C57"/>
    <w:rsid w:val="00676EF8"/>
    <w:rsid w:val="006771BD"/>
    <w:rsid w:val="00677573"/>
    <w:rsid w:val="0067757E"/>
    <w:rsid w:val="00677ACC"/>
    <w:rsid w:val="00677B59"/>
    <w:rsid w:val="006800D8"/>
    <w:rsid w:val="00680528"/>
    <w:rsid w:val="00680966"/>
    <w:rsid w:val="0068134E"/>
    <w:rsid w:val="006815F8"/>
    <w:rsid w:val="006821BA"/>
    <w:rsid w:val="006825D9"/>
    <w:rsid w:val="006825F2"/>
    <w:rsid w:val="0068262B"/>
    <w:rsid w:val="00682BDA"/>
    <w:rsid w:val="006833B9"/>
    <w:rsid w:val="00683475"/>
    <w:rsid w:val="0068382B"/>
    <w:rsid w:val="00683BD5"/>
    <w:rsid w:val="006840FF"/>
    <w:rsid w:val="00684867"/>
    <w:rsid w:val="00685296"/>
    <w:rsid w:val="006852C7"/>
    <w:rsid w:val="00685341"/>
    <w:rsid w:val="00685A4B"/>
    <w:rsid w:val="006861FA"/>
    <w:rsid w:val="0068634C"/>
    <w:rsid w:val="006864BC"/>
    <w:rsid w:val="00686824"/>
    <w:rsid w:val="00686C17"/>
    <w:rsid w:val="006872EB"/>
    <w:rsid w:val="00687359"/>
    <w:rsid w:val="0068746E"/>
    <w:rsid w:val="006875BA"/>
    <w:rsid w:val="006875F4"/>
    <w:rsid w:val="00687664"/>
    <w:rsid w:val="0068783E"/>
    <w:rsid w:val="00690062"/>
    <w:rsid w:val="00690395"/>
    <w:rsid w:val="00690C32"/>
    <w:rsid w:val="00690F1A"/>
    <w:rsid w:val="0069120F"/>
    <w:rsid w:val="00691394"/>
    <w:rsid w:val="006916C2"/>
    <w:rsid w:val="00691758"/>
    <w:rsid w:val="00691D45"/>
    <w:rsid w:val="006920B2"/>
    <w:rsid w:val="0069274B"/>
    <w:rsid w:val="00692761"/>
    <w:rsid w:val="006927DB"/>
    <w:rsid w:val="00692B56"/>
    <w:rsid w:val="00692BBF"/>
    <w:rsid w:val="006930D0"/>
    <w:rsid w:val="00693233"/>
    <w:rsid w:val="0069334B"/>
    <w:rsid w:val="006936B7"/>
    <w:rsid w:val="0069398E"/>
    <w:rsid w:val="006939B6"/>
    <w:rsid w:val="00693B9F"/>
    <w:rsid w:val="00693D1A"/>
    <w:rsid w:val="00693F62"/>
    <w:rsid w:val="00694642"/>
    <w:rsid w:val="00694C55"/>
    <w:rsid w:val="00694D19"/>
    <w:rsid w:val="0069554C"/>
    <w:rsid w:val="006956C8"/>
    <w:rsid w:val="006956D7"/>
    <w:rsid w:val="00696207"/>
    <w:rsid w:val="00696C02"/>
    <w:rsid w:val="00696C54"/>
    <w:rsid w:val="00696CE5"/>
    <w:rsid w:val="00696CEF"/>
    <w:rsid w:val="00696DAB"/>
    <w:rsid w:val="00696E99"/>
    <w:rsid w:val="006972B1"/>
    <w:rsid w:val="006976EC"/>
    <w:rsid w:val="00697CBE"/>
    <w:rsid w:val="00697FEA"/>
    <w:rsid w:val="006A025A"/>
    <w:rsid w:val="006A0321"/>
    <w:rsid w:val="006A0374"/>
    <w:rsid w:val="006A0829"/>
    <w:rsid w:val="006A0A5D"/>
    <w:rsid w:val="006A0A92"/>
    <w:rsid w:val="006A0A98"/>
    <w:rsid w:val="006A0A9E"/>
    <w:rsid w:val="006A0B8C"/>
    <w:rsid w:val="006A0E4A"/>
    <w:rsid w:val="006A11E7"/>
    <w:rsid w:val="006A1465"/>
    <w:rsid w:val="006A1731"/>
    <w:rsid w:val="006A17DE"/>
    <w:rsid w:val="006A18A8"/>
    <w:rsid w:val="006A1ADC"/>
    <w:rsid w:val="006A1BF1"/>
    <w:rsid w:val="006A1BF7"/>
    <w:rsid w:val="006A22D3"/>
    <w:rsid w:val="006A2313"/>
    <w:rsid w:val="006A2391"/>
    <w:rsid w:val="006A239C"/>
    <w:rsid w:val="006A24EB"/>
    <w:rsid w:val="006A2542"/>
    <w:rsid w:val="006A2C85"/>
    <w:rsid w:val="006A2D04"/>
    <w:rsid w:val="006A3168"/>
    <w:rsid w:val="006A33E5"/>
    <w:rsid w:val="006A35E8"/>
    <w:rsid w:val="006A402C"/>
    <w:rsid w:val="006A4235"/>
    <w:rsid w:val="006A43FA"/>
    <w:rsid w:val="006A47B6"/>
    <w:rsid w:val="006A4EBB"/>
    <w:rsid w:val="006A513F"/>
    <w:rsid w:val="006A530B"/>
    <w:rsid w:val="006A5356"/>
    <w:rsid w:val="006A5B4C"/>
    <w:rsid w:val="006A5C3F"/>
    <w:rsid w:val="006A5D24"/>
    <w:rsid w:val="006A5E81"/>
    <w:rsid w:val="006A603B"/>
    <w:rsid w:val="006A604B"/>
    <w:rsid w:val="006A63A5"/>
    <w:rsid w:val="006A65D0"/>
    <w:rsid w:val="006A6614"/>
    <w:rsid w:val="006A6841"/>
    <w:rsid w:val="006A6CB2"/>
    <w:rsid w:val="006A73E6"/>
    <w:rsid w:val="006A75FD"/>
    <w:rsid w:val="006A78D9"/>
    <w:rsid w:val="006A7A0B"/>
    <w:rsid w:val="006A7B9C"/>
    <w:rsid w:val="006A7CA1"/>
    <w:rsid w:val="006A7CBC"/>
    <w:rsid w:val="006A7EDF"/>
    <w:rsid w:val="006B08AF"/>
    <w:rsid w:val="006B099D"/>
    <w:rsid w:val="006B0B0F"/>
    <w:rsid w:val="006B0BE1"/>
    <w:rsid w:val="006B0E0C"/>
    <w:rsid w:val="006B11F7"/>
    <w:rsid w:val="006B17A4"/>
    <w:rsid w:val="006B1B6E"/>
    <w:rsid w:val="006B1D11"/>
    <w:rsid w:val="006B1D78"/>
    <w:rsid w:val="006B2615"/>
    <w:rsid w:val="006B27E2"/>
    <w:rsid w:val="006B2966"/>
    <w:rsid w:val="006B2A97"/>
    <w:rsid w:val="006B2C3C"/>
    <w:rsid w:val="006B2D6A"/>
    <w:rsid w:val="006B2E22"/>
    <w:rsid w:val="006B31FD"/>
    <w:rsid w:val="006B32FF"/>
    <w:rsid w:val="006B3AC6"/>
    <w:rsid w:val="006B47FB"/>
    <w:rsid w:val="006B4A30"/>
    <w:rsid w:val="006B4D5A"/>
    <w:rsid w:val="006B4D87"/>
    <w:rsid w:val="006B504D"/>
    <w:rsid w:val="006B536F"/>
    <w:rsid w:val="006B5767"/>
    <w:rsid w:val="006B5D31"/>
    <w:rsid w:val="006B5F0F"/>
    <w:rsid w:val="006B5F58"/>
    <w:rsid w:val="006B6599"/>
    <w:rsid w:val="006B65BC"/>
    <w:rsid w:val="006B6D84"/>
    <w:rsid w:val="006B70B3"/>
    <w:rsid w:val="006B7332"/>
    <w:rsid w:val="006B7415"/>
    <w:rsid w:val="006B74DC"/>
    <w:rsid w:val="006B77D8"/>
    <w:rsid w:val="006C00E1"/>
    <w:rsid w:val="006C013A"/>
    <w:rsid w:val="006C0592"/>
    <w:rsid w:val="006C0702"/>
    <w:rsid w:val="006C0831"/>
    <w:rsid w:val="006C08EE"/>
    <w:rsid w:val="006C096C"/>
    <w:rsid w:val="006C0A2F"/>
    <w:rsid w:val="006C0B55"/>
    <w:rsid w:val="006C0CD8"/>
    <w:rsid w:val="006C0D1D"/>
    <w:rsid w:val="006C0E70"/>
    <w:rsid w:val="006C12D9"/>
    <w:rsid w:val="006C1441"/>
    <w:rsid w:val="006C171C"/>
    <w:rsid w:val="006C174B"/>
    <w:rsid w:val="006C17C1"/>
    <w:rsid w:val="006C1A4D"/>
    <w:rsid w:val="006C1C24"/>
    <w:rsid w:val="006C1DAA"/>
    <w:rsid w:val="006C20DB"/>
    <w:rsid w:val="006C22B1"/>
    <w:rsid w:val="006C22BA"/>
    <w:rsid w:val="006C2409"/>
    <w:rsid w:val="006C277C"/>
    <w:rsid w:val="006C2F7B"/>
    <w:rsid w:val="006C3176"/>
    <w:rsid w:val="006C335F"/>
    <w:rsid w:val="006C4020"/>
    <w:rsid w:val="006C41C8"/>
    <w:rsid w:val="006C420A"/>
    <w:rsid w:val="006C46CA"/>
    <w:rsid w:val="006C47F8"/>
    <w:rsid w:val="006C5ABC"/>
    <w:rsid w:val="006C5BDC"/>
    <w:rsid w:val="006C5E67"/>
    <w:rsid w:val="006C60B2"/>
    <w:rsid w:val="006C636A"/>
    <w:rsid w:val="006C63B0"/>
    <w:rsid w:val="006C6767"/>
    <w:rsid w:val="006C67CE"/>
    <w:rsid w:val="006C69C6"/>
    <w:rsid w:val="006C6C1F"/>
    <w:rsid w:val="006C6CDC"/>
    <w:rsid w:val="006C6F3B"/>
    <w:rsid w:val="006C7301"/>
    <w:rsid w:val="006C732D"/>
    <w:rsid w:val="006C746E"/>
    <w:rsid w:val="006C7FCC"/>
    <w:rsid w:val="006D0622"/>
    <w:rsid w:val="006D0706"/>
    <w:rsid w:val="006D0B79"/>
    <w:rsid w:val="006D0B8C"/>
    <w:rsid w:val="006D0BA8"/>
    <w:rsid w:val="006D11E7"/>
    <w:rsid w:val="006D1409"/>
    <w:rsid w:val="006D14B5"/>
    <w:rsid w:val="006D15DA"/>
    <w:rsid w:val="006D165D"/>
    <w:rsid w:val="006D1701"/>
    <w:rsid w:val="006D1919"/>
    <w:rsid w:val="006D1970"/>
    <w:rsid w:val="006D1AFE"/>
    <w:rsid w:val="006D1C2B"/>
    <w:rsid w:val="006D25B9"/>
    <w:rsid w:val="006D2CDB"/>
    <w:rsid w:val="006D2E61"/>
    <w:rsid w:val="006D2FC4"/>
    <w:rsid w:val="006D369F"/>
    <w:rsid w:val="006D3796"/>
    <w:rsid w:val="006D3867"/>
    <w:rsid w:val="006D3E5A"/>
    <w:rsid w:val="006D3EA5"/>
    <w:rsid w:val="006D41C4"/>
    <w:rsid w:val="006D4725"/>
    <w:rsid w:val="006D4BC8"/>
    <w:rsid w:val="006D589F"/>
    <w:rsid w:val="006D58EB"/>
    <w:rsid w:val="006D5ED0"/>
    <w:rsid w:val="006D6222"/>
    <w:rsid w:val="006D692E"/>
    <w:rsid w:val="006D6964"/>
    <w:rsid w:val="006D6A0B"/>
    <w:rsid w:val="006D730A"/>
    <w:rsid w:val="006D7625"/>
    <w:rsid w:val="006D7BEA"/>
    <w:rsid w:val="006D7CBE"/>
    <w:rsid w:val="006D7E1B"/>
    <w:rsid w:val="006E020B"/>
    <w:rsid w:val="006E0252"/>
    <w:rsid w:val="006E0356"/>
    <w:rsid w:val="006E0479"/>
    <w:rsid w:val="006E06AC"/>
    <w:rsid w:val="006E084E"/>
    <w:rsid w:val="006E0DFE"/>
    <w:rsid w:val="006E0E50"/>
    <w:rsid w:val="006E0EAE"/>
    <w:rsid w:val="006E0F66"/>
    <w:rsid w:val="006E0F92"/>
    <w:rsid w:val="006E1151"/>
    <w:rsid w:val="006E14FF"/>
    <w:rsid w:val="006E1838"/>
    <w:rsid w:val="006E19CD"/>
    <w:rsid w:val="006E1AEE"/>
    <w:rsid w:val="006E1B52"/>
    <w:rsid w:val="006E1D10"/>
    <w:rsid w:val="006E2444"/>
    <w:rsid w:val="006E2702"/>
    <w:rsid w:val="006E2802"/>
    <w:rsid w:val="006E2CCD"/>
    <w:rsid w:val="006E2E40"/>
    <w:rsid w:val="006E2F1E"/>
    <w:rsid w:val="006E31A7"/>
    <w:rsid w:val="006E346B"/>
    <w:rsid w:val="006E34F6"/>
    <w:rsid w:val="006E3B54"/>
    <w:rsid w:val="006E3BF7"/>
    <w:rsid w:val="006E3E75"/>
    <w:rsid w:val="006E3E7B"/>
    <w:rsid w:val="006E3F4B"/>
    <w:rsid w:val="006E41F9"/>
    <w:rsid w:val="006E4768"/>
    <w:rsid w:val="006E47F2"/>
    <w:rsid w:val="006E4B3B"/>
    <w:rsid w:val="006E4CED"/>
    <w:rsid w:val="006E4D3E"/>
    <w:rsid w:val="006E4E03"/>
    <w:rsid w:val="006E4EA0"/>
    <w:rsid w:val="006E5243"/>
    <w:rsid w:val="006E52CB"/>
    <w:rsid w:val="006E5306"/>
    <w:rsid w:val="006E548A"/>
    <w:rsid w:val="006E5496"/>
    <w:rsid w:val="006E57F9"/>
    <w:rsid w:val="006E5C20"/>
    <w:rsid w:val="006E5CC8"/>
    <w:rsid w:val="006E60F4"/>
    <w:rsid w:val="006E69FE"/>
    <w:rsid w:val="006E6BD2"/>
    <w:rsid w:val="006E6FEE"/>
    <w:rsid w:val="006E7448"/>
    <w:rsid w:val="006E755F"/>
    <w:rsid w:val="006E79F2"/>
    <w:rsid w:val="006E7E05"/>
    <w:rsid w:val="006E7EA9"/>
    <w:rsid w:val="006F0ADC"/>
    <w:rsid w:val="006F0EDF"/>
    <w:rsid w:val="006F18E5"/>
    <w:rsid w:val="006F1AA2"/>
    <w:rsid w:val="006F23A2"/>
    <w:rsid w:val="006F2533"/>
    <w:rsid w:val="006F2934"/>
    <w:rsid w:val="006F29CA"/>
    <w:rsid w:val="006F2BF2"/>
    <w:rsid w:val="006F2FEF"/>
    <w:rsid w:val="006F3576"/>
    <w:rsid w:val="006F378C"/>
    <w:rsid w:val="006F3EC9"/>
    <w:rsid w:val="006F4047"/>
    <w:rsid w:val="006F430A"/>
    <w:rsid w:val="006F46FA"/>
    <w:rsid w:val="006F474F"/>
    <w:rsid w:val="006F4813"/>
    <w:rsid w:val="006F4A51"/>
    <w:rsid w:val="006F4BE6"/>
    <w:rsid w:val="006F4F05"/>
    <w:rsid w:val="006F51E4"/>
    <w:rsid w:val="006F52BD"/>
    <w:rsid w:val="006F5827"/>
    <w:rsid w:val="006F5900"/>
    <w:rsid w:val="006F59C9"/>
    <w:rsid w:val="006F6014"/>
    <w:rsid w:val="006F6333"/>
    <w:rsid w:val="006F6379"/>
    <w:rsid w:val="006F640E"/>
    <w:rsid w:val="006F6718"/>
    <w:rsid w:val="006F68BC"/>
    <w:rsid w:val="006F697F"/>
    <w:rsid w:val="006F6CAC"/>
    <w:rsid w:val="006F6F08"/>
    <w:rsid w:val="006F7112"/>
    <w:rsid w:val="006F785C"/>
    <w:rsid w:val="00700264"/>
    <w:rsid w:val="007003A3"/>
    <w:rsid w:val="0070054D"/>
    <w:rsid w:val="00700961"/>
    <w:rsid w:val="00700ADD"/>
    <w:rsid w:val="00701075"/>
    <w:rsid w:val="007015D0"/>
    <w:rsid w:val="007015F4"/>
    <w:rsid w:val="007018BE"/>
    <w:rsid w:val="00701A65"/>
    <w:rsid w:val="00701D5C"/>
    <w:rsid w:val="00701DEE"/>
    <w:rsid w:val="00701DFF"/>
    <w:rsid w:val="00701E69"/>
    <w:rsid w:val="00701EBB"/>
    <w:rsid w:val="00701EDF"/>
    <w:rsid w:val="007021DC"/>
    <w:rsid w:val="0070244D"/>
    <w:rsid w:val="007024DC"/>
    <w:rsid w:val="00702619"/>
    <w:rsid w:val="00702FF3"/>
    <w:rsid w:val="0070303C"/>
    <w:rsid w:val="007034ED"/>
    <w:rsid w:val="00703B00"/>
    <w:rsid w:val="00703E09"/>
    <w:rsid w:val="00703E3A"/>
    <w:rsid w:val="00704092"/>
    <w:rsid w:val="00704106"/>
    <w:rsid w:val="00704139"/>
    <w:rsid w:val="0070421C"/>
    <w:rsid w:val="007042AF"/>
    <w:rsid w:val="00704679"/>
    <w:rsid w:val="007046F3"/>
    <w:rsid w:val="007052A0"/>
    <w:rsid w:val="00705389"/>
    <w:rsid w:val="00705563"/>
    <w:rsid w:val="007056E6"/>
    <w:rsid w:val="0070581D"/>
    <w:rsid w:val="00705859"/>
    <w:rsid w:val="00706059"/>
    <w:rsid w:val="0070628A"/>
    <w:rsid w:val="0070656B"/>
    <w:rsid w:val="00706596"/>
    <w:rsid w:val="00706694"/>
    <w:rsid w:val="007071AA"/>
    <w:rsid w:val="007071E7"/>
    <w:rsid w:val="007078AA"/>
    <w:rsid w:val="0071016A"/>
    <w:rsid w:val="007105B8"/>
    <w:rsid w:val="0071097F"/>
    <w:rsid w:val="00710EDF"/>
    <w:rsid w:val="00710F55"/>
    <w:rsid w:val="007111D0"/>
    <w:rsid w:val="00711325"/>
    <w:rsid w:val="00711607"/>
    <w:rsid w:val="007117F0"/>
    <w:rsid w:val="00711928"/>
    <w:rsid w:val="00711BFF"/>
    <w:rsid w:val="00711ED6"/>
    <w:rsid w:val="00711F98"/>
    <w:rsid w:val="0071271B"/>
    <w:rsid w:val="00712789"/>
    <w:rsid w:val="0071284A"/>
    <w:rsid w:val="00712A97"/>
    <w:rsid w:val="00712E3A"/>
    <w:rsid w:val="00712EF4"/>
    <w:rsid w:val="00712F1A"/>
    <w:rsid w:val="0071312A"/>
    <w:rsid w:val="00713317"/>
    <w:rsid w:val="00713748"/>
    <w:rsid w:val="00713BC1"/>
    <w:rsid w:val="00713ECF"/>
    <w:rsid w:val="00714332"/>
    <w:rsid w:val="0071477E"/>
    <w:rsid w:val="00714B01"/>
    <w:rsid w:val="00714B30"/>
    <w:rsid w:val="00714BA1"/>
    <w:rsid w:val="00714BA7"/>
    <w:rsid w:val="00715348"/>
    <w:rsid w:val="0071539B"/>
    <w:rsid w:val="007156DE"/>
    <w:rsid w:val="00715F43"/>
    <w:rsid w:val="00716520"/>
    <w:rsid w:val="0071759F"/>
    <w:rsid w:val="00717705"/>
    <w:rsid w:val="00717F49"/>
    <w:rsid w:val="00720086"/>
    <w:rsid w:val="007203B3"/>
    <w:rsid w:val="00720526"/>
    <w:rsid w:val="00720C03"/>
    <w:rsid w:val="00720FAD"/>
    <w:rsid w:val="00721049"/>
    <w:rsid w:val="007210B0"/>
    <w:rsid w:val="00721300"/>
    <w:rsid w:val="00721312"/>
    <w:rsid w:val="007213BA"/>
    <w:rsid w:val="007217B4"/>
    <w:rsid w:val="007217C3"/>
    <w:rsid w:val="00721823"/>
    <w:rsid w:val="007219E4"/>
    <w:rsid w:val="00721A63"/>
    <w:rsid w:val="00721A72"/>
    <w:rsid w:val="00721AFE"/>
    <w:rsid w:val="00721C5F"/>
    <w:rsid w:val="00721DE7"/>
    <w:rsid w:val="0072257B"/>
    <w:rsid w:val="007226E5"/>
    <w:rsid w:val="00722EE5"/>
    <w:rsid w:val="00722EF6"/>
    <w:rsid w:val="0072336E"/>
    <w:rsid w:val="0072336F"/>
    <w:rsid w:val="00723376"/>
    <w:rsid w:val="007236BC"/>
    <w:rsid w:val="0072374E"/>
    <w:rsid w:val="0072386C"/>
    <w:rsid w:val="00723A0A"/>
    <w:rsid w:val="00723EAC"/>
    <w:rsid w:val="00724E4F"/>
    <w:rsid w:val="00724ECF"/>
    <w:rsid w:val="0072538B"/>
    <w:rsid w:val="00725590"/>
    <w:rsid w:val="00725598"/>
    <w:rsid w:val="007255B5"/>
    <w:rsid w:val="0072574A"/>
    <w:rsid w:val="0072594F"/>
    <w:rsid w:val="00725E66"/>
    <w:rsid w:val="0072647E"/>
    <w:rsid w:val="00726A7F"/>
    <w:rsid w:val="00726AD1"/>
    <w:rsid w:val="00726D32"/>
    <w:rsid w:val="00726F9A"/>
    <w:rsid w:val="007271D9"/>
    <w:rsid w:val="007277BE"/>
    <w:rsid w:val="007278A2"/>
    <w:rsid w:val="00727CC0"/>
    <w:rsid w:val="00727DAF"/>
    <w:rsid w:val="00727E36"/>
    <w:rsid w:val="0073137B"/>
    <w:rsid w:val="00731383"/>
    <w:rsid w:val="0073139C"/>
    <w:rsid w:val="00731706"/>
    <w:rsid w:val="00731806"/>
    <w:rsid w:val="0073224F"/>
    <w:rsid w:val="00732341"/>
    <w:rsid w:val="0073253A"/>
    <w:rsid w:val="0073297F"/>
    <w:rsid w:val="00732EBB"/>
    <w:rsid w:val="00732F8E"/>
    <w:rsid w:val="007331DE"/>
    <w:rsid w:val="0073348D"/>
    <w:rsid w:val="00733D12"/>
    <w:rsid w:val="00733EED"/>
    <w:rsid w:val="0073424B"/>
    <w:rsid w:val="007343A6"/>
    <w:rsid w:val="00734858"/>
    <w:rsid w:val="00734A0C"/>
    <w:rsid w:val="00734A80"/>
    <w:rsid w:val="00734ADB"/>
    <w:rsid w:val="00735108"/>
    <w:rsid w:val="007352AE"/>
    <w:rsid w:val="007358E7"/>
    <w:rsid w:val="00735972"/>
    <w:rsid w:val="00735DC2"/>
    <w:rsid w:val="00736459"/>
    <w:rsid w:val="007365CD"/>
    <w:rsid w:val="00736727"/>
    <w:rsid w:val="00736CE4"/>
    <w:rsid w:val="007376DD"/>
    <w:rsid w:val="00737ADE"/>
    <w:rsid w:val="00737CB9"/>
    <w:rsid w:val="00737E71"/>
    <w:rsid w:val="0074008B"/>
    <w:rsid w:val="00740378"/>
    <w:rsid w:val="007404E4"/>
    <w:rsid w:val="00740ED5"/>
    <w:rsid w:val="007410B4"/>
    <w:rsid w:val="007410EE"/>
    <w:rsid w:val="00741726"/>
    <w:rsid w:val="00741737"/>
    <w:rsid w:val="0074181E"/>
    <w:rsid w:val="00741CF2"/>
    <w:rsid w:val="0074205B"/>
    <w:rsid w:val="00742109"/>
    <w:rsid w:val="00742441"/>
    <w:rsid w:val="00742692"/>
    <w:rsid w:val="00742847"/>
    <w:rsid w:val="0074289C"/>
    <w:rsid w:val="00742966"/>
    <w:rsid w:val="007429EF"/>
    <w:rsid w:val="00742B91"/>
    <w:rsid w:val="00742FB5"/>
    <w:rsid w:val="007431D3"/>
    <w:rsid w:val="007436C3"/>
    <w:rsid w:val="00743946"/>
    <w:rsid w:val="0074412C"/>
    <w:rsid w:val="0074420D"/>
    <w:rsid w:val="007445C0"/>
    <w:rsid w:val="00744643"/>
    <w:rsid w:val="00744A75"/>
    <w:rsid w:val="00744E7F"/>
    <w:rsid w:val="00745165"/>
    <w:rsid w:val="007451A9"/>
    <w:rsid w:val="00745591"/>
    <w:rsid w:val="00745E8F"/>
    <w:rsid w:val="0074603B"/>
    <w:rsid w:val="007460F6"/>
    <w:rsid w:val="0074622A"/>
    <w:rsid w:val="007464A6"/>
    <w:rsid w:val="0074666A"/>
    <w:rsid w:val="0074796D"/>
    <w:rsid w:val="0075026E"/>
    <w:rsid w:val="00750A9D"/>
    <w:rsid w:val="00750AC4"/>
    <w:rsid w:val="00750E76"/>
    <w:rsid w:val="0075112E"/>
    <w:rsid w:val="007512A2"/>
    <w:rsid w:val="00751550"/>
    <w:rsid w:val="007515C6"/>
    <w:rsid w:val="00751704"/>
    <w:rsid w:val="007517F2"/>
    <w:rsid w:val="00751811"/>
    <w:rsid w:val="00751B94"/>
    <w:rsid w:val="0075238F"/>
    <w:rsid w:val="007526E0"/>
    <w:rsid w:val="00752730"/>
    <w:rsid w:val="00752782"/>
    <w:rsid w:val="007529C1"/>
    <w:rsid w:val="00752C6C"/>
    <w:rsid w:val="00752DEA"/>
    <w:rsid w:val="00752DFA"/>
    <w:rsid w:val="00752FBF"/>
    <w:rsid w:val="007532D7"/>
    <w:rsid w:val="007532F8"/>
    <w:rsid w:val="00753541"/>
    <w:rsid w:val="00753695"/>
    <w:rsid w:val="007537C7"/>
    <w:rsid w:val="00753C21"/>
    <w:rsid w:val="00753C8E"/>
    <w:rsid w:val="00753DAA"/>
    <w:rsid w:val="00754193"/>
    <w:rsid w:val="0075455D"/>
    <w:rsid w:val="00754784"/>
    <w:rsid w:val="00754963"/>
    <w:rsid w:val="00754DD1"/>
    <w:rsid w:val="00754EB0"/>
    <w:rsid w:val="00754EB2"/>
    <w:rsid w:val="007550BB"/>
    <w:rsid w:val="0075532A"/>
    <w:rsid w:val="007554AB"/>
    <w:rsid w:val="007558E6"/>
    <w:rsid w:val="00755B6E"/>
    <w:rsid w:val="00755FC9"/>
    <w:rsid w:val="00756379"/>
    <w:rsid w:val="00756464"/>
    <w:rsid w:val="007566B7"/>
    <w:rsid w:val="00756726"/>
    <w:rsid w:val="00756A1F"/>
    <w:rsid w:val="00756B8E"/>
    <w:rsid w:val="00756D60"/>
    <w:rsid w:val="0075726E"/>
    <w:rsid w:val="0075755F"/>
    <w:rsid w:val="0075788C"/>
    <w:rsid w:val="00757C52"/>
    <w:rsid w:val="00757C83"/>
    <w:rsid w:val="00757D1D"/>
    <w:rsid w:val="00757D4E"/>
    <w:rsid w:val="00757DD1"/>
    <w:rsid w:val="00757FCE"/>
    <w:rsid w:val="00760091"/>
    <w:rsid w:val="00760575"/>
    <w:rsid w:val="00760728"/>
    <w:rsid w:val="00760EEC"/>
    <w:rsid w:val="007616CA"/>
    <w:rsid w:val="007619AA"/>
    <w:rsid w:val="007619BF"/>
    <w:rsid w:val="00761D6F"/>
    <w:rsid w:val="0076242B"/>
    <w:rsid w:val="0076262A"/>
    <w:rsid w:val="007626C1"/>
    <w:rsid w:val="00762704"/>
    <w:rsid w:val="007628A9"/>
    <w:rsid w:val="007629C5"/>
    <w:rsid w:val="00762CBD"/>
    <w:rsid w:val="0076351C"/>
    <w:rsid w:val="00763748"/>
    <w:rsid w:val="00763C39"/>
    <w:rsid w:val="00763D9B"/>
    <w:rsid w:val="00764166"/>
    <w:rsid w:val="007647A3"/>
    <w:rsid w:val="007649B1"/>
    <w:rsid w:val="0076514C"/>
    <w:rsid w:val="007651F7"/>
    <w:rsid w:val="00765429"/>
    <w:rsid w:val="007658C4"/>
    <w:rsid w:val="00765982"/>
    <w:rsid w:val="00765BF7"/>
    <w:rsid w:val="00765D21"/>
    <w:rsid w:val="00765F68"/>
    <w:rsid w:val="0076628C"/>
    <w:rsid w:val="007669FD"/>
    <w:rsid w:val="00766AD7"/>
    <w:rsid w:val="00766E08"/>
    <w:rsid w:val="007670C8"/>
    <w:rsid w:val="007670E9"/>
    <w:rsid w:val="00767347"/>
    <w:rsid w:val="007674B2"/>
    <w:rsid w:val="007676D2"/>
    <w:rsid w:val="00767AFF"/>
    <w:rsid w:val="00770351"/>
    <w:rsid w:val="00770CF1"/>
    <w:rsid w:val="00771089"/>
    <w:rsid w:val="00771316"/>
    <w:rsid w:val="00771330"/>
    <w:rsid w:val="00771601"/>
    <w:rsid w:val="007716B3"/>
    <w:rsid w:val="00771920"/>
    <w:rsid w:val="00771ACF"/>
    <w:rsid w:val="00771F90"/>
    <w:rsid w:val="0077220B"/>
    <w:rsid w:val="00772345"/>
    <w:rsid w:val="0077259B"/>
    <w:rsid w:val="00772910"/>
    <w:rsid w:val="007729C6"/>
    <w:rsid w:val="00772CA6"/>
    <w:rsid w:val="00772D22"/>
    <w:rsid w:val="00772D8F"/>
    <w:rsid w:val="00772E9D"/>
    <w:rsid w:val="007731A3"/>
    <w:rsid w:val="007739BC"/>
    <w:rsid w:val="007739C4"/>
    <w:rsid w:val="00773B21"/>
    <w:rsid w:val="00773EF3"/>
    <w:rsid w:val="00773EFB"/>
    <w:rsid w:val="00773F68"/>
    <w:rsid w:val="00774148"/>
    <w:rsid w:val="0077433E"/>
    <w:rsid w:val="00774777"/>
    <w:rsid w:val="00774CE1"/>
    <w:rsid w:val="00774EBF"/>
    <w:rsid w:val="00775202"/>
    <w:rsid w:val="007755AA"/>
    <w:rsid w:val="007756FB"/>
    <w:rsid w:val="00775776"/>
    <w:rsid w:val="00775BB7"/>
    <w:rsid w:val="00775F1E"/>
    <w:rsid w:val="007762FD"/>
    <w:rsid w:val="00776390"/>
    <w:rsid w:val="00776B53"/>
    <w:rsid w:val="00776E60"/>
    <w:rsid w:val="00776EB2"/>
    <w:rsid w:val="00777384"/>
    <w:rsid w:val="00777407"/>
    <w:rsid w:val="00777740"/>
    <w:rsid w:val="00777F84"/>
    <w:rsid w:val="0078001B"/>
    <w:rsid w:val="007800E0"/>
    <w:rsid w:val="0078021C"/>
    <w:rsid w:val="007809BC"/>
    <w:rsid w:val="00780ADC"/>
    <w:rsid w:val="00780B95"/>
    <w:rsid w:val="007812CA"/>
    <w:rsid w:val="00781A15"/>
    <w:rsid w:val="00781A53"/>
    <w:rsid w:val="00781C86"/>
    <w:rsid w:val="00781CEC"/>
    <w:rsid w:val="00782126"/>
    <w:rsid w:val="007823AE"/>
    <w:rsid w:val="007823EA"/>
    <w:rsid w:val="00782771"/>
    <w:rsid w:val="00782B5A"/>
    <w:rsid w:val="00782BCC"/>
    <w:rsid w:val="00782D83"/>
    <w:rsid w:val="00782E00"/>
    <w:rsid w:val="00782FE9"/>
    <w:rsid w:val="00783160"/>
    <w:rsid w:val="007834A6"/>
    <w:rsid w:val="0078355D"/>
    <w:rsid w:val="00783AAB"/>
    <w:rsid w:val="0078405C"/>
    <w:rsid w:val="00784368"/>
    <w:rsid w:val="0078447D"/>
    <w:rsid w:val="00784538"/>
    <w:rsid w:val="007845FB"/>
    <w:rsid w:val="00784662"/>
    <w:rsid w:val="00784D7C"/>
    <w:rsid w:val="007852CD"/>
    <w:rsid w:val="00785339"/>
    <w:rsid w:val="007856F1"/>
    <w:rsid w:val="00785BBC"/>
    <w:rsid w:val="00786393"/>
    <w:rsid w:val="007863E4"/>
    <w:rsid w:val="0078649D"/>
    <w:rsid w:val="007865AF"/>
    <w:rsid w:val="00786716"/>
    <w:rsid w:val="00786825"/>
    <w:rsid w:val="0078701D"/>
    <w:rsid w:val="00787198"/>
    <w:rsid w:val="00787568"/>
    <w:rsid w:val="00787623"/>
    <w:rsid w:val="00787E99"/>
    <w:rsid w:val="0079007C"/>
    <w:rsid w:val="007903EB"/>
    <w:rsid w:val="00790643"/>
    <w:rsid w:val="0079065D"/>
    <w:rsid w:val="00790D1B"/>
    <w:rsid w:val="00790F1B"/>
    <w:rsid w:val="007911DC"/>
    <w:rsid w:val="00791377"/>
    <w:rsid w:val="00791859"/>
    <w:rsid w:val="00791B4F"/>
    <w:rsid w:val="00791C67"/>
    <w:rsid w:val="00791D24"/>
    <w:rsid w:val="00791D8E"/>
    <w:rsid w:val="00791DF2"/>
    <w:rsid w:val="00792B18"/>
    <w:rsid w:val="00793215"/>
    <w:rsid w:val="00793240"/>
    <w:rsid w:val="0079343F"/>
    <w:rsid w:val="007934A5"/>
    <w:rsid w:val="007934CA"/>
    <w:rsid w:val="0079351B"/>
    <w:rsid w:val="00794109"/>
    <w:rsid w:val="00794492"/>
    <w:rsid w:val="0079449B"/>
    <w:rsid w:val="007946E5"/>
    <w:rsid w:val="00794711"/>
    <w:rsid w:val="007947C4"/>
    <w:rsid w:val="00794982"/>
    <w:rsid w:val="00794A1D"/>
    <w:rsid w:val="00794D74"/>
    <w:rsid w:val="00794FFF"/>
    <w:rsid w:val="007950E0"/>
    <w:rsid w:val="007955EF"/>
    <w:rsid w:val="007958D1"/>
    <w:rsid w:val="00795B34"/>
    <w:rsid w:val="00795ED3"/>
    <w:rsid w:val="00795F07"/>
    <w:rsid w:val="00795F16"/>
    <w:rsid w:val="00796052"/>
    <w:rsid w:val="00796134"/>
    <w:rsid w:val="007961D9"/>
    <w:rsid w:val="00796B78"/>
    <w:rsid w:val="00796DF4"/>
    <w:rsid w:val="0079703B"/>
    <w:rsid w:val="00797053"/>
    <w:rsid w:val="00797064"/>
    <w:rsid w:val="0079708E"/>
    <w:rsid w:val="007970BF"/>
    <w:rsid w:val="007971BA"/>
    <w:rsid w:val="007973FD"/>
    <w:rsid w:val="0079787A"/>
    <w:rsid w:val="00797894"/>
    <w:rsid w:val="00797BF1"/>
    <w:rsid w:val="007A044D"/>
    <w:rsid w:val="007A0483"/>
    <w:rsid w:val="007A05F5"/>
    <w:rsid w:val="007A105E"/>
    <w:rsid w:val="007A1084"/>
    <w:rsid w:val="007A1C19"/>
    <w:rsid w:val="007A1D40"/>
    <w:rsid w:val="007A1D44"/>
    <w:rsid w:val="007A1F88"/>
    <w:rsid w:val="007A235A"/>
    <w:rsid w:val="007A25DB"/>
    <w:rsid w:val="007A26AC"/>
    <w:rsid w:val="007A26B2"/>
    <w:rsid w:val="007A286C"/>
    <w:rsid w:val="007A2BB2"/>
    <w:rsid w:val="007A2ECD"/>
    <w:rsid w:val="007A31B8"/>
    <w:rsid w:val="007A3264"/>
    <w:rsid w:val="007A33C2"/>
    <w:rsid w:val="007A37B1"/>
    <w:rsid w:val="007A3E07"/>
    <w:rsid w:val="007A4427"/>
    <w:rsid w:val="007A461D"/>
    <w:rsid w:val="007A4F5B"/>
    <w:rsid w:val="007A50D5"/>
    <w:rsid w:val="007A55FA"/>
    <w:rsid w:val="007A568A"/>
    <w:rsid w:val="007A5979"/>
    <w:rsid w:val="007A5C28"/>
    <w:rsid w:val="007A5E5F"/>
    <w:rsid w:val="007A654F"/>
    <w:rsid w:val="007A66E7"/>
    <w:rsid w:val="007A6916"/>
    <w:rsid w:val="007A6C6D"/>
    <w:rsid w:val="007A6E08"/>
    <w:rsid w:val="007A6F35"/>
    <w:rsid w:val="007A70AD"/>
    <w:rsid w:val="007A77C8"/>
    <w:rsid w:val="007B01BC"/>
    <w:rsid w:val="007B0250"/>
    <w:rsid w:val="007B049B"/>
    <w:rsid w:val="007B0A93"/>
    <w:rsid w:val="007B0CEF"/>
    <w:rsid w:val="007B0E84"/>
    <w:rsid w:val="007B0F04"/>
    <w:rsid w:val="007B144F"/>
    <w:rsid w:val="007B15A5"/>
    <w:rsid w:val="007B18FA"/>
    <w:rsid w:val="007B277D"/>
    <w:rsid w:val="007B2794"/>
    <w:rsid w:val="007B29CD"/>
    <w:rsid w:val="007B2C49"/>
    <w:rsid w:val="007B2C72"/>
    <w:rsid w:val="007B2D62"/>
    <w:rsid w:val="007B2E93"/>
    <w:rsid w:val="007B2F8C"/>
    <w:rsid w:val="007B33B8"/>
    <w:rsid w:val="007B35E3"/>
    <w:rsid w:val="007B3866"/>
    <w:rsid w:val="007B3BED"/>
    <w:rsid w:val="007B3D19"/>
    <w:rsid w:val="007B40F2"/>
    <w:rsid w:val="007B412F"/>
    <w:rsid w:val="007B46F1"/>
    <w:rsid w:val="007B4E54"/>
    <w:rsid w:val="007B5DCB"/>
    <w:rsid w:val="007B5DD7"/>
    <w:rsid w:val="007B5DDE"/>
    <w:rsid w:val="007B6559"/>
    <w:rsid w:val="007B68DD"/>
    <w:rsid w:val="007B73CE"/>
    <w:rsid w:val="007B76B8"/>
    <w:rsid w:val="007B7857"/>
    <w:rsid w:val="007B7941"/>
    <w:rsid w:val="007B7C6B"/>
    <w:rsid w:val="007B7DD8"/>
    <w:rsid w:val="007C0338"/>
    <w:rsid w:val="007C0476"/>
    <w:rsid w:val="007C05F2"/>
    <w:rsid w:val="007C0CA6"/>
    <w:rsid w:val="007C0F73"/>
    <w:rsid w:val="007C0FB2"/>
    <w:rsid w:val="007C10F5"/>
    <w:rsid w:val="007C16AD"/>
    <w:rsid w:val="007C202D"/>
    <w:rsid w:val="007C219E"/>
    <w:rsid w:val="007C26D2"/>
    <w:rsid w:val="007C3279"/>
    <w:rsid w:val="007C3852"/>
    <w:rsid w:val="007C38BC"/>
    <w:rsid w:val="007C3B79"/>
    <w:rsid w:val="007C3C42"/>
    <w:rsid w:val="007C47A0"/>
    <w:rsid w:val="007C4AC6"/>
    <w:rsid w:val="007C4B5A"/>
    <w:rsid w:val="007C4C9A"/>
    <w:rsid w:val="007C510B"/>
    <w:rsid w:val="007C5F9E"/>
    <w:rsid w:val="007C61CC"/>
    <w:rsid w:val="007C63DB"/>
    <w:rsid w:val="007C660C"/>
    <w:rsid w:val="007C664A"/>
    <w:rsid w:val="007C667A"/>
    <w:rsid w:val="007C682C"/>
    <w:rsid w:val="007C6AF7"/>
    <w:rsid w:val="007C6DA4"/>
    <w:rsid w:val="007C6E84"/>
    <w:rsid w:val="007C7030"/>
    <w:rsid w:val="007C7070"/>
    <w:rsid w:val="007C723B"/>
    <w:rsid w:val="007C7301"/>
    <w:rsid w:val="007C73AF"/>
    <w:rsid w:val="007C7D1C"/>
    <w:rsid w:val="007C7E6E"/>
    <w:rsid w:val="007C7F91"/>
    <w:rsid w:val="007D00F5"/>
    <w:rsid w:val="007D0586"/>
    <w:rsid w:val="007D06AD"/>
    <w:rsid w:val="007D092E"/>
    <w:rsid w:val="007D0AEB"/>
    <w:rsid w:val="007D0B78"/>
    <w:rsid w:val="007D108F"/>
    <w:rsid w:val="007D12E2"/>
    <w:rsid w:val="007D14AB"/>
    <w:rsid w:val="007D1735"/>
    <w:rsid w:val="007D17A5"/>
    <w:rsid w:val="007D202B"/>
    <w:rsid w:val="007D2599"/>
    <w:rsid w:val="007D266D"/>
    <w:rsid w:val="007D29C3"/>
    <w:rsid w:val="007D2AFA"/>
    <w:rsid w:val="007D2C58"/>
    <w:rsid w:val="007D324E"/>
    <w:rsid w:val="007D36E9"/>
    <w:rsid w:val="007D3C94"/>
    <w:rsid w:val="007D42F3"/>
    <w:rsid w:val="007D47A8"/>
    <w:rsid w:val="007D47F8"/>
    <w:rsid w:val="007D4B19"/>
    <w:rsid w:val="007D520F"/>
    <w:rsid w:val="007D52FF"/>
    <w:rsid w:val="007D5569"/>
    <w:rsid w:val="007D5579"/>
    <w:rsid w:val="007D56FE"/>
    <w:rsid w:val="007D5857"/>
    <w:rsid w:val="007D5BB5"/>
    <w:rsid w:val="007D5FB5"/>
    <w:rsid w:val="007D61DC"/>
    <w:rsid w:val="007D62AD"/>
    <w:rsid w:val="007D6424"/>
    <w:rsid w:val="007D6750"/>
    <w:rsid w:val="007D6983"/>
    <w:rsid w:val="007D6DB5"/>
    <w:rsid w:val="007D706A"/>
    <w:rsid w:val="007D71CC"/>
    <w:rsid w:val="007D74BE"/>
    <w:rsid w:val="007D751D"/>
    <w:rsid w:val="007D755C"/>
    <w:rsid w:val="007D75E0"/>
    <w:rsid w:val="007D7781"/>
    <w:rsid w:val="007D7B0B"/>
    <w:rsid w:val="007D7FA4"/>
    <w:rsid w:val="007E002A"/>
    <w:rsid w:val="007E0C18"/>
    <w:rsid w:val="007E0CCF"/>
    <w:rsid w:val="007E115C"/>
    <w:rsid w:val="007E1531"/>
    <w:rsid w:val="007E170B"/>
    <w:rsid w:val="007E187A"/>
    <w:rsid w:val="007E2F2E"/>
    <w:rsid w:val="007E31C2"/>
    <w:rsid w:val="007E328B"/>
    <w:rsid w:val="007E3652"/>
    <w:rsid w:val="007E3721"/>
    <w:rsid w:val="007E3BC1"/>
    <w:rsid w:val="007E3BC6"/>
    <w:rsid w:val="007E3E23"/>
    <w:rsid w:val="007E3F6C"/>
    <w:rsid w:val="007E4057"/>
    <w:rsid w:val="007E4FB8"/>
    <w:rsid w:val="007E5181"/>
    <w:rsid w:val="007E550B"/>
    <w:rsid w:val="007E56D0"/>
    <w:rsid w:val="007E56D8"/>
    <w:rsid w:val="007E5B2A"/>
    <w:rsid w:val="007E5C8D"/>
    <w:rsid w:val="007E619A"/>
    <w:rsid w:val="007E62F0"/>
    <w:rsid w:val="007E6616"/>
    <w:rsid w:val="007E6620"/>
    <w:rsid w:val="007E68AB"/>
    <w:rsid w:val="007E6C0B"/>
    <w:rsid w:val="007E7BAF"/>
    <w:rsid w:val="007E7BED"/>
    <w:rsid w:val="007F1161"/>
    <w:rsid w:val="007F12DA"/>
    <w:rsid w:val="007F12E0"/>
    <w:rsid w:val="007F19C6"/>
    <w:rsid w:val="007F1A34"/>
    <w:rsid w:val="007F1ABB"/>
    <w:rsid w:val="007F1C89"/>
    <w:rsid w:val="007F1FE5"/>
    <w:rsid w:val="007F2037"/>
    <w:rsid w:val="007F2170"/>
    <w:rsid w:val="007F250B"/>
    <w:rsid w:val="007F29B6"/>
    <w:rsid w:val="007F29EE"/>
    <w:rsid w:val="007F2AF5"/>
    <w:rsid w:val="007F2CE4"/>
    <w:rsid w:val="007F31EF"/>
    <w:rsid w:val="007F32E5"/>
    <w:rsid w:val="007F3570"/>
    <w:rsid w:val="007F35A8"/>
    <w:rsid w:val="007F3627"/>
    <w:rsid w:val="007F391D"/>
    <w:rsid w:val="007F3C28"/>
    <w:rsid w:val="007F3CB6"/>
    <w:rsid w:val="007F3EBB"/>
    <w:rsid w:val="007F4027"/>
    <w:rsid w:val="007F4152"/>
    <w:rsid w:val="007F417E"/>
    <w:rsid w:val="007F435D"/>
    <w:rsid w:val="007F4574"/>
    <w:rsid w:val="007F4698"/>
    <w:rsid w:val="007F4734"/>
    <w:rsid w:val="007F49B5"/>
    <w:rsid w:val="007F507A"/>
    <w:rsid w:val="007F5272"/>
    <w:rsid w:val="007F5501"/>
    <w:rsid w:val="007F5BB9"/>
    <w:rsid w:val="007F5DBE"/>
    <w:rsid w:val="007F60BB"/>
    <w:rsid w:val="007F6518"/>
    <w:rsid w:val="007F667B"/>
    <w:rsid w:val="007F694A"/>
    <w:rsid w:val="007F6983"/>
    <w:rsid w:val="007F6DA1"/>
    <w:rsid w:val="007F751B"/>
    <w:rsid w:val="007F7530"/>
    <w:rsid w:val="007F76E1"/>
    <w:rsid w:val="007F77A8"/>
    <w:rsid w:val="007F7B21"/>
    <w:rsid w:val="008003FD"/>
    <w:rsid w:val="008009AC"/>
    <w:rsid w:val="00800A47"/>
    <w:rsid w:val="00800C38"/>
    <w:rsid w:val="00800C42"/>
    <w:rsid w:val="008010D7"/>
    <w:rsid w:val="00801B2A"/>
    <w:rsid w:val="00801DC9"/>
    <w:rsid w:val="0080207B"/>
    <w:rsid w:val="008020D0"/>
    <w:rsid w:val="00802219"/>
    <w:rsid w:val="00802374"/>
    <w:rsid w:val="00802433"/>
    <w:rsid w:val="00802566"/>
    <w:rsid w:val="0080279A"/>
    <w:rsid w:val="00802860"/>
    <w:rsid w:val="00802B04"/>
    <w:rsid w:val="00802C3C"/>
    <w:rsid w:val="00802FB5"/>
    <w:rsid w:val="008033AB"/>
    <w:rsid w:val="00803968"/>
    <w:rsid w:val="00803D42"/>
    <w:rsid w:val="00804277"/>
    <w:rsid w:val="008046DC"/>
    <w:rsid w:val="008046ED"/>
    <w:rsid w:val="0080477C"/>
    <w:rsid w:val="0080494D"/>
    <w:rsid w:val="00804B05"/>
    <w:rsid w:val="00804BE9"/>
    <w:rsid w:val="00804DE3"/>
    <w:rsid w:val="00804EA7"/>
    <w:rsid w:val="008051EA"/>
    <w:rsid w:val="0080534E"/>
    <w:rsid w:val="00805796"/>
    <w:rsid w:val="00805A0C"/>
    <w:rsid w:val="00805CD4"/>
    <w:rsid w:val="00805E9C"/>
    <w:rsid w:val="00805FF8"/>
    <w:rsid w:val="008060DE"/>
    <w:rsid w:val="00806483"/>
    <w:rsid w:val="00806815"/>
    <w:rsid w:val="008069E6"/>
    <w:rsid w:val="00806B68"/>
    <w:rsid w:val="00806B89"/>
    <w:rsid w:val="00806D23"/>
    <w:rsid w:val="00806DFA"/>
    <w:rsid w:val="00806E0A"/>
    <w:rsid w:val="00807591"/>
    <w:rsid w:val="0080767B"/>
    <w:rsid w:val="008076BC"/>
    <w:rsid w:val="008078CA"/>
    <w:rsid w:val="00807E80"/>
    <w:rsid w:val="00807E88"/>
    <w:rsid w:val="00810069"/>
    <w:rsid w:val="008107F2"/>
    <w:rsid w:val="00810814"/>
    <w:rsid w:val="00810984"/>
    <w:rsid w:val="0081099B"/>
    <w:rsid w:val="00810DC4"/>
    <w:rsid w:val="00810E1C"/>
    <w:rsid w:val="0081131E"/>
    <w:rsid w:val="00811901"/>
    <w:rsid w:val="00811991"/>
    <w:rsid w:val="00811B35"/>
    <w:rsid w:val="00812176"/>
    <w:rsid w:val="008121DD"/>
    <w:rsid w:val="00812344"/>
    <w:rsid w:val="008123A6"/>
    <w:rsid w:val="0081263D"/>
    <w:rsid w:val="0081275A"/>
    <w:rsid w:val="008129C0"/>
    <w:rsid w:val="00812A75"/>
    <w:rsid w:val="0081319C"/>
    <w:rsid w:val="008132A9"/>
    <w:rsid w:val="0081366A"/>
    <w:rsid w:val="00813B19"/>
    <w:rsid w:val="00813C8D"/>
    <w:rsid w:val="00814149"/>
    <w:rsid w:val="0081453D"/>
    <w:rsid w:val="00814CF5"/>
    <w:rsid w:val="00815966"/>
    <w:rsid w:val="00815EFB"/>
    <w:rsid w:val="008161E3"/>
    <w:rsid w:val="0081659F"/>
    <w:rsid w:val="00816830"/>
    <w:rsid w:val="0081689C"/>
    <w:rsid w:val="00816918"/>
    <w:rsid w:val="0081698C"/>
    <w:rsid w:val="008176F0"/>
    <w:rsid w:val="00817A93"/>
    <w:rsid w:val="00817D28"/>
    <w:rsid w:val="00820101"/>
    <w:rsid w:val="0082019C"/>
    <w:rsid w:val="00820A83"/>
    <w:rsid w:val="00820FEB"/>
    <w:rsid w:val="00821709"/>
    <w:rsid w:val="00821ACE"/>
    <w:rsid w:val="00822037"/>
    <w:rsid w:val="00822198"/>
    <w:rsid w:val="008221C9"/>
    <w:rsid w:val="0082257A"/>
    <w:rsid w:val="008228E7"/>
    <w:rsid w:val="0082293A"/>
    <w:rsid w:val="00822AA0"/>
    <w:rsid w:val="0082303A"/>
    <w:rsid w:val="0082307C"/>
    <w:rsid w:val="00823309"/>
    <w:rsid w:val="00823630"/>
    <w:rsid w:val="008237EE"/>
    <w:rsid w:val="00823EA4"/>
    <w:rsid w:val="00823F25"/>
    <w:rsid w:val="008241BF"/>
    <w:rsid w:val="00824252"/>
    <w:rsid w:val="00824346"/>
    <w:rsid w:val="0082439A"/>
    <w:rsid w:val="008244EC"/>
    <w:rsid w:val="00824695"/>
    <w:rsid w:val="00824809"/>
    <w:rsid w:val="008251B7"/>
    <w:rsid w:val="0082525E"/>
    <w:rsid w:val="00825770"/>
    <w:rsid w:val="008257C6"/>
    <w:rsid w:val="008258A2"/>
    <w:rsid w:val="008261DD"/>
    <w:rsid w:val="0082628D"/>
    <w:rsid w:val="00826AB3"/>
    <w:rsid w:val="00826D72"/>
    <w:rsid w:val="00826E42"/>
    <w:rsid w:val="00826FC7"/>
    <w:rsid w:val="00827233"/>
    <w:rsid w:val="00827255"/>
    <w:rsid w:val="00827587"/>
    <w:rsid w:val="008276CA"/>
    <w:rsid w:val="008277C0"/>
    <w:rsid w:val="008277C7"/>
    <w:rsid w:val="0082789D"/>
    <w:rsid w:val="00827900"/>
    <w:rsid w:val="0082798C"/>
    <w:rsid w:val="0083011C"/>
    <w:rsid w:val="00830D11"/>
    <w:rsid w:val="00831510"/>
    <w:rsid w:val="00831552"/>
    <w:rsid w:val="00831695"/>
    <w:rsid w:val="00831B9B"/>
    <w:rsid w:val="00831C0D"/>
    <w:rsid w:val="00831D4D"/>
    <w:rsid w:val="00831DE1"/>
    <w:rsid w:val="00831EE0"/>
    <w:rsid w:val="0083257A"/>
    <w:rsid w:val="00832717"/>
    <w:rsid w:val="0083282D"/>
    <w:rsid w:val="00832C05"/>
    <w:rsid w:val="00832CEC"/>
    <w:rsid w:val="00832E8A"/>
    <w:rsid w:val="008338C8"/>
    <w:rsid w:val="0083397F"/>
    <w:rsid w:val="00834011"/>
    <w:rsid w:val="008342E1"/>
    <w:rsid w:val="00834438"/>
    <w:rsid w:val="00834735"/>
    <w:rsid w:val="008348CE"/>
    <w:rsid w:val="0083494F"/>
    <w:rsid w:val="00834966"/>
    <w:rsid w:val="008349A1"/>
    <w:rsid w:val="008349C6"/>
    <w:rsid w:val="00834B54"/>
    <w:rsid w:val="00834C81"/>
    <w:rsid w:val="0083599E"/>
    <w:rsid w:val="00835EF1"/>
    <w:rsid w:val="00835FB1"/>
    <w:rsid w:val="008360AB"/>
    <w:rsid w:val="008360CF"/>
    <w:rsid w:val="00836220"/>
    <w:rsid w:val="0083639C"/>
    <w:rsid w:val="008367E5"/>
    <w:rsid w:val="00836DFB"/>
    <w:rsid w:val="00836F7C"/>
    <w:rsid w:val="00837101"/>
    <w:rsid w:val="00837244"/>
    <w:rsid w:val="00837391"/>
    <w:rsid w:val="008373B0"/>
    <w:rsid w:val="00837439"/>
    <w:rsid w:val="00837966"/>
    <w:rsid w:val="00837B34"/>
    <w:rsid w:val="00837B9B"/>
    <w:rsid w:val="00837DC9"/>
    <w:rsid w:val="00837E66"/>
    <w:rsid w:val="00837E9D"/>
    <w:rsid w:val="008400DF"/>
    <w:rsid w:val="008404D6"/>
    <w:rsid w:val="0084056A"/>
    <w:rsid w:val="0084080B"/>
    <w:rsid w:val="00840A60"/>
    <w:rsid w:val="00840B24"/>
    <w:rsid w:val="00840E56"/>
    <w:rsid w:val="0084102D"/>
    <w:rsid w:val="0084111D"/>
    <w:rsid w:val="008411BC"/>
    <w:rsid w:val="00841454"/>
    <w:rsid w:val="00841685"/>
    <w:rsid w:val="00841790"/>
    <w:rsid w:val="00841D34"/>
    <w:rsid w:val="00842974"/>
    <w:rsid w:val="008431F0"/>
    <w:rsid w:val="00843A52"/>
    <w:rsid w:val="00843FB4"/>
    <w:rsid w:val="00844150"/>
    <w:rsid w:val="008445AE"/>
    <w:rsid w:val="0084474A"/>
    <w:rsid w:val="00844789"/>
    <w:rsid w:val="008456E5"/>
    <w:rsid w:val="0084578A"/>
    <w:rsid w:val="0084582C"/>
    <w:rsid w:val="00845934"/>
    <w:rsid w:val="00845B34"/>
    <w:rsid w:val="00845B97"/>
    <w:rsid w:val="008467C4"/>
    <w:rsid w:val="00846ACB"/>
    <w:rsid w:val="00846C51"/>
    <w:rsid w:val="00846CF3"/>
    <w:rsid w:val="00846E50"/>
    <w:rsid w:val="00847090"/>
    <w:rsid w:val="008479C2"/>
    <w:rsid w:val="00847A92"/>
    <w:rsid w:val="00847B62"/>
    <w:rsid w:val="00850617"/>
    <w:rsid w:val="00850621"/>
    <w:rsid w:val="00850865"/>
    <w:rsid w:val="00850A74"/>
    <w:rsid w:val="00850B93"/>
    <w:rsid w:val="00850E40"/>
    <w:rsid w:val="00851385"/>
    <w:rsid w:val="00851E25"/>
    <w:rsid w:val="00851EED"/>
    <w:rsid w:val="008523E0"/>
    <w:rsid w:val="00852922"/>
    <w:rsid w:val="00852B71"/>
    <w:rsid w:val="008532DA"/>
    <w:rsid w:val="00853FD5"/>
    <w:rsid w:val="0085406D"/>
    <w:rsid w:val="0085456A"/>
    <w:rsid w:val="00854610"/>
    <w:rsid w:val="008547B0"/>
    <w:rsid w:val="00854994"/>
    <w:rsid w:val="008549DE"/>
    <w:rsid w:val="00854B80"/>
    <w:rsid w:val="00854FF9"/>
    <w:rsid w:val="008552FA"/>
    <w:rsid w:val="00855374"/>
    <w:rsid w:val="00855697"/>
    <w:rsid w:val="008558B7"/>
    <w:rsid w:val="0085605E"/>
    <w:rsid w:val="008563BD"/>
    <w:rsid w:val="00856CC9"/>
    <w:rsid w:val="0085712B"/>
    <w:rsid w:val="0085729F"/>
    <w:rsid w:val="00857612"/>
    <w:rsid w:val="00860235"/>
    <w:rsid w:val="00860C50"/>
    <w:rsid w:val="00860C6F"/>
    <w:rsid w:val="00860E58"/>
    <w:rsid w:val="00860FFE"/>
    <w:rsid w:val="00861CBA"/>
    <w:rsid w:val="00861EF7"/>
    <w:rsid w:val="00861F92"/>
    <w:rsid w:val="00862569"/>
    <w:rsid w:val="008627D4"/>
    <w:rsid w:val="00862C4F"/>
    <w:rsid w:val="00862DB2"/>
    <w:rsid w:val="00863100"/>
    <w:rsid w:val="00863432"/>
    <w:rsid w:val="00863485"/>
    <w:rsid w:val="0086366A"/>
    <w:rsid w:val="00863A46"/>
    <w:rsid w:val="00863D37"/>
    <w:rsid w:val="00863FFA"/>
    <w:rsid w:val="008642E3"/>
    <w:rsid w:val="00864437"/>
    <w:rsid w:val="00864616"/>
    <w:rsid w:val="00864C29"/>
    <w:rsid w:val="00864D5B"/>
    <w:rsid w:val="00864DEC"/>
    <w:rsid w:val="00865062"/>
    <w:rsid w:val="00865268"/>
    <w:rsid w:val="008652A5"/>
    <w:rsid w:val="00865381"/>
    <w:rsid w:val="008653A4"/>
    <w:rsid w:val="008655E3"/>
    <w:rsid w:val="0086584A"/>
    <w:rsid w:val="00866132"/>
    <w:rsid w:val="00866CE7"/>
    <w:rsid w:val="00866E4D"/>
    <w:rsid w:val="00866EF3"/>
    <w:rsid w:val="0086757A"/>
    <w:rsid w:val="00867ACC"/>
    <w:rsid w:val="00867CC6"/>
    <w:rsid w:val="0087004C"/>
    <w:rsid w:val="0087018E"/>
    <w:rsid w:val="008701D1"/>
    <w:rsid w:val="008706C2"/>
    <w:rsid w:val="008708A0"/>
    <w:rsid w:val="00871625"/>
    <w:rsid w:val="008717EA"/>
    <w:rsid w:val="00871B4F"/>
    <w:rsid w:val="00871C49"/>
    <w:rsid w:val="00871C9D"/>
    <w:rsid w:val="00871D35"/>
    <w:rsid w:val="00871F12"/>
    <w:rsid w:val="0087200A"/>
    <w:rsid w:val="00872519"/>
    <w:rsid w:val="008728F6"/>
    <w:rsid w:val="008729AB"/>
    <w:rsid w:val="00872ADC"/>
    <w:rsid w:val="00872B3B"/>
    <w:rsid w:val="00872C39"/>
    <w:rsid w:val="00872F5C"/>
    <w:rsid w:val="0087304D"/>
    <w:rsid w:val="008731EF"/>
    <w:rsid w:val="00873510"/>
    <w:rsid w:val="0087395E"/>
    <w:rsid w:val="00873C63"/>
    <w:rsid w:val="00874525"/>
    <w:rsid w:val="008745C7"/>
    <w:rsid w:val="008745E3"/>
    <w:rsid w:val="0087464F"/>
    <w:rsid w:val="00874782"/>
    <w:rsid w:val="008751C7"/>
    <w:rsid w:val="0087544E"/>
    <w:rsid w:val="00875461"/>
    <w:rsid w:val="00875938"/>
    <w:rsid w:val="00875EE0"/>
    <w:rsid w:val="00875FF4"/>
    <w:rsid w:val="0087663D"/>
    <w:rsid w:val="0087790E"/>
    <w:rsid w:val="00877AD4"/>
    <w:rsid w:val="008801A4"/>
    <w:rsid w:val="0088037F"/>
    <w:rsid w:val="00880B74"/>
    <w:rsid w:val="00880CC6"/>
    <w:rsid w:val="00880E8D"/>
    <w:rsid w:val="00880F58"/>
    <w:rsid w:val="008818E5"/>
    <w:rsid w:val="00881C84"/>
    <w:rsid w:val="008820FD"/>
    <w:rsid w:val="00882194"/>
    <w:rsid w:val="00882654"/>
    <w:rsid w:val="00882745"/>
    <w:rsid w:val="008827F1"/>
    <w:rsid w:val="00882FD6"/>
    <w:rsid w:val="008835F7"/>
    <w:rsid w:val="0088383C"/>
    <w:rsid w:val="00884263"/>
    <w:rsid w:val="00884349"/>
    <w:rsid w:val="00884849"/>
    <w:rsid w:val="00884CDE"/>
    <w:rsid w:val="008852CB"/>
    <w:rsid w:val="00885636"/>
    <w:rsid w:val="00885A03"/>
    <w:rsid w:val="00885BFE"/>
    <w:rsid w:val="00885C04"/>
    <w:rsid w:val="00886A39"/>
    <w:rsid w:val="00886B1D"/>
    <w:rsid w:val="00886C53"/>
    <w:rsid w:val="00886DBE"/>
    <w:rsid w:val="008870E2"/>
    <w:rsid w:val="008876C7"/>
    <w:rsid w:val="00887F57"/>
    <w:rsid w:val="00887FE6"/>
    <w:rsid w:val="00890233"/>
    <w:rsid w:val="0089060C"/>
    <w:rsid w:val="008906F3"/>
    <w:rsid w:val="0089070D"/>
    <w:rsid w:val="00890D10"/>
    <w:rsid w:val="00890FD0"/>
    <w:rsid w:val="0089172D"/>
    <w:rsid w:val="00891A5D"/>
    <w:rsid w:val="00891E56"/>
    <w:rsid w:val="0089212C"/>
    <w:rsid w:val="008926C1"/>
    <w:rsid w:val="0089281D"/>
    <w:rsid w:val="00892A31"/>
    <w:rsid w:val="00892D30"/>
    <w:rsid w:val="00892FF5"/>
    <w:rsid w:val="00893240"/>
    <w:rsid w:val="0089338D"/>
    <w:rsid w:val="008933C1"/>
    <w:rsid w:val="008938C6"/>
    <w:rsid w:val="008939B0"/>
    <w:rsid w:val="00893A69"/>
    <w:rsid w:val="0089498C"/>
    <w:rsid w:val="00894C69"/>
    <w:rsid w:val="00894D21"/>
    <w:rsid w:val="00894D90"/>
    <w:rsid w:val="00895EE6"/>
    <w:rsid w:val="0089618C"/>
    <w:rsid w:val="008964BC"/>
    <w:rsid w:val="00896828"/>
    <w:rsid w:val="0089688C"/>
    <w:rsid w:val="0089695F"/>
    <w:rsid w:val="0089703D"/>
    <w:rsid w:val="00897110"/>
    <w:rsid w:val="00897691"/>
    <w:rsid w:val="0089783E"/>
    <w:rsid w:val="00897A19"/>
    <w:rsid w:val="00897A7B"/>
    <w:rsid w:val="00897C85"/>
    <w:rsid w:val="008A0029"/>
    <w:rsid w:val="008A01AD"/>
    <w:rsid w:val="008A0394"/>
    <w:rsid w:val="008A0757"/>
    <w:rsid w:val="008A0A94"/>
    <w:rsid w:val="008A0AA5"/>
    <w:rsid w:val="008A0AB1"/>
    <w:rsid w:val="008A0CFB"/>
    <w:rsid w:val="008A0D9C"/>
    <w:rsid w:val="008A0EAF"/>
    <w:rsid w:val="008A10BF"/>
    <w:rsid w:val="008A11D4"/>
    <w:rsid w:val="008A155B"/>
    <w:rsid w:val="008A18E7"/>
    <w:rsid w:val="008A1C49"/>
    <w:rsid w:val="008A1D35"/>
    <w:rsid w:val="008A2783"/>
    <w:rsid w:val="008A2D0B"/>
    <w:rsid w:val="008A2E7C"/>
    <w:rsid w:val="008A300E"/>
    <w:rsid w:val="008A323D"/>
    <w:rsid w:val="008A39FE"/>
    <w:rsid w:val="008A3C76"/>
    <w:rsid w:val="008A3F94"/>
    <w:rsid w:val="008A448B"/>
    <w:rsid w:val="008A45E7"/>
    <w:rsid w:val="008A46E6"/>
    <w:rsid w:val="008A46EF"/>
    <w:rsid w:val="008A49C1"/>
    <w:rsid w:val="008A4CFB"/>
    <w:rsid w:val="008A5028"/>
    <w:rsid w:val="008A531C"/>
    <w:rsid w:val="008A57B7"/>
    <w:rsid w:val="008A5B80"/>
    <w:rsid w:val="008A602E"/>
    <w:rsid w:val="008A616E"/>
    <w:rsid w:val="008A617C"/>
    <w:rsid w:val="008A61EF"/>
    <w:rsid w:val="008A6409"/>
    <w:rsid w:val="008A6496"/>
    <w:rsid w:val="008A6630"/>
    <w:rsid w:val="008A6914"/>
    <w:rsid w:val="008A6C89"/>
    <w:rsid w:val="008A6D61"/>
    <w:rsid w:val="008A7187"/>
    <w:rsid w:val="008A71A7"/>
    <w:rsid w:val="008A7A2B"/>
    <w:rsid w:val="008A7AE6"/>
    <w:rsid w:val="008B036D"/>
    <w:rsid w:val="008B0411"/>
    <w:rsid w:val="008B0864"/>
    <w:rsid w:val="008B0916"/>
    <w:rsid w:val="008B09EC"/>
    <w:rsid w:val="008B0BE7"/>
    <w:rsid w:val="008B0D64"/>
    <w:rsid w:val="008B0DE1"/>
    <w:rsid w:val="008B0F20"/>
    <w:rsid w:val="008B1FBE"/>
    <w:rsid w:val="008B20BE"/>
    <w:rsid w:val="008B2195"/>
    <w:rsid w:val="008B228A"/>
    <w:rsid w:val="008B239B"/>
    <w:rsid w:val="008B250A"/>
    <w:rsid w:val="008B26FD"/>
    <w:rsid w:val="008B2C85"/>
    <w:rsid w:val="008B2F08"/>
    <w:rsid w:val="008B321F"/>
    <w:rsid w:val="008B3227"/>
    <w:rsid w:val="008B340C"/>
    <w:rsid w:val="008B3658"/>
    <w:rsid w:val="008B3A8D"/>
    <w:rsid w:val="008B3BA0"/>
    <w:rsid w:val="008B3F09"/>
    <w:rsid w:val="008B3F4D"/>
    <w:rsid w:val="008B4450"/>
    <w:rsid w:val="008B4AEA"/>
    <w:rsid w:val="008B4E74"/>
    <w:rsid w:val="008B4ECD"/>
    <w:rsid w:val="008B5038"/>
    <w:rsid w:val="008B5B45"/>
    <w:rsid w:val="008B6631"/>
    <w:rsid w:val="008B6694"/>
    <w:rsid w:val="008B6951"/>
    <w:rsid w:val="008B6D12"/>
    <w:rsid w:val="008B72A2"/>
    <w:rsid w:val="008B7958"/>
    <w:rsid w:val="008B7B3A"/>
    <w:rsid w:val="008B7D15"/>
    <w:rsid w:val="008C039A"/>
    <w:rsid w:val="008C0C47"/>
    <w:rsid w:val="008C0E39"/>
    <w:rsid w:val="008C0E70"/>
    <w:rsid w:val="008C14B5"/>
    <w:rsid w:val="008C14ED"/>
    <w:rsid w:val="008C14F2"/>
    <w:rsid w:val="008C16F6"/>
    <w:rsid w:val="008C192C"/>
    <w:rsid w:val="008C1A48"/>
    <w:rsid w:val="008C1D06"/>
    <w:rsid w:val="008C1D66"/>
    <w:rsid w:val="008C1F8B"/>
    <w:rsid w:val="008C25AF"/>
    <w:rsid w:val="008C299F"/>
    <w:rsid w:val="008C2B0B"/>
    <w:rsid w:val="008C2D3A"/>
    <w:rsid w:val="008C2FE4"/>
    <w:rsid w:val="008C3069"/>
    <w:rsid w:val="008C3A6A"/>
    <w:rsid w:val="008C3A9A"/>
    <w:rsid w:val="008C3BD6"/>
    <w:rsid w:val="008C3C5A"/>
    <w:rsid w:val="008C3C86"/>
    <w:rsid w:val="008C4089"/>
    <w:rsid w:val="008C490F"/>
    <w:rsid w:val="008C49AC"/>
    <w:rsid w:val="008C4A0D"/>
    <w:rsid w:val="008C4D55"/>
    <w:rsid w:val="008C4DA2"/>
    <w:rsid w:val="008C52EA"/>
    <w:rsid w:val="008C5420"/>
    <w:rsid w:val="008C5521"/>
    <w:rsid w:val="008C55F6"/>
    <w:rsid w:val="008C57F5"/>
    <w:rsid w:val="008C5AA9"/>
    <w:rsid w:val="008C6120"/>
    <w:rsid w:val="008C6718"/>
    <w:rsid w:val="008C67DA"/>
    <w:rsid w:val="008C683D"/>
    <w:rsid w:val="008C6976"/>
    <w:rsid w:val="008C6CF3"/>
    <w:rsid w:val="008C6D96"/>
    <w:rsid w:val="008C7286"/>
    <w:rsid w:val="008C72FF"/>
    <w:rsid w:val="008C7A90"/>
    <w:rsid w:val="008C7B56"/>
    <w:rsid w:val="008D0110"/>
    <w:rsid w:val="008D078F"/>
    <w:rsid w:val="008D0991"/>
    <w:rsid w:val="008D0CC5"/>
    <w:rsid w:val="008D120B"/>
    <w:rsid w:val="008D1454"/>
    <w:rsid w:val="008D16C6"/>
    <w:rsid w:val="008D1B87"/>
    <w:rsid w:val="008D1CF9"/>
    <w:rsid w:val="008D20C3"/>
    <w:rsid w:val="008D2316"/>
    <w:rsid w:val="008D232A"/>
    <w:rsid w:val="008D2630"/>
    <w:rsid w:val="008D26AD"/>
    <w:rsid w:val="008D2EF0"/>
    <w:rsid w:val="008D32BB"/>
    <w:rsid w:val="008D3599"/>
    <w:rsid w:val="008D3653"/>
    <w:rsid w:val="008D3B22"/>
    <w:rsid w:val="008D3B2D"/>
    <w:rsid w:val="008D3FAB"/>
    <w:rsid w:val="008D420D"/>
    <w:rsid w:val="008D4381"/>
    <w:rsid w:val="008D4577"/>
    <w:rsid w:val="008D468C"/>
    <w:rsid w:val="008D4770"/>
    <w:rsid w:val="008D4A19"/>
    <w:rsid w:val="008D50F5"/>
    <w:rsid w:val="008D5314"/>
    <w:rsid w:val="008D56BD"/>
    <w:rsid w:val="008D5950"/>
    <w:rsid w:val="008D5A68"/>
    <w:rsid w:val="008D5ACC"/>
    <w:rsid w:val="008D5F84"/>
    <w:rsid w:val="008D6795"/>
    <w:rsid w:val="008D6A64"/>
    <w:rsid w:val="008D73EC"/>
    <w:rsid w:val="008D7422"/>
    <w:rsid w:val="008D751C"/>
    <w:rsid w:val="008D75E3"/>
    <w:rsid w:val="008D7966"/>
    <w:rsid w:val="008D7A3A"/>
    <w:rsid w:val="008D7A54"/>
    <w:rsid w:val="008D7CB3"/>
    <w:rsid w:val="008D7E2C"/>
    <w:rsid w:val="008E01E2"/>
    <w:rsid w:val="008E0584"/>
    <w:rsid w:val="008E05A4"/>
    <w:rsid w:val="008E11FA"/>
    <w:rsid w:val="008E1236"/>
    <w:rsid w:val="008E16C7"/>
    <w:rsid w:val="008E1A71"/>
    <w:rsid w:val="008E1E00"/>
    <w:rsid w:val="008E1F88"/>
    <w:rsid w:val="008E1FDB"/>
    <w:rsid w:val="008E204D"/>
    <w:rsid w:val="008E2244"/>
    <w:rsid w:val="008E2487"/>
    <w:rsid w:val="008E25F9"/>
    <w:rsid w:val="008E2C01"/>
    <w:rsid w:val="008E2CD5"/>
    <w:rsid w:val="008E2E73"/>
    <w:rsid w:val="008E2F47"/>
    <w:rsid w:val="008E34D0"/>
    <w:rsid w:val="008E3516"/>
    <w:rsid w:val="008E3557"/>
    <w:rsid w:val="008E39BC"/>
    <w:rsid w:val="008E3A76"/>
    <w:rsid w:val="008E400C"/>
    <w:rsid w:val="008E44C5"/>
    <w:rsid w:val="008E4603"/>
    <w:rsid w:val="008E4C6F"/>
    <w:rsid w:val="008E4D07"/>
    <w:rsid w:val="008E4DCA"/>
    <w:rsid w:val="008E4E27"/>
    <w:rsid w:val="008E5259"/>
    <w:rsid w:val="008E55F3"/>
    <w:rsid w:val="008E56D2"/>
    <w:rsid w:val="008E5731"/>
    <w:rsid w:val="008E5C15"/>
    <w:rsid w:val="008E5CBE"/>
    <w:rsid w:val="008E6427"/>
    <w:rsid w:val="008E65B1"/>
    <w:rsid w:val="008E666D"/>
    <w:rsid w:val="008E68F3"/>
    <w:rsid w:val="008E69C5"/>
    <w:rsid w:val="008E6B83"/>
    <w:rsid w:val="008E709C"/>
    <w:rsid w:val="008E77B6"/>
    <w:rsid w:val="008E7A47"/>
    <w:rsid w:val="008E7E1B"/>
    <w:rsid w:val="008F008B"/>
    <w:rsid w:val="008F01E4"/>
    <w:rsid w:val="008F049F"/>
    <w:rsid w:val="008F054A"/>
    <w:rsid w:val="008F06BE"/>
    <w:rsid w:val="008F06FF"/>
    <w:rsid w:val="008F0A11"/>
    <w:rsid w:val="008F0AE2"/>
    <w:rsid w:val="008F0CFD"/>
    <w:rsid w:val="008F0EA0"/>
    <w:rsid w:val="008F0F47"/>
    <w:rsid w:val="008F14F8"/>
    <w:rsid w:val="008F15E7"/>
    <w:rsid w:val="008F16C5"/>
    <w:rsid w:val="008F1904"/>
    <w:rsid w:val="008F1A0F"/>
    <w:rsid w:val="008F1F81"/>
    <w:rsid w:val="008F2481"/>
    <w:rsid w:val="008F2AF1"/>
    <w:rsid w:val="008F2B2C"/>
    <w:rsid w:val="008F2C8B"/>
    <w:rsid w:val="008F2CAA"/>
    <w:rsid w:val="008F2E7E"/>
    <w:rsid w:val="008F2F50"/>
    <w:rsid w:val="008F34D6"/>
    <w:rsid w:val="008F34E3"/>
    <w:rsid w:val="008F3586"/>
    <w:rsid w:val="008F3723"/>
    <w:rsid w:val="008F3A33"/>
    <w:rsid w:val="008F4025"/>
    <w:rsid w:val="008F4158"/>
    <w:rsid w:val="008F461A"/>
    <w:rsid w:val="008F4710"/>
    <w:rsid w:val="008F4845"/>
    <w:rsid w:val="008F530B"/>
    <w:rsid w:val="008F5B2F"/>
    <w:rsid w:val="008F5DA5"/>
    <w:rsid w:val="008F5E15"/>
    <w:rsid w:val="008F63C2"/>
    <w:rsid w:val="008F63C8"/>
    <w:rsid w:val="008F652D"/>
    <w:rsid w:val="008F668D"/>
    <w:rsid w:val="008F6737"/>
    <w:rsid w:val="008F6AC3"/>
    <w:rsid w:val="008F6CA8"/>
    <w:rsid w:val="008F7A18"/>
    <w:rsid w:val="008F7D59"/>
    <w:rsid w:val="008F7D75"/>
    <w:rsid w:val="008F7F9F"/>
    <w:rsid w:val="00900148"/>
    <w:rsid w:val="00900425"/>
    <w:rsid w:val="0090049C"/>
    <w:rsid w:val="00900726"/>
    <w:rsid w:val="009008DC"/>
    <w:rsid w:val="00900D70"/>
    <w:rsid w:val="00900FBC"/>
    <w:rsid w:val="009011A8"/>
    <w:rsid w:val="009013F3"/>
    <w:rsid w:val="009014A7"/>
    <w:rsid w:val="0090156A"/>
    <w:rsid w:val="00901A7A"/>
    <w:rsid w:val="00901E8B"/>
    <w:rsid w:val="00901ECB"/>
    <w:rsid w:val="00903493"/>
    <w:rsid w:val="00903C23"/>
    <w:rsid w:val="009045E8"/>
    <w:rsid w:val="009046E2"/>
    <w:rsid w:val="0090476E"/>
    <w:rsid w:val="009049C8"/>
    <w:rsid w:val="00904BBA"/>
    <w:rsid w:val="00904C8D"/>
    <w:rsid w:val="00904CB8"/>
    <w:rsid w:val="00904CF1"/>
    <w:rsid w:val="00904D51"/>
    <w:rsid w:val="00904E82"/>
    <w:rsid w:val="00905378"/>
    <w:rsid w:val="00905BE5"/>
    <w:rsid w:val="00905ECB"/>
    <w:rsid w:val="00905F3E"/>
    <w:rsid w:val="009076B6"/>
    <w:rsid w:val="0090798B"/>
    <w:rsid w:val="00907B28"/>
    <w:rsid w:val="00910013"/>
    <w:rsid w:val="00910105"/>
    <w:rsid w:val="009102E4"/>
    <w:rsid w:val="00910850"/>
    <w:rsid w:val="00910858"/>
    <w:rsid w:val="00910930"/>
    <w:rsid w:val="00910A84"/>
    <w:rsid w:val="00910CB3"/>
    <w:rsid w:val="00910F1F"/>
    <w:rsid w:val="00910FE8"/>
    <w:rsid w:val="009111A5"/>
    <w:rsid w:val="009114CF"/>
    <w:rsid w:val="009116DB"/>
    <w:rsid w:val="00911785"/>
    <w:rsid w:val="009118E1"/>
    <w:rsid w:val="00911BCD"/>
    <w:rsid w:val="00911C26"/>
    <w:rsid w:val="00911C50"/>
    <w:rsid w:val="00911D24"/>
    <w:rsid w:val="00911F68"/>
    <w:rsid w:val="00911F75"/>
    <w:rsid w:val="00911FCA"/>
    <w:rsid w:val="00912422"/>
    <w:rsid w:val="009125FA"/>
    <w:rsid w:val="00912CC6"/>
    <w:rsid w:val="00912D70"/>
    <w:rsid w:val="00912E3C"/>
    <w:rsid w:val="00913112"/>
    <w:rsid w:val="00913170"/>
    <w:rsid w:val="009133B1"/>
    <w:rsid w:val="00913984"/>
    <w:rsid w:val="00913A17"/>
    <w:rsid w:val="00914131"/>
    <w:rsid w:val="0091430C"/>
    <w:rsid w:val="00914624"/>
    <w:rsid w:val="00914A6A"/>
    <w:rsid w:val="00914B4C"/>
    <w:rsid w:val="00914D2F"/>
    <w:rsid w:val="00914EC6"/>
    <w:rsid w:val="009151DD"/>
    <w:rsid w:val="00915506"/>
    <w:rsid w:val="00915646"/>
    <w:rsid w:val="00915742"/>
    <w:rsid w:val="009159B0"/>
    <w:rsid w:val="00915ED9"/>
    <w:rsid w:val="00916223"/>
    <w:rsid w:val="009164E9"/>
    <w:rsid w:val="00916556"/>
    <w:rsid w:val="009168D0"/>
    <w:rsid w:val="00916BB6"/>
    <w:rsid w:val="00916E0C"/>
    <w:rsid w:val="00917239"/>
    <w:rsid w:val="009172E7"/>
    <w:rsid w:val="0091735E"/>
    <w:rsid w:val="009178B4"/>
    <w:rsid w:val="00917B16"/>
    <w:rsid w:val="00917C42"/>
    <w:rsid w:val="0092005D"/>
    <w:rsid w:val="00920435"/>
    <w:rsid w:val="009206F5"/>
    <w:rsid w:val="009207D5"/>
    <w:rsid w:val="0092086C"/>
    <w:rsid w:val="00920962"/>
    <w:rsid w:val="00920B77"/>
    <w:rsid w:val="00920C47"/>
    <w:rsid w:val="00920C9E"/>
    <w:rsid w:val="00920CEA"/>
    <w:rsid w:val="00920EAC"/>
    <w:rsid w:val="00920EBC"/>
    <w:rsid w:val="009214B4"/>
    <w:rsid w:val="0092181A"/>
    <w:rsid w:val="0092192D"/>
    <w:rsid w:val="00922001"/>
    <w:rsid w:val="009224D7"/>
    <w:rsid w:val="00922618"/>
    <w:rsid w:val="0092273D"/>
    <w:rsid w:val="00922777"/>
    <w:rsid w:val="00922964"/>
    <w:rsid w:val="00922D8B"/>
    <w:rsid w:val="00922E7F"/>
    <w:rsid w:val="0092347D"/>
    <w:rsid w:val="009235C3"/>
    <w:rsid w:val="0092373B"/>
    <w:rsid w:val="009238EC"/>
    <w:rsid w:val="00923A4C"/>
    <w:rsid w:val="00923C65"/>
    <w:rsid w:val="00923DC8"/>
    <w:rsid w:val="00923F79"/>
    <w:rsid w:val="00924195"/>
    <w:rsid w:val="00924801"/>
    <w:rsid w:val="00925682"/>
    <w:rsid w:val="0092581B"/>
    <w:rsid w:val="00925A88"/>
    <w:rsid w:val="00925EFD"/>
    <w:rsid w:val="009263A6"/>
    <w:rsid w:val="0092645E"/>
    <w:rsid w:val="00926715"/>
    <w:rsid w:val="009269A8"/>
    <w:rsid w:val="009269AA"/>
    <w:rsid w:val="00926C2A"/>
    <w:rsid w:val="009274C3"/>
    <w:rsid w:val="009274E2"/>
    <w:rsid w:val="0092764F"/>
    <w:rsid w:val="0092791C"/>
    <w:rsid w:val="0093065E"/>
    <w:rsid w:val="00930826"/>
    <w:rsid w:val="00930A1B"/>
    <w:rsid w:val="00930E5E"/>
    <w:rsid w:val="00930FE0"/>
    <w:rsid w:val="0093152D"/>
    <w:rsid w:val="009318D4"/>
    <w:rsid w:val="00931C96"/>
    <w:rsid w:val="009323FA"/>
    <w:rsid w:val="0093252A"/>
    <w:rsid w:val="00932645"/>
    <w:rsid w:val="00933041"/>
    <w:rsid w:val="00933404"/>
    <w:rsid w:val="0093391B"/>
    <w:rsid w:val="009340EB"/>
    <w:rsid w:val="00934786"/>
    <w:rsid w:val="00934FA1"/>
    <w:rsid w:val="00935017"/>
    <w:rsid w:val="009354E9"/>
    <w:rsid w:val="009357C1"/>
    <w:rsid w:val="00935F14"/>
    <w:rsid w:val="009364F7"/>
    <w:rsid w:val="009366AA"/>
    <w:rsid w:val="009366D6"/>
    <w:rsid w:val="0093686D"/>
    <w:rsid w:val="00937115"/>
    <w:rsid w:val="009371B4"/>
    <w:rsid w:val="009371E9"/>
    <w:rsid w:val="00937603"/>
    <w:rsid w:val="009378C0"/>
    <w:rsid w:val="00937A54"/>
    <w:rsid w:val="00940177"/>
    <w:rsid w:val="0094040C"/>
    <w:rsid w:val="00940513"/>
    <w:rsid w:val="00940B7C"/>
    <w:rsid w:val="00940E19"/>
    <w:rsid w:val="00941129"/>
    <w:rsid w:val="0094123F"/>
    <w:rsid w:val="00941995"/>
    <w:rsid w:val="00941ADB"/>
    <w:rsid w:val="00942667"/>
    <w:rsid w:val="00942737"/>
    <w:rsid w:val="009427A7"/>
    <w:rsid w:val="009429BA"/>
    <w:rsid w:val="00942C04"/>
    <w:rsid w:val="00942CE5"/>
    <w:rsid w:val="00943264"/>
    <w:rsid w:val="009435D4"/>
    <w:rsid w:val="00943929"/>
    <w:rsid w:val="009440A3"/>
    <w:rsid w:val="009441E4"/>
    <w:rsid w:val="00944301"/>
    <w:rsid w:val="0094448C"/>
    <w:rsid w:val="0094451A"/>
    <w:rsid w:val="0094477A"/>
    <w:rsid w:val="00944B0C"/>
    <w:rsid w:val="00944BE8"/>
    <w:rsid w:val="00944D1F"/>
    <w:rsid w:val="00944D33"/>
    <w:rsid w:val="00944FA9"/>
    <w:rsid w:val="0094545E"/>
    <w:rsid w:val="009454C7"/>
    <w:rsid w:val="00945711"/>
    <w:rsid w:val="00945A10"/>
    <w:rsid w:val="00945B4E"/>
    <w:rsid w:val="00945B6A"/>
    <w:rsid w:val="00945E65"/>
    <w:rsid w:val="00945EFA"/>
    <w:rsid w:val="0094671B"/>
    <w:rsid w:val="009468C0"/>
    <w:rsid w:val="00946EB4"/>
    <w:rsid w:val="00946F5D"/>
    <w:rsid w:val="009470C3"/>
    <w:rsid w:val="009472E3"/>
    <w:rsid w:val="00947797"/>
    <w:rsid w:val="00947B77"/>
    <w:rsid w:val="00947E38"/>
    <w:rsid w:val="00950087"/>
    <w:rsid w:val="00950159"/>
    <w:rsid w:val="00950180"/>
    <w:rsid w:val="00950302"/>
    <w:rsid w:val="0095036F"/>
    <w:rsid w:val="0095071A"/>
    <w:rsid w:val="0095095E"/>
    <w:rsid w:val="00950B96"/>
    <w:rsid w:val="00951650"/>
    <w:rsid w:val="009517ED"/>
    <w:rsid w:val="00951825"/>
    <w:rsid w:val="00951E0E"/>
    <w:rsid w:val="00952048"/>
    <w:rsid w:val="009529D9"/>
    <w:rsid w:val="00952CD3"/>
    <w:rsid w:val="00952E23"/>
    <w:rsid w:val="009533CB"/>
    <w:rsid w:val="009535C8"/>
    <w:rsid w:val="009536C0"/>
    <w:rsid w:val="0095371C"/>
    <w:rsid w:val="0095371E"/>
    <w:rsid w:val="00954137"/>
    <w:rsid w:val="0095467E"/>
    <w:rsid w:val="0095483A"/>
    <w:rsid w:val="00954B13"/>
    <w:rsid w:val="00954F96"/>
    <w:rsid w:val="0095530F"/>
    <w:rsid w:val="009554CF"/>
    <w:rsid w:val="00955817"/>
    <w:rsid w:val="00955E5A"/>
    <w:rsid w:val="009560C7"/>
    <w:rsid w:val="009566CA"/>
    <w:rsid w:val="0095679A"/>
    <w:rsid w:val="009567DD"/>
    <w:rsid w:val="0095691E"/>
    <w:rsid w:val="0095695F"/>
    <w:rsid w:val="00956A67"/>
    <w:rsid w:val="009573C1"/>
    <w:rsid w:val="0095744C"/>
    <w:rsid w:val="0095775A"/>
    <w:rsid w:val="00957D01"/>
    <w:rsid w:val="00957D93"/>
    <w:rsid w:val="00957E80"/>
    <w:rsid w:val="00960065"/>
    <w:rsid w:val="009601EB"/>
    <w:rsid w:val="0096039D"/>
    <w:rsid w:val="0096049B"/>
    <w:rsid w:val="00960743"/>
    <w:rsid w:val="00960A9F"/>
    <w:rsid w:val="00960AB0"/>
    <w:rsid w:val="00960C07"/>
    <w:rsid w:val="00960CE6"/>
    <w:rsid w:val="00960D25"/>
    <w:rsid w:val="00960EF3"/>
    <w:rsid w:val="00961C41"/>
    <w:rsid w:val="00961C50"/>
    <w:rsid w:val="00962C69"/>
    <w:rsid w:val="00962CCE"/>
    <w:rsid w:val="00963237"/>
    <w:rsid w:val="009633A0"/>
    <w:rsid w:val="009634AB"/>
    <w:rsid w:val="00963647"/>
    <w:rsid w:val="00963669"/>
    <w:rsid w:val="00963738"/>
    <w:rsid w:val="009641AA"/>
    <w:rsid w:val="009641ED"/>
    <w:rsid w:val="0096468B"/>
    <w:rsid w:val="009646AA"/>
    <w:rsid w:val="00964A7E"/>
    <w:rsid w:val="00964EA3"/>
    <w:rsid w:val="00964F45"/>
    <w:rsid w:val="00965509"/>
    <w:rsid w:val="00965588"/>
    <w:rsid w:val="00965BDB"/>
    <w:rsid w:val="0096636C"/>
    <w:rsid w:val="0096661D"/>
    <w:rsid w:val="0096663F"/>
    <w:rsid w:val="00966958"/>
    <w:rsid w:val="00966C25"/>
    <w:rsid w:val="00966D6D"/>
    <w:rsid w:val="00966DCE"/>
    <w:rsid w:val="00966EDF"/>
    <w:rsid w:val="00967065"/>
    <w:rsid w:val="00967253"/>
    <w:rsid w:val="0096730A"/>
    <w:rsid w:val="00967423"/>
    <w:rsid w:val="00967528"/>
    <w:rsid w:val="00967557"/>
    <w:rsid w:val="00967703"/>
    <w:rsid w:val="00970216"/>
    <w:rsid w:val="00970668"/>
    <w:rsid w:val="009709D6"/>
    <w:rsid w:val="00970B65"/>
    <w:rsid w:val="00970CDA"/>
    <w:rsid w:val="00970D0F"/>
    <w:rsid w:val="00970D1B"/>
    <w:rsid w:val="00970DF5"/>
    <w:rsid w:val="00970ED3"/>
    <w:rsid w:val="00970FAA"/>
    <w:rsid w:val="00971013"/>
    <w:rsid w:val="00971097"/>
    <w:rsid w:val="00971965"/>
    <w:rsid w:val="009720B8"/>
    <w:rsid w:val="00972259"/>
    <w:rsid w:val="009728D5"/>
    <w:rsid w:val="00972ABE"/>
    <w:rsid w:val="00972B0F"/>
    <w:rsid w:val="00973234"/>
    <w:rsid w:val="009735A4"/>
    <w:rsid w:val="009738DE"/>
    <w:rsid w:val="00973997"/>
    <w:rsid w:val="009739C4"/>
    <w:rsid w:val="0097424A"/>
    <w:rsid w:val="009743C0"/>
    <w:rsid w:val="00974402"/>
    <w:rsid w:val="00974464"/>
    <w:rsid w:val="00974470"/>
    <w:rsid w:val="00974494"/>
    <w:rsid w:val="0097458A"/>
    <w:rsid w:val="009748A7"/>
    <w:rsid w:val="0097492B"/>
    <w:rsid w:val="00974A77"/>
    <w:rsid w:val="00974AA0"/>
    <w:rsid w:val="00974B58"/>
    <w:rsid w:val="00974BAF"/>
    <w:rsid w:val="00975018"/>
    <w:rsid w:val="009750B6"/>
    <w:rsid w:val="0097510A"/>
    <w:rsid w:val="00975323"/>
    <w:rsid w:val="009753A6"/>
    <w:rsid w:val="00975CD4"/>
    <w:rsid w:val="0097606C"/>
    <w:rsid w:val="00976495"/>
    <w:rsid w:val="009767A3"/>
    <w:rsid w:val="00976B26"/>
    <w:rsid w:val="00976B3C"/>
    <w:rsid w:val="00976E13"/>
    <w:rsid w:val="00976F66"/>
    <w:rsid w:val="009775CA"/>
    <w:rsid w:val="0097782B"/>
    <w:rsid w:val="00977D65"/>
    <w:rsid w:val="00980142"/>
    <w:rsid w:val="009802B2"/>
    <w:rsid w:val="00980332"/>
    <w:rsid w:val="009803B5"/>
    <w:rsid w:val="0098061E"/>
    <w:rsid w:val="009806A5"/>
    <w:rsid w:val="00980916"/>
    <w:rsid w:val="00980FF3"/>
    <w:rsid w:val="00981015"/>
    <w:rsid w:val="00981201"/>
    <w:rsid w:val="00981210"/>
    <w:rsid w:val="0098158A"/>
    <w:rsid w:val="009816EB"/>
    <w:rsid w:val="00981950"/>
    <w:rsid w:val="00981DE0"/>
    <w:rsid w:val="00981FAC"/>
    <w:rsid w:val="009820DD"/>
    <w:rsid w:val="00982B08"/>
    <w:rsid w:val="00982BC0"/>
    <w:rsid w:val="00982C59"/>
    <w:rsid w:val="00982DCD"/>
    <w:rsid w:val="00983C06"/>
    <w:rsid w:val="00983EB8"/>
    <w:rsid w:val="00983F9E"/>
    <w:rsid w:val="00984292"/>
    <w:rsid w:val="0098477E"/>
    <w:rsid w:val="00984988"/>
    <w:rsid w:val="00984B84"/>
    <w:rsid w:val="00984C79"/>
    <w:rsid w:val="00984D32"/>
    <w:rsid w:val="00985110"/>
    <w:rsid w:val="00985867"/>
    <w:rsid w:val="00985E10"/>
    <w:rsid w:val="00985E72"/>
    <w:rsid w:val="00985F56"/>
    <w:rsid w:val="0098610D"/>
    <w:rsid w:val="009863BD"/>
    <w:rsid w:val="009864D8"/>
    <w:rsid w:val="0098670D"/>
    <w:rsid w:val="00986AB9"/>
    <w:rsid w:val="00986E8C"/>
    <w:rsid w:val="00986F6D"/>
    <w:rsid w:val="0098703A"/>
    <w:rsid w:val="009872B6"/>
    <w:rsid w:val="0098737D"/>
    <w:rsid w:val="0098748D"/>
    <w:rsid w:val="00987806"/>
    <w:rsid w:val="00987CE4"/>
    <w:rsid w:val="00987CF7"/>
    <w:rsid w:val="00987EA4"/>
    <w:rsid w:val="00990E3C"/>
    <w:rsid w:val="00991886"/>
    <w:rsid w:val="00991D38"/>
    <w:rsid w:val="00991E32"/>
    <w:rsid w:val="00991EEC"/>
    <w:rsid w:val="00992107"/>
    <w:rsid w:val="00992239"/>
    <w:rsid w:val="0099232C"/>
    <w:rsid w:val="00992474"/>
    <w:rsid w:val="0099264E"/>
    <w:rsid w:val="009929CC"/>
    <w:rsid w:val="00992AF5"/>
    <w:rsid w:val="00992C1B"/>
    <w:rsid w:val="009930E2"/>
    <w:rsid w:val="009935FC"/>
    <w:rsid w:val="0099377E"/>
    <w:rsid w:val="00993830"/>
    <w:rsid w:val="0099394C"/>
    <w:rsid w:val="00993C46"/>
    <w:rsid w:val="00993D39"/>
    <w:rsid w:val="00994259"/>
    <w:rsid w:val="00994685"/>
    <w:rsid w:val="00994787"/>
    <w:rsid w:val="00994791"/>
    <w:rsid w:val="0099483C"/>
    <w:rsid w:val="009948F0"/>
    <w:rsid w:val="00994B39"/>
    <w:rsid w:val="00994D46"/>
    <w:rsid w:val="009951FC"/>
    <w:rsid w:val="009952E2"/>
    <w:rsid w:val="00995445"/>
    <w:rsid w:val="009955F0"/>
    <w:rsid w:val="0099577C"/>
    <w:rsid w:val="009957C1"/>
    <w:rsid w:val="0099593A"/>
    <w:rsid w:val="0099597D"/>
    <w:rsid w:val="00995993"/>
    <w:rsid w:val="00995CBA"/>
    <w:rsid w:val="00996012"/>
    <w:rsid w:val="009962CA"/>
    <w:rsid w:val="009966AA"/>
    <w:rsid w:val="00996809"/>
    <w:rsid w:val="00997072"/>
    <w:rsid w:val="00997280"/>
    <w:rsid w:val="0099731E"/>
    <w:rsid w:val="0099738E"/>
    <w:rsid w:val="0099741C"/>
    <w:rsid w:val="009976A7"/>
    <w:rsid w:val="00997AA7"/>
    <w:rsid w:val="00997CC6"/>
    <w:rsid w:val="00997E60"/>
    <w:rsid w:val="009A0053"/>
    <w:rsid w:val="009A0557"/>
    <w:rsid w:val="009A07C1"/>
    <w:rsid w:val="009A0BC8"/>
    <w:rsid w:val="009A0F39"/>
    <w:rsid w:val="009A13EF"/>
    <w:rsid w:val="009A1EA9"/>
    <w:rsid w:val="009A2031"/>
    <w:rsid w:val="009A2268"/>
    <w:rsid w:val="009A2646"/>
    <w:rsid w:val="009A28AD"/>
    <w:rsid w:val="009A2D6D"/>
    <w:rsid w:val="009A2FB1"/>
    <w:rsid w:val="009A33E3"/>
    <w:rsid w:val="009A34E1"/>
    <w:rsid w:val="009A357D"/>
    <w:rsid w:val="009A35D4"/>
    <w:rsid w:val="009A3C7A"/>
    <w:rsid w:val="009A3CDE"/>
    <w:rsid w:val="009A3D07"/>
    <w:rsid w:val="009A3D69"/>
    <w:rsid w:val="009A4271"/>
    <w:rsid w:val="009A4459"/>
    <w:rsid w:val="009A4461"/>
    <w:rsid w:val="009A474E"/>
    <w:rsid w:val="009A4E08"/>
    <w:rsid w:val="009A4EBC"/>
    <w:rsid w:val="009A5893"/>
    <w:rsid w:val="009A58CB"/>
    <w:rsid w:val="009A59B2"/>
    <w:rsid w:val="009A5CB6"/>
    <w:rsid w:val="009A5DE1"/>
    <w:rsid w:val="009A5F6E"/>
    <w:rsid w:val="009A7427"/>
    <w:rsid w:val="009A7440"/>
    <w:rsid w:val="009A753C"/>
    <w:rsid w:val="009A7805"/>
    <w:rsid w:val="009A79F4"/>
    <w:rsid w:val="009A7CA2"/>
    <w:rsid w:val="009B02BA"/>
    <w:rsid w:val="009B03C7"/>
    <w:rsid w:val="009B082F"/>
    <w:rsid w:val="009B0E24"/>
    <w:rsid w:val="009B12F4"/>
    <w:rsid w:val="009B1597"/>
    <w:rsid w:val="009B16D2"/>
    <w:rsid w:val="009B1AB3"/>
    <w:rsid w:val="009B1D09"/>
    <w:rsid w:val="009B2059"/>
    <w:rsid w:val="009B258D"/>
    <w:rsid w:val="009B271D"/>
    <w:rsid w:val="009B294B"/>
    <w:rsid w:val="009B299B"/>
    <w:rsid w:val="009B2B0F"/>
    <w:rsid w:val="009B2EE5"/>
    <w:rsid w:val="009B305B"/>
    <w:rsid w:val="009B3111"/>
    <w:rsid w:val="009B39C8"/>
    <w:rsid w:val="009B3D15"/>
    <w:rsid w:val="009B45BD"/>
    <w:rsid w:val="009B4688"/>
    <w:rsid w:val="009B4A9C"/>
    <w:rsid w:val="009B4D97"/>
    <w:rsid w:val="009B4F18"/>
    <w:rsid w:val="009B5010"/>
    <w:rsid w:val="009B565C"/>
    <w:rsid w:val="009B5EDA"/>
    <w:rsid w:val="009B5F34"/>
    <w:rsid w:val="009B626B"/>
    <w:rsid w:val="009B6882"/>
    <w:rsid w:val="009B6F37"/>
    <w:rsid w:val="009B7015"/>
    <w:rsid w:val="009B7147"/>
    <w:rsid w:val="009B71BF"/>
    <w:rsid w:val="009B7391"/>
    <w:rsid w:val="009B73F4"/>
    <w:rsid w:val="009B7734"/>
    <w:rsid w:val="009B78D0"/>
    <w:rsid w:val="009C000C"/>
    <w:rsid w:val="009C0649"/>
    <w:rsid w:val="009C06E3"/>
    <w:rsid w:val="009C0882"/>
    <w:rsid w:val="009C113B"/>
    <w:rsid w:val="009C159B"/>
    <w:rsid w:val="009C16AF"/>
    <w:rsid w:val="009C16CB"/>
    <w:rsid w:val="009C1C0B"/>
    <w:rsid w:val="009C1CDD"/>
    <w:rsid w:val="009C1DC9"/>
    <w:rsid w:val="009C25D0"/>
    <w:rsid w:val="009C28EF"/>
    <w:rsid w:val="009C2B47"/>
    <w:rsid w:val="009C2B5E"/>
    <w:rsid w:val="009C2CB5"/>
    <w:rsid w:val="009C34AB"/>
    <w:rsid w:val="009C34CB"/>
    <w:rsid w:val="009C38B5"/>
    <w:rsid w:val="009C3A66"/>
    <w:rsid w:val="009C3FB9"/>
    <w:rsid w:val="009C3FC3"/>
    <w:rsid w:val="009C3FD0"/>
    <w:rsid w:val="009C42A8"/>
    <w:rsid w:val="009C476A"/>
    <w:rsid w:val="009C479B"/>
    <w:rsid w:val="009C47A4"/>
    <w:rsid w:val="009C4811"/>
    <w:rsid w:val="009C4AB8"/>
    <w:rsid w:val="009C4B97"/>
    <w:rsid w:val="009C5019"/>
    <w:rsid w:val="009C55B5"/>
    <w:rsid w:val="009C5914"/>
    <w:rsid w:val="009C595B"/>
    <w:rsid w:val="009C601A"/>
    <w:rsid w:val="009C60CB"/>
    <w:rsid w:val="009C62C8"/>
    <w:rsid w:val="009C64E4"/>
    <w:rsid w:val="009C65FB"/>
    <w:rsid w:val="009C678C"/>
    <w:rsid w:val="009C6AD9"/>
    <w:rsid w:val="009C7365"/>
    <w:rsid w:val="009C74B2"/>
    <w:rsid w:val="009C74E3"/>
    <w:rsid w:val="009C7502"/>
    <w:rsid w:val="009C7710"/>
    <w:rsid w:val="009C7832"/>
    <w:rsid w:val="009C7AF9"/>
    <w:rsid w:val="009D04B0"/>
    <w:rsid w:val="009D0A5C"/>
    <w:rsid w:val="009D0DEA"/>
    <w:rsid w:val="009D0F79"/>
    <w:rsid w:val="009D1200"/>
    <w:rsid w:val="009D13E7"/>
    <w:rsid w:val="009D1503"/>
    <w:rsid w:val="009D174C"/>
    <w:rsid w:val="009D1759"/>
    <w:rsid w:val="009D2060"/>
    <w:rsid w:val="009D20BD"/>
    <w:rsid w:val="009D240E"/>
    <w:rsid w:val="009D25C2"/>
    <w:rsid w:val="009D297D"/>
    <w:rsid w:val="009D2A49"/>
    <w:rsid w:val="009D2B3F"/>
    <w:rsid w:val="009D3041"/>
    <w:rsid w:val="009D3246"/>
    <w:rsid w:val="009D3288"/>
    <w:rsid w:val="009D355F"/>
    <w:rsid w:val="009D3784"/>
    <w:rsid w:val="009D3DE7"/>
    <w:rsid w:val="009D4090"/>
    <w:rsid w:val="009D426A"/>
    <w:rsid w:val="009D4554"/>
    <w:rsid w:val="009D4738"/>
    <w:rsid w:val="009D48BE"/>
    <w:rsid w:val="009D48DA"/>
    <w:rsid w:val="009D4DC4"/>
    <w:rsid w:val="009D55A6"/>
    <w:rsid w:val="009D55B9"/>
    <w:rsid w:val="009D55FB"/>
    <w:rsid w:val="009D5850"/>
    <w:rsid w:val="009D58E3"/>
    <w:rsid w:val="009D5C3F"/>
    <w:rsid w:val="009D6089"/>
    <w:rsid w:val="009D6431"/>
    <w:rsid w:val="009D67EB"/>
    <w:rsid w:val="009D68DB"/>
    <w:rsid w:val="009D68DE"/>
    <w:rsid w:val="009D6A61"/>
    <w:rsid w:val="009D7179"/>
    <w:rsid w:val="009D7198"/>
    <w:rsid w:val="009D725C"/>
    <w:rsid w:val="009D7314"/>
    <w:rsid w:val="009D74C1"/>
    <w:rsid w:val="009D778D"/>
    <w:rsid w:val="009D7F25"/>
    <w:rsid w:val="009E06AA"/>
    <w:rsid w:val="009E072B"/>
    <w:rsid w:val="009E07CA"/>
    <w:rsid w:val="009E0CB8"/>
    <w:rsid w:val="009E1291"/>
    <w:rsid w:val="009E1E77"/>
    <w:rsid w:val="009E23F3"/>
    <w:rsid w:val="009E252E"/>
    <w:rsid w:val="009E276F"/>
    <w:rsid w:val="009E2A88"/>
    <w:rsid w:val="009E2DD0"/>
    <w:rsid w:val="009E2E76"/>
    <w:rsid w:val="009E2EB0"/>
    <w:rsid w:val="009E3543"/>
    <w:rsid w:val="009E3683"/>
    <w:rsid w:val="009E3A0B"/>
    <w:rsid w:val="009E406B"/>
    <w:rsid w:val="009E41E0"/>
    <w:rsid w:val="009E4207"/>
    <w:rsid w:val="009E46A4"/>
    <w:rsid w:val="009E46BC"/>
    <w:rsid w:val="009E48AC"/>
    <w:rsid w:val="009E4C17"/>
    <w:rsid w:val="009E4C8C"/>
    <w:rsid w:val="009E4D26"/>
    <w:rsid w:val="009E4F2A"/>
    <w:rsid w:val="009E54C9"/>
    <w:rsid w:val="009E556B"/>
    <w:rsid w:val="009E5FF1"/>
    <w:rsid w:val="009E6815"/>
    <w:rsid w:val="009E6948"/>
    <w:rsid w:val="009E6A08"/>
    <w:rsid w:val="009E6B6F"/>
    <w:rsid w:val="009E70B5"/>
    <w:rsid w:val="009E7120"/>
    <w:rsid w:val="009E72B9"/>
    <w:rsid w:val="009E73B3"/>
    <w:rsid w:val="009E760F"/>
    <w:rsid w:val="009E7759"/>
    <w:rsid w:val="009E788F"/>
    <w:rsid w:val="009E7B12"/>
    <w:rsid w:val="009E7E1E"/>
    <w:rsid w:val="009F007B"/>
    <w:rsid w:val="009F0315"/>
    <w:rsid w:val="009F0796"/>
    <w:rsid w:val="009F0B1C"/>
    <w:rsid w:val="009F0E94"/>
    <w:rsid w:val="009F10B7"/>
    <w:rsid w:val="009F113C"/>
    <w:rsid w:val="009F11DD"/>
    <w:rsid w:val="009F13D1"/>
    <w:rsid w:val="009F14B4"/>
    <w:rsid w:val="009F1505"/>
    <w:rsid w:val="009F1669"/>
    <w:rsid w:val="009F175F"/>
    <w:rsid w:val="009F18D0"/>
    <w:rsid w:val="009F1A26"/>
    <w:rsid w:val="009F1A7A"/>
    <w:rsid w:val="009F1CE7"/>
    <w:rsid w:val="009F1FC7"/>
    <w:rsid w:val="009F21B9"/>
    <w:rsid w:val="009F21E5"/>
    <w:rsid w:val="009F2805"/>
    <w:rsid w:val="009F2A3C"/>
    <w:rsid w:val="009F2B22"/>
    <w:rsid w:val="009F3463"/>
    <w:rsid w:val="009F34ED"/>
    <w:rsid w:val="009F354C"/>
    <w:rsid w:val="009F38EE"/>
    <w:rsid w:val="009F3BD4"/>
    <w:rsid w:val="009F3C6A"/>
    <w:rsid w:val="009F4384"/>
    <w:rsid w:val="009F46D3"/>
    <w:rsid w:val="009F4E4E"/>
    <w:rsid w:val="009F5112"/>
    <w:rsid w:val="009F5323"/>
    <w:rsid w:val="009F59B8"/>
    <w:rsid w:val="009F59ED"/>
    <w:rsid w:val="009F5A72"/>
    <w:rsid w:val="009F5BB5"/>
    <w:rsid w:val="009F5C83"/>
    <w:rsid w:val="009F615D"/>
    <w:rsid w:val="009F62F1"/>
    <w:rsid w:val="009F6592"/>
    <w:rsid w:val="009F65D2"/>
    <w:rsid w:val="009F69AC"/>
    <w:rsid w:val="009F6A4D"/>
    <w:rsid w:val="009F6AB9"/>
    <w:rsid w:val="009F6C1E"/>
    <w:rsid w:val="009F703E"/>
    <w:rsid w:val="009F7264"/>
    <w:rsid w:val="009F72AC"/>
    <w:rsid w:val="009F73FF"/>
    <w:rsid w:val="009F7423"/>
    <w:rsid w:val="009F75D2"/>
    <w:rsid w:val="009F7E9B"/>
    <w:rsid w:val="009F7F6B"/>
    <w:rsid w:val="00A006E9"/>
    <w:rsid w:val="00A01182"/>
    <w:rsid w:val="00A01297"/>
    <w:rsid w:val="00A014CB"/>
    <w:rsid w:val="00A01543"/>
    <w:rsid w:val="00A015F9"/>
    <w:rsid w:val="00A0166B"/>
    <w:rsid w:val="00A0172C"/>
    <w:rsid w:val="00A0174F"/>
    <w:rsid w:val="00A01874"/>
    <w:rsid w:val="00A01AE3"/>
    <w:rsid w:val="00A01BB4"/>
    <w:rsid w:val="00A01C19"/>
    <w:rsid w:val="00A01DD3"/>
    <w:rsid w:val="00A01E34"/>
    <w:rsid w:val="00A01EFA"/>
    <w:rsid w:val="00A02779"/>
    <w:rsid w:val="00A029C7"/>
    <w:rsid w:val="00A02D6C"/>
    <w:rsid w:val="00A02F8B"/>
    <w:rsid w:val="00A02FF7"/>
    <w:rsid w:val="00A036F0"/>
    <w:rsid w:val="00A0378B"/>
    <w:rsid w:val="00A039D3"/>
    <w:rsid w:val="00A03B41"/>
    <w:rsid w:val="00A03F2A"/>
    <w:rsid w:val="00A04231"/>
    <w:rsid w:val="00A0452A"/>
    <w:rsid w:val="00A04A0A"/>
    <w:rsid w:val="00A04AEB"/>
    <w:rsid w:val="00A04D3B"/>
    <w:rsid w:val="00A04D48"/>
    <w:rsid w:val="00A05784"/>
    <w:rsid w:val="00A06023"/>
    <w:rsid w:val="00A06074"/>
    <w:rsid w:val="00A060C9"/>
    <w:rsid w:val="00A06376"/>
    <w:rsid w:val="00A06466"/>
    <w:rsid w:val="00A066D8"/>
    <w:rsid w:val="00A06CDD"/>
    <w:rsid w:val="00A06FAC"/>
    <w:rsid w:val="00A06FF9"/>
    <w:rsid w:val="00A07089"/>
    <w:rsid w:val="00A0723C"/>
    <w:rsid w:val="00A07815"/>
    <w:rsid w:val="00A07A9A"/>
    <w:rsid w:val="00A07AE2"/>
    <w:rsid w:val="00A1002A"/>
    <w:rsid w:val="00A1060B"/>
    <w:rsid w:val="00A10859"/>
    <w:rsid w:val="00A108D8"/>
    <w:rsid w:val="00A10A11"/>
    <w:rsid w:val="00A10A20"/>
    <w:rsid w:val="00A10F7A"/>
    <w:rsid w:val="00A110FE"/>
    <w:rsid w:val="00A1156A"/>
    <w:rsid w:val="00A1158E"/>
    <w:rsid w:val="00A11635"/>
    <w:rsid w:val="00A117B2"/>
    <w:rsid w:val="00A119F0"/>
    <w:rsid w:val="00A11A81"/>
    <w:rsid w:val="00A11AEC"/>
    <w:rsid w:val="00A11BFA"/>
    <w:rsid w:val="00A11EF2"/>
    <w:rsid w:val="00A123CE"/>
    <w:rsid w:val="00A12411"/>
    <w:rsid w:val="00A1293F"/>
    <w:rsid w:val="00A12BE0"/>
    <w:rsid w:val="00A12E1B"/>
    <w:rsid w:val="00A131F1"/>
    <w:rsid w:val="00A135EE"/>
    <w:rsid w:val="00A13A6D"/>
    <w:rsid w:val="00A13C25"/>
    <w:rsid w:val="00A13FE7"/>
    <w:rsid w:val="00A14133"/>
    <w:rsid w:val="00A144C4"/>
    <w:rsid w:val="00A1492C"/>
    <w:rsid w:val="00A149CE"/>
    <w:rsid w:val="00A14EB6"/>
    <w:rsid w:val="00A1504D"/>
    <w:rsid w:val="00A150A9"/>
    <w:rsid w:val="00A151FF"/>
    <w:rsid w:val="00A1534B"/>
    <w:rsid w:val="00A15760"/>
    <w:rsid w:val="00A15DA5"/>
    <w:rsid w:val="00A1642C"/>
    <w:rsid w:val="00A165C9"/>
    <w:rsid w:val="00A1688A"/>
    <w:rsid w:val="00A16D7C"/>
    <w:rsid w:val="00A16E9A"/>
    <w:rsid w:val="00A170E4"/>
    <w:rsid w:val="00A1795D"/>
    <w:rsid w:val="00A17985"/>
    <w:rsid w:val="00A20809"/>
    <w:rsid w:val="00A20A72"/>
    <w:rsid w:val="00A20D41"/>
    <w:rsid w:val="00A20D70"/>
    <w:rsid w:val="00A20D90"/>
    <w:rsid w:val="00A213BE"/>
    <w:rsid w:val="00A213C4"/>
    <w:rsid w:val="00A219F1"/>
    <w:rsid w:val="00A22052"/>
    <w:rsid w:val="00A22469"/>
    <w:rsid w:val="00A226C7"/>
    <w:rsid w:val="00A22808"/>
    <w:rsid w:val="00A2296F"/>
    <w:rsid w:val="00A22EA6"/>
    <w:rsid w:val="00A22EA7"/>
    <w:rsid w:val="00A231AD"/>
    <w:rsid w:val="00A236BE"/>
    <w:rsid w:val="00A236FC"/>
    <w:rsid w:val="00A23D97"/>
    <w:rsid w:val="00A240B0"/>
    <w:rsid w:val="00A2470F"/>
    <w:rsid w:val="00A24A7D"/>
    <w:rsid w:val="00A25090"/>
    <w:rsid w:val="00A25225"/>
    <w:rsid w:val="00A252B5"/>
    <w:rsid w:val="00A255B2"/>
    <w:rsid w:val="00A25CB9"/>
    <w:rsid w:val="00A25D0D"/>
    <w:rsid w:val="00A25E2E"/>
    <w:rsid w:val="00A2617A"/>
    <w:rsid w:val="00A261AB"/>
    <w:rsid w:val="00A26841"/>
    <w:rsid w:val="00A269FA"/>
    <w:rsid w:val="00A26A54"/>
    <w:rsid w:val="00A26C5B"/>
    <w:rsid w:val="00A26CCB"/>
    <w:rsid w:val="00A26F69"/>
    <w:rsid w:val="00A2726B"/>
    <w:rsid w:val="00A273D9"/>
    <w:rsid w:val="00A27495"/>
    <w:rsid w:val="00A27901"/>
    <w:rsid w:val="00A279DD"/>
    <w:rsid w:val="00A27B65"/>
    <w:rsid w:val="00A27EB9"/>
    <w:rsid w:val="00A30243"/>
    <w:rsid w:val="00A302BF"/>
    <w:rsid w:val="00A3031A"/>
    <w:rsid w:val="00A3057F"/>
    <w:rsid w:val="00A30665"/>
    <w:rsid w:val="00A30A97"/>
    <w:rsid w:val="00A3104B"/>
    <w:rsid w:val="00A31309"/>
    <w:rsid w:val="00A3134B"/>
    <w:rsid w:val="00A31448"/>
    <w:rsid w:val="00A3178F"/>
    <w:rsid w:val="00A31A57"/>
    <w:rsid w:val="00A31CF2"/>
    <w:rsid w:val="00A31E57"/>
    <w:rsid w:val="00A31EFE"/>
    <w:rsid w:val="00A31F82"/>
    <w:rsid w:val="00A3237D"/>
    <w:rsid w:val="00A32BD1"/>
    <w:rsid w:val="00A3312D"/>
    <w:rsid w:val="00A335E2"/>
    <w:rsid w:val="00A33AFF"/>
    <w:rsid w:val="00A33B3B"/>
    <w:rsid w:val="00A33C16"/>
    <w:rsid w:val="00A342DA"/>
    <w:rsid w:val="00A3454F"/>
    <w:rsid w:val="00A347D3"/>
    <w:rsid w:val="00A34A7B"/>
    <w:rsid w:val="00A34DF2"/>
    <w:rsid w:val="00A353D2"/>
    <w:rsid w:val="00A355B4"/>
    <w:rsid w:val="00A35EDB"/>
    <w:rsid w:val="00A36294"/>
    <w:rsid w:val="00A3694D"/>
    <w:rsid w:val="00A36964"/>
    <w:rsid w:val="00A36E3D"/>
    <w:rsid w:val="00A36FB2"/>
    <w:rsid w:val="00A37022"/>
    <w:rsid w:val="00A37679"/>
    <w:rsid w:val="00A37902"/>
    <w:rsid w:val="00A37CAF"/>
    <w:rsid w:val="00A37F12"/>
    <w:rsid w:val="00A419CC"/>
    <w:rsid w:val="00A41F75"/>
    <w:rsid w:val="00A421FD"/>
    <w:rsid w:val="00A430C5"/>
    <w:rsid w:val="00A4335C"/>
    <w:rsid w:val="00A4391C"/>
    <w:rsid w:val="00A439F8"/>
    <w:rsid w:val="00A43B3E"/>
    <w:rsid w:val="00A43DC9"/>
    <w:rsid w:val="00A43DF8"/>
    <w:rsid w:val="00A4432E"/>
    <w:rsid w:val="00A4488F"/>
    <w:rsid w:val="00A44B8E"/>
    <w:rsid w:val="00A44D23"/>
    <w:rsid w:val="00A44DA9"/>
    <w:rsid w:val="00A451E0"/>
    <w:rsid w:val="00A4534A"/>
    <w:rsid w:val="00A4548B"/>
    <w:rsid w:val="00A458C8"/>
    <w:rsid w:val="00A45E79"/>
    <w:rsid w:val="00A45EB7"/>
    <w:rsid w:val="00A468D9"/>
    <w:rsid w:val="00A46A10"/>
    <w:rsid w:val="00A46B0A"/>
    <w:rsid w:val="00A46B99"/>
    <w:rsid w:val="00A46BFC"/>
    <w:rsid w:val="00A4711F"/>
    <w:rsid w:val="00A473B6"/>
    <w:rsid w:val="00A474F8"/>
    <w:rsid w:val="00A47B9C"/>
    <w:rsid w:val="00A47BB9"/>
    <w:rsid w:val="00A47D9A"/>
    <w:rsid w:val="00A50241"/>
    <w:rsid w:val="00A50404"/>
    <w:rsid w:val="00A5108A"/>
    <w:rsid w:val="00A51444"/>
    <w:rsid w:val="00A51571"/>
    <w:rsid w:val="00A51DF7"/>
    <w:rsid w:val="00A5230F"/>
    <w:rsid w:val="00A523DA"/>
    <w:rsid w:val="00A52AAF"/>
    <w:rsid w:val="00A52C4A"/>
    <w:rsid w:val="00A52C4C"/>
    <w:rsid w:val="00A52C9E"/>
    <w:rsid w:val="00A52E9D"/>
    <w:rsid w:val="00A530B8"/>
    <w:rsid w:val="00A5321F"/>
    <w:rsid w:val="00A533F7"/>
    <w:rsid w:val="00A534F6"/>
    <w:rsid w:val="00A548D6"/>
    <w:rsid w:val="00A54DF0"/>
    <w:rsid w:val="00A54E14"/>
    <w:rsid w:val="00A54E95"/>
    <w:rsid w:val="00A5543F"/>
    <w:rsid w:val="00A55651"/>
    <w:rsid w:val="00A5566B"/>
    <w:rsid w:val="00A558BA"/>
    <w:rsid w:val="00A559D9"/>
    <w:rsid w:val="00A55B64"/>
    <w:rsid w:val="00A56345"/>
    <w:rsid w:val="00A56404"/>
    <w:rsid w:val="00A56485"/>
    <w:rsid w:val="00A5648D"/>
    <w:rsid w:val="00A56791"/>
    <w:rsid w:val="00A567DE"/>
    <w:rsid w:val="00A56D4E"/>
    <w:rsid w:val="00A56EFD"/>
    <w:rsid w:val="00A56F39"/>
    <w:rsid w:val="00A56F6A"/>
    <w:rsid w:val="00A572A8"/>
    <w:rsid w:val="00A572F1"/>
    <w:rsid w:val="00A57677"/>
    <w:rsid w:val="00A577BD"/>
    <w:rsid w:val="00A578F6"/>
    <w:rsid w:val="00A6019C"/>
    <w:rsid w:val="00A60444"/>
    <w:rsid w:val="00A607B8"/>
    <w:rsid w:val="00A60960"/>
    <w:rsid w:val="00A60C19"/>
    <w:rsid w:val="00A60DC7"/>
    <w:rsid w:val="00A60EA8"/>
    <w:rsid w:val="00A6152C"/>
    <w:rsid w:val="00A6159B"/>
    <w:rsid w:val="00A61922"/>
    <w:rsid w:val="00A61EB8"/>
    <w:rsid w:val="00A61EC8"/>
    <w:rsid w:val="00A62066"/>
    <w:rsid w:val="00A62093"/>
    <w:rsid w:val="00A623E3"/>
    <w:rsid w:val="00A6252D"/>
    <w:rsid w:val="00A625BB"/>
    <w:rsid w:val="00A6271F"/>
    <w:rsid w:val="00A62D61"/>
    <w:rsid w:val="00A630F7"/>
    <w:rsid w:val="00A637A9"/>
    <w:rsid w:val="00A637DB"/>
    <w:rsid w:val="00A63843"/>
    <w:rsid w:val="00A638A5"/>
    <w:rsid w:val="00A63C87"/>
    <w:rsid w:val="00A63FFC"/>
    <w:rsid w:val="00A640D0"/>
    <w:rsid w:val="00A641B3"/>
    <w:rsid w:val="00A6436A"/>
    <w:rsid w:val="00A643DE"/>
    <w:rsid w:val="00A64641"/>
    <w:rsid w:val="00A64644"/>
    <w:rsid w:val="00A64885"/>
    <w:rsid w:val="00A64A87"/>
    <w:rsid w:val="00A64C1D"/>
    <w:rsid w:val="00A64D33"/>
    <w:rsid w:val="00A65011"/>
    <w:rsid w:val="00A6525A"/>
    <w:rsid w:val="00A65560"/>
    <w:rsid w:val="00A65CDD"/>
    <w:rsid w:val="00A65D68"/>
    <w:rsid w:val="00A65E8C"/>
    <w:rsid w:val="00A660D0"/>
    <w:rsid w:val="00A666E4"/>
    <w:rsid w:val="00A6693D"/>
    <w:rsid w:val="00A66B61"/>
    <w:rsid w:val="00A672AC"/>
    <w:rsid w:val="00A673BB"/>
    <w:rsid w:val="00A67C48"/>
    <w:rsid w:val="00A67D5C"/>
    <w:rsid w:val="00A70133"/>
    <w:rsid w:val="00A7070C"/>
    <w:rsid w:val="00A70B54"/>
    <w:rsid w:val="00A70B67"/>
    <w:rsid w:val="00A70D02"/>
    <w:rsid w:val="00A70D04"/>
    <w:rsid w:val="00A70DAD"/>
    <w:rsid w:val="00A70FF5"/>
    <w:rsid w:val="00A71240"/>
    <w:rsid w:val="00A71410"/>
    <w:rsid w:val="00A7182A"/>
    <w:rsid w:val="00A7193D"/>
    <w:rsid w:val="00A71D13"/>
    <w:rsid w:val="00A71D29"/>
    <w:rsid w:val="00A71E39"/>
    <w:rsid w:val="00A727C3"/>
    <w:rsid w:val="00A7294D"/>
    <w:rsid w:val="00A7299F"/>
    <w:rsid w:val="00A72D34"/>
    <w:rsid w:val="00A732FD"/>
    <w:rsid w:val="00A733DA"/>
    <w:rsid w:val="00A73BB0"/>
    <w:rsid w:val="00A73CC6"/>
    <w:rsid w:val="00A73D09"/>
    <w:rsid w:val="00A73D33"/>
    <w:rsid w:val="00A740AD"/>
    <w:rsid w:val="00A743D1"/>
    <w:rsid w:val="00A7498E"/>
    <w:rsid w:val="00A74A13"/>
    <w:rsid w:val="00A74A9F"/>
    <w:rsid w:val="00A74B26"/>
    <w:rsid w:val="00A74C2D"/>
    <w:rsid w:val="00A74DA1"/>
    <w:rsid w:val="00A75382"/>
    <w:rsid w:val="00A755F1"/>
    <w:rsid w:val="00A7560A"/>
    <w:rsid w:val="00A75C87"/>
    <w:rsid w:val="00A75E81"/>
    <w:rsid w:val="00A75F0E"/>
    <w:rsid w:val="00A76667"/>
    <w:rsid w:val="00A7670D"/>
    <w:rsid w:val="00A767DB"/>
    <w:rsid w:val="00A7680C"/>
    <w:rsid w:val="00A76B6E"/>
    <w:rsid w:val="00A76B7B"/>
    <w:rsid w:val="00A76D66"/>
    <w:rsid w:val="00A76EB8"/>
    <w:rsid w:val="00A76F86"/>
    <w:rsid w:val="00A77055"/>
    <w:rsid w:val="00A77179"/>
    <w:rsid w:val="00A771CA"/>
    <w:rsid w:val="00A77534"/>
    <w:rsid w:val="00A7767E"/>
    <w:rsid w:val="00A77BAE"/>
    <w:rsid w:val="00A8049B"/>
    <w:rsid w:val="00A80572"/>
    <w:rsid w:val="00A80BA7"/>
    <w:rsid w:val="00A80F85"/>
    <w:rsid w:val="00A812A8"/>
    <w:rsid w:val="00A8207D"/>
    <w:rsid w:val="00A829D9"/>
    <w:rsid w:val="00A829F1"/>
    <w:rsid w:val="00A832B0"/>
    <w:rsid w:val="00A833A0"/>
    <w:rsid w:val="00A8365F"/>
    <w:rsid w:val="00A837E8"/>
    <w:rsid w:val="00A83ACD"/>
    <w:rsid w:val="00A83B1F"/>
    <w:rsid w:val="00A83B29"/>
    <w:rsid w:val="00A83B2D"/>
    <w:rsid w:val="00A8426F"/>
    <w:rsid w:val="00A84730"/>
    <w:rsid w:val="00A84969"/>
    <w:rsid w:val="00A84D6E"/>
    <w:rsid w:val="00A857A4"/>
    <w:rsid w:val="00A86C70"/>
    <w:rsid w:val="00A86CCF"/>
    <w:rsid w:val="00A86D70"/>
    <w:rsid w:val="00A870C4"/>
    <w:rsid w:val="00A87474"/>
    <w:rsid w:val="00A874C8"/>
    <w:rsid w:val="00A8761E"/>
    <w:rsid w:val="00A876C4"/>
    <w:rsid w:val="00A879C0"/>
    <w:rsid w:val="00A87CDE"/>
    <w:rsid w:val="00A90009"/>
    <w:rsid w:val="00A902B0"/>
    <w:rsid w:val="00A90525"/>
    <w:rsid w:val="00A90774"/>
    <w:rsid w:val="00A91149"/>
    <w:rsid w:val="00A917B1"/>
    <w:rsid w:val="00A91A8E"/>
    <w:rsid w:val="00A91AD5"/>
    <w:rsid w:val="00A91D53"/>
    <w:rsid w:val="00A91F5B"/>
    <w:rsid w:val="00A9265F"/>
    <w:rsid w:val="00A92A16"/>
    <w:rsid w:val="00A92AE8"/>
    <w:rsid w:val="00A92B5F"/>
    <w:rsid w:val="00A932DE"/>
    <w:rsid w:val="00A9336C"/>
    <w:rsid w:val="00A93760"/>
    <w:rsid w:val="00A93C2A"/>
    <w:rsid w:val="00A93C43"/>
    <w:rsid w:val="00A93DF6"/>
    <w:rsid w:val="00A93F86"/>
    <w:rsid w:val="00A940B4"/>
    <w:rsid w:val="00A947CC"/>
    <w:rsid w:val="00A94898"/>
    <w:rsid w:val="00A94A69"/>
    <w:rsid w:val="00A94C71"/>
    <w:rsid w:val="00A953A7"/>
    <w:rsid w:val="00A9551C"/>
    <w:rsid w:val="00A95522"/>
    <w:rsid w:val="00A95BA8"/>
    <w:rsid w:val="00A95D8E"/>
    <w:rsid w:val="00A95FDB"/>
    <w:rsid w:val="00A96779"/>
    <w:rsid w:val="00A96A21"/>
    <w:rsid w:val="00A96B7D"/>
    <w:rsid w:val="00A96D26"/>
    <w:rsid w:val="00A975A9"/>
    <w:rsid w:val="00A975EF"/>
    <w:rsid w:val="00A979DE"/>
    <w:rsid w:val="00A97A2D"/>
    <w:rsid w:val="00A97DD0"/>
    <w:rsid w:val="00AA00A0"/>
    <w:rsid w:val="00AA0173"/>
    <w:rsid w:val="00AA0788"/>
    <w:rsid w:val="00AA0911"/>
    <w:rsid w:val="00AA0E18"/>
    <w:rsid w:val="00AA0E9C"/>
    <w:rsid w:val="00AA12F9"/>
    <w:rsid w:val="00AA14CA"/>
    <w:rsid w:val="00AA19FE"/>
    <w:rsid w:val="00AA1CF2"/>
    <w:rsid w:val="00AA2169"/>
    <w:rsid w:val="00AA23C9"/>
    <w:rsid w:val="00AA29B2"/>
    <w:rsid w:val="00AA29E0"/>
    <w:rsid w:val="00AA2B49"/>
    <w:rsid w:val="00AA2BF3"/>
    <w:rsid w:val="00AA30DC"/>
    <w:rsid w:val="00AA3309"/>
    <w:rsid w:val="00AA3840"/>
    <w:rsid w:val="00AA3A4A"/>
    <w:rsid w:val="00AA3C52"/>
    <w:rsid w:val="00AA3F1A"/>
    <w:rsid w:val="00AA4102"/>
    <w:rsid w:val="00AA41E5"/>
    <w:rsid w:val="00AA4604"/>
    <w:rsid w:val="00AA4FBC"/>
    <w:rsid w:val="00AA5119"/>
    <w:rsid w:val="00AA5220"/>
    <w:rsid w:val="00AA5375"/>
    <w:rsid w:val="00AA54EE"/>
    <w:rsid w:val="00AA5714"/>
    <w:rsid w:val="00AA62C0"/>
    <w:rsid w:val="00AA63D7"/>
    <w:rsid w:val="00AA67B5"/>
    <w:rsid w:val="00AA6FC6"/>
    <w:rsid w:val="00AA73F4"/>
    <w:rsid w:val="00AA7758"/>
    <w:rsid w:val="00AA79AB"/>
    <w:rsid w:val="00AA7D29"/>
    <w:rsid w:val="00AA7F69"/>
    <w:rsid w:val="00AB0469"/>
    <w:rsid w:val="00AB0489"/>
    <w:rsid w:val="00AB0632"/>
    <w:rsid w:val="00AB0D16"/>
    <w:rsid w:val="00AB0D78"/>
    <w:rsid w:val="00AB11D0"/>
    <w:rsid w:val="00AB122A"/>
    <w:rsid w:val="00AB1663"/>
    <w:rsid w:val="00AB16F3"/>
    <w:rsid w:val="00AB1F10"/>
    <w:rsid w:val="00AB1FF1"/>
    <w:rsid w:val="00AB2272"/>
    <w:rsid w:val="00AB240E"/>
    <w:rsid w:val="00AB2504"/>
    <w:rsid w:val="00AB25AF"/>
    <w:rsid w:val="00AB29E0"/>
    <w:rsid w:val="00AB2C37"/>
    <w:rsid w:val="00AB32DA"/>
    <w:rsid w:val="00AB364C"/>
    <w:rsid w:val="00AB370F"/>
    <w:rsid w:val="00AB380E"/>
    <w:rsid w:val="00AB388B"/>
    <w:rsid w:val="00AB3D16"/>
    <w:rsid w:val="00AB3ED2"/>
    <w:rsid w:val="00AB426D"/>
    <w:rsid w:val="00AB45EF"/>
    <w:rsid w:val="00AB4A61"/>
    <w:rsid w:val="00AB4AF5"/>
    <w:rsid w:val="00AB4B2D"/>
    <w:rsid w:val="00AB5BC0"/>
    <w:rsid w:val="00AB5E55"/>
    <w:rsid w:val="00AB6174"/>
    <w:rsid w:val="00AB6430"/>
    <w:rsid w:val="00AB6582"/>
    <w:rsid w:val="00AB6780"/>
    <w:rsid w:val="00AB6997"/>
    <w:rsid w:val="00AB710E"/>
    <w:rsid w:val="00AB79C5"/>
    <w:rsid w:val="00AB7C13"/>
    <w:rsid w:val="00AB7D3A"/>
    <w:rsid w:val="00AB7D99"/>
    <w:rsid w:val="00AB7EC3"/>
    <w:rsid w:val="00AC05EA"/>
    <w:rsid w:val="00AC0625"/>
    <w:rsid w:val="00AC1298"/>
    <w:rsid w:val="00AC196C"/>
    <w:rsid w:val="00AC19A9"/>
    <w:rsid w:val="00AC1C7B"/>
    <w:rsid w:val="00AC21A1"/>
    <w:rsid w:val="00AC237F"/>
    <w:rsid w:val="00AC2690"/>
    <w:rsid w:val="00AC278A"/>
    <w:rsid w:val="00AC279F"/>
    <w:rsid w:val="00AC2D08"/>
    <w:rsid w:val="00AC2D76"/>
    <w:rsid w:val="00AC34F9"/>
    <w:rsid w:val="00AC397D"/>
    <w:rsid w:val="00AC3982"/>
    <w:rsid w:val="00AC3BB4"/>
    <w:rsid w:val="00AC400A"/>
    <w:rsid w:val="00AC47C4"/>
    <w:rsid w:val="00AC4A60"/>
    <w:rsid w:val="00AC4A70"/>
    <w:rsid w:val="00AC4ED0"/>
    <w:rsid w:val="00AC5259"/>
    <w:rsid w:val="00AC5BD0"/>
    <w:rsid w:val="00AC6199"/>
    <w:rsid w:val="00AC6305"/>
    <w:rsid w:val="00AC6306"/>
    <w:rsid w:val="00AC640E"/>
    <w:rsid w:val="00AC64F3"/>
    <w:rsid w:val="00AC666C"/>
    <w:rsid w:val="00AC68A4"/>
    <w:rsid w:val="00AC68D4"/>
    <w:rsid w:val="00AC6AA3"/>
    <w:rsid w:val="00AC6C29"/>
    <w:rsid w:val="00AC7728"/>
    <w:rsid w:val="00AC79DF"/>
    <w:rsid w:val="00AC7DDE"/>
    <w:rsid w:val="00AC7E21"/>
    <w:rsid w:val="00AD0397"/>
    <w:rsid w:val="00AD06A6"/>
    <w:rsid w:val="00AD0A3C"/>
    <w:rsid w:val="00AD0A9E"/>
    <w:rsid w:val="00AD0B08"/>
    <w:rsid w:val="00AD1383"/>
    <w:rsid w:val="00AD1B1B"/>
    <w:rsid w:val="00AD1CCB"/>
    <w:rsid w:val="00AD1E1D"/>
    <w:rsid w:val="00AD2718"/>
    <w:rsid w:val="00AD2B6B"/>
    <w:rsid w:val="00AD2DE1"/>
    <w:rsid w:val="00AD2F64"/>
    <w:rsid w:val="00AD2FC7"/>
    <w:rsid w:val="00AD3018"/>
    <w:rsid w:val="00AD3332"/>
    <w:rsid w:val="00AD357F"/>
    <w:rsid w:val="00AD3715"/>
    <w:rsid w:val="00AD3840"/>
    <w:rsid w:val="00AD3CAF"/>
    <w:rsid w:val="00AD3CB4"/>
    <w:rsid w:val="00AD3E12"/>
    <w:rsid w:val="00AD3E3D"/>
    <w:rsid w:val="00AD3EAD"/>
    <w:rsid w:val="00AD3F29"/>
    <w:rsid w:val="00AD4178"/>
    <w:rsid w:val="00AD4272"/>
    <w:rsid w:val="00AD476A"/>
    <w:rsid w:val="00AD47DB"/>
    <w:rsid w:val="00AD4DBA"/>
    <w:rsid w:val="00AD535D"/>
    <w:rsid w:val="00AD575E"/>
    <w:rsid w:val="00AD5910"/>
    <w:rsid w:val="00AD5AC0"/>
    <w:rsid w:val="00AD5BDE"/>
    <w:rsid w:val="00AD5F75"/>
    <w:rsid w:val="00AD6031"/>
    <w:rsid w:val="00AD6654"/>
    <w:rsid w:val="00AD68E1"/>
    <w:rsid w:val="00AD7104"/>
    <w:rsid w:val="00AD7376"/>
    <w:rsid w:val="00AD7816"/>
    <w:rsid w:val="00AE006A"/>
    <w:rsid w:val="00AE0778"/>
    <w:rsid w:val="00AE088F"/>
    <w:rsid w:val="00AE0AE2"/>
    <w:rsid w:val="00AE0DD4"/>
    <w:rsid w:val="00AE0E81"/>
    <w:rsid w:val="00AE1144"/>
    <w:rsid w:val="00AE11E1"/>
    <w:rsid w:val="00AE143E"/>
    <w:rsid w:val="00AE1D37"/>
    <w:rsid w:val="00AE1DA2"/>
    <w:rsid w:val="00AE1DFE"/>
    <w:rsid w:val="00AE1FD0"/>
    <w:rsid w:val="00AE2189"/>
    <w:rsid w:val="00AE27D8"/>
    <w:rsid w:val="00AE27F0"/>
    <w:rsid w:val="00AE29D8"/>
    <w:rsid w:val="00AE2B45"/>
    <w:rsid w:val="00AE2B9D"/>
    <w:rsid w:val="00AE379A"/>
    <w:rsid w:val="00AE3B36"/>
    <w:rsid w:val="00AE3C9B"/>
    <w:rsid w:val="00AE3E45"/>
    <w:rsid w:val="00AE3F42"/>
    <w:rsid w:val="00AE42D9"/>
    <w:rsid w:val="00AE42F6"/>
    <w:rsid w:val="00AE44DF"/>
    <w:rsid w:val="00AE44E3"/>
    <w:rsid w:val="00AE4630"/>
    <w:rsid w:val="00AE4BFB"/>
    <w:rsid w:val="00AE4E92"/>
    <w:rsid w:val="00AE4FC9"/>
    <w:rsid w:val="00AE52AF"/>
    <w:rsid w:val="00AE5522"/>
    <w:rsid w:val="00AE56C8"/>
    <w:rsid w:val="00AE5AEE"/>
    <w:rsid w:val="00AE5BCA"/>
    <w:rsid w:val="00AE5BFB"/>
    <w:rsid w:val="00AE5CA3"/>
    <w:rsid w:val="00AE5DC7"/>
    <w:rsid w:val="00AE5F12"/>
    <w:rsid w:val="00AE6019"/>
    <w:rsid w:val="00AE666F"/>
    <w:rsid w:val="00AE693F"/>
    <w:rsid w:val="00AE7B62"/>
    <w:rsid w:val="00AF0370"/>
    <w:rsid w:val="00AF0425"/>
    <w:rsid w:val="00AF043A"/>
    <w:rsid w:val="00AF059C"/>
    <w:rsid w:val="00AF05D7"/>
    <w:rsid w:val="00AF1514"/>
    <w:rsid w:val="00AF1545"/>
    <w:rsid w:val="00AF1654"/>
    <w:rsid w:val="00AF16B2"/>
    <w:rsid w:val="00AF1776"/>
    <w:rsid w:val="00AF18FE"/>
    <w:rsid w:val="00AF1FBC"/>
    <w:rsid w:val="00AF29F7"/>
    <w:rsid w:val="00AF2D30"/>
    <w:rsid w:val="00AF397F"/>
    <w:rsid w:val="00AF3C3A"/>
    <w:rsid w:val="00AF3E6B"/>
    <w:rsid w:val="00AF4391"/>
    <w:rsid w:val="00AF443A"/>
    <w:rsid w:val="00AF4D5A"/>
    <w:rsid w:val="00AF4F23"/>
    <w:rsid w:val="00AF4F50"/>
    <w:rsid w:val="00AF5536"/>
    <w:rsid w:val="00AF5CDD"/>
    <w:rsid w:val="00AF5D2A"/>
    <w:rsid w:val="00AF63EF"/>
    <w:rsid w:val="00AF6759"/>
    <w:rsid w:val="00AF69F2"/>
    <w:rsid w:val="00AF6D4E"/>
    <w:rsid w:val="00AF6FE0"/>
    <w:rsid w:val="00AF762A"/>
    <w:rsid w:val="00AF7A89"/>
    <w:rsid w:val="00B0070D"/>
    <w:rsid w:val="00B00FCA"/>
    <w:rsid w:val="00B012B4"/>
    <w:rsid w:val="00B01B77"/>
    <w:rsid w:val="00B01CFB"/>
    <w:rsid w:val="00B01DD2"/>
    <w:rsid w:val="00B01E09"/>
    <w:rsid w:val="00B01E24"/>
    <w:rsid w:val="00B02038"/>
    <w:rsid w:val="00B028C1"/>
    <w:rsid w:val="00B029A8"/>
    <w:rsid w:val="00B02B3F"/>
    <w:rsid w:val="00B02C97"/>
    <w:rsid w:val="00B02E6C"/>
    <w:rsid w:val="00B0303C"/>
    <w:rsid w:val="00B031E8"/>
    <w:rsid w:val="00B034BC"/>
    <w:rsid w:val="00B03CC5"/>
    <w:rsid w:val="00B040BD"/>
    <w:rsid w:val="00B040E6"/>
    <w:rsid w:val="00B0448E"/>
    <w:rsid w:val="00B047AA"/>
    <w:rsid w:val="00B047D5"/>
    <w:rsid w:val="00B04C99"/>
    <w:rsid w:val="00B052FC"/>
    <w:rsid w:val="00B0540A"/>
    <w:rsid w:val="00B05763"/>
    <w:rsid w:val="00B057FA"/>
    <w:rsid w:val="00B058D5"/>
    <w:rsid w:val="00B05B5C"/>
    <w:rsid w:val="00B05BE2"/>
    <w:rsid w:val="00B05CAC"/>
    <w:rsid w:val="00B05ED9"/>
    <w:rsid w:val="00B05F2B"/>
    <w:rsid w:val="00B05F86"/>
    <w:rsid w:val="00B0605E"/>
    <w:rsid w:val="00B0624C"/>
    <w:rsid w:val="00B062EC"/>
    <w:rsid w:val="00B063BB"/>
    <w:rsid w:val="00B0650C"/>
    <w:rsid w:val="00B06AB7"/>
    <w:rsid w:val="00B06C4F"/>
    <w:rsid w:val="00B06E16"/>
    <w:rsid w:val="00B06F7C"/>
    <w:rsid w:val="00B0776F"/>
    <w:rsid w:val="00B07770"/>
    <w:rsid w:val="00B07DA1"/>
    <w:rsid w:val="00B07F1C"/>
    <w:rsid w:val="00B10437"/>
    <w:rsid w:val="00B107DD"/>
    <w:rsid w:val="00B10860"/>
    <w:rsid w:val="00B109DE"/>
    <w:rsid w:val="00B11004"/>
    <w:rsid w:val="00B110F1"/>
    <w:rsid w:val="00B11102"/>
    <w:rsid w:val="00B11703"/>
    <w:rsid w:val="00B11A6F"/>
    <w:rsid w:val="00B11C79"/>
    <w:rsid w:val="00B12029"/>
    <w:rsid w:val="00B12193"/>
    <w:rsid w:val="00B121E5"/>
    <w:rsid w:val="00B12AE1"/>
    <w:rsid w:val="00B12D0A"/>
    <w:rsid w:val="00B13B86"/>
    <w:rsid w:val="00B13F5C"/>
    <w:rsid w:val="00B14634"/>
    <w:rsid w:val="00B147A4"/>
    <w:rsid w:val="00B14EDF"/>
    <w:rsid w:val="00B150FD"/>
    <w:rsid w:val="00B15403"/>
    <w:rsid w:val="00B15E74"/>
    <w:rsid w:val="00B15E8C"/>
    <w:rsid w:val="00B15F2E"/>
    <w:rsid w:val="00B16004"/>
    <w:rsid w:val="00B16250"/>
    <w:rsid w:val="00B163A3"/>
    <w:rsid w:val="00B1664B"/>
    <w:rsid w:val="00B16F83"/>
    <w:rsid w:val="00B16FCD"/>
    <w:rsid w:val="00B172AE"/>
    <w:rsid w:val="00B174AE"/>
    <w:rsid w:val="00B17FD5"/>
    <w:rsid w:val="00B20262"/>
    <w:rsid w:val="00B202CA"/>
    <w:rsid w:val="00B202F4"/>
    <w:rsid w:val="00B20346"/>
    <w:rsid w:val="00B20497"/>
    <w:rsid w:val="00B2060D"/>
    <w:rsid w:val="00B207B3"/>
    <w:rsid w:val="00B209BB"/>
    <w:rsid w:val="00B21450"/>
    <w:rsid w:val="00B218E5"/>
    <w:rsid w:val="00B21A0D"/>
    <w:rsid w:val="00B21EF0"/>
    <w:rsid w:val="00B22F22"/>
    <w:rsid w:val="00B22F60"/>
    <w:rsid w:val="00B2302B"/>
    <w:rsid w:val="00B236E1"/>
    <w:rsid w:val="00B2391B"/>
    <w:rsid w:val="00B23DE7"/>
    <w:rsid w:val="00B23F41"/>
    <w:rsid w:val="00B23F63"/>
    <w:rsid w:val="00B24761"/>
    <w:rsid w:val="00B24BD2"/>
    <w:rsid w:val="00B24E05"/>
    <w:rsid w:val="00B24F31"/>
    <w:rsid w:val="00B2573A"/>
    <w:rsid w:val="00B258B1"/>
    <w:rsid w:val="00B259D8"/>
    <w:rsid w:val="00B259F8"/>
    <w:rsid w:val="00B264AB"/>
    <w:rsid w:val="00B264BC"/>
    <w:rsid w:val="00B265A4"/>
    <w:rsid w:val="00B26BC3"/>
    <w:rsid w:val="00B27650"/>
    <w:rsid w:val="00B27744"/>
    <w:rsid w:val="00B27E2B"/>
    <w:rsid w:val="00B301BF"/>
    <w:rsid w:val="00B301E8"/>
    <w:rsid w:val="00B3038B"/>
    <w:rsid w:val="00B3040B"/>
    <w:rsid w:val="00B306ED"/>
    <w:rsid w:val="00B307DF"/>
    <w:rsid w:val="00B30856"/>
    <w:rsid w:val="00B30DCB"/>
    <w:rsid w:val="00B30F98"/>
    <w:rsid w:val="00B31000"/>
    <w:rsid w:val="00B31083"/>
    <w:rsid w:val="00B31359"/>
    <w:rsid w:val="00B313BC"/>
    <w:rsid w:val="00B3153F"/>
    <w:rsid w:val="00B31568"/>
    <w:rsid w:val="00B3189C"/>
    <w:rsid w:val="00B31B6E"/>
    <w:rsid w:val="00B31C6D"/>
    <w:rsid w:val="00B32016"/>
    <w:rsid w:val="00B3225D"/>
    <w:rsid w:val="00B32291"/>
    <w:rsid w:val="00B32323"/>
    <w:rsid w:val="00B32A27"/>
    <w:rsid w:val="00B32F4E"/>
    <w:rsid w:val="00B33957"/>
    <w:rsid w:val="00B33E0E"/>
    <w:rsid w:val="00B33E6D"/>
    <w:rsid w:val="00B340DF"/>
    <w:rsid w:val="00B341AA"/>
    <w:rsid w:val="00B341E3"/>
    <w:rsid w:val="00B34782"/>
    <w:rsid w:val="00B34A23"/>
    <w:rsid w:val="00B34E90"/>
    <w:rsid w:val="00B34F55"/>
    <w:rsid w:val="00B351BB"/>
    <w:rsid w:val="00B35258"/>
    <w:rsid w:val="00B3527E"/>
    <w:rsid w:val="00B35400"/>
    <w:rsid w:val="00B35499"/>
    <w:rsid w:val="00B3555E"/>
    <w:rsid w:val="00B35828"/>
    <w:rsid w:val="00B35858"/>
    <w:rsid w:val="00B3587E"/>
    <w:rsid w:val="00B3587F"/>
    <w:rsid w:val="00B359D9"/>
    <w:rsid w:val="00B35CCD"/>
    <w:rsid w:val="00B35D6C"/>
    <w:rsid w:val="00B35D8A"/>
    <w:rsid w:val="00B35E90"/>
    <w:rsid w:val="00B35EA1"/>
    <w:rsid w:val="00B3604E"/>
    <w:rsid w:val="00B3616C"/>
    <w:rsid w:val="00B36523"/>
    <w:rsid w:val="00B36753"/>
    <w:rsid w:val="00B36970"/>
    <w:rsid w:val="00B36BE7"/>
    <w:rsid w:val="00B36EC4"/>
    <w:rsid w:val="00B3796F"/>
    <w:rsid w:val="00B37C87"/>
    <w:rsid w:val="00B37DBA"/>
    <w:rsid w:val="00B400D3"/>
    <w:rsid w:val="00B40328"/>
    <w:rsid w:val="00B407A9"/>
    <w:rsid w:val="00B407D8"/>
    <w:rsid w:val="00B40AA8"/>
    <w:rsid w:val="00B40B0B"/>
    <w:rsid w:val="00B40E97"/>
    <w:rsid w:val="00B40EEB"/>
    <w:rsid w:val="00B40F72"/>
    <w:rsid w:val="00B4139A"/>
    <w:rsid w:val="00B416D7"/>
    <w:rsid w:val="00B41931"/>
    <w:rsid w:val="00B41AFD"/>
    <w:rsid w:val="00B41C8F"/>
    <w:rsid w:val="00B4226B"/>
    <w:rsid w:val="00B42458"/>
    <w:rsid w:val="00B4247B"/>
    <w:rsid w:val="00B426E5"/>
    <w:rsid w:val="00B427CE"/>
    <w:rsid w:val="00B42E8F"/>
    <w:rsid w:val="00B4342D"/>
    <w:rsid w:val="00B434A3"/>
    <w:rsid w:val="00B439F1"/>
    <w:rsid w:val="00B43C1C"/>
    <w:rsid w:val="00B444C2"/>
    <w:rsid w:val="00B4479C"/>
    <w:rsid w:val="00B44DA6"/>
    <w:rsid w:val="00B450CC"/>
    <w:rsid w:val="00B4554E"/>
    <w:rsid w:val="00B45EB7"/>
    <w:rsid w:val="00B45EBF"/>
    <w:rsid w:val="00B45F07"/>
    <w:rsid w:val="00B46089"/>
    <w:rsid w:val="00B4609A"/>
    <w:rsid w:val="00B4676A"/>
    <w:rsid w:val="00B46D3D"/>
    <w:rsid w:val="00B46F47"/>
    <w:rsid w:val="00B47231"/>
    <w:rsid w:val="00B47325"/>
    <w:rsid w:val="00B476E5"/>
    <w:rsid w:val="00B477AA"/>
    <w:rsid w:val="00B479A5"/>
    <w:rsid w:val="00B479E4"/>
    <w:rsid w:val="00B47D3E"/>
    <w:rsid w:val="00B5006A"/>
    <w:rsid w:val="00B504CC"/>
    <w:rsid w:val="00B505C9"/>
    <w:rsid w:val="00B5092A"/>
    <w:rsid w:val="00B5129D"/>
    <w:rsid w:val="00B514A5"/>
    <w:rsid w:val="00B517C0"/>
    <w:rsid w:val="00B51F3A"/>
    <w:rsid w:val="00B51F9D"/>
    <w:rsid w:val="00B51FBA"/>
    <w:rsid w:val="00B52056"/>
    <w:rsid w:val="00B52063"/>
    <w:rsid w:val="00B52095"/>
    <w:rsid w:val="00B52949"/>
    <w:rsid w:val="00B52C39"/>
    <w:rsid w:val="00B52D8B"/>
    <w:rsid w:val="00B52DE3"/>
    <w:rsid w:val="00B52FFD"/>
    <w:rsid w:val="00B53007"/>
    <w:rsid w:val="00B53044"/>
    <w:rsid w:val="00B53675"/>
    <w:rsid w:val="00B53AAF"/>
    <w:rsid w:val="00B53DA7"/>
    <w:rsid w:val="00B53F16"/>
    <w:rsid w:val="00B54013"/>
    <w:rsid w:val="00B542E2"/>
    <w:rsid w:val="00B54504"/>
    <w:rsid w:val="00B54B7A"/>
    <w:rsid w:val="00B54F67"/>
    <w:rsid w:val="00B55216"/>
    <w:rsid w:val="00B55569"/>
    <w:rsid w:val="00B555AE"/>
    <w:rsid w:val="00B559EE"/>
    <w:rsid w:val="00B55BD0"/>
    <w:rsid w:val="00B55CB9"/>
    <w:rsid w:val="00B560BB"/>
    <w:rsid w:val="00B56211"/>
    <w:rsid w:val="00B563B0"/>
    <w:rsid w:val="00B5672B"/>
    <w:rsid w:val="00B56730"/>
    <w:rsid w:val="00B567CF"/>
    <w:rsid w:val="00B56AA5"/>
    <w:rsid w:val="00B56B49"/>
    <w:rsid w:val="00B56B68"/>
    <w:rsid w:val="00B56C40"/>
    <w:rsid w:val="00B56D0C"/>
    <w:rsid w:val="00B56E61"/>
    <w:rsid w:val="00B56EA8"/>
    <w:rsid w:val="00B56FB7"/>
    <w:rsid w:val="00B572B7"/>
    <w:rsid w:val="00B57478"/>
    <w:rsid w:val="00B574A0"/>
    <w:rsid w:val="00B575BA"/>
    <w:rsid w:val="00B600C7"/>
    <w:rsid w:val="00B600D8"/>
    <w:rsid w:val="00B6031B"/>
    <w:rsid w:val="00B60DF0"/>
    <w:rsid w:val="00B6187A"/>
    <w:rsid w:val="00B61A2C"/>
    <w:rsid w:val="00B61CFE"/>
    <w:rsid w:val="00B62123"/>
    <w:rsid w:val="00B62164"/>
    <w:rsid w:val="00B621D8"/>
    <w:rsid w:val="00B6261A"/>
    <w:rsid w:val="00B62A0F"/>
    <w:rsid w:val="00B62A58"/>
    <w:rsid w:val="00B62CD0"/>
    <w:rsid w:val="00B62DE1"/>
    <w:rsid w:val="00B6308A"/>
    <w:rsid w:val="00B632D7"/>
    <w:rsid w:val="00B6373E"/>
    <w:rsid w:val="00B6374E"/>
    <w:rsid w:val="00B638C9"/>
    <w:rsid w:val="00B63B4E"/>
    <w:rsid w:val="00B63D6F"/>
    <w:rsid w:val="00B64428"/>
    <w:rsid w:val="00B64807"/>
    <w:rsid w:val="00B6535F"/>
    <w:rsid w:val="00B65926"/>
    <w:rsid w:val="00B65D07"/>
    <w:rsid w:val="00B65DAC"/>
    <w:rsid w:val="00B65E62"/>
    <w:rsid w:val="00B6676B"/>
    <w:rsid w:val="00B66770"/>
    <w:rsid w:val="00B66D86"/>
    <w:rsid w:val="00B6710C"/>
    <w:rsid w:val="00B671A6"/>
    <w:rsid w:val="00B672B1"/>
    <w:rsid w:val="00B67897"/>
    <w:rsid w:val="00B7016B"/>
    <w:rsid w:val="00B7020F"/>
    <w:rsid w:val="00B70336"/>
    <w:rsid w:val="00B70631"/>
    <w:rsid w:val="00B70C13"/>
    <w:rsid w:val="00B70EF5"/>
    <w:rsid w:val="00B70F6A"/>
    <w:rsid w:val="00B70FE5"/>
    <w:rsid w:val="00B7140C"/>
    <w:rsid w:val="00B71806"/>
    <w:rsid w:val="00B71C1D"/>
    <w:rsid w:val="00B71E5D"/>
    <w:rsid w:val="00B72164"/>
    <w:rsid w:val="00B72638"/>
    <w:rsid w:val="00B727C9"/>
    <w:rsid w:val="00B72871"/>
    <w:rsid w:val="00B733D5"/>
    <w:rsid w:val="00B738C2"/>
    <w:rsid w:val="00B738ED"/>
    <w:rsid w:val="00B73991"/>
    <w:rsid w:val="00B73B67"/>
    <w:rsid w:val="00B73B83"/>
    <w:rsid w:val="00B73E76"/>
    <w:rsid w:val="00B74185"/>
    <w:rsid w:val="00B7430F"/>
    <w:rsid w:val="00B748F6"/>
    <w:rsid w:val="00B75028"/>
    <w:rsid w:val="00B75134"/>
    <w:rsid w:val="00B75245"/>
    <w:rsid w:val="00B75406"/>
    <w:rsid w:val="00B756A8"/>
    <w:rsid w:val="00B7589C"/>
    <w:rsid w:val="00B7619E"/>
    <w:rsid w:val="00B766AF"/>
    <w:rsid w:val="00B767EE"/>
    <w:rsid w:val="00B76AEE"/>
    <w:rsid w:val="00B76C86"/>
    <w:rsid w:val="00B7739A"/>
    <w:rsid w:val="00B779BF"/>
    <w:rsid w:val="00B77ACD"/>
    <w:rsid w:val="00B77BF2"/>
    <w:rsid w:val="00B77F18"/>
    <w:rsid w:val="00B77F1E"/>
    <w:rsid w:val="00B80285"/>
    <w:rsid w:val="00B80D2E"/>
    <w:rsid w:val="00B81037"/>
    <w:rsid w:val="00B81051"/>
    <w:rsid w:val="00B813A8"/>
    <w:rsid w:val="00B81400"/>
    <w:rsid w:val="00B8196D"/>
    <w:rsid w:val="00B81B14"/>
    <w:rsid w:val="00B81CAE"/>
    <w:rsid w:val="00B81F77"/>
    <w:rsid w:val="00B82235"/>
    <w:rsid w:val="00B824E8"/>
    <w:rsid w:val="00B8254D"/>
    <w:rsid w:val="00B82576"/>
    <w:rsid w:val="00B82CB1"/>
    <w:rsid w:val="00B82E57"/>
    <w:rsid w:val="00B8342B"/>
    <w:rsid w:val="00B8345B"/>
    <w:rsid w:val="00B8385C"/>
    <w:rsid w:val="00B83C06"/>
    <w:rsid w:val="00B83C3C"/>
    <w:rsid w:val="00B83CAA"/>
    <w:rsid w:val="00B83CEA"/>
    <w:rsid w:val="00B83ECB"/>
    <w:rsid w:val="00B83ED3"/>
    <w:rsid w:val="00B83F18"/>
    <w:rsid w:val="00B84461"/>
    <w:rsid w:val="00B845A8"/>
    <w:rsid w:val="00B846E0"/>
    <w:rsid w:val="00B84714"/>
    <w:rsid w:val="00B847A1"/>
    <w:rsid w:val="00B84A2B"/>
    <w:rsid w:val="00B8501F"/>
    <w:rsid w:val="00B85484"/>
    <w:rsid w:val="00B860D8"/>
    <w:rsid w:val="00B867AA"/>
    <w:rsid w:val="00B86A17"/>
    <w:rsid w:val="00B86AE9"/>
    <w:rsid w:val="00B86DCA"/>
    <w:rsid w:val="00B86FBA"/>
    <w:rsid w:val="00B86FDB"/>
    <w:rsid w:val="00B871EE"/>
    <w:rsid w:val="00B87385"/>
    <w:rsid w:val="00B875FF"/>
    <w:rsid w:val="00B87800"/>
    <w:rsid w:val="00B87EAB"/>
    <w:rsid w:val="00B87EBE"/>
    <w:rsid w:val="00B90326"/>
    <w:rsid w:val="00B907DE"/>
    <w:rsid w:val="00B909A6"/>
    <w:rsid w:val="00B909B5"/>
    <w:rsid w:val="00B90FC5"/>
    <w:rsid w:val="00B919CD"/>
    <w:rsid w:val="00B91A3F"/>
    <w:rsid w:val="00B921F0"/>
    <w:rsid w:val="00B922BC"/>
    <w:rsid w:val="00B923DE"/>
    <w:rsid w:val="00B923F0"/>
    <w:rsid w:val="00B928ED"/>
    <w:rsid w:val="00B92BF9"/>
    <w:rsid w:val="00B92F45"/>
    <w:rsid w:val="00B93018"/>
    <w:rsid w:val="00B9399E"/>
    <w:rsid w:val="00B939E1"/>
    <w:rsid w:val="00B940B2"/>
    <w:rsid w:val="00B942A8"/>
    <w:rsid w:val="00B942B8"/>
    <w:rsid w:val="00B94840"/>
    <w:rsid w:val="00B9484F"/>
    <w:rsid w:val="00B94CA7"/>
    <w:rsid w:val="00B94CEC"/>
    <w:rsid w:val="00B9506A"/>
    <w:rsid w:val="00B95207"/>
    <w:rsid w:val="00B95227"/>
    <w:rsid w:val="00B9554F"/>
    <w:rsid w:val="00B95721"/>
    <w:rsid w:val="00B95BF7"/>
    <w:rsid w:val="00B96007"/>
    <w:rsid w:val="00B965E6"/>
    <w:rsid w:val="00B96A14"/>
    <w:rsid w:val="00B96A8C"/>
    <w:rsid w:val="00B96C3A"/>
    <w:rsid w:val="00B96FD9"/>
    <w:rsid w:val="00B9722D"/>
    <w:rsid w:val="00B973B1"/>
    <w:rsid w:val="00B9756B"/>
    <w:rsid w:val="00B97963"/>
    <w:rsid w:val="00BA0211"/>
    <w:rsid w:val="00BA04DB"/>
    <w:rsid w:val="00BA05F7"/>
    <w:rsid w:val="00BA0997"/>
    <w:rsid w:val="00BA165A"/>
    <w:rsid w:val="00BA1822"/>
    <w:rsid w:val="00BA1B4C"/>
    <w:rsid w:val="00BA1CB6"/>
    <w:rsid w:val="00BA22CF"/>
    <w:rsid w:val="00BA2A2C"/>
    <w:rsid w:val="00BA2AE4"/>
    <w:rsid w:val="00BA2B21"/>
    <w:rsid w:val="00BA2B3B"/>
    <w:rsid w:val="00BA2B51"/>
    <w:rsid w:val="00BA2C40"/>
    <w:rsid w:val="00BA3029"/>
    <w:rsid w:val="00BA30D7"/>
    <w:rsid w:val="00BA325B"/>
    <w:rsid w:val="00BA3350"/>
    <w:rsid w:val="00BA3630"/>
    <w:rsid w:val="00BA3971"/>
    <w:rsid w:val="00BA3AD8"/>
    <w:rsid w:val="00BA3BE5"/>
    <w:rsid w:val="00BA3C51"/>
    <w:rsid w:val="00BA3D2B"/>
    <w:rsid w:val="00BA3EE2"/>
    <w:rsid w:val="00BA42B5"/>
    <w:rsid w:val="00BA45DF"/>
    <w:rsid w:val="00BA496C"/>
    <w:rsid w:val="00BA4BDC"/>
    <w:rsid w:val="00BA4BF7"/>
    <w:rsid w:val="00BA4E39"/>
    <w:rsid w:val="00BA540C"/>
    <w:rsid w:val="00BA5AB4"/>
    <w:rsid w:val="00BA5C13"/>
    <w:rsid w:val="00BA6073"/>
    <w:rsid w:val="00BA6556"/>
    <w:rsid w:val="00BA669A"/>
    <w:rsid w:val="00BA6A5F"/>
    <w:rsid w:val="00BA6C2F"/>
    <w:rsid w:val="00BA70BB"/>
    <w:rsid w:val="00BA719D"/>
    <w:rsid w:val="00BA73B2"/>
    <w:rsid w:val="00BA769B"/>
    <w:rsid w:val="00BA769D"/>
    <w:rsid w:val="00BA777D"/>
    <w:rsid w:val="00BA79B6"/>
    <w:rsid w:val="00BA7E41"/>
    <w:rsid w:val="00BA7EA9"/>
    <w:rsid w:val="00BB0AE3"/>
    <w:rsid w:val="00BB0E35"/>
    <w:rsid w:val="00BB1368"/>
    <w:rsid w:val="00BB145C"/>
    <w:rsid w:val="00BB1BF9"/>
    <w:rsid w:val="00BB1CB7"/>
    <w:rsid w:val="00BB1E4C"/>
    <w:rsid w:val="00BB1FBF"/>
    <w:rsid w:val="00BB2020"/>
    <w:rsid w:val="00BB204B"/>
    <w:rsid w:val="00BB2135"/>
    <w:rsid w:val="00BB23E0"/>
    <w:rsid w:val="00BB30F3"/>
    <w:rsid w:val="00BB389A"/>
    <w:rsid w:val="00BB3C0D"/>
    <w:rsid w:val="00BB3D54"/>
    <w:rsid w:val="00BB3F2E"/>
    <w:rsid w:val="00BB40EC"/>
    <w:rsid w:val="00BB4369"/>
    <w:rsid w:val="00BB49A2"/>
    <w:rsid w:val="00BB49D4"/>
    <w:rsid w:val="00BB4CFC"/>
    <w:rsid w:val="00BB56FA"/>
    <w:rsid w:val="00BB581B"/>
    <w:rsid w:val="00BB5AFA"/>
    <w:rsid w:val="00BB5C1A"/>
    <w:rsid w:val="00BB5E45"/>
    <w:rsid w:val="00BB60D5"/>
    <w:rsid w:val="00BB6DA0"/>
    <w:rsid w:val="00BB6DE9"/>
    <w:rsid w:val="00BB7B12"/>
    <w:rsid w:val="00BB7C82"/>
    <w:rsid w:val="00BC0230"/>
    <w:rsid w:val="00BC049B"/>
    <w:rsid w:val="00BC0A89"/>
    <w:rsid w:val="00BC0EB6"/>
    <w:rsid w:val="00BC0F3E"/>
    <w:rsid w:val="00BC129D"/>
    <w:rsid w:val="00BC16AE"/>
    <w:rsid w:val="00BC190B"/>
    <w:rsid w:val="00BC1A6E"/>
    <w:rsid w:val="00BC1CD7"/>
    <w:rsid w:val="00BC1DA5"/>
    <w:rsid w:val="00BC1DA6"/>
    <w:rsid w:val="00BC2543"/>
    <w:rsid w:val="00BC2808"/>
    <w:rsid w:val="00BC2ABE"/>
    <w:rsid w:val="00BC2D23"/>
    <w:rsid w:val="00BC2E60"/>
    <w:rsid w:val="00BC33DA"/>
    <w:rsid w:val="00BC34A1"/>
    <w:rsid w:val="00BC377E"/>
    <w:rsid w:val="00BC3C77"/>
    <w:rsid w:val="00BC4849"/>
    <w:rsid w:val="00BC4BB6"/>
    <w:rsid w:val="00BC4BE1"/>
    <w:rsid w:val="00BC4EA2"/>
    <w:rsid w:val="00BC561A"/>
    <w:rsid w:val="00BC56C6"/>
    <w:rsid w:val="00BC573C"/>
    <w:rsid w:val="00BC57AB"/>
    <w:rsid w:val="00BC5AB7"/>
    <w:rsid w:val="00BC5B00"/>
    <w:rsid w:val="00BC5CFB"/>
    <w:rsid w:val="00BC60A7"/>
    <w:rsid w:val="00BC6590"/>
    <w:rsid w:val="00BC660B"/>
    <w:rsid w:val="00BC68AF"/>
    <w:rsid w:val="00BC69DA"/>
    <w:rsid w:val="00BC6C97"/>
    <w:rsid w:val="00BC6F5D"/>
    <w:rsid w:val="00BC70C6"/>
    <w:rsid w:val="00BC70D2"/>
    <w:rsid w:val="00BC745B"/>
    <w:rsid w:val="00BC79A6"/>
    <w:rsid w:val="00BD0082"/>
    <w:rsid w:val="00BD0271"/>
    <w:rsid w:val="00BD0426"/>
    <w:rsid w:val="00BD0529"/>
    <w:rsid w:val="00BD0683"/>
    <w:rsid w:val="00BD0768"/>
    <w:rsid w:val="00BD098A"/>
    <w:rsid w:val="00BD0AFE"/>
    <w:rsid w:val="00BD0F4C"/>
    <w:rsid w:val="00BD0FDE"/>
    <w:rsid w:val="00BD11EB"/>
    <w:rsid w:val="00BD13D1"/>
    <w:rsid w:val="00BD167F"/>
    <w:rsid w:val="00BD17D8"/>
    <w:rsid w:val="00BD1824"/>
    <w:rsid w:val="00BD1E04"/>
    <w:rsid w:val="00BD1EC0"/>
    <w:rsid w:val="00BD2524"/>
    <w:rsid w:val="00BD286B"/>
    <w:rsid w:val="00BD28FA"/>
    <w:rsid w:val="00BD2BC7"/>
    <w:rsid w:val="00BD2CC8"/>
    <w:rsid w:val="00BD2D0A"/>
    <w:rsid w:val="00BD3162"/>
    <w:rsid w:val="00BD384C"/>
    <w:rsid w:val="00BD3895"/>
    <w:rsid w:val="00BD3D99"/>
    <w:rsid w:val="00BD416E"/>
    <w:rsid w:val="00BD436B"/>
    <w:rsid w:val="00BD4513"/>
    <w:rsid w:val="00BD45EA"/>
    <w:rsid w:val="00BD47F8"/>
    <w:rsid w:val="00BD48FC"/>
    <w:rsid w:val="00BD4A2F"/>
    <w:rsid w:val="00BD4D8A"/>
    <w:rsid w:val="00BD4DFD"/>
    <w:rsid w:val="00BD4F4A"/>
    <w:rsid w:val="00BD4FD7"/>
    <w:rsid w:val="00BD51EA"/>
    <w:rsid w:val="00BD5231"/>
    <w:rsid w:val="00BD5792"/>
    <w:rsid w:val="00BD65CF"/>
    <w:rsid w:val="00BD6673"/>
    <w:rsid w:val="00BD67E1"/>
    <w:rsid w:val="00BD68A9"/>
    <w:rsid w:val="00BD6A5B"/>
    <w:rsid w:val="00BD6F4C"/>
    <w:rsid w:val="00BD7574"/>
    <w:rsid w:val="00BD7784"/>
    <w:rsid w:val="00BD7A2C"/>
    <w:rsid w:val="00BD7B9C"/>
    <w:rsid w:val="00BD7C0B"/>
    <w:rsid w:val="00BD7EE0"/>
    <w:rsid w:val="00BE0074"/>
    <w:rsid w:val="00BE009E"/>
    <w:rsid w:val="00BE0101"/>
    <w:rsid w:val="00BE0827"/>
    <w:rsid w:val="00BE08A0"/>
    <w:rsid w:val="00BE0BE9"/>
    <w:rsid w:val="00BE0E5C"/>
    <w:rsid w:val="00BE0E8E"/>
    <w:rsid w:val="00BE0FDF"/>
    <w:rsid w:val="00BE13AD"/>
    <w:rsid w:val="00BE16D2"/>
    <w:rsid w:val="00BE199B"/>
    <w:rsid w:val="00BE1D60"/>
    <w:rsid w:val="00BE1DCD"/>
    <w:rsid w:val="00BE273E"/>
    <w:rsid w:val="00BE2807"/>
    <w:rsid w:val="00BE28D3"/>
    <w:rsid w:val="00BE2A44"/>
    <w:rsid w:val="00BE2A8F"/>
    <w:rsid w:val="00BE2D67"/>
    <w:rsid w:val="00BE2DDD"/>
    <w:rsid w:val="00BE30A0"/>
    <w:rsid w:val="00BE3167"/>
    <w:rsid w:val="00BE31FE"/>
    <w:rsid w:val="00BE371D"/>
    <w:rsid w:val="00BE3BE2"/>
    <w:rsid w:val="00BE3F51"/>
    <w:rsid w:val="00BE410F"/>
    <w:rsid w:val="00BE4482"/>
    <w:rsid w:val="00BE4558"/>
    <w:rsid w:val="00BE4FAE"/>
    <w:rsid w:val="00BE4FE5"/>
    <w:rsid w:val="00BE52AF"/>
    <w:rsid w:val="00BE571E"/>
    <w:rsid w:val="00BE5B25"/>
    <w:rsid w:val="00BE5E26"/>
    <w:rsid w:val="00BE6149"/>
    <w:rsid w:val="00BE6227"/>
    <w:rsid w:val="00BE62EE"/>
    <w:rsid w:val="00BE634A"/>
    <w:rsid w:val="00BE66A7"/>
    <w:rsid w:val="00BE66FC"/>
    <w:rsid w:val="00BE678F"/>
    <w:rsid w:val="00BE6A32"/>
    <w:rsid w:val="00BE6D36"/>
    <w:rsid w:val="00BE7142"/>
    <w:rsid w:val="00BE71E8"/>
    <w:rsid w:val="00BE765C"/>
    <w:rsid w:val="00BE76FB"/>
    <w:rsid w:val="00BE7841"/>
    <w:rsid w:val="00BE7AA0"/>
    <w:rsid w:val="00BE7DE3"/>
    <w:rsid w:val="00BE7F2D"/>
    <w:rsid w:val="00BE7FC2"/>
    <w:rsid w:val="00BF037F"/>
    <w:rsid w:val="00BF0739"/>
    <w:rsid w:val="00BF08BD"/>
    <w:rsid w:val="00BF0FAD"/>
    <w:rsid w:val="00BF0FD9"/>
    <w:rsid w:val="00BF10C0"/>
    <w:rsid w:val="00BF1235"/>
    <w:rsid w:val="00BF1742"/>
    <w:rsid w:val="00BF1A63"/>
    <w:rsid w:val="00BF1C09"/>
    <w:rsid w:val="00BF1C16"/>
    <w:rsid w:val="00BF1C3F"/>
    <w:rsid w:val="00BF2186"/>
    <w:rsid w:val="00BF26F4"/>
    <w:rsid w:val="00BF2882"/>
    <w:rsid w:val="00BF28F6"/>
    <w:rsid w:val="00BF2A5A"/>
    <w:rsid w:val="00BF2B3B"/>
    <w:rsid w:val="00BF2E5F"/>
    <w:rsid w:val="00BF3356"/>
    <w:rsid w:val="00BF3386"/>
    <w:rsid w:val="00BF351A"/>
    <w:rsid w:val="00BF359A"/>
    <w:rsid w:val="00BF3834"/>
    <w:rsid w:val="00BF3B93"/>
    <w:rsid w:val="00BF3C3E"/>
    <w:rsid w:val="00BF3EDA"/>
    <w:rsid w:val="00BF3F39"/>
    <w:rsid w:val="00BF3F7C"/>
    <w:rsid w:val="00BF41D4"/>
    <w:rsid w:val="00BF4357"/>
    <w:rsid w:val="00BF4743"/>
    <w:rsid w:val="00BF49A7"/>
    <w:rsid w:val="00BF4B38"/>
    <w:rsid w:val="00BF4E51"/>
    <w:rsid w:val="00BF501E"/>
    <w:rsid w:val="00BF50FB"/>
    <w:rsid w:val="00BF52CE"/>
    <w:rsid w:val="00BF52EF"/>
    <w:rsid w:val="00BF53D4"/>
    <w:rsid w:val="00BF57AB"/>
    <w:rsid w:val="00BF61F3"/>
    <w:rsid w:val="00BF662B"/>
    <w:rsid w:val="00BF690D"/>
    <w:rsid w:val="00BF6C8F"/>
    <w:rsid w:val="00BF781E"/>
    <w:rsid w:val="00BF7826"/>
    <w:rsid w:val="00BF782E"/>
    <w:rsid w:val="00BF7FEC"/>
    <w:rsid w:val="00C00478"/>
    <w:rsid w:val="00C00680"/>
    <w:rsid w:val="00C00685"/>
    <w:rsid w:val="00C0095D"/>
    <w:rsid w:val="00C00B29"/>
    <w:rsid w:val="00C01211"/>
    <w:rsid w:val="00C01950"/>
    <w:rsid w:val="00C01BA3"/>
    <w:rsid w:val="00C02108"/>
    <w:rsid w:val="00C02187"/>
    <w:rsid w:val="00C021A4"/>
    <w:rsid w:val="00C0237B"/>
    <w:rsid w:val="00C024F4"/>
    <w:rsid w:val="00C02728"/>
    <w:rsid w:val="00C027C8"/>
    <w:rsid w:val="00C029F7"/>
    <w:rsid w:val="00C03232"/>
    <w:rsid w:val="00C038ED"/>
    <w:rsid w:val="00C040C8"/>
    <w:rsid w:val="00C041A2"/>
    <w:rsid w:val="00C042CD"/>
    <w:rsid w:val="00C048FE"/>
    <w:rsid w:val="00C0491C"/>
    <w:rsid w:val="00C04BAB"/>
    <w:rsid w:val="00C04D0F"/>
    <w:rsid w:val="00C050A6"/>
    <w:rsid w:val="00C05360"/>
    <w:rsid w:val="00C053C7"/>
    <w:rsid w:val="00C0598E"/>
    <w:rsid w:val="00C06574"/>
    <w:rsid w:val="00C066AC"/>
    <w:rsid w:val="00C068DC"/>
    <w:rsid w:val="00C06CE1"/>
    <w:rsid w:val="00C06F40"/>
    <w:rsid w:val="00C06F4E"/>
    <w:rsid w:val="00C07591"/>
    <w:rsid w:val="00C076DF"/>
    <w:rsid w:val="00C07DC9"/>
    <w:rsid w:val="00C07DEC"/>
    <w:rsid w:val="00C07F99"/>
    <w:rsid w:val="00C100E7"/>
    <w:rsid w:val="00C101B6"/>
    <w:rsid w:val="00C10BAA"/>
    <w:rsid w:val="00C10C0F"/>
    <w:rsid w:val="00C10C13"/>
    <w:rsid w:val="00C11015"/>
    <w:rsid w:val="00C11759"/>
    <w:rsid w:val="00C11CC7"/>
    <w:rsid w:val="00C11D1B"/>
    <w:rsid w:val="00C11EC2"/>
    <w:rsid w:val="00C12368"/>
    <w:rsid w:val="00C12508"/>
    <w:rsid w:val="00C12627"/>
    <w:rsid w:val="00C12661"/>
    <w:rsid w:val="00C12981"/>
    <w:rsid w:val="00C12DFE"/>
    <w:rsid w:val="00C13720"/>
    <w:rsid w:val="00C138B8"/>
    <w:rsid w:val="00C13B8E"/>
    <w:rsid w:val="00C13BDD"/>
    <w:rsid w:val="00C13F85"/>
    <w:rsid w:val="00C140C4"/>
    <w:rsid w:val="00C14492"/>
    <w:rsid w:val="00C14692"/>
    <w:rsid w:val="00C1476A"/>
    <w:rsid w:val="00C147E1"/>
    <w:rsid w:val="00C14A30"/>
    <w:rsid w:val="00C14A42"/>
    <w:rsid w:val="00C14D11"/>
    <w:rsid w:val="00C14DE6"/>
    <w:rsid w:val="00C158AA"/>
    <w:rsid w:val="00C15BA9"/>
    <w:rsid w:val="00C15EAF"/>
    <w:rsid w:val="00C16920"/>
    <w:rsid w:val="00C16B05"/>
    <w:rsid w:val="00C16B26"/>
    <w:rsid w:val="00C16B2D"/>
    <w:rsid w:val="00C16C50"/>
    <w:rsid w:val="00C16E0C"/>
    <w:rsid w:val="00C16EB9"/>
    <w:rsid w:val="00C17148"/>
    <w:rsid w:val="00C17756"/>
    <w:rsid w:val="00C17757"/>
    <w:rsid w:val="00C17C02"/>
    <w:rsid w:val="00C17F11"/>
    <w:rsid w:val="00C202FD"/>
    <w:rsid w:val="00C20485"/>
    <w:rsid w:val="00C20503"/>
    <w:rsid w:val="00C20573"/>
    <w:rsid w:val="00C2059B"/>
    <w:rsid w:val="00C20A50"/>
    <w:rsid w:val="00C20B0A"/>
    <w:rsid w:val="00C20E71"/>
    <w:rsid w:val="00C20E7B"/>
    <w:rsid w:val="00C21046"/>
    <w:rsid w:val="00C210FD"/>
    <w:rsid w:val="00C21637"/>
    <w:rsid w:val="00C21878"/>
    <w:rsid w:val="00C21AA0"/>
    <w:rsid w:val="00C2200A"/>
    <w:rsid w:val="00C22129"/>
    <w:rsid w:val="00C223B0"/>
    <w:rsid w:val="00C22E33"/>
    <w:rsid w:val="00C232A5"/>
    <w:rsid w:val="00C233BE"/>
    <w:rsid w:val="00C23A78"/>
    <w:rsid w:val="00C23C47"/>
    <w:rsid w:val="00C23D3E"/>
    <w:rsid w:val="00C23EDB"/>
    <w:rsid w:val="00C24413"/>
    <w:rsid w:val="00C24EC1"/>
    <w:rsid w:val="00C2559A"/>
    <w:rsid w:val="00C25922"/>
    <w:rsid w:val="00C25B37"/>
    <w:rsid w:val="00C25EE9"/>
    <w:rsid w:val="00C260BA"/>
    <w:rsid w:val="00C262E3"/>
    <w:rsid w:val="00C26CBC"/>
    <w:rsid w:val="00C26DB5"/>
    <w:rsid w:val="00C26FCE"/>
    <w:rsid w:val="00C2718A"/>
    <w:rsid w:val="00C272D1"/>
    <w:rsid w:val="00C27312"/>
    <w:rsid w:val="00C2743F"/>
    <w:rsid w:val="00C2789C"/>
    <w:rsid w:val="00C27CDA"/>
    <w:rsid w:val="00C27DDB"/>
    <w:rsid w:val="00C27FF9"/>
    <w:rsid w:val="00C30296"/>
    <w:rsid w:val="00C303D9"/>
    <w:rsid w:val="00C305F7"/>
    <w:rsid w:val="00C30664"/>
    <w:rsid w:val="00C30828"/>
    <w:rsid w:val="00C30BF0"/>
    <w:rsid w:val="00C30C94"/>
    <w:rsid w:val="00C312B1"/>
    <w:rsid w:val="00C3131F"/>
    <w:rsid w:val="00C315F5"/>
    <w:rsid w:val="00C316FA"/>
    <w:rsid w:val="00C3262C"/>
    <w:rsid w:val="00C32808"/>
    <w:rsid w:val="00C32AEE"/>
    <w:rsid w:val="00C32B65"/>
    <w:rsid w:val="00C32C74"/>
    <w:rsid w:val="00C33050"/>
    <w:rsid w:val="00C332E0"/>
    <w:rsid w:val="00C33453"/>
    <w:rsid w:val="00C33988"/>
    <w:rsid w:val="00C33AFF"/>
    <w:rsid w:val="00C33C4C"/>
    <w:rsid w:val="00C33CD1"/>
    <w:rsid w:val="00C33F2A"/>
    <w:rsid w:val="00C346AB"/>
    <w:rsid w:val="00C34A11"/>
    <w:rsid w:val="00C34BB6"/>
    <w:rsid w:val="00C35186"/>
    <w:rsid w:val="00C353B7"/>
    <w:rsid w:val="00C354B8"/>
    <w:rsid w:val="00C35C1C"/>
    <w:rsid w:val="00C35F9A"/>
    <w:rsid w:val="00C360CD"/>
    <w:rsid w:val="00C368E4"/>
    <w:rsid w:val="00C36931"/>
    <w:rsid w:val="00C36ACC"/>
    <w:rsid w:val="00C36B39"/>
    <w:rsid w:val="00C36BCB"/>
    <w:rsid w:val="00C36DFF"/>
    <w:rsid w:val="00C374B6"/>
    <w:rsid w:val="00C37740"/>
    <w:rsid w:val="00C40092"/>
    <w:rsid w:val="00C400E1"/>
    <w:rsid w:val="00C41070"/>
    <w:rsid w:val="00C412FC"/>
    <w:rsid w:val="00C41342"/>
    <w:rsid w:val="00C414E3"/>
    <w:rsid w:val="00C416F4"/>
    <w:rsid w:val="00C419B7"/>
    <w:rsid w:val="00C41A94"/>
    <w:rsid w:val="00C41BAF"/>
    <w:rsid w:val="00C41DD6"/>
    <w:rsid w:val="00C41F87"/>
    <w:rsid w:val="00C420EA"/>
    <w:rsid w:val="00C42249"/>
    <w:rsid w:val="00C42352"/>
    <w:rsid w:val="00C42827"/>
    <w:rsid w:val="00C42D20"/>
    <w:rsid w:val="00C43317"/>
    <w:rsid w:val="00C444CE"/>
    <w:rsid w:val="00C44AD2"/>
    <w:rsid w:val="00C44BD0"/>
    <w:rsid w:val="00C44CEF"/>
    <w:rsid w:val="00C44FA1"/>
    <w:rsid w:val="00C450AC"/>
    <w:rsid w:val="00C4527D"/>
    <w:rsid w:val="00C458D1"/>
    <w:rsid w:val="00C45BFA"/>
    <w:rsid w:val="00C45CB1"/>
    <w:rsid w:val="00C45EDA"/>
    <w:rsid w:val="00C461E7"/>
    <w:rsid w:val="00C462AD"/>
    <w:rsid w:val="00C464C5"/>
    <w:rsid w:val="00C4653A"/>
    <w:rsid w:val="00C46604"/>
    <w:rsid w:val="00C46A0C"/>
    <w:rsid w:val="00C46AC9"/>
    <w:rsid w:val="00C46DDD"/>
    <w:rsid w:val="00C47047"/>
    <w:rsid w:val="00C473C1"/>
    <w:rsid w:val="00C4791C"/>
    <w:rsid w:val="00C4796D"/>
    <w:rsid w:val="00C47B2C"/>
    <w:rsid w:val="00C47E28"/>
    <w:rsid w:val="00C47FC0"/>
    <w:rsid w:val="00C5036B"/>
    <w:rsid w:val="00C504E5"/>
    <w:rsid w:val="00C505FE"/>
    <w:rsid w:val="00C50A41"/>
    <w:rsid w:val="00C50B19"/>
    <w:rsid w:val="00C50C80"/>
    <w:rsid w:val="00C50D8B"/>
    <w:rsid w:val="00C510DC"/>
    <w:rsid w:val="00C514A6"/>
    <w:rsid w:val="00C51CB8"/>
    <w:rsid w:val="00C5213A"/>
    <w:rsid w:val="00C52384"/>
    <w:rsid w:val="00C524E5"/>
    <w:rsid w:val="00C5253E"/>
    <w:rsid w:val="00C52571"/>
    <w:rsid w:val="00C52F87"/>
    <w:rsid w:val="00C530E3"/>
    <w:rsid w:val="00C536EF"/>
    <w:rsid w:val="00C53855"/>
    <w:rsid w:val="00C53919"/>
    <w:rsid w:val="00C53B87"/>
    <w:rsid w:val="00C53F5A"/>
    <w:rsid w:val="00C54386"/>
    <w:rsid w:val="00C548D2"/>
    <w:rsid w:val="00C54927"/>
    <w:rsid w:val="00C5492C"/>
    <w:rsid w:val="00C54ADE"/>
    <w:rsid w:val="00C54F20"/>
    <w:rsid w:val="00C55232"/>
    <w:rsid w:val="00C5525D"/>
    <w:rsid w:val="00C552A5"/>
    <w:rsid w:val="00C55449"/>
    <w:rsid w:val="00C5592D"/>
    <w:rsid w:val="00C55C19"/>
    <w:rsid w:val="00C560BF"/>
    <w:rsid w:val="00C5641D"/>
    <w:rsid w:val="00C565F0"/>
    <w:rsid w:val="00C56638"/>
    <w:rsid w:val="00C5690F"/>
    <w:rsid w:val="00C56A8E"/>
    <w:rsid w:val="00C56C71"/>
    <w:rsid w:val="00C56DD7"/>
    <w:rsid w:val="00C56E53"/>
    <w:rsid w:val="00C57003"/>
    <w:rsid w:val="00C572E3"/>
    <w:rsid w:val="00C574EB"/>
    <w:rsid w:val="00C57715"/>
    <w:rsid w:val="00C5773B"/>
    <w:rsid w:val="00C57AE8"/>
    <w:rsid w:val="00C57F13"/>
    <w:rsid w:val="00C60242"/>
    <w:rsid w:val="00C603CC"/>
    <w:rsid w:val="00C6042A"/>
    <w:rsid w:val="00C60C69"/>
    <w:rsid w:val="00C60CF3"/>
    <w:rsid w:val="00C61743"/>
    <w:rsid w:val="00C617A5"/>
    <w:rsid w:val="00C61AAA"/>
    <w:rsid w:val="00C61B01"/>
    <w:rsid w:val="00C61C3C"/>
    <w:rsid w:val="00C62544"/>
    <w:rsid w:val="00C62CC7"/>
    <w:rsid w:val="00C62D05"/>
    <w:rsid w:val="00C62DD5"/>
    <w:rsid w:val="00C63092"/>
    <w:rsid w:val="00C630A5"/>
    <w:rsid w:val="00C6318B"/>
    <w:rsid w:val="00C63685"/>
    <w:rsid w:val="00C63764"/>
    <w:rsid w:val="00C639BE"/>
    <w:rsid w:val="00C63AC6"/>
    <w:rsid w:val="00C63D0C"/>
    <w:rsid w:val="00C63E3E"/>
    <w:rsid w:val="00C63F24"/>
    <w:rsid w:val="00C641BF"/>
    <w:rsid w:val="00C64245"/>
    <w:rsid w:val="00C64328"/>
    <w:rsid w:val="00C64B5A"/>
    <w:rsid w:val="00C65136"/>
    <w:rsid w:val="00C65804"/>
    <w:rsid w:val="00C65FEF"/>
    <w:rsid w:val="00C662AF"/>
    <w:rsid w:val="00C66497"/>
    <w:rsid w:val="00C664E1"/>
    <w:rsid w:val="00C6659E"/>
    <w:rsid w:val="00C665BC"/>
    <w:rsid w:val="00C6670F"/>
    <w:rsid w:val="00C6682D"/>
    <w:rsid w:val="00C6685F"/>
    <w:rsid w:val="00C66C91"/>
    <w:rsid w:val="00C66D29"/>
    <w:rsid w:val="00C66F0C"/>
    <w:rsid w:val="00C67091"/>
    <w:rsid w:val="00C6731F"/>
    <w:rsid w:val="00C67474"/>
    <w:rsid w:val="00C674EF"/>
    <w:rsid w:val="00C67628"/>
    <w:rsid w:val="00C67CF1"/>
    <w:rsid w:val="00C67F07"/>
    <w:rsid w:val="00C703BD"/>
    <w:rsid w:val="00C70545"/>
    <w:rsid w:val="00C70558"/>
    <w:rsid w:val="00C70823"/>
    <w:rsid w:val="00C70B87"/>
    <w:rsid w:val="00C70E7B"/>
    <w:rsid w:val="00C710F0"/>
    <w:rsid w:val="00C711B1"/>
    <w:rsid w:val="00C71349"/>
    <w:rsid w:val="00C7144A"/>
    <w:rsid w:val="00C71E16"/>
    <w:rsid w:val="00C72476"/>
    <w:rsid w:val="00C72508"/>
    <w:rsid w:val="00C7267A"/>
    <w:rsid w:val="00C72804"/>
    <w:rsid w:val="00C73004"/>
    <w:rsid w:val="00C73896"/>
    <w:rsid w:val="00C73C24"/>
    <w:rsid w:val="00C742BA"/>
    <w:rsid w:val="00C7456E"/>
    <w:rsid w:val="00C74982"/>
    <w:rsid w:val="00C74A2D"/>
    <w:rsid w:val="00C74B90"/>
    <w:rsid w:val="00C74C87"/>
    <w:rsid w:val="00C753E7"/>
    <w:rsid w:val="00C758D8"/>
    <w:rsid w:val="00C75D15"/>
    <w:rsid w:val="00C7616A"/>
    <w:rsid w:val="00C76738"/>
    <w:rsid w:val="00C7711B"/>
    <w:rsid w:val="00C7746A"/>
    <w:rsid w:val="00C77B17"/>
    <w:rsid w:val="00C80270"/>
    <w:rsid w:val="00C802B5"/>
    <w:rsid w:val="00C803B4"/>
    <w:rsid w:val="00C808CF"/>
    <w:rsid w:val="00C80952"/>
    <w:rsid w:val="00C80E27"/>
    <w:rsid w:val="00C80FAE"/>
    <w:rsid w:val="00C81206"/>
    <w:rsid w:val="00C81C57"/>
    <w:rsid w:val="00C82736"/>
    <w:rsid w:val="00C82C09"/>
    <w:rsid w:val="00C833C6"/>
    <w:rsid w:val="00C83796"/>
    <w:rsid w:val="00C83ECC"/>
    <w:rsid w:val="00C845DB"/>
    <w:rsid w:val="00C84B58"/>
    <w:rsid w:val="00C84CFD"/>
    <w:rsid w:val="00C85096"/>
    <w:rsid w:val="00C86195"/>
    <w:rsid w:val="00C8629A"/>
    <w:rsid w:val="00C86735"/>
    <w:rsid w:val="00C86A3C"/>
    <w:rsid w:val="00C86C4E"/>
    <w:rsid w:val="00C86CF2"/>
    <w:rsid w:val="00C86D95"/>
    <w:rsid w:val="00C871E1"/>
    <w:rsid w:val="00C8727D"/>
    <w:rsid w:val="00C873CB"/>
    <w:rsid w:val="00C87570"/>
    <w:rsid w:val="00C877E7"/>
    <w:rsid w:val="00C8787F"/>
    <w:rsid w:val="00C90092"/>
    <w:rsid w:val="00C900A3"/>
    <w:rsid w:val="00C908B7"/>
    <w:rsid w:val="00C908DD"/>
    <w:rsid w:val="00C90E17"/>
    <w:rsid w:val="00C90EA7"/>
    <w:rsid w:val="00C90F66"/>
    <w:rsid w:val="00C91133"/>
    <w:rsid w:val="00C91407"/>
    <w:rsid w:val="00C915F2"/>
    <w:rsid w:val="00C91AD9"/>
    <w:rsid w:val="00C91CBD"/>
    <w:rsid w:val="00C91ECD"/>
    <w:rsid w:val="00C91F0F"/>
    <w:rsid w:val="00C922D9"/>
    <w:rsid w:val="00C9252A"/>
    <w:rsid w:val="00C927AB"/>
    <w:rsid w:val="00C92905"/>
    <w:rsid w:val="00C92AF6"/>
    <w:rsid w:val="00C92C0D"/>
    <w:rsid w:val="00C93165"/>
    <w:rsid w:val="00C93242"/>
    <w:rsid w:val="00C932B1"/>
    <w:rsid w:val="00C932CE"/>
    <w:rsid w:val="00C93372"/>
    <w:rsid w:val="00C93698"/>
    <w:rsid w:val="00C93A7A"/>
    <w:rsid w:val="00C94231"/>
    <w:rsid w:val="00C9481D"/>
    <w:rsid w:val="00C94835"/>
    <w:rsid w:val="00C9493A"/>
    <w:rsid w:val="00C94963"/>
    <w:rsid w:val="00C94ACE"/>
    <w:rsid w:val="00C95155"/>
    <w:rsid w:val="00C95271"/>
    <w:rsid w:val="00C952FC"/>
    <w:rsid w:val="00C95971"/>
    <w:rsid w:val="00C959B6"/>
    <w:rsid w:val="00C95DB9"/>
    <w:rsid w:val="00C966F6"/>
    <w:rsid w:val="00C96CF8"/>
    <w:rsid w:val="00C97716"/>
    <w:rsid w:val="00C97E98"/>
    <w:rsid w:val="00C97ED6"/>
    <w:rsid w:val="00CA052B"/>
    <w:rsid w:val="00CA0ADB"/>
    <w:rsid w:val="00CA0E90"/>
    <w:rsid w:val="00CA0FD5"/>
    <w:rsid w:val="00CA15EF"/>
    <w:rsid w:val="00CA1849"/>
    <w:rsid w:val="00CA1B89"/>
    <w:rsid w:val="00CA1C6B"/>
    <w:rsid w:val="00CA1FC3"/>
    <w:rsid w:val="00CA2554"/>
    <w:rsid w:val="00CA2B05"/>
    <w:rsid w:val="00CA2FF1"/>
    <w:rsid w:val="00CA3A0A"/>
    <w:rsid w:val="00CA4119"/>
    <w:rsid w:val="00CA42F0"/>
    <w:rsid w:val="00CA45CD"/>
    <w:rsid w:val="00CA4822"/>
    <w:rsid w:val="00CA49A9"/>
    <w:rsid w:val="00CA4C9C"/>
    <w:rsid w:val="00CA4D25"/>
    <w:rsid w:val="00CA5033"/>
    <w:rsid w:val="00CA596E"/>
    <w:rsid w:val="00CA66B2"/>
    <w:rsid w:val="00CA683A"/>
    <w:rsid w:val="00CA6C95"/>
    <w:rsid w:val="00CA6EBC"/>
    <w:rsid w:val="00CA6F4F"/>
    <w:rsid w:val="00CA706D"/>
    <w:rsid w:val="00CA74E1"/>
    <w:rsid w:val="00CA7A27"/>
    <w:rsid w:val="00CA7EA7"/>
    <w:rsid w:val="00CB0116"/>
    <w:rsid w:val="00CB0326"/>
    <w:rsid w:val="00CB0402"/>
    <w:rsid w:val="00CB070B"/>
    <w:rsid w:val="00CB0A4A"/>
    <w:rsid w:val="00CB0A65"/>
    <w:rsid w:val="00CB0DD3"/>
    <w:rsid w:val="00CB0DD4"/>
    <w:rsid w:val="00CB0E26"/>
    <w:rsid w:val="00CB137F"/>
    <w:rsid w:val="00CB1562"/>
    <w:rsid w:val="00CB1606"/>
    <w:rsid w:val="00CB1B16"/>
    <w:rsid w:val="00CB1ECB"/>
    <w:rsid w:val="00CB20C1"/>
    <w:rsid w:val="00CB2189"/>
    <w:rsid w:val="00CB2662"/>
    <w:rsid w:val="00CB2AFF"/>
    <w:rsid w:val="00CB3251"/>
    <w:rsid w:val="00CB3AFC"/>
    <w:rsid w:val="00CB3CA3"/>
    <w:rsid w:val="00CB3DD4"/>
    <w:rsid w:val="00CB4009"/>
    <w:rsid w:val="00CB4439"/>
    <w:rsid w:val="00CB4712"/>
    <w:rsid w:val="00CB47D3"/>
    <w:rsid w:val="00CB4DF0"/>
    <w:rsid w:val="00CB5120"/>
    <w:rsid w:val="00CB5533"/>
    <w:rsid w:val="00CB561F"/>
    <w:rsid w:val="00CB5C2D"/>
    <w:rsid w:val="00CB61BC"/>
    <w:rsid w:val="00CB6392"/>
    <w:rsid w:val="00CB6437"/>
    <w:rsid w:val="00CB684E"/>
    <w:rsid w:val="00CB698A"/>
    <w:rsid w:val="00CB6ABC"/>
    <w:rsid w:val="00CB6DF4"/>
    <w:rsid w:val="00CB6E92"/>
    <w:rsid w:val="00CB76B8"/>
    <w:rsid w:val="00CB7894"/>
    <w:rsid w:val="00CB7CB8"/>
    <w:rsid w:val="00CB7CDC"/>
    <w:rsid w:val="00CB7D14"/>
    <w:rsid w:val="00CB7FC4"/>
    <w:rsid w:val="00CC019D"/>
    <w:rsid w:val="00CC05C9"/>
    <w:rsid w:val="00CC0642"/>
    <w:rsid w:val="00CC07D9"/>
    <w:rsid w:val="00CC0BA3"/>
    <w:rsid w:val="00CC1762"/>
    <w:rsid w:val="00CC1B3A"/>
    <w:rsid w:val="00CC1C2D"/>
    <w:rsid w:val="00CC1CA2"/>
    <w:rsid w:val="00CC1DA2"/>
    <w:rsid w:val="00CC1DC2"/>
    <w:rsid w:val="00CC24CE"/>
    <w:rsid w:val="00CC307D"/>
    <w:rsid w:val="00CC33E2"/>
    <w:rsid w:val="00CC387E"/>
    <w:rsid w:val="00CC3A3C"/>
    <w:rsid w:val="00CC3A7A"/>
    <w:rsid w:val="00CC4077"/>
    <w:rsid w:val="00CC43E9"/>
    <w:rsid w:val="00CC471E"/>
    <w:rsid w:val="00CC4737"/>
    <w:rsid w:val="00CC480F"/>
    <w:rsid w:val="00CC4917"/>
    <w:rsid w:val="00CC49A6"/>
    <w:rsid w:val="00CC4B7B"/>
    <w:rsid w:val="00CC4FC4"/>
    <w:rsid w:val="00CC4FED"/>
    <w:rsid w:val="00CC5008"/>
    <w:rsid w:val="00CC53A5"/>
    <w:rsid w:val="00CC54A3"/>
    <w:rsid w:val="00CC55EA"/>
    <w:rsid w:val="00CC5A66"/>
    <w:rsid w:val="00CC5F50"/>
    <w:rsid w:val="00CC626C"/>
    <w:rsid w:val="00CC6AE8"/>
    <w:rsid w:val="00CC7B2D"/>
    <w:rsid w:val="00CC7FA5"/>
    <w:rsid w:val="00CD009E"/>
    <w:rsid w:val="00CD02CF"/>
    <w:rsid w:val="00CD08A4"/>
    <w:rsid w:val="00CD08DF"/>
    <w:rsid w:val="00CD0CB3"/>
    <w:rsid w:val="00CD0F10"/>
    <w:rsid w:val="00CD113D"/>
    <w:rsid w:val="00CD159A"/>
    <w:rsid w:val="00CD1810"/>
    <w:rsid w:val="00CD1895"/>
    <w:rsid w:val="00CD1C6F"/>
    <w:rsid w:val="00CD21FC"/>
    <w:rsid w:val="00CD22A0"/>
    <w:rsid w:val="00CD2426"/>
    <w:rsid w:val="00CD244C"/>
    <w:rsid w:val="00CD250E"/>
    <w:rsid w:val="00CD272A"/>
    <w:rsid w:val="00CD2F22"/>
    <w:rsid w:val="00CD313D"/>
    <w:rsid w:val="00CD314C"/>
    <w:rsid w:val="00CD3340"/>
    <w:rsid w:val="00CD348D"/>
    <w:rsid w:val="00CD34A6"/>
    <w:rsid w:val="00CD34AD"/>
    <w:rsid w:val="00CD379B"/>
    <w:rsid w:val="00CD38CB"/>
    <w:rsid w:val="00CD39C8"/>
    <w:rsid w:val="00CD4046"/>
    <w:rsid w:val="00CD4AEA"/>
    <w:rsid w:val="00CD4B0D"/>
    <w:rsid w:val="00CD4BE0"/>
    <w:rsid w:val="00CD4BF4"/>
    <w:rsid w:val="00CD4EA2"/>
    <w:rsid w:val="00CD5658"/>
    <w:rsid w:val="00CD56A8"/>
    <w:rsid w:val="00CD57C7"/>
    <w:rsid w:val="00CD5964"/>
    <w:rsid w:val="00CD5AD1"/>
    <w:rsid w:val="00CD5C8E"/>
    <w:rsid w:val="00CD5DEA"/>
    <w:rsid w:val="00CD5EF0"/>
    <w:rsid w:val="00CD6994"/>
    <w:rsid w:val="00CD699B"/>
    <w:rsid w:val="00CD6B16"/>
    <w:rsid w:val="00CD6E48"/>
    <w:rsid w:val="00CD71AB"/>
    <w:rsid w:val="00CD7574"/>
    <w:rsid w:val="00CD7B0A"/>
    <w:rsid w:val="00CE01EB"/>
    <w:rsid w:val="00CE0458"/>
    <w:rsid w:val="00CE0541"/>
    <w:rsid w:val="00CE0B59"/>
    <w:rsid w:val="00CE0E04"/>
    <w:rsid w:val="00CE0E15"/>
    <w:rsid w:val="00CE1067"/>
    <w:rsid w:val="00CE11FF"/>
    <w:rsid w:val="00CE1344"/>
    <w:rsid w:val="00CE1620"/>
    <w:rsid w:val="00CE18C5"/>
    <w:rsid w:val="00CE19BB"/>
    <w:rsid w:val="00CE1EDC"/>
    <w:rsid w:val="00CE1F31"/>
    <w:rsid w:val="00CE1F88"/>
    <w:rsid w:val="00CE2209"/>
    <w:rsid w:val="00CE247E"/>
    <w:rsid w:val="00CE251B"/>
    <w:rsid w:val="00CE2542"/>
    <w:rsid w:val="00CE259E"/>
    <w:rsid w:val="00CE25D7"/>
    <w:rsid w:val="00CE281E"/>
    <w:rsid w:val="00CE282A"/>
    <w:rsid w:val="00CE2D69"/>
    <w:rsid w:val="00CE3581"/>
    <w:rsid w:val="00CE3963"/>
    <w:rsid w:val="00CE3BEA"/>
    <w:rsid w:val="00CE41E7"/>
    <w:rsid w:val="00CE45F6"/>
    <w:rsid w:val="00CE48D9"/>
    <w:rsid w:val="00CE4925"/>
    <w:rsid w:val="00CE4B86"/>
    <w:rsid w:val="00CE4C15"/>
    <w:rsid w:val="00CE4F77"/>
    <w:rsid w:val="00CE50DB"/>
    <w:rsid w:val="00CE5198"/>
    <w:rsid w:val="00CE52E1"/>
    <w:rsid w:val="00CE53C6"/>
    <w:rsid w:val="00CE53F4"/>
    <w:rsid w:val="00CE581B"/>
    <w:rsid w:val="00CE5871"/>
    <w:rsid w:val="00CE5B6B"/>
    <w:rsid w:val="00CE5B6D"/>
    <w:rsid w:val="00CE5ED7"/>
    <w:rsid w:val="00CE6002"/>
    <w:rsid w:val="00CE6112"/>
    <w:rsid w:val="00CE61D6"/>
    <w:rsid w:val="00CE63BD"/>
    <w:rsid w:val="00CE6864"/>
    <w:rsid w:val="00CE6892"/>
    <w:rsid w:val="00CE6B90"/>
    <w:rsid w:val="00CE72C5"/>
    <w:rsid w:val="00CE79F0"/>
    <w:rsid w:val="00CE7C22"/>
    <w:rsid w:val="00CF0338"/>
    <w:rsid w:val="00CF06B9"/>
    <w:rsid w:val="00CF0923"/>
    <w:rsid w:val="00CF0B7E"/>
    <w:rsid w:val="00CF0CD3"/>
    <w:rsid w:val="00CF0D6F"/>
    <w:rsid w:val="00CF0E6E"/>
    <w:rsid w:val="00CF0E6F"/>
    <w:rsid w:val="00CF12A0"/>
    <w:rsid w:val="00CF137A"/>
    <w:rsid w:val="00CF13A4"/>
    <w:rsid w:val="00CF14F2"/>
    <w:rsid w:val="00CF193D"/>
    <w:rsid w:val="00CF1AB0"/>
    <w:rsid w:val="00CF226A"/>
    <w:rsid w:val="00CF22CB"/>
    <w:rsid w:val="00CF27C7"/>
    <w:rsid w:val="00CF289A"/>
    <w:rsid w:val="00CF2AC7"/>
    <w:rsid w:val="00CF2ED2"/>
    <w:rsid w:val="00CF336E"/>
    <w:rsid w:val="00CF3420"/>
    <w:rsid w:val="00CF3446"/>
    <w:rsid w:val="00CF374C"/>
    <w:rsid w:val="00CF3A7D"/>
    <w:rsid w:val="00CF3B77"/>
    <w:rsid w:val="00CF3C21"/>
    <w:rsid w:val="00CF3C6F"/>
    <w:rsid w:val="00CF42D3"/>
    <w:rsid w:val="00CF468B"/>
    <w:rsid w:val="00CF4C40"/>
    <w:rsid w:val="00CF4D81"/>
    <w:rsid w:val="00CF50A8"/>
    <w:rsid w:val="00CF566D"/>
    <w:rsid w:val="00CF57CF"/>
    <w:rsid w:val="00CF585F"/>
    <w:rsid w:val="00CF5CD2"/>
    <w:rsid w:val="00CF6985"/>
    <w:rsid w:val="00CF6AD7"/>
    <w:rsid w:val="00CF6FF0"/>
    <w:rsid w:val="00CF6FF1"/>
    <w:rsid w:val="00CF7179"/>
    <w:rsid w:val="00CF7443"/>
    <w:rsid w:val="00CF77EA"/>
    <w:rsid w:val="00CF7B82"/>
    <w:rsid w:val="00D0007D"/>
    <w:rsid w:val="00D0036B"/>
    <w:rsid w:val="00D0054F"/>
    <w:rsid w:val="00D006FD"/>
    <w:rsid w:val="00D00AB6"/>
    <w:rsid w:val="00D00B11"/>
    <w:rsid w:val="00D00D2D"/>
    <w:rsid w:val="00D00FD3"/>
    <w:rsid w:val="00D0157F"/>
    <w:rsid w:val="00D015B9"/>
    <w:rsid w:val="00D01B10"/>
    <w:rsid w:val="00D01D55"/>
    <w:rsid w:val="00D01EC6"/>
    <w:rsid w:val="00D023EB"/>
    <w:rsid w:val="00D0241B"/>
    <w:rsid w:val="00D024C1"/>
    <w:rsid w:val="00D0263F"/>
    <w:rsid w:val="00D02943"/>
    <w:rsid w:val="00D02A3D"/>
    <w:rsid w:val="00D02A92"/>
    <w:rsid w:val="00D033BC"/>
    <w:rsid w:val="00D0360A"/>
    <w:rsid w:val="00D03846"/>
    <w:rsid w:val="00D03C57"/>
    <w:rsid w:val="00D03E3C"/>
    <w:rsid w:val="00D03EA0"/>
    <w:rsid w:val="00D03F6F"/>
    <w:rsid w:val="00D03FA9"/>
    <w:rsid w:val="00D0407C"/>
    <w:rsid w:val="00D04350"/>
    <w:rsid w:val="00D043FE"/>
    <w:rsid w:val="00D0447C"/>
    <w:rsid w:val="00D0496A"/>
    <w:rsid w:val="00D04CBC"/>
    <w:rsid w:val="00D050F1"/>
    <w:rsid w:val="00D05576"/>
    <w:rsid w:val="00D0573B"/>
    <w:rsid w:val="00D05B7D"/>
    <w:rsid w:val="00D05CF0"/>
    <w:rsid w:val="00D06297"/>
    <w:rsid w:val="00D06349"/>
    <w:rsid w:val="00D06593"/>
    <w:rsid w:val="00D0663D"/>
    <w:rsid w:val="00D06729"/>
    <w:rsid w:val="00D07680"/>
    <w:rsid w:val="00D0776F"/>
    <w:rsid w:val="00D0795D"/>
    <w:rsid w:val="00D10141"/>
    <w:rsid w:val="00D103AF"/>
    <w:rsid w:val="00D10AB1"/>
    <w:rsid w:val="00D10C44"/>
    <w:rsid w:val="00D1108F"/>
    <w:rsid w:val="00D1171D"/>
    <w:rsid w:val="00D11B03"/>
    <w:rsid w:val="00D11B93"/>
    <w:rsid w:val="00D11F3B"/>
    <w:rsid w:val="00D12006"/>
    <w:rsid w:val="00D12507"/>
    <w:rsid w:val="00D12824"/>
    <w:rsid w:val="00D12AE6"/>
    <w:rsid w:val="00D1365E"/>
    <w:rsid w:val="00D13918"/>
    <w:rsid w:val="00D13D8E"/>
    <w:rsid w:val="00D1432E"/>
    <w:rsid w:val="00D146DC"/>
    <w:rsid w:val="00D14907"/>
    <w:rsid w:val="00D14A7B"/>
    <w:rsid w:val="00D14CA0"/>
    <w:rsid w:val="00D14E9D"/>
    <w:rsid w:val="00D151F0"/>
    <w:rsid w:val="00D15646"/>
    <w:rsid w:val="00D15BFA"/>
    <w:rsid w:val="00D16174"/>
    <w:rsid w:val="00D16706"/>
    <w:rsid w:val="00D16798"/>
    <w:rsid w:val="00D168CA"/>
    <w:rsid w:val="00D16D07"/>
    <w:rsid w:val="00D16DC3"/>
    <w:rsid w:val="00D16E01"/>
    <w:rsid w:val="00D17100"/>
    <w:rsid w:val="00D173B4"/>
    <w:rsid w:val="00D17634"/>
    <w:rsid w:val="00D1792B"/>
    <w:rsid w:val="00D17B1A"/>
    <w:rsid w:val="00D20540"/>
    <w:rsid w:val="00D20741"/>
    <w:rsid w:val="00D20D6E"/>
    <w:rsid w:val="00D20DE9"/>
    <w:rsid w:val="00D2100D"/>
    <w:rsid w:val="00D21483"/>
    <w:rsid w:val="00D214BB"/>
    <w:rsid w:val="00D2166E"/>
    <w:rsid w:val="00D2186C"/>
    <w:rsid w:val="00D21A53"/>
    <w:rsid w:val="00D21DEA"/>
    <w:rsid w:val="00D21E8F"/>
    <w:rsid w:val="00D2212F"/>
    <w:rsid w:val="00D22151"/>
    <w:rsid w:val="00D22226"/>
    <w:rsid w:val="00D2252A"/>
    <w:rsid w:val="00D2269B"/>
    <w:rsid w:val="00D22786"/>
    <w:rsid w:val="00D22895"/>
    <w:rsid w:val="00D2312A"/>
    <w:rsid w:val="00D23960"/>
    <w:rsid w:val="00D23984"/>
    <w:rsid w:val="00D23AE6"/>
    <w:rsid w:val="00D23F46"/>
    <w:rsid w:val="00D241AC"/>
    <w:rsid w:val="00D246CE"/>
    <w:rsid w:val="00D247D4"/>
    <w:rsid w:val="00D24AE4"/>
    <w:rsid w:val="00D25112"/>
    <w:rsid w:val="00D256ED"/>
    <w:rsid w:val="00D25759"/>
    <w:rsid w:val="00D25855"/>
    <w:rsid w:val="00D25B19"/>
    <w:rsid w:val="00D25F4D"/>
    <w:rsid w:val="00D26346"/>
    <w:rsid w:val="00D2650C"/>
    <w:rsid w:val="00D26524"/>
    <w:rsid w:val="00D26642"/>
    <w:rsid w:val="00D2674E"/>
    <w:rsid w:val="00D2698F"/>
    <w:rsid w:val="00D26CF3"/>
    <w:rsid w:val="00D26ED3"/>
    <w:rsid w:val="00D26EF5"/>
    <w:rsid w:val="00D27056"/>
    <w:rsid w:val="00D276E3"/>
    <w:rsid w:val="00D2780A"/>
    <w:rsid w:val="00D27ABE"/>
    <w:rsid w:val="00D27C62"/>
    <w:rsid w:val="00D27DB4"/>
    <w:rsid w:val="00D27DC4"/>
    <w:rsid w:val="00D27FD8"/>
    <w:rsid w:val="00D3003D"/>
    <w:rsid w:val="00D3046C"/>
    <w:rsid w:val="00D309F9"/>
    <w:rsid w:val="00D30C56"/>
    <w:rsid w:val="00D30DF8"/>
    <w:rsid w:val="00D31394"/>
    <w:rsid w:val="00D3141B"/>
    <w:rsid w:val="00D31434"/>
    <w:rsid w:val="00D31618"/>
    <w:rsid w:val="00D31A52"/>
    <w:rsid w:val="00D31B58"/>
    <w:rsid w:val="00D31EAB"/>
    <w:rsid w:val="00D3255E"/>
    <w:rsid w:val="00D3265A"/>
    <w:rsid w:val="00D32CAA"/>
    <w:rsid w:val="00D32D03"/>
    <w:rsid w:val="00D33170"/>
    <w:rsid w:val="00D33670"/>
    <w:rsid w:val="00D33909"/>
    <w:rsid w:val="00D33E52"/>
    <w:rsid w:val="00D34009"/>
    <w:rsid w:val="00D3400A"/>
    <w:rsid w:val="00D3408C"/>
    <w:rsid w:val="00D346A8"/>
    <w:rsid w:val="00D346B9"/>
    <w:rsid w:val="00D34753"/>
    <w:rsid w:val="00D3490E"/>
    <w:rsid w:val="00D3496D"/>
    <w:rsid w:val="00D34B1A"/>
    <w:rsid w:val="00D34C6F"/>
    <w:rsid w:val="00D34C90"/>
    <w:rsid w:val="00D34D9C"/>
    <w:rsid w:val="00D34F0D"/>
    <w:rsid w:val="00D3514D"/>
    <w:rsid w:val="00D35275"/>
    <w:rsid w:val="00D353E5"/>
    <w:rsid w:val="00D355AD"/>
    <w:rsid w:val="00D3588D"/>
    <w:rsid w:val="00D35A38"/>
    <w:rsid w:val="00D35B81"/>
    <w:rsid w:val="00D36237"/>
    <w:rsid w:val="00D3658A"/>
    <w:rsid w:val="00D365A7"/>
    <w:rsid w:val="00D366E2"/>
    <w:rsid w:val="00D367BF"/>
    <w:rsid w:val="00D36857"/>
    <w:rsid w:val="00D36B84"/>
    <w:rsid w:val="00D37063"/>
    <w:rsid w:val="00D372E4"/>
    <w:rsid w:val="00D37C2B"/>
    <w:rsid w:val="00D4017F"/>
    <w:rsid w:val="00D403B9"/>
    <w:rsid w:val="00D409F9"/>
    <w:rsid w:val="00D41303"/>
    <w:rsid w:val="00D41342"/>
    <w:rsid w:val="00D41359"/>
    <w:rsid w:val="00D415F9"/>
    <w:rsid w:val="00D41A54"/>
    <w:rsid w:val="00D41D08"/>
    <w:rsid w:val="00D41D33"/>
    <w:rsid w:val="00D41F10"/>
    <w:rsid w:val="00D423DF"/>
    <w:rsid w:val="00D42A88"/>
    <w:rsid w:val="00D42E5B"/>
    <w:rsid w:val="00D43FC9"/>
    <w:rsid w:val="00D44111"/>
    <w:rsid w:val="00D448DD"/>
    <w:rsid w:val="00D44CF3"/>
    <w:rsid w:val="00D44D02"/>
    <w:rsid w:val="00D44F26"/>
    <w:rsid w:val="00D45005"/>
    <w:rsid w:val="00D452EF"/>
    <w:rsid w:val="00D457C8"/>
    <w:rsid w:val="00D45819"/>
    <w:rsid w:val="00D45BB2"/>
    <w:rsid w:val="00D464CC"/>
    <w:rsid w:val="00D46559"/>
    <w:rsid w:val="00D467C6"/>
    <w:rsid w:val="00D468E3"/>
    <w:rsid w:val="00D46D1E"/>
    <w:rsid w:val="00D47029"/>
    <w:rsid w:val="00D50635"/>
    <w:rsid w:val="00D50B43"/>
    <w:rsid w:val="00D50BCC"/>
    <w:rsid w:val="00D51173"/>
    <w:rsid w:val="00D511AE"/>
    <w:rsid w:val="00D519FE"/>
    <w:rsid w:val="00D51A2F"/>
    <w:rsid w:val="00D52016"/>
    <w:rsid w:val="00D5213A"/>
    <w:rsid w:val="00D521FE"/>
    <w:rsid w:val="00D5238B"/>
    <w:rsid w:val="00D529D0"/>
    <w:rsid w:val="00D52C32"/>
    <w:rsid w:val="00D52D20"/>
    <w:rsid w:val="00D52F50"/>
    <w:rsid w:val="00D53187"/>
    <w:rsid w:val="00D531F0"/>
    <w:rsid w:val="00D5326D"/>
    <w:rsid w:val="00D53382"/>
    <w:rsid w:val="00D5371B"/>
    <w:rsid w:val="00D5386A"/>
    <w:rsid w:val="00D538C5"/>
    <w:rsid w:val="00D53B2E"/>
    <w:rsid w:val="00D53C7C"/>
    <w:rsid w:val="00D53FA1"/>
    <w:rsid w:val="00D54160"/>
    <w:rsid w:val="00D54194"/>
    <w:rsid w:val="00D54218"/>
    <w:rsid w:val="00D549B0"/>
    <w:rsid w:val="00D54A4B"/>
    <w:rsid w:val="00D54BBB"/>
    <w:rsid w:val="00D54C2D"/>
    <w:rsid w:val="00D54CD5"/>
    <w:rsid w:val="00D55374"/>
    <w:rsid w:val="00D55AE1"/>
    <w:rsid w:val="00D5602A"/>
    <w:rsid w:val="00D5610C"/>
    <w:rsid w:val="00D56269"/>
    <w:rsid w:val="00D56930"/>
    <w:rsid w:val="00D570FF"/>
    <w:rsid w:val="00D57929"/>
    <w:rsid w:val="00D5794B"/>
    <w:rsid w:val="00D57AAC"/>
    <w:rsid w:val="00D6008D"/>
    <w:rsid w:val="00D60486"/>
    <w:rsid w:val="00D6089E"/>
    <w:rsid w:val="00D60A46"/>
    <w:rsid w:val="00D61003"/>
    <w:rsid w:val="00D61089"/>
    <w:rsid w:val="00D610F9"/>
    <w:rsid w:val="00D61462"/>
    <w:rsid w:val="00D617E4"/>
    <w:rsid w:val="00D617E9"/>
    <w:rsid w:val="00D61816"/>
    <w:rsid w:val="00D61B38"/>
    <w:rsid w:val="00D61B50"/>
    <w:rsid w:val="00D62A1A"/>
    <w:rsid w:val="00D63817"/>
    <w:rsid w:val="00D6383B"/>
    <w:rsid w:val="00D638CE"/>
    <w:rsid w:val="00D63B5C"/>
    <w:rsid w:val="00D64266"/>
    <w:rsid w:val="00D64342"/>
    <w:rsid w:val="00D6460C"/>
    <w:rsid w:val="00D646C8"/>
    <w:rsid w:val="00D64792"/>
    <w:rsid w:val="00D649C4"/>
    <w:rsid w:val="00D64B20"/>
    <w:rsid w:val="00D64CD6"/>
    <w:rsid w:val="00D64E6A"/>
    <w:rsid w:val="00D6542C"/>
    <w:rsid w:val="00D656E5"/>
    <w:rsid w:val="00D65974"/>
    <w:rsid w:val="00D65CA6"/>
    <w:rsid w:val="00D65D44"/>
    <w:rsid w:val="00D65DFE"/>
    <w:rsid w:val="00D65EB6"/>
    <w:rsid w:val="00D660E6"/>
    <w:rsid w:val="00D66189"/>
    <w:rsid w:val="00D668CC"/>
    <w:rsid w:val="00D66A4F"/>
    <w:rsid w:val="00D66A7A"/>
    <w:rsid w:val="00D66CD1"/>
    <w:rsid w:val="00D67064"/>
    <w:rsid w:val="00D67250"/>
    <w:rsid w:val="00D678A5"/>
    <w:rsid w:val="00D67BF7"/>
    <w:rsid w:val="00D67D3F"/>
    <w:rsid w:val="00D70432"/>
    <w:rsid w:val="00D7057E"/>
    <w:rsid w:val="00D707AC"/>
    <w:rsid w:val="00D70B86"/>
    <w:rsid w:val="00D70BFB"/>
    <w:rsid w:val="00D70C96"/>
    <w:rsid w:val="00D71634"/>
    <w:rsid w:val="00D71670"/>
    <w:rsid w:val="00D7197B"/>
    <w:rsid w:val="00D719CF"/>
    <w:rsid w:val="00D71A7F"/>
    <w:rsid w:val="00D71FF3"/>
    <w:rsid w:val="00D72346"/>
    <w:rsid w:val="00D725F4"/>
    <w:rsid w:val="00D725F7"/>
    <w:rsid w:val="00D7288A"/>
    <w:rsid w:val="00D729CD"/>
    <w:rsid w:val="00D72CCA"/>
    <w:rsid w:val="00D72CD2"/>
    <w:rsid w:val="00D735B1"/>
    <w:rsid w:val="00D7376B"/>
    <w:rsid w:val="00D737BF"/>
    <w:rsid w:val="00D73CAF"/>
    <w:rsid w:val="00D740B9"/>
    <w:rsid w:val="00D7435F"/>
    <w:rsid w:val="00D746D6"/>
    <w:rsid w:val="00D74727"/>
    <w:rsid w:val="00D749EC"/>
    <w:rsid w:val="00D74CA5"/>
    <w:rsid w:val="00D74F5A"/>
    <w:rsid w:val="00D751B7"/>
    <w:rsid w:val="00D754D0"/>
    <w:rsid w:val="00D75559"/>
    <w:rsid w:val="00D759E8"/>
    <w:rsid w:val="00D75CEB"/>
    <w:rsid w:val="00D76236"/>
    <w:rsid w:val="00D76293"/>
    <w:rsid w:val="00D762BD"/>
    <w:rsid w:val="00D76576"/>
    <w:rsid w:val="00D76D14"/>
    <w:rsid w:val="00D76D3B"/>
    <w:rsid w:val="00D775F7"/>
    <w:rsid w:val="00D77BAB"/>
    <w:rsid w:val="00D77C54"/>
    <w:rsid w:val="00D80020"/>
    <w:rsid w:val="00D80540"/>
    <w:rsid w:val="00D805D2"/>
    <w:rsid w:val="00D809CE"/>
    <w:rsid w:val="00D80A31"/>
    <w:rsid w:val="00D80BD9"/>
    <w:rsid w:val="00D80F4D"/>
    <w:rsid w:val="00D8116A"/>
    <w:rsid w:val="00D814DB"/>
    <w:rsid w:val="00D818B2"/>
    <w:rsid w:val="00D81B79"/>
    <w:rsid w:val="00D81E31"/>
    <w:rsid w:val="00D8203B"/>
    <w:rsid w:val="00D821A9"/>
    <w:rsid w:val="00D821B4"/>
    <w:rsid w:val="00D8258C"/>
    <w:rsid w:val="00D82E2A"/>
    <w:rsid w:val="00D82F62"/>
    <w:rsid w:val="00D83486"/>
    <w:rsid w:val="00D835EC"/>
    <w:rsid w:val="00D83A81"/>
    <w:rsid w:val="00D83E53"/>
    <w:rsid w:val="00D83F77"/>
    <w:rsid w:val="00D84014"/>
    <w:rsid w:val="00D84067"/>
    <w:rsid w:val="00D84265"/>
    <w:rsid w:val="00D84463"/>
    <w:rsid w:val="00D84735"/>
    <w:rsid w:val="00D847AC"/>
    <w:rsid w:val="00D84B63"/>
    <w:rsid w:val="00D857A1"/>
    <w:rsid w:val="00D85B5F"/>
    <w:rsid w:val="00D85CA8"/>
    <w:rsid w:val="00D85CC2"/>
    <w:rsid w:val="00D85D95"/>
    <w:rsid w:val="00D85E29"/>
    <w:rsid w:val="00D85E77"/>
    <w:rsid w:val="00D85FD6"/>
    <w:rsid w:val="00D86294"/>
    <w:rsid w:val="00D862E3"/>
    <w:rsid w:val="00D864AF"/>
    <w:rsid w:val="00D869DF"/>
    <w:rsid w:val="00D86C49"/>
    <w:rsid w:val="00D86FC0"/>
    <w:rsid w:val="00D871A3"/>
    <w:rsid w:val="00D87243"/>
    <w:rsid w:val="00D87601"/>
    <w:rsid w:val="00D876E0"/>
    <w:rsid w:val="00D879EA"/>
    <w:rsid w:val="00D9002D"/>
    <w:rsid w:val="00D902FC"/>
    <w:rsid w:val="00D906DC"/>
    <w:rsid w:val="00D909C9"/>
    <w:rsid w:val="00D90B1E"/>
    <w:rsid w:val="00D90C61"/>
    <w:rsid w:val="00D90F51"/>
    <w:rsid w:val="00D91019"/>
    <w:rsid w:val="00D9152D"/>
    <w:rsid w:val="00D9155E"/>
    <w:rsid w:val="00D91736"/>
    <w:rsid w:val="00D91A85"/>
    <w:rsid w:val="00D91B8C"/>
    <w:rsid w:val="00D91C44"/>
    <w:rsid w:val="00D92199"/>
    <w:rsid w:val="00D9219A"/>
    <w:rsid w:val="00D921F6"/>
    <w:rsid w:val="00D924EF"/>
    <w:rsid w:val="00D92574"/>
    <w:rsid w:val="00D929B7"/>
    <w:rsid w:val="00D92A1C"/>
    <w:rsid w:val="00D92BE9"/>
    <w:rsid w:val="00D92D31"/>
    <w:rsid w:val="00D92F59"/>
    <w:rsid w:val="00D930A6"/>
    <w:rsid w:val="00D93181"/>
    <w:rsid w:val="00D931FE"/>
    <w:rsid w:val="00D93389"/>
    <w:rsid w:val="00D9373F"/>
    <w:rsid w:val="00D93899"/>
    <w:rsid w:val="00D93BC6"/>
    <w:rsid w:val="00D946A5"/>
    <w:rsid w:val="00D946AE"/>
    <w:rsid w:val="00D94788"/>
    <w:rsid w:val="00D94CE0"/>
    <w:rsid w:val="00D953F5"/>
    <w:rsid w:val="00D9549A"/>
    <w:rsid w:val="00D95644"/>
    <w:rsid w:val="00D95840"/>
    <w:rsid w:val="00D95D25"/>
    <w:rsid w:val="00D962EC"/>
    <w:rsid w:val="00D9638F"/>
    <w:rsid w:val="00D96606"/>
    <w:rsid w:val="00D96665"/>
    <w:rsid w:val="00D9694C"/>
    <w:rsid w:val="00D96C43"/>
    <w:rsid w:val="00D970DB"/>
    <w:rsid w:val="00D97150"/>
    <w:rsid w:val="00D972BE"/>
    <w:rsid w:val="00D97334"/>
    <w:rsid w:val="00D97625"/>
    <w:rsid w:val="00D9772A"/>
    <w:rsid w:val="00D977CA"/>
    <w:rsid w:val="00D97848"/>
    <w:rsid w:val="00D978B4"/>
    <w:rsid w:val="00D97DAF"/>
    <w:rsid w:val="00D97E60"/>
    <w:rsid w:val="00D97E74"/>
    <w:rsid w:val="00D97E9D"/>
    <w:rsid w:val="00DA0339"/>
    <w:rsid w:val="00DA03D5"/>
    <w:rsid w:val="00DA05EB"/>
    <w:rsid w:val="00DA088C"/>
    <w:rsid w:val="00DA0FBF"/>
    <w:rsid w:val="00DA13F7"/>
    <w:rsid w:val="00DA1FB8"/>
    <w:rsid w:val="00DA20A4"/>
    <w:rsid w:val="00DA23B5"/>
    <w:rsid w:val="00DA2440"/>
    <w:rsid w:val="00DA2883"/>
    <w:rsid w:val="00DA29A8"/>
    <w:rsid w:val="00DA2A5C"/>
    <w:rsid w:val="00DA2F0A"/>
    <w:rsid w:val="00DA2FE0"/>
    <w:rsid w:val="00DA30A7"/>
    <w:rsid w:val="00DA30B7"/>
    <w:rsid w:val="00DA327C"/>
    <w:rsid w:val="00DA339E"/>
    <w:rsid w:val="00DA403C"/>
    <w:rsid w:val="00DA457F"/>
    <w:rsid w:val="00DA4AA8"/>
    <w:rsid w:val="00DA511E"/>
    <w:rsid w:val="00DA51E4"/>
    <w:rsid w:val="00DA5510"/>
    <w:rsid w:val="00DA5BDF"/>
    <w:rsid w:val="00DA5C16"/>
    <w:rsid w:val="00DA5EC0"/>
    <w:rsid w:val="00DA5FA8"/>
    <w:rsid w:val="00DA5FDB"/>
    <w:rsid w:val="00DA627F"/>
    <w:rsid w:val="00DA6450"/>
    <w:rsid w:val="00DA6A86"/>
    <w:rsid w:val="00DA6AD9"/>
    <w:rsid w:val="00DA6EE9"/>
    <w:rsid w:val="00DA79A9"/>
    <w:rsid w:val="00DA7EBA"/>
    <w:rsid w:val="00DA7F76"/>
    <w:rsid w:val="00DB00C1"/>
    <w:rsid w:val="00DB0479"/>
    <w:rsid w:val="00DB048A"/>
    <w:rsid w:val="00DB0DFE"/>
    <w:rsid w:val="00DB109A"/>
    <w:rsid w:val="00DB125E"/>
    <w:rsid w:val="00DB1566"/>
    <w:rsid w:val="00DB1ACD"/>
    <w:rsid w:val="00DB1BC8"/>
    <w:rsid w:val="00DB1D81"/>
    <w:rsid w:val="00DB1F02"/>
    <w:rsid w:val="00DB1F0D"/>
    <w:rsid w:val="00DB220C"/>
    <w:rsid w:val="00DB2C3A"/>
    <w:rsid w:val="00DB3099"/>
    <w:rsid w:val="00DB3DF4"/>
    <w:rsid w:val="00DB3F5A"/>
    <w:rsid w:val="00DB4133"/>
    <w:rsid w:val="00DB4192"/>
    <w:rsid w:val="00DB44C1"/>
    <w:rsid w:val="00DB44DB"/>
    <w:rsid w:val="00DB498C"/>
    <w:rsid w:val="00DB4AF2"/>
    <w:rsid w:val="00DB4B03"/>
    <w:rsid w:val="00DB5189"/>
    <w:rsid w:val="00DB5AC9"/>
    <w:rsid w:val="00DB5B35"/>
    <w:rsid w:val="00DB6060"/>
    <w:rsid w:val="00DB6188"/>
    <w:rsid w:val="00DB61E9"/>
    <w:rsid w:val="00DB6207"/>
    <w:rsid w:val="00DB649A"/>
    <w:rsid w:val="00DB66F5"/>
    <w:rsid w:val="00DB6B7B"/>
    <w:rsid w:val="00DB6C8A"/>
    <w:rsid w:val="00DB6F6F"/>
    <w:rsid w:val="00DB6FC0"/>
    <w:rsid w:val="00DB7199"/>
    <w:rsid w:val="00DB7536"/>
    <w:rsid w:val="00DC0080"/>
    <w:rsid w:val="00DC0198"/>
    <w:rsid w:val="00DC09DE"/>
    <w:rsid w:val="00DC0DA7"/>
    <w:rsid w:val="00DC0E09"/>
    <w:rsid w:val="00DC0FFD"/>
    <w:rsid w:val="00DC14FF"/>
    <w:rsid w:val="00DC1715"/>
    <w:rsid w:val="00DC1CA9"/>
    <w:rsid w:val="00DC2256"/>
    <w:rsid w:val="00DC2332"/>
    <w:rsid w:val="00DC2488"/>
    <w:rsid w:val="00DC26FE"/>
    <w:rsid w:val="00DC2719"/>
    <w:rsid w:val="00DC2B6C"/>
    <w:rsid w:val="00DC2E3E"/>
    <w:rsid w:val="00DC3182"/>
    <w:rsid w:val="00DC32A3"/>
    <w:rsid w:val="00DC3332"/>
    <w:rsid w:val="00DC3470"/>
    <w:rsid w:val="00DC34A9"/>
    <w:rsid w:val="00DC3BBC"/>
    <w:rsid w:val="00DC41B6"/>
    <w:rsid w:val="00DC4470"/>
    <w:rsid w:val="00DC4540"/>
    <w:rsid w:val="00DC4787"/>
    <w:rsid w:val="00DC489D"/>
    <w:rsid w:val="00DC595A"/>
    <w:rsid w:val="00DC59A4"/>
    <w:rsid w:val="00DC5EB1"/>
    <w:rsid w:val="00DC5FDE"/>
    <w:rsid w:val="00DC6139"/>
    <w:rsid w:val="00DC6317"/>
    <w:rsid w:val="00DC73AC"/>
    <w:rsid w:val="00DC73D2"/>
    <w:rsid w:val="00DC7C7C"/>
    <w:rsid w:val="00DC7C86"/>
    <w:rsid w:val="00DC7D40"/>
    <w:rsid w:val="00DD00B6"/>
    <w:rsid w:val="00DD00DC"/>
    <w:rsid w:val="00DD01E0"/>
    <w:rsid w:val="00DD0260"/>
    <w:rsid w:val="00DD069F"/>
    <w:rsid w:val="00DD070C"/>
    <w:rsid w:val="00DD07F8"/>
    <w:rsid w:val="00DD0B37"/>
    <w:rsid w:val="00DD0D6E"/>
    <w:rsid w:val="00DD0D88"/>
    <w:rsid w:val="00DD1090"/>
    <w:rsid w:val="00DD11C8"/>
    <w:rsid w:val="00DD2065"/>
    <w:rsid w:val="00DD26BA"/>
    <w:rsid w:val="00DD28CF"/>
    <w:rsid w:val="00DD2E2A"/>
    <w:rsid w:val="00DD2E80"/>
    <w:rsid w:val="00DD2F51"/>
    <w:rsid w:val="00DD2FA1"/>
    <w:rsid w:val="00DD305B"/>
    <w:rsid w:val="00DD3591"/>
    <w:rsid w:val="00DD36F9"/>
    <w:rsid w:val="00DD37ED"/>
    <w:rsid w:val="00DD387C"/>
    <w:rsid w:val="00DD3BD7"/>
    <w:rsid w:val="00DD3F5F"/>
    <w:rsid w:val="00DD4027"/>
    <w:rsid w:val="00DD41E6"/>
    <w:rsid w:val="00DD461D"/>
    <w:rsid w:val="00DD4732"/>
    <w:rsid w:val="00DD4834"/>
    <w:rsid w:val="00DD49D2"/>
    <w:rsid w:val="00DD4D54"/>
    <w:rsid w:val="00DD4E01"/>
    <w:rsid w:val="00DD5010"/>
    <w:rsid w:val="00DD5328"/>
    <w:rsid w:val="00DD586C"/>
    <w:rsid w:val="00DD58EB"/>
    <w:rsid w:val="00DD5913"/>
    <w:rsid w:val="00DD592A"/>
    <w:rsid w:val="00DD5A6F"/>
    <w:rsid w:val="00DD5CDA"/>
    <w:rsid w:val="00DD5EE2"/>
    <w:rsid w:val="00DD5F26"/>
    <w:rsid w:val="00DD5F75"/>
    <w:rsid w:val="00DD5FE5"/>
    <w:rsid w:val="00DD627F"/>
    <w:rsid w:val="00DD62E4"/>
    <w:rsid w:val="00DD649B"/>
    <w:rsid w:val="00DD65AF"/>
    <w:rsid w:val="00DD65DB"/>
    <w:rsid w:val="00DD7068"/>
    <w:rsid w:val="00DD75A4"/>
    <w:rsid w:val="00DD7C06"/>
    <w:rsid w:val="00DE0022"/>
    <w:rsid w:val="00DE0062"/>
    <w:rsid w:val="00DE0583"/>
    <w:rsid w:val="00DE0CDF"/>
    <w:rsid w:val="00DE0EEC"/>
    <w:rsid w:val="00DE0F17"/>
    <w:rsid w:val="00DE0F4A"/>
    <w:rsid w:val="00DE1313"/>
    <w:rsid w:val="00DE1419"/>
    <w:rsid w:val="00DE1690"/>
    <w:rsid w:val="00DE1A8F"/>
    <w:rsid w:val="00DE1C09"/>
    <w:rsid w:val="00DE2057"/>
    <w:rsid w:val="00DE26E8"/>
    <w:rsid w:val="00DE2911"/>
    <w:rsid w:val="00DE2D5F"/>
    <w:rsid w:val="00DE2D70"/>
    <w:rsid w:val="00DE2E98"/>
    <w:rsid w:val="00DE2EC9"/>
    <w:rsid w:val="00DE338B"/>
    <w:rsid w:val="00DE385B"/>
    <w:rsid w:val="00DE3B52"/>
    <w:rsid w:val="00DE3C35"/>
    <w:rsid w:val="00DE3ED8"/>
    <w:rsid w:val="00DE3F18"/>
    <w:rsid w:val="00DE3F46"/>
    <w:rsid w:val="00DE3F5E"/>
    <w:rsid w:val="00DE3FC1"/>
    <w:rsid w:val="00DE4176"/>
    <w:rsid w:val="00DE4EF2"/>
    <w:rsid w:val="00DE52A8"/>
    <w:rsid w:val="00DE5B1A"/>
    <w:rsid w:val="00DE62CE"/>
    <w:rsid w:val="00DE630D"/>
    <w:rsid w:val="00DE6F03"/>
    <w:rsid w:val="00DE7070"/>
    <w:rsid w:val="00DE7225"/>
    <w:rsid w:val="00DE76C0"/>
    <w:rsid w:val="00DE7948"/>
    <w:rsid w:val="00DE7CC6"/>
    <w:rsid w:val="00DE7D31"/>
    <w:rsid w:val="00DE7F10"/>
    <w:rsid w:val="00DF0094"/>
    <w:rsid w:val="00DF00E6"/>
    <w:rsid w:val="00DF071C"/>
    <w:rsid w:val="00DF0A5C"/>
    <w:rsid w:val="00DF0AAD"/>
    <w:rsid w:val="00DF0D12"/>
    <w:rsid w:val="00DF0FC1"/>
    <w:rsid w:val="00DF1208"/>
    <w:rsid w:val="00DF1328"/>
    <w:rsid w:val="00DF1349"/>
    <w:rsid w:val="00DF173E"/>
    <w:rsid w:val="00DF1C98"/>
    <w:rsid w:val="00DF1CCA"/>
    <w:rsid w:val="00DF250A"/>
    <w:rsid w:val="00DF2817"/>
    <w:rsid w:val="00DF2971"/>
    <w:rsid w:val="00DF2DAC"/>
    <w:rsid w:val="00DF3279"/>
    <w:rsid w:val="00DF4903"/>
    <w:rsid w:val="00DF4CF3"/>
    <w:rsid w:val="00DF4FD7"/>
    <w:rsid w:val="00DF5118"/>
    <w:rsid w:val="00DF54EE"/>
    <w:rsid w:val="00DF576B"/>
    <w:rsid w:val="00DF5912"/>
    <w:rsid w:val="00DF59F4"/>
    <w:rsid w:val="00DF5A96"/>
    <w:rsid w:val="00DF5C39"/>
    <w:rsid w:val="00DF663B"/>
    <w:rsid w:val="00DF68D4"/>
    <w:rsid w:val="00DF6F94"/>
    <w:rsid w:val="00DF744B"/>
    <w:rsid w:val="00DF7519"/>
    <w:rsid w:val="00DF77E9"/>
    <w:rsid w:val="00DF7F39"/>
    <w:rsid w:val="00E0023A"/>
    <w:rsid w:val="00E004B9"/>
    <w:rsid w:val="00E007B3"/>
    <w:rsid w:val="00E007EF"/>
    <w:rsid w:val="00E009E6"/>
    <w:rsid w:val="00E00D92"/>
    <w:rsid w:val="00E01077"/>
    <w:rsid w:val="00E01451"/>
    <w:rsid w:val="00E014B3"/>
    <w:rsid w:val="00E0160C"/>
    <w:rsid w:val="00E016D3"/>
    <w:rsid w:val="00E019A2"/>
    <w:rsid w:val="00E01A42"/>
    <w:rsid w:val="00E01A75"/>
    <w:rsid w:val="00E01D7D"/>
    <w:rsid w:val="00E0203B"/>
    <w:rsid w:val="00E020B1"/>
    <w:rsid w:val="00E024CD"/>
    <w:rsid w:val="00E02543"/>
    <w:rsid w:val="00E02871"/>
    <w:rsid w:val="00E02A7C"/>
    <w:rsid w:val="00E03058"/>
    <w:rsid w:val="00E03064"/>
    <w:rsid w:val="00E03140"/>
    <w:rsid w:val="00E03448"/>
    <w:rsid w:val="00E03558"/>
    <w:rsid w:val="00E037C8"/>
    <w:rsid w:val="00E03B77"/>
    <w:rsid w:val="00E03D2F"/>
    <w:rsid w:val="00E03D85"/>
    <w:rsid w:val="00E03DB2"/>
    <w:rsid w:val="00E048C2"/>
    <w:rsid w:val="00E04C3D"/>
    <w:rsid w:val="00E050ED"/>
    <w:rsid w:val="00E051F8"/>
    <w:rsid w:val="00E0539D"/>
    <w:rsid w:val="00E0561A"/>
    <w:rsid w:val="00E056F1"/>
    <w:rsid w:val="00E05D5D"/>
    <w:rsid w:val="00E06480"/>
    <w:rsid w:val="00E06B14"/>
    <w:rsid w:val="00E07219"/>
    <w:rsid w:val="00E07738"/>
    <w:rsid w:val="00E07C5B"/>
    <w:rsid w:val="00E10200"/>
    <w:rsid w:val="00E1028F"/>
    <w:rsid w:val="00E105DC"/>
    <w:rsid w:val="00E10D9E"/>
    <w:rsid w:val="00E11537"/>
    <w:rsid w:val="00E115F4"/>
    <w:rsid w:val="00E11A6E"/>
    <w:rsid w:val="00E11E06"/>
    <w:rsid w:val="00E12BA3"/>
    <w:rsid w:val="00E12DCC"/>
    <w:rsid w:val="00E130EB"/>
    <w:rsid w:val="00E1315F"/>
    <w:rsid w:val="00E134C7"/>
    <w:rsid w:val="00E1358F"/>
    <w:rsid w:val="00E1361E"/>
    <w:rsid w:val="00E137EE"/>
    <w:rsid w:val="00E13B14"/>
    <w:rsid w:val="00E13B4F"/>
    <w:rsid w:val="00E13C3C"/>
    <w:rsid w:val="00E13DE5"/>
    <w:rsid w:val="00E13E19"/>
    <w:rsid w:val="00E13E79"/>
    <w:rsid w:val="00E13F87"/>
    <w:rsid w:val="00E14003"/>
    <w:rsid w:val="00E140B6"/>
    <w:rsid w:val="00E147F3"/>
    <w:rsid w:val="00E14BA0"/>
    <w:rsid w:val="00E14C7C"/>
    <w:rsid w:val="00E14D10"/>
    <w:rsid w:val="00E14D2B"/>
    <w:rsid w:val="00E14F25"/>
    <w:rsid w:val="00E14F45"/>
    <w:rsid w:val="00E15880"/>
    <w:rsid w:val="00E158A3"/>
    <w:rsid w:val="00E160DD"/>
    <w:rsid w:val="00E1622F"/>
    <w:rsid w:val="00E163AA"/>
    <w:rsid w:val="00E16514"/>
    <w:rsid w:val="00E1670C"/>
    <w:rsid w:val="00E1678D"/>
    <w:rsid w:val="00E168FC"/>
    <w:rsid w:val="00E16986"/>
    <w:rsid w:val="00E16BED"/>
    <w:rsid w:val="00E16C22"/>
    <w:rsid w:val="00E16C91"/>
    <w:rsid w:val="00E1708C"/>
    <w:rsid w:val="00E170DA"/>
    <w:rsid w:val="00E171F2"/>
    <w:rsid w:val="00E173B3"/>
    <w:rsid w:val="00E176F9"/>
    <w:rsid w:val="00E177C0"/>
    <w:rsid w:val="00E1782E"/>
    <w:rsid w:val="00E17B42"/>
    <w:rsid w:val="00E17D68"/>
    <w:rsid w:val="00E17ED7"/>
    <w:rsid w:val="00E17F94"/>
    <w:rsid w:val="00E205B5"/>
    <w:rsid w:val="00E208A9"/>
    <w:rsid w:val="00E2091A"/>
    <w:rsid w:val="00E21534"/>
    <w:rsid w:val="00E218A3"/>
    <w:rsid w:val="00E21B28"/>
    <w:rsid w:val="00E21C40"/>
    <w:rsid w:val="00E21D33"/>
    <w:rsid w:val="00E21E69"/>
    <w:rsid w:val="00E21FC2"/>
    <w:rsid w:val="00E2220D"/>
    <w:rsid w:val="00E224E4"/>
    <w:rsid w:val="00E22950"/>
    <w:rsid w:val="00E22A2F"/>
    <w:rsid w:val="00E22A9B"/>
    <w:rsid w:val="00E22ACE"/>
    <w:rsid w:val="00E22C1F"/>
    <w:rsid w:val="00E22DC7"/>
    <w:rsid w:val="00E23441"/>
    <w:rsid w:val="00E2363D"/>
    <w:rsid w:val="00E23733"/>
    <w:rsid w:val="00E23E68"/>
    <w:rsid w:val="00E23F55"/>
    <w:rsid w:val="00E24208"/>
    <w:rsid w:val="00E24726"/>
    <w:rsid w:val="00E2505C"/>
    <w:rsid w:val="00E25096"/>
    <w:rsid w:val="00E251CE"/>
    <w:rsid w:val="00E25A3C"/>
    <w:rsid w:val="00E25CA5"/>
    <w:rsid w:val="00E25E5B"/>
    <w:rsid w:val="00E25E84"/>
    <w:rsid w:val="00E25EEB"/>
    <w:rsid w:val="00E26267"/>
    <w:rsid w:val="00E26354"/>
    <w:rsid w:val="00E26485"/>
    <w:rsid w:val="00E26566"/>
    <w:rsid w:val="00E26BA4"/>
    <w:rsid w:val="00E26BAA"/>
    <w:rsid w:val="00E27652"/>
    <w:rsid w:val="00E27ABB"/>
    <w:rsid w:val="00E30023"/>
    <w:rsid w:val="00E300A7"/>
    <w:rsid w:val="00E3031C"/>
    <w:rsid w:val="00E308D4"/>
    <w:rsid w:val="00E30A61"/>
    <w:rsid w:val="00E30C9A"/>
    <w:rsid w:val="00E30D73"/>
    <w:rsid w:val="00E31498"/>
    <w:rsid w:val="00E3178D"/>
    <w:rsid w:val="00E318BD"/>
    <w:rsid w:val="00E31902"/>
    <w:rsid w:val="00E3228D"/>
    <w:rsid w:val="00E32393"/>
    <w:rsid w:val="00E32520"/>
    <w:rsid w:val="00E32E1D"/>
    <w:rsid w:val="00E33608"/>
    <w:rsid w:val="00E33943"/>
    <w:rsid w:val="00E33BB5"/>
    <w:rsid w:val="00E33CF9"/>
    <w:rsid w:val="00E33DC8"/>
    <w:rsid w:val="00E33E01"/>
    <w:rsid w:val="00E34133"/>
    <w:rsid w:val="00E3497E"/>
    <w:rsid w:val="00E349B8"/>
    <w:rsid w:val="00E34C99"/>
    <w:rsid w:val="00E34E96"/>
    <w:rsid w:val="00E34EAC"/>
    <w:rsid w:val="00E35604"/>
    <w:rsid w:val="00E35C71"/>
    <w:rsid w:val="00E36002"/>
    <w:rsid w:val="00E36195"/>
    <w:rsid w:val="00E361F2"/>
    <w:rsid w:val="00E3643D"/>
    <w:rsid w:val="00E36492"/>
    <w:rsid w:val="00E368F1"/>
    <w:rsid w:val="00E36B5F"/>
    <w:rsid w:val="00E3703B"/>
    <w:rsid w:val="00E370E9"/>
    <w:rsid w:val="00E371E0"/>
    <w:rsid w:val="00E373DD"/>
    <w:rsid w:val="00E4015F"/>
    <w:rsid w:val="00E40464"/>
    <w:rsid w:val="00E40673"/>
    <w:rsid w:val="00E40BCF"/>
    <w:rsid w:val="00E40E2C"/>
    <w:rsid w:val="00E40ED9"/>
    <w:rsid w:val="00E40FBD"/>
    <w:rsid w:val="00E4137E"/>
    <w:rsid w:val="00E41AA2"/>
    <w:rsid w:val="00E41EFD"/>
    <w:rsid w:val="00E42215"/>
    <w:rsid w:val="00E42386"/>
    <w:rsid w:val="00E42979"/>
    <w:rsid w:val="00E42C74"/>
    <w:rsid w:val="00E4332E"/>
    <w:rsid w:val="00E43435"/>
    <w:rsid w:val="00E43FA5"/>
    <w:rsid w:val="00E440CA"/>
    <w:rsid w:val="00E440DC"/>
    <w:rsid w:val="00E441F6"/>
    <w:rsid w:val="00E445F9"/>
    <w:rsid w:val="00E4476C"/>
    <w:rsid w:val="00E44AE4"/>
    <w:rsid w:val="00E44B08"/>
    <w:rsid w:val="00E44CC9"/>
    <w:rsid w:val="00E44F20"/>
    <w:rsid w:val="00E4543E"/>
    <w:rsid w:val="00E45C0A"/>
    <w:rsid w:val="00E45CA3"/>
    <w:rsid w:val="00E461BE"/>
    <w:rsid w:val="00E462C0"/>
    <w:rsid w:val="00E465C8"/>
    <w:rsid w:val="00E4667E"/>
    <w:rsid w:val="00E468AE"/>
    <w:rsid w:val="00E46CB0"/>
    <w:rsid w:val="00E471E9"/>
    <w:rsid w:val="00E47205"/>
    <w:rsid w:val="00E47263"/>
    <w:rsid w:val="00E4788A"/>
    <w:rsid w:val="00E47E4E"/>
    <w:rsid w:val="00E47FEF"/>
    <w:rsid w:val="00E47FFA"/>
    <w:rsid w:val="00E50B27"/>
    <w:rsid w:val="00E50D32"/>
    <w:rsid w:val="00E51401"/>
    <w:rsid w:val="00E5175D"/>
    <w:rsid w:val="00E517A1"/>
    <w:rsid w:val="00E51938"/>
    <w:rsid w:val="00E52522"/>
    <w:rsid w:val="00E529E2"/>
    <w:rsid w:val="00E52CB9"/>
    <w:rsid w:val="00E52EEE"/>
    <w:rsid w:val="00E530FD"/>
    <w:rsid w:val="00E5375B"/>
    <w:rsid w:val="00E54045"/>
    <w:rsid w:val="00E54126"/>
    <w:rsid w:val="00E54152"/>
    <w:rsid w:val="00E54451"/>
    <w:rsid w:val="00E54796"/>
    <w:rsid w:val="00E54ACA"/>
    <w:rsid w:val="00E54F4B"/>
    <w:rsid w:val="00E55102"/>
    <w:rsid w:val="00E5530C"/>
    <w:rsid w:val="00E55405"/>
    <w:rsid w:val="00E55586"/>
    <w:rsid w:val="00E558FA"/>
    <w:rsid w:val="00E55FAB"/>
    <w:rsid w:val="00E5639D"/>
    <w:rsid w:val="00E56560"/>
    <w:rsid w:val="00E56CF0"/>
    <w:rsid w:val="00E56FEB"/>
    <w:rsid w:val="00E57132"/>
    <w:rsid w:val="00E572A5"/>
    <w:rsid w:val="00E57CDC"/>
    <w:rsid w:val="00E60127"/>
    <w:rsid w:val="00E60569"/>
    <w:rsid w:val="00E6057F"/>
    <w:rsid w:val="00E606A6"/>
    <w:rsid w:val="00E607F5"/>
    <w:rsid w:val="00E608D4"/>
    <w:rsid w:val="00E60919"/>
    <w:rsid w:val="00E60BFD"/>
    <w:rsid w:val="00E61087"/>
    <w:rsid w:val="00E61173"/>
    <w:rsid w:val="00E61220"/>
    <w:rsid w:val="00E6162C"/>
    <w:rsid w:val="00E6176E"/>
    <w:rsid w:val="00E61877"/>
    <w:rsid w:val="00E6204D"/>
    <w:rsid w:val="00E62496"/>
    <w:rsid w:val="00E6263A"/>
    <w:rsid w:val="00E62B62"/>
    <w:rsid w:val="00E62C96"/>
    <w:rsid w:val="00E62CAD"/>
    <w:rsid w:val="00E6319A"/>
    <w:rsid w:val="00E6348E"/>
    <w:rsid w:val="00E6383C"/>
    <w:rsid w:val="00E63D3D"/>
    <w:rsid w:val="00E63D49"/>
    <w:rsid w:val="00E643E8"/>
    <w:rsid w:val="00E64437"/>
    <w:rsid w:val="00E64467"/>
    <w:rsid w:val="00E644C5"/>
    <w:rsid w:val="00E64A7B"/>
    <w:rsid w:val="00E64D07"/>
    <w:rsid w:val="00E64D18"/>
    <w:rsid w:val="00E6501C"/>
    <w:rsid w:val="00E650C5"/>
    <w:rsid w:val="00E65534"/>
    <w:rsid w:val="00E65639"/>
    <w:rsid w:val="00E65640"/>
    <w:rsid w:val="00E65724"/>
    <w:rsid w:val="00E6596C"/>
    <w:rsid w:val="00E65EBD"/>
    <w:rsid w:val="00E662CB"/>
    <w:rsid w:val="00E66519"/>
    <w:rsid w:val="00E66A0D"/>
    <w:rsid w:val="00E66BE8"/>
    <w:rsid w:val="00E66BEE"/>
    <w:rsid w:val="00E66C9D"/>
    <w:rsid w:val="00E67386"/>
    <w:rsid w:val="00E67413"/>
    <w:rsid w:val="00E678C2"/>
    <w:rsid w:val="00E67C6C"/>
    <w:rsid w:val="00E700AD"/>
    <w:rsid w:val="00E70260"/>
    <w:rsid w:val="00E70450"/>
    <w:rsid w:val="00E70762"/>
    <w:rsid w:val="00E7111C"/>
    <w:rsid w:val="00E712C0"/>
    <w:rsid w:val="00E712C3"/>
    <w:rsid w:val="00E7174B"/>
    <w:rsid w:val="00E71873"/>
    <w:rsid w:val="00E71A23"/>
    <w:rsid w:val="00E71E94"/>
    <w:rsid w:val="00E7201B"/>
    <w:rsid w:val="00E721AE"/>
    <w:rsid w:val="00E72244"/>
    <w:rsid w:val="00E72318"/>
    <w:rsid w:val="00E72D63"/>
    <w:rsid w:val="00E737D8"/>
    <w:rsid w:val="00E737EC"/>
    <w:rsid w:val="00E73851"/>
    <w:rsid w:val="00E739E7"/>
    <w:rsid w:val="00E73C90"/>
    <w:rsid w:val="00E73D1C"/>
    <w:rsid w:val="00E73DE3"/>
    <w:rsid w:val="00E74662"/>
    <w:rsid w:val="00E7487E"/>
    <w:rsid w:val="00E74B10"/>
    <w:rsid w:val="00E74F80"/>
    <w:rsid w:val="00E75014"/>
    <w:rsid w:val="00E753BC"/>
    <w:rsid w:val="00E7599A"/>
    <w:rsid w:val="00E75D24"/>
    <w:rsid w:val="00E75E0F"/>
    <w:rsid w:val="00E76486"/>
    <w:rsid w:val="00E76725"/>
    <w:rsid w:val="00E76768"/>
    <w:rsid w:val="00E76C5A"/>
    <w:rsid w:val="00E76D8F"/>
    <w:rsid w:val="00E76F80"/>
    <w:rsid w:val="00E772D9"/>
    <w:rsid w:val="00E7736D"/>
    <w:rsid w:val="00E77675"/>
    <w:rsid w:val="00E776A1"/>
    <w:rsid w:val="00E778C3"/>
    <w:rsid w:val="00E77968"/>
    <w:rsid w:val="00E77A12"/>
    <w:rsid w:val="00E77AE8"/>
    <w:rsid w:val="00E77C11"/>
    <w:rsid w:val="00E8001E"/>
    <w:rsid w:val="00E80038"/>
    <w:rsid w:val="00E80133"/>
    <w:rsid w:val="00E804AC"/>
    <w:rsid w:val="00E8055A"/>
    <w:rsid w:val="00E80B8C"/>
    <w:rsid w:val="00E80E85"/>
    <w:rsid w:val="00E80EE2"/>
    <w:rsid w:val="00E81394"/>
    <w:rsid w:val="00E81522"/>
    <w:rsid w:val="00E81685"/>
    <w:rsid w:val="00E82158"/>
    <w:rsid w:val="00E823ED"/>
    <w:rsid w:val="00E8296F"/>
    <w:rsid w:val="00E82C9A"/>
    <w:rsid w:val="00E82CB6"/>
    <w:rsid w:val="00E82DED"/>
    <w:rsid w:val="00E82F9E"/>
    <w:rsid w:val="00E834AB"/>
    <w:rsid w:val="00E8355E"/>
    <w:rsid w:val="00E8388A"/>
    <w:rsid w:val="00E83B4C"/>
    <w:rsid w:val="00E83B7D"/>
    <w:rsid w:val="00E83C3A"/>
    <w:rsid w:val="00E83F1D"/>
    <w:rsid w:val="00E843AF"/>
    <w:rsid w:val="00E84440"/>
    <w:rsid w:val="00E84482"/>
    <w:rsid w:val="00E845E0"/>
    <w:rsid w:val="00E84776"/>
    <w:rsid w:val="00E84C9C"/>
    <w:rsid w:val="00E84E21"/>
    <w:rsid w:val="00E84F4A"/>
    <w:rsid w:val="00E8515F"/>
    <w:rsid w:val="00E85469"/>
    <w:rsid w:val="00E85593"/>
    <w:rsid w:val="00E85C4F"/>
    <w:rsid w:val="00E85C5E"/>
    <w:rsid w:val="00E85DE5"/>
    <w:rsid w:val="00E85FC9"/>
    <w:rsid w:val="00E86442"/>
    <w:rsid w:val="00E8648F"/>
    <w:rsid w:val="00E86FD5"/>
    <w:rsid w:val="00E871AB"/>
    <w:rsid w:val="00E8790B"/>
    <w:rsid w:val="00E87913"/>
    <w:rsid w:val="00E87FBC"/>
    <w:rsid w:val="00E903F8"/>
    <w:rsid w:val="00E9056E"/>
    <w:rsid w:val="00E905B0"/>
    <w:rsid w:val="00E90E7D"/>
    <w:rsid w:val="00E916C0"/>
    <w:rsid w:val="00E9196F"/>
    <w:rsid w:val="00E91AA1"/>
    <w:rsid w:val="00E91E07"/>
    <w:rsid w:val="00E91EE7"/>
    <w:rsid w:val="00E91F91"/>
    <w:rsid w:val="00E923D9"/>
    <w:rsid w:val="00E923F0"/>
    <w:rsid w:val="00E9277B"/>
    <w:rsid w:val="00E928E1"/>
    <w:rsid w:val="00E92B62"/>
    <w:rsid w:val="00E92B8F"/>
    <w:rsid w:val="00E9320E"/>
    <w:rsid w:val="00E9344E"/>
    <w:rsid w:val="00E93763"/>
    <w:rsid w:val="00E937C4"/>
    <w:rsid w:val="00E939D0"/>
    <w:rsid w:val="00E94938"/>
    <w:rsid w:val="00E94C15"/>
    <w:rsid w:val="00E951DF"/>
    <w:rsid w:val="00E95272"/>
    <w:rsid w:val="00E952A5"/>
    <w:rsid w:val="00E954B5"/>
    <w:rsid w:val="00E95579"/>
    <w:rsid w:val="00E95A45"/>
    <w:rsid w:val="00E95A7E"/>
    <w:rsid w:val="00E95BF7"/>
    <w:rsid w:val="00E95E72"/>
    <w:rsid w:val="00E95F5A"/>
    <w:rsid w:val="00E95FC2"/>
    <w:rsid w:val="00E9630C"/>
    <w:rsid w:val="00E96738"/>
    <w:rsid w:val="00E967AB"/>
    <w:rsid w:val="00E9683F"/>
    <w:rsid w:val="00E96B5E"/>
    <w:rsid w:val="00E96E5D"/>
    <w:rsid w:val="00E96F52"/>
    <w:rsid w:val="00E96FB0"/>
    <w:rsid w:val="00E97017"/>
    <w:rsid w:val="00E970A8"/>
    <w:rsid w:val="00E97189"/>
    <w:rsid w:val="00E97657"/>
    <w:rsid w:val="00E9765D"/>
    <w:rsid w:val="00E977D2"/>
    <w:rsid w:val="00E979A1"/>
    <w:rsid w:val="00E97A93"/>
    <w:rsid w:val="00E97AAE"/>
    <w:rsid w:val="00E97F2C"/>
    <w:rsid w:val="00EA0102"/>
    <w:rsid w:val="00EA035A"/>
    <w:rsid w:val="00EA0406"/>
    <w:rsid w:val="00EA0821"/>
    <w:rsid w:val="00EA0888"/>
    <w:rsid w:val="00EA08BE"/>
    <w:rsid w:val="00EA08FD"/>
    <w:rsid w:val="00EA0C2E"/>
    <w:rsid w:val="00EA0F78"/>
    <w:rsid w:val="00EA148C"/>
    <w:rsid w:val="00EA179D"/>
    <w:rsid w:val="00EA18ED"/>
    <w:rsid w:val="00EA1BA6"/>
    <w:rsid w:val="00EA1E49"/>
    <w:rsid w:val="00EA22D5"/>
    <w:rsid w:val="00EA2728"/>
    <w:rsid w:val="00EA2B78"/>
    <w:rsid w:val="00EA2FB3"/>
    <w:rsid w:val="00EA2FC9"/>
    <w:rsid w:val="00EA33CD"/>
    <w:rsid w:val="00EA349A"/>
    <w:rsid w:val="00EA3FEC"/>
    <w:rsid w:val="00EA419E"/>
    <w:rsid w:val="00EA41D0"/>
    <w:rsid w:val="00EA450A"/>
    <w:rsid w:val="00EA49D2"/>
    <w:rsid w:val="00EA4CEF"/>
    <w:rsid w:val="00EA4D31"/>
    <w:rsid w:val="00EA507B"/>
    <w:rsid w:val="00EA5441"/>
    <w:rsid w:val="00EA544C"/>
    <w:rsid w:val="00EA54DE"/>
    <w:rsid w:val="00EA5AC3"/>
    <w:rsid w:val="00EA5ED8"/>
    <w:rsid w:val="00EA65F2"/>
    <w:rsid w:val="00EA685A"/>
    <w:rsid w:val="00EA68CC"/>
    <w:rsid w:val="00EA691C"/>
    <w:rsid w:val="00EA6B4D"/>
    <w:rsid w:val="00EA6BA2"/>
    <w:rsid w:val="00EA70D4"/>
    <w:rsid w:val="00EA7309"/>
    <w:rsid w:val="00EA73E9"/>
    <w:rsid w:val="00EA751E"/>
    <w:rsid w:val="00EB057A"/>
    <w:rsid w:val="00EB0587"/>
    <w:rsid w:val="00EB08C2"/>
    <w:rsid w:val="00EB0B9F"/>
    <w:rsid w:val="00EB0F1A"/>
    <w:rsid w:val="00EB172B"/>
    <w:rsid w:val="00EB1ABC"/>
    <w:rsid w:val="00EB1B16"/>
    <w:rsid w:val="00EB1D5A"/>
    <w:rsid w:val="00EB1EA7"/>
    <w:rsid w:val="00EB2348"/>
    <w:rsid w:val="00EB23D3"/>
    <w:rsid w:val="00EB299D"/>
    <w:rsid w:val="00EB2AA6"/>
    <w:rsid w:val="00EB2B21"/>
    <w:rsid w:val="00EB2B4B"/>
    <w:rsid w:val="00EB2B71"/>
    <w:rsid w:val="00EB37FF"/>
    <w:rsid w:val="00EB3C14"/>
    <w:rsid w:val="00EB3F75"/>
    <w:rsid w:val="00EB3FA9"/>
    <w:rsid w:val="00EB40FE"/>
    <w:rsid w:val="00EB4605"/>
    <w:rsid w:val="00EB4719"/>
    <w:rsid w:val="00EB49B3"/>
    <w:rsid w:val="00EB49B7"/>
    <w:rsid w:val="00EB4ED3"/>
    <w:rsid w:val="00EB5067"/>
    <w:rsid w:val="00EB50C9"/>
    <w:rsid w:val="00EB50F2"/>
    <w:rsid w:val="00EB5529"/>
    <w:rsid w:val="00EB5559"/>
    <w:rsid w:val="00EB5E95"/>
    <w:rsid w:val="00EB5ED2"/>
    <w:rsid w:val="00EB668A"/>
    <w:rsid w:val="00EB68C2"/>
    <w:rsid w:val="00EB6E13"/>
    <w:rsid w:val="00EB71B8"/>
    <w:rsid w:val="00EB7642"/>
    <w:rsid w:val="00EB76BB"/>
    <w:rsid w:val="00EC0180"/>
    <w:rsid w:val="00EC07C2"/>
    <w:rsid w:val="00EC0E0A"/>
    <w:rsid w:val="00EC1088"/>
    <w:rsid w:val="00EC18FF"/>
    <w:rsid w:val="00EC19C8"/>
    <w:rsid w:val="00EC1A4D"/>
    <w:rsid w:val="00EC1B3D"/>
    <w:rsid w:val="00EC1E91"/>
    <w:rsid w:val="00EC203A"/>
    <w:rsid w:val="00EC2063"/>
    <w:rsid w:val="00EC2131"/>
    <w:rsid w:val="00EC21E2"/>
    <w:rsid w:val="00EC2399"/>
    <w:rsid w:val="00EC2A6F"/>
    <w:rsid w:val="00EC2AE3"/>
    <w:rsid w:val="00EC313F"/>
    <w:rsid w:val="00EC317A"/>
    <w:rsid w:val="00EC3436"/>
    <w:rsid w:val="00EC3818"/>
    <w:rsid w:val="00EC386C"/>
    <w:rsid w:val="00EC3889"/>
    <w:rsid w:val="00EC3AFD"/>
    <w:rsid w:val="00EC3BDA"/>
    <w:rsid w:val="00EC41CD"/>
    <w:rsid w:val="00EC4544"/>
    <w:rsid w:val="00EC46DE"/>
    <w:rsid w:val="00EC4842"/>
    <w:rsid w:val="00EC5115"/>
    <w:rsid w:val="00EC5290"/>
    <w:rsid w:val="00EC530E"/>
    <w:rsid w:val="00EC5564"/>
    <w:rsid w:val="00EC56E0"/>
    <w:rsid w:val="00EC57EF"/>
    <w:rsid w:val="00EC5A7B"/>
    <w:rsid w:val="00EC5B47"/>
    <w:rsid w:val="00EC5DB5"/>
    <w:rsid w:val="00EC6295"/>
    <w:rsid w:val="00EC62D7"/>
    <w:rsid w:val="00EC630A"/>
    <w:rsid w:val="00EC63E1"/>
    <w:rsid w:val="00EC68AE"/>
    <w:rsid w:val="00EC6C1D"/>
    <w:rsid w:val="00EC6F3B"/>
    <w:rsid w:val="00EC6F5D"/>
    <w:rsid w:val="00EC6FCE"/>
    <w:rsid w:val="00EC759F"/>
    <w:rsid w:val="00EC7702"/>
    <w:rsid w:val="00EC7B20"/>
    <w:rsid w:val="00EC7F42"/>
    <w:rsid w:val="00ED0113"/>
    <w:rsid w:val="00ED0187"/>
    <w:rsid w:val="00ED02E5"/>
    <w:rsid w:val="00ED050E"/>
    <w:rsid w:val="00ED0A0C"/>
    <w:rsid w:val="00ED10DF"/>
    <w:rsid w:val="00ED1150"/>
    <w:rsid w:val="00ED141A"/>
    <w:rsid w:val="00ED14BE"/>
    <w:rsid w:val="00ED1BAF"/>
    <w:rsid w:val="00ED221F"/>
    <w:rsid w:val="00ED2681"/>
    <w:rsid w:val="00ED29C5"/>
    <w:rsid w:val="00ED2CBB"/>
    <w:rsid w:val="00ED2DB9"/>
    <w:rsid w:val="00ED35ED"/>
    <w:rsid w:val="00ED378C"/>
    <w:rsid w:val="00ED3819"/>
    <w:rsid w:val="00ED3A97"/>
    <w:rsid w:val="00ED3B42"/>
    <w:rsid w:val="00ED3DB4"/>
    <w:rsid w:val="00ED3E44"/>
    <w:rsid w:val="00ED465A"/>
    <w:rsid w:val="00ED47C3"/>
    <w:rsid w:val="00ED4858"/>
    <w:rsid w:val="00ED4CCA"/>
    <w:rsid w:val="00ED5072"/>
    <w:rsid w:val="00ED5134"/>
    <w:rsid w:val="00ED5676"/>
    <w:rsid w:val="00ED56FF"/>
    <w:rsid w:val="00ED588E"/>
    <w:rsid w:val="00ED662F"/>
    <w:rsid w:val="00ED68DE"/>
    <w:rsid w:val="00ED69DF"/>
    <w:rsid w:val="00ED6C70"/>
    <w:rsid w:val="00ED6E04"/>
    <w:rsid w:val="00ED73BA"/>
    <w:rsid w:val="00ED761E"/>
    <w:rsid w:val="00ED769B"/>
    <w:rsid w:val="00ED76C3"/>
    <w:rsid w:val="00ED7C71"/>
    <w:rsid w:val="00ED7FCE"/>
    <w:rsid w:val="00EE0042"/>
    <w:rsid w:val="00EE0793"/>
    <w:rsid w:val="00EE0CCC"/>
    <w:rsid w:val="00EE0F08"/>
    <w:rsid w:val="00EE12FA"/>
    <w:rsid w:val="00EE18F3"/>
    <w:rsid w:val="00EE1A73"/>
    <w:rsid w:val="00EE2018"/>
    <w:rsid w:val="00EE22F0"/>
    <w:rsid w:val="00EE2348"/>
    <w:rsid w:val="00EE273B"/>
    <w:rsid w:val="00EE3247"/>
    <w:rsid w:val="00EE3821"/>
    <w:rsid w:val="00EE3D63"/>
    <w:rsid w:val="00EE3E98"/>
    <w:rsid w:val="00EE40F7"/>
    <w:rsid w:val="00EE4413"/>
    <w:rsid w:val="00EE4578"/>
    <w:rsid w:val="00EE466D"/>
    <w:rsid w:val="00EE46C6"/>
    <w:rsid w:val="00EE4F6C"/>
    <w:rsid w:val="00EE5424"/>
    <w:rsid w:val="00EE5FFC"/>
    <w:rsid w:val="00EE6098"/>
    <w:rsid w:val="00EE69FA"/>
    <w:rsid w:val="00EE6BAA"/>
    <w:rsid w:val="00EE6D14"/>
    <w:rsid w:val="00EE6D1C"/>
    <w:rsid w:val="00EE6E21"/>
    <w:rsid w:val="00EE6FCA"/>
    <w:rsid w:val="00EE7104"/>
    <w:rsid w:val="00EE735A"/>
    <w:rsid w:val="00EE75CA"/>
    <w:rsid w:val="00EE7662"/>
    <w:rsid w:val="00EE7C75"/>
    <w:rsid w:val="00EF004C"/>
    <w:rsid w:val="00EF0222"/>
    <w:rsid w:val="00EF0CCB"/>
    <w:rsid w:val="00EF0EEC"/>
    <w:rsid w:val="00EF0F7D"/>
    <w:rsid w:val="00EF1491"/>
    <w:rsid w:val="00EF168C"/>
    <w:rsid w:val="00EF16F6"/>
    <w:rsid w:val="00EF17D8"/>
    <w:rsid w:val="00EF1814"/>
    <w:rsid w:val="00EF183B"/>
    <w:rsid w:val="00EF1E94"/>
    <w:rsid w:val="00EF2224"/>
    <w:rsid w:val="00EF22BA"/>
    <w:rsid w:val="00EF25A1"/>
    <w:rsid w:val="00EF29A4"/>
    <w:rsid w:val="00EF2A40"/>
    <w:rsid w:val="00EF2C9C"/>
    <w:rsid w:val="00EF33A6"/>
    <w:rsid w:val="00EF3571"/>
    <w:rsid w:val="00EF3700"/>
    <w:rsid w:val="00EF3F09"/>
    <w:rsid w:val="00EF3F51"/>
    <w:rsid w:val="00EF40C0"/>
    <w:rsid w:val="00EF51F5"/>
    <w:rsid w:val="00EF53B2"/>
    <w:rsid w:val="00EF543C"/>
    <w:rsid w:val="00EF56BD"/>
    <w:rsid w:val="00EF575D"/>
    <w:rsid w:val="00EF6294"/>
    <w:rsid w:val="00EF6407"/>
    <w:rsid w:val="00EF6432"/>
    <w:rsid w:val="00EF6611"/>
    <w:rsid w:val="00EF66D0"/>
    <w:rsid w:val="00EF6822"/>
    <w:rsid w:val="00EF6A04"/>
    <w:rsid w:val="00EF6B53"/>
    <w:rsid w:val="00EF6C4D"/>
    <w:rsid w:val="00EF6CB6"/>
    <w:rsid w:val="00EF7186"/>
    <w:rsid w:val="00EF775D"/>
    <w:rsid w:val="00EF7C7F"/>
    <w:rsid w:val="00EF7C83"/>
    <w:rsid w:val="00EF7DC0"/>
    <w:rsid w:val="00EF7DDD"/>
    <w:rsid w:val="00F00100"/>
    <w:rsid w:val="00F005F7"/>
    <w:rsid w:val="00F006F3"/>
    <w:rsid w:val="00F00968"/>
    <w:rsid w:val="00F00AD3"/>
    <w:rsid w:val="00F00D3F"/>
    <w:rsid w:val="00F00F04"/>
    <w:rsid w:val="00F012A5"/>
    <w:rsid w:val="00F0153D"/>
    <w:rsid w:val="00F01DE9"/>
    <w:rsid w:val="00F01EF7"/>
    <w:rsid w:val="00F021A9"/>
    <w:rsid w:val="00F0236F"/>
    <w:rsid w:val="00F0276E"/>
    <w:rsid w:val="00F0321E"/>
    <w:rsid w:val="00F032CB"/>
    <w:rsid w:val="00F03924"/>
    <w:rsid w:val="00F0398B"/>
    <w:rsid w:val="00F03A94"/>
    <w:rsid w:val="00F03B67"/>
    <w:rsid w:val="00F03DE6"/>
    <w:rsid w:val="00F03EA7"/>
    <w:rsid w:val="00F0401A"/>
    <w:rsid w:val="00F041FE"/>
    <w:rsid w:val="00F04214"/>
    <w:rsid w:val="00F045E8"/>
    <w:rsid w:val="00F04AD8"/>
    <w:rsid w:val="00F04B63"/>
    <w:rsid w:val="00F04C53"/>
    <w:rsid w:val="00F0522E"/>
    <w:rsid w:val="00F05DCC"/>
    <w:rsid w:val="00F05F12"/>
    <w:rsid w:val="00F06096"/>
    <w:rsid w:val="00F0651C"/>
    <w:rsid w:val="00F06950"/>
    <w:rsid w:val="00F06999"/>
    <w:rsid w:val="00F06D51"/>
    <w:rsid w:val="00F06E0D"/>
    <w:rsid w:val="00F074BD"/>
    <w:rsid w:val="00F07A20"/>
    <w:rsid w:val="00F07A5E"/>
    <w:rsid w:val="00F07AB0"/>
    <w:rsid w:val="00F07B35"/>
    <w:rsid w:val="00F07D71"/>
    <w:rsid w:val="00F07F1E"/>
    <w:rsid w:val="00F1008C"/>
    <w:rsid w:val="00F10343"/>
    <w:rsid w:val="00F1064F"/>
    <w:rsid w:val="00F1069C"/>
    <w:rsid w:val="00F106B7"/>
    <w:rsid w:val="00F1072A"/>
    <w:rsid w:val="00F10A1D"/>
    <w:rsid w:val="00F10B11"/>
    <w:rsid w:val="00F10B42"/>
    <w:rsid w:val="00F10E60"/>
    <w:rsid w:val="00F114AA"/>
    <w:rsid w:val="00F116C7"/>
    <w:rsid w:val="00F11F23"/>
    <w:rsid w:val="00F12187"/>
    <w:rsid w:val="00F122F3"/>
    <w:rsid w:val="00F12384"/>
    <w:rsid w:val="00F12974"/>
    <w:rsid w:val="00F12B03"/>
    <w:rsid w:val="00F12BA3"/>
    <w:rsid w:val="00F12F19"/>
    <w:rsid w:val="00F130EC"/>
    <w:rsid w:val="00F13576"/>
    <w:rsid w:val="00F1360E"/>
    <w:rsid w:val="00F1394D"/>
    <w:rsid w:val="00F13994"/>
    <w:rsid w:val="00F139C8"/>
    <w:rsid w:val="00F139FB"/>
    <w:rsid w:val="00F13B06"/>
    <w:rsid w:val="00F13C2F"/>
    <w:rsid w:val="00F13C7F"/>
    <w:rsid w:val="00F13CB1"/>
    <w:rsid w:val="00F13F7E"/>
    <w:rsid w:val="00F14011"/>
    <w:rsid w:val="00F14057"/>
    <w:rsid w:val="00F1424F"/>
    <w:rsid w:val="00F146AC"/>
    <w:rsid w:val="00F14844"/>
    <w:rsid w:val="00F14F6C"/>
    <w:rsid w:val="00F15957"/>
    <w:rsid w:val="00F15AB7"/>
    <w:rsid w:val="00F16004"/>
    <w:rsid w:val="00F16093"/>
    <w:rsid w:val="00F162A0"/>
    <w:rsid w:val="00F16695"/>
    <w:rsid w:val="00F16790"/>
    <w:rsid w:val="00F1679C"/>
    <w:rsid w:val="00F16B4D"/>
    <w:rsid w:val="00F16CFE"/>
    <w:rsid w:val="00F16EFA"/>
    <w:rsid w:val="00F16F3B"/>
    <w:rsid w:val="00F17174"/>
    <w:rsid w:val="00F1717B"/>
    <w:rsid w:val="00F1746C"/>
    <w:rsid w:val="00F17868"/>
    <w:rsid w:val="00F178C4"/>
    <w:rsid w:val="00F17DAE"/>
    <w:rsid w:val="00F17E7F"/>
    <w:rsid w:val="00F203A9"/>
    <w:rsid w:val="00F2061B"/>
    <w:rsid w:val="00F20DFC"/>
    <w:rsid w:val="00F211B0"/>
    <w:rsid w:val="00F21371"/>
    <w:rsid w:val="00F2144F"/>
    <w:rsid w:val="00F2175A"/>
    <w:rsid w:val="00F22273"/>
    <w:rsid w:val="00F2233F"/>
    <w:rsid w:val="00F22831"/>
    <w:rsid w:val="00F229FF"/>
    <w:rsid w:val="00F22B7F"/>
    <w:rsid w:val="00F22DB9"/>
    <w:rsid w:val="00F232AE"/>
    <w:rsid w:val="00F234EB"/>
    <w:rsid w:val="00F2352C"/>
    <w:rsid w:val="00F23624"/>
    <w:rsid w:val="00F23A40"/>
    <w:rsid w:val="00F23DF4"/>
    <w:rsid w:val="00F23E65"/>
    <w:rsid w:val="00F23FE2"/>
    <w:rsid w:val="00F246D5"/>
    <w:rsid w:val="00F24BDC"/>
    <w:rsid w:val="00F25A1B"/>
    <w:rsid w:val="00F26015"/>
    <w:rsid w:val="00F26128"/>
    <w:rsid w:val="00F26206"/>
    <w:rsid w:val="00F2674B"/>
    <w:rsid w:val="00F2679D"/>
    <w:rsid w:val="00F26957"/>
    <w:rsid w:val="00F26C8E"/>
    <w:rsid w:val="00F26D28"/>
    <w:rsid w:val="00F270BA"/>
    <w:rsid w:val="00F271D0"/>
    <w:rsid w:val="00F27269"/>
    <w:rsid w:val="00F27635"/>
    <w:rsid w:val="00F2770B"/>
    <w:rsid w:val="00F27719"/>
    <w:rsid w:val="00F2798E"/>
    <w:rsid w:val="00F27BF0"/>
    <w:rsid w:val="00F27D5E"/>
    <w:rsid w:val="00F27DE5"/>
    <w:rsid w:val="00F27E3E"/>
    <w:rsid w:val="00F3006E"/>
    <w:rsid w:val="00F30098"/>
    <w:rsid w:val="00F30407"/>
    <w:rsid w:val="00F3052D"/>
    <w:rsid w:val="00F305A4"/>
    <w:rsid w:val="00F30635"/>
    <w:rsid w:val="00F30A35"/>
    <w:rsid w:val="00F30E1F"/>
    <w:rsid w:val="00F30EBB"/>
    <w:rsid w:val="00F31197"/>
    <w:rsid w:val="00F31297"/>
    <w:rsid w:val="00F312AF"/>
    <w:rsid w:val="00F31534"/>
    <w:rsid w:val="00F318A0"/>
    <w:rsid w:val="00F31C07"/>
    <w:rsid w:val="00F31D97"/>
    <w:rsid w:val="00F31F8E"/>
    <w:rsid w:val="00F3227E"/>
    <w:rsid w:val="00F32677"/>
    <w:rsid w:val="00F327AB"/>
    <w:rsid w:val="00F32B92"/>
    <w:rsid w:val="00F32FD7"/>
    <w:rsid w:val="00F3307B"/>
    <w:rsid w:val="00F331DB"/>
    <w:rsid w:val="00F3321B"/>
    <w:rsid w:val="00F333EE"/>
    <w:rsid w:val="00F3354D"/>
    <w:rsid w:val="00F3360E"/>
    <w:rsid w:val="00F33CC2"/>
    <w:rsid w:val="00F3425E"/>
    <w:rsid w:val="00F3447A"/>
    <w:rsid w:val="00F34826"/>
    <w:rsid w:val="00F3494E"/>
    <w:rsid w:val="00F34CD9"/>
    <w:rsid w:val="00F35608"/>
    <w:rsid w:val="00F35A33"/>
    <w:rsid w:val="00F35A82"/>
    <w:rsid w:val="00F35C13"/>
    <w:rsid w:val="00F35C4A"/>
    <w:rsid w:val="00F35FF8"/>
    <w:rsid w:val="00F366E2"/>
    <w:rsid w:val="00F36883"/>
    <w:rsid w:val="00F36A94"/>
    <w:rsid w:val="00F36AD9"/>
    <w:rsid w:val="00F371D8"/>
    <w:rsid w:val="00F37476"/>
    <w:rsid w:val="00F378DF"/>
    <w:rsid w:val="00F37E18"/>
    <w:rsid w:val="00F37EE6"/>
    <w:rsid w:val="00F4035A"/>
    <w:rsid w:val="00F404CF"/>
    <w:rsid w:val="00F40701"/>
    <w:rsid w:val="00F40AEF"/>
    <w:rsid w:val="00F40C11"/>
    <w:rsid w:val="00F40CA6"/>
    <w:rsid w:val="00F40D2A"/>
    <w:rsid w:val="00F410A5"/>
    <w:rsid w:val="00F41172"/>
    <w:rsid w:val="00F412BE"/>
    <w:rsid w:val="00F41302"/>
    <w:rsid w:val="00F41415"/>
    <w:rsid w:val="00F4141D"/>
    <w:rsid w:val="00F4142D"/>
    <w:rsid w:val="00F419A9"/>
    <w:rsid w:val="00F42918"/>
    <w:rsid w:val="00F42B5A"/>
    <w:rsid w:val="00F42BD9"/>
    <w:rsid w:val="00F42D1E"/>
    <w:rsid w:val="00F42D67"/>
    <w:rsid w:val="00F43068"/>
    <w:rsid w:val="00F43582"/>
    <w:rsid w:val="00F435A8"/>
    <w:rsid w:val="00F4368D"/>
    <w:rsid w:val="00F43C18"/>
    <w:rsid w:val="00F43D52"/>
    <w:rsid w:val="00F43E20"/>
    <w:rsid w:val="00F440A7"/>
    <w:rsid w:val="00F44217"/>
    <w:rsid w:val="00F446A8"/>
    <w:rsid w:val="00F44CC0"/>
    <w:rsid w:val="00F44EEA"/>
    <w:rsid w:val="00F450B1"/>
    <w:rsid w:val="00F45373"/>
    <w:rsid w:val="00F459AD"/>
    <w:rsid w:val="00F45AB4"/>
    <w:rsid w:val="00F45AB7"/>
    <w:rsid w:val="00F45BA4"/>
    <w:rsid w:val="00F46643"/>
    <w:rsid w:val="00F467A1"/>
    <w:rsid w:val="00F46901"/>
    <w:rsid w:val="00F473C0"/>
    <w:rsid w:val="00F478BD"/>
    <w:rsid w:val="00F47C61"/>
    <w:rsid w:val="00F47C6A"/>
    <w:rsid w:val="00F506A6"/>
    <w:rsid w:val="00F50962"/>
    <w:rsid w:val="00F509C1"/>
    <w:rsid w:val="00F50FFF"/>
    <w:rsid w:val="00F5108A"/>
    <w:rsid w:val="00F5198A"/>
    <w:rsid w:val="00F51A11"/>
    <w:rsid w:val="00F51A75"/>
    <w:rsid w:val="00F51E18"/>
    <w:rsid w:val="00F51FAF"/>
    <w:rsid w:val="00F520C2"/>
    <w:rsid w:val="00F5221A"/>
    <w:rsid w:val="00F5228A"/>
    <w:rsid w:val="00F529DB"/>
    <w:rsid w:val="00F52B82"/>
    <w:rsid w:val="00F52F5A"/>
    <w:rsid w:val="00F52FA4"/>
    <w:rsid w:val="00F530EE"/>
    <w:rsid w:val="00F531DD"/>
    <w:rsid w:val="00F53540"/>
    <w:rsid w:val="00F535B7"/>
    <w:rsid w:val="00F53AF0"/>
    <w:rsid w:val="00F53B38"/>
    <w:rsid w:val="00F53CE9"/>
    <w:rsid w:val="00F53D95"/>
    <w:rsid w:val="00F545FA"/>
    <w:rsid w:val="00F5472D"/>
    <w:rsid w:val="00F54901"/>
    <w:rsid w:val="00F54D32"/>
    <w:rsid w:val="00F55149"/>
    <w:rsid w:val="00F551A9"/>
    <w:rsid w:val="00F555E5"/>
    <w:rsid w:val="00F55BF1"/>
    <w:rsid w:val="00F561C8"/>
    <w:rsid w:val="00F563B2"/>
    <w:rsid w:val="00F56654"/>
    <w:rsid w:val="00F56B98"/>
    <w:rsid w:val="00F570A9"/>
    <w:rsid w:val="00F573B2"/>
    <w:rsid w:val="00F5764A"/>
    <w:rsid w:val="00F5776D"/>
    <w:rsid w:val="00F57A5C"/>
    <w:rsid w:val="00F57B06"/>
    <w:rsid w:val="00F60299"/>
    <w:rsid w:val="00F614A2"/>
    <w:rsid w:val="00F61EE4"/>
    <w:rsid w:val="00F61FCE"/>
    <w:rsid w:val="00F62071"/>
    <w:rsid w:val="00F6210F"/>
    <w:rsid w:val="00F625A6"/>
    <w:rsid w:val="00F62845"/>
    <w:rsid w:val="00F62C4B"/>
    <w:rsid w:val="00F62D6A"/>
    <w:rsid w:val="00F62F73"/>
    <w:rsid w:val="00F63007"/>
    <w:rsid w:val="00F63311"/>
    <w:rsid w:val="00F6337E"/>
    <w:rsid w:val="00F633F1"/>
    <w:rsid w:val="00F636F5"/>
    <w:rsid w:val="00F63C04"/>
    <w:rsid w:val="00F63E34"/>
    <w:rsid w:val="00F641C9"/>
    <w:rsid w:val="00F641F5"/>
    <w:rsid w:val="00F64671"/>
    <w:rsid w:val="00F6470D"/>
    <w:rsid w:val="00F649DC"/>
    <w:rsid w:val="00F64C7A"/>
    <w:rsid w:val="00F64EB9"/>
    <w:rsid w:val="00F654E5"/>
    <w:rsid w:val="00F65517"/>
    <w:rsid w:val="00F65A96"/>
    <w:rsid w:val="00F65D93"/>
    <w:rsid w:val="00F65F69"/>
    <w:rsid w:val="00F660E1"/>
    <w:rsid w:val="00F66333"/>
    <w:rsid w:val="00F6637E"/>
    <w:rsid w:val="00F66631"/>
    <w:rsid w:val="00F66BF1"/>
    <w:rsid w:val="00F67100"/>
    <w:rsid w:val="00F67395"/>
    <w:rsid w:val="00F673B4"/>
    <w:rsid w:val="00F676A0"/>
    <w:rsid w:val="00F6784A"/>
    <w:rsid w:val="00F67CF5"/>
    <w:rsid w:val="00F67EE0"/>
    <w:rsid w:val="00F67F36"/>
    <w:rsid w:val="00F70189"/>
    <w:rsid w:val="00F70746"/>
    <w:rsid w:val="00F70A61"/>
    <w:rsid w:val="00F70ED7"/>
    <w:rsid w:val="00F70F5C"/>
    <w:rsid w:val="00F71034"/>
    <w:rsid w:val="00F7115A"/>
    <w:rsid w:val="00F7154D"/>
    <w:rsid w:val="00F71FE1"/>
    <w:rsid w:val="00F725F9"/>
    <w:rsid w:val="00F7264F"/>
    <w:rsid w:val="00F72B62"/>
    <w:rsid w:val="00F72CB8"/>
    <w:rsid w:val="00F72FD5"/>
    <w:rsid w:val="00F730C6"/>
    <w:rsid w:val="00F730D3"/>
    <w:rsid w:val="00F73372"/>
    <w:rsid w:val="00F7373F"/>
    <w:rsid w:val="00F73828"/>
    <w:rsid w:val="00F73BA3"/>
    <w:rsid w:val="00F73C07"/>
    <w:rsid w:val="00F74D3E"/>
    <w:rsid w:val="00F75107"/>
    <w:rsid w:val="00F75163"/>
    <w:rsid w:val="00F751D9"/>
    <w:rsid w:val="00F7568C"/>
    <w:rsid w:val="00F75960"/>
    <w:rsid w:val="00F75CBC"/>
    <w:rsid w:val="00F76529"/>
    <w:rsid w:val="00F76C1A"/>
    <w:rsid w:val="00F7783F"/>
    <w:rsid w:val="00F77E7C"/>
    <w:rsid w:val="00F77EA1"/>
    <w:rsid w:val="00F77EA3"/>
    <w:rsid w:val="00F8000C"/>
    <w:rsid w:val="00F80960"/>
    <w:rsid w:val="00F80A2E"/>
    <w:rsid w:val="00F80E76"/>
    <w:rsid w:val="00F80F58"/>
    <w:rsid w:val="00F81071"/>
    <w:rsid w:val="00F8134D"/>
    <w:rsid w:val="00F81C0F"/>
    <w:rsid w:val="00F82481"/>
    <w:rsid w:val="00F8276E"/>
    <w:rsid w:val="00F82A7E"/>
    <w:rsid w:val="00F82F91"/>
    <w:rsid w:val="00F83066"/>
    <w:rsid w:val="00F8392E"/>
    <w:rsid w:val="00F841CC"/>
    <w:rsid w:val="00F84404"/>
    <w:rsid w:val="00F845E7"/>
    <w:rsid w:val="00F846A9"/>
    <w:rsid w:val="00F84963"/>
    <w:rsid w:val="00F85114"/>
    <w:rsid w:val="00F851DD"/>
    <w:rsid w:val="00F8529B"/>
    <w:rsid w:val="00F8532A"/>
    <w:rsid w:val="00F855B0"/>
    <w:rsid w:val="00F8562D"/>
    <w:rsid w:val="00F856F6"/>
    <w:rsid w:val="00F85B85"/>
    <w:rsid w:val="00F85CAF"/>
    <w:rsid w:val="00F862E3"/>
    <w:rsid w:val="00F86354"/>
    <w:rsid w:val="00F864C9"/>
    <w:rsid w:val="00F86897"/>
    <w:rsid w:val="00F868FC"/>
    <w:rsid w:val="00F86A08"/>
    <w:rsid w:val="00F86A09"/>
    <w:rsid w:val="00F86F15"/>
    <w:rsid w:val="00F86F6D"/>
    <w:rsid w:val="00F8706E"/>
    <w:rsid w:val="00F8713C"/>
    <w:rsid w:val="00F871CC"/>
    <w:rsid w:val="00F87593"/>
    <w:rsid w:val="00F87E75"/>
    <w:rsid w:val="00F901A6"/>
    <w:rsid w:val="00F9047D"/>
    <w:rsid w:val="00F904B0"/>
    <w:rsid w:val="00F906F7"/>
    <w:rsid w:val="00F909D7"/>
    <w:rsid w:val="00F90B87"/>
    <w:rsid w:val="00F90F4D"/>
    <w:rsid w:val="00F91471"/>
    <w:rsid w:val="00F9147E"/>
    <w:rsid w:val="00F915A8"/>
    <w:rsid w:val="00F91F18"/>
    <w:rsid w:val="00F92080"/>
    <w:rsid w:val="00F92257"/>
    <w:rsid w:val="00F92311"/>
    <w:rsid w:val="00F928E3"/>
    <w:rsid w:val="00F92937"/>
    <w:rsid w:val="00F9298D"/>
    <w:rsid w:val="00F92A56"/>
    <w:rsid w:val="00F92CF7"/>
    <w:rsid w:val="00F92D85"/>
    <w:rsid w:val="00F92FD8"/>
    <w:rsid w:val="00F931C1"/>
    <w:rsid w:val="00F93203"/>
    <w:rsid w:val="00F938F7"/>
    <w:rsid w:val="00F940C1"/>
    <w:rsid w:val="00F941C6"/>
    <w:rsid w:val="00F9435C"/>
    <w:rsid w:val="00F948EB"/>
    <w:rsid w:val="00F94961"/>
    <w:rsid w:val="00F94EC3"/>
    <w:rsid w:val="00F95478"/>
    <w:rsid w:val="00F957B2"/>
    <w:rsid w:val="00F959B6"/>
    <w:rsid w:val="00F959BC"/>
    <w:rsid w:val="00F95D50"/>
    <w:rsid w:val="00F964C2"/>
    <w:rsid w:val="00F966C7"/>
    <w:rsid w:val="00F96876"/>
    <w:rsid w:val="00F96AAB"/>
    <w:rsid w:val="00F96BE0"/>
    <w:rsid w:val="00F97319"/>
    <w:rsid w:val="00F97790"/>
    <w:rsid w:val="00F97BDD"/>
    <w:rsid w:val="00F97C0C"/>
    <w:rsid w:val="00FA050A"/>
    <w:rsid w:val="00FA0A0A"/>
    <w:rsid w:val="00FA0A9B"/>
    <w:rsid w:val="00FA0AFB"/>
    <w:rsid w:val="00FA0D80"/>
    <w:rsid w:val="00FA0DB7"/>
    <w:rsid w:val="00FA0E35"/>
    <w:rsid w:val="00FA0E65"/>
    <w:rsid w:val="00FA0FD6"/>
    <w:rsid w:val="00FA10FA"/>
    <w:rsid w:val="00FA1203"/>
    <w:rsid w:val="00FA1343"/>
    <w:rsid w:val="00FA18BF"/>
    <w:rsid w:val="00FA1AE4"/>
    <w:rsid w:val="00FA2316"/>
    <w:rsid w:val="00FA2D2E"/>
    <w:rsid w:val="00FA3291"/>
    <w:rsid w:val="00FA32F1"/>
    <w:rsid w:val="00FA3307"/>
    <w:rsid w:val="00FA3455"/>
    <w:rsid w:val="00FA3A02"/>
    <w:rsid w:val="00FA3CDE"/>
    <w:rsid w:val="00FA43A2"/>
    <w:rsid w:val="00FA4401"/>
    <w:rsid w:val="00FA4703"/>
    <w:rsid w:val="00FA4904"/>
    <w:rsid w:val="00FA492A"/>
    <w:rsid w:val="00FA4CBC"/>
    <w:rsid w:val="00FA4D35"/>
    <w:rsid w:val="00FA5846"/>
    <w:rsid w:val="00FA59BA"/>
    <w:rsid w:val="00FA5B56"/>
    <w:rsid w:val="00FA5C5B"/>
    <w:rsid w:val="00FA5E21"/>
    <w:rsid w:val="00FA5F23"/>
    <w:rsid w:val="00FA682B"/>
    <w:rsid w:val="00FA69A2"/>
    <w:rsid w:val="00FA69FF"/>
    <w:rsid w:val="00FA6A1C"/>
    <w:rsid w:val="00FA6AC2"/>
    <w:rsid w:val="00FA6B5A"/>
    <w:rsid w:val="00FA7076"/>
    <w:rsid w:val="00FA7204"/>
    <w:rsid w:val="00FA7331"/>
    <w:rsid w:val="00FA7526"/>
    <w:rsid w:val="00FA77B1"/>
    <w:rsid w:val="00FA7A63"/>
    <w:rsid w:val="00FA7A76"/>
    <w:rsid w:val="00FB0278"/>
    <w:rsid w:val="00FB03DE"/>
    <w:rsid w:val="00FB04C8"/>
    <w:rsid w:val="00FB1040"/>
    <w:rsid w:val="00FB16A1"/>
    <w:rsid w:val="00FB1AB6"/>
    <w:rsid w:val="00FB1CB0"/>
    <w:rsid w:val="00FB1DA0"/>
    <w:rsid w:val="00FB2D64"/>
    <w:rsid w:val="00FB3082"/>
    <w:rsid w:val="00FB39CF"/>
    <w:rsid w:val="00FB3E3F"/>
    <w:rsid w:val="00FB3FCE"/>
    <w:rsid w:val="00FB40BC"/>
    <w:rsid w:val="00FB414D"/>
    <w:rsid w:val="00FB47DF"/>
    <w:rsid w:val="00FB4A62"/>
    <w:rsid w:val="00FB4B70"/>
    <w:rsid w:val="00FB5227"/>
    <w:rsid w:val="00FB52DE"/>
    <w:rsid w:val="00FB5936"/>
    <w:rsid w:val="00FB5A81"/>
    <w:rsid w:val="00FB5B11"/>
    <w:rsid w:val="00FB5C50"/>
    <w:rsid w:val="00FB5CA6"/>
    <w:rsid w:val="00FB5EA1"/>
    <w:rsid w:val="00FB607D"/>
    <w:rsid w:val="00FB6155"/>
    <w:rsid w:val="00FB6194"/>
    <w:rsid w:val="00FB64E9"/>
    <w:rsid w:val="00FB6873"/>
    <w:rsid w:val="00FB6A16"/>
    <w:rsid w:val="00FB6B38"/>
    <w:rsid w:val="00FB6C95"/>
    <w:rsid w:val="00FB70D8"/>
    <w:rsid w:val="00FB734E"/>
    <w:rsid w:val="00FB76AE"/>
    <w:rsid w:val="00FB7783"/>
    <w:rsid w:val="00FB78C5"/>
    <w:rsid w:val="00FB7967"/>
    <w:rsid w:val="00FB7B47"/>
    <w:rsid w:val="00FB7D19"/>
    <w:rsid w:val="00FB7E3D"/>
    <w:rsid w:val="00FB7F9E"/>
    <w:rsid w:val="00FC0900"/>
    <w:rsid w:val="00FC09A9"/>
    <w:rsid w:val="00FC0B40"/>
    <w:rsid w:val="00FC0B73"/>
    <w:rsid w:val="00FC0BDC"/>
    <w:rsid w:val="00FC1113"/>
    <w:rsid w:val="00FC13D7"/>
    <w:rsid w:val="00FC1426"/>
    <w:rsid w:val="00FC18BA"/>
    <w:rsid w:val="00FC1C4D"/>
    <w:rsid w:val="00FC2218"/>
    <w:rsid w:val="00FC224C"/>
    <w:rsid w:val="00FC267B"/>
    <w:rsid w:val="00FC26C6"/>
    <w:rsid w:val="00FC2910"/>
    <w:rsid w:val="00FC2A8C"/>
    <w:rsid w:val="00FC2C69"/>
    <w:rsid w:val="00FC2D1B"/>
    <w:rsid w:val="00FC2E75"/>
    <w:rsid w:val="00FC3257"/>
    <w:rsid w:val="00FC343A"/>
    <w:rsid w:val="00FC345B"/>
    <w:rsid w:val="00FC35D7"/>
    <w:rsid w:val="00FC36B7"/>
    <w:rsid w:val="00FC3995"/>
    <w:rsid w:val="00FC3AAA"/>
    <w:rsid w:val="00FC3ECE"/>
    <w:rsid w:val="00FC42CA"/>
    <w:rsid w:val="00FC447C"/>
    <w:rsid w:val="00FC44D7"/>
    <w:rsid w:val="00FC4607"/>
    <w:rsid w:val="00FC4844"/>
    <w:rsid w:val="00FC48EA"/>
    <w:rsid w:val="00FC49EA"/>
    <w:rsid w:val="00FC4C63"/>
    <w:rsid w:val="00FC4FD9"/>
    <w:rsid w:val="00FC513A"/>
    <w:rsid w:val="00FC54DA"/>
    <w:rsid w:val="00FC54F8"/>
    <w:rsid w:val="00FC5A47"/>
    <w:rsid w:val="00FC5BF1"/>
    <w:rsid w:val="00FC5DBA"/>
    <w:rsid w:val="00FC60BF"/>
    <w:rsid w:val="00FC61A9"/>
    <w:rsid w:val="00FC63ED"/>
    <w:rsid w:val="00FC6519"/>
    <w:rsid w:val="00FC6618"/>
    <w:rsid w:val="00FC66AC"/>
    <w:rsid w:val="00FC6743"/>
    <w:rsid w:val="00FC6EA2"/>
    <w:rsid w:val="00FC6F54"/>
    <w:rsid w:val="00FC6F77"/>
    <w:rsid w:val="00FC70F5"/>
    <w:rsid w:val="00FC75D4"/>
    <w:rsid w:val="00FC7E34"/>
    <w:rsid w:val="00FD00E3"/>
    <w:rsid w:val="00FD04C7"/>
    <w:rsid w:val="00FD0507"/>
    <w:rsid w:val="00FD06A4"/>
    <w:rsid w:val="00FD07A0"/>
    <w:rsid w:val="00FD0B56"/>
    <w:rsid w:val="00FD106F"/>
    <w:rsid w:val="00FD114F"/>
    <w:rsid w:val="00FD17C6"/>
    <w:rsid w:val="00FD1848"/>
    <w:rsid w:val="00FD184F"/>
    <w:rsid w:val="00FD1A94"/>
    <w:rsid w:val="00FD1B5D"/>
    <w:rsid w:val="00FD1E70"/>
    <w:rsid w:val="00FD221A"/>
    <w:rsid w:val="00FD2786"/>
    <w:rsid w:val="00FD291A"/>
    <w:rsid w:val="00FD29C0"/>
    <w:rsid w:val="00FD2A5C"/>
    <w:rsid w:val="00FD3216"/>
    <w:rsid w:val="00FD333D"/>
    <w:rsid w:val="00FD3367"/>
    <w:rsid w:val="00FD3785"/>
    <w:rsid w:val="00FD4121"/>
    <w:rsid w:val="00FD4220"/>
    <w:rsid w:val="00FD42FD"/>
    <w:rsid w:val="00FD457F"/>
    <w:rsid w:val="00FD4697"/>
    <w:rsid w:val="00FD4884"/>
    <w:rsid w:val="00FD4935"/>
    <w:rsid w:val="00FD4F94"/>
    <w:rsid w:val="00FD53A4"/>
    <w:rsid w:val="00FD556B"/>
    <w:rsid w:val="00FD56C2"/>
    <w:rsid w:val="00FD597D"/>
    <w:rsid w:val="00FD5A3D"/>
    <w:rsid w:val="00FD5B58"/>
    <w:rsid w:val="00FD6477"/>
    <w:rsid w:val="00FD656A"/>
    <w:rsid w:val="00FD6B6C"/>
    <w:rsid w:val="00FD70B9"/>
    <w:rsid w:val="00FD7466"/>
    <w:rsid w:val="00FD7806"/>
    <w:rsid w:val="00FD7CBF"/>
    <w:rsid w:val="00FE09EE"/>
    <w:rsid w:val="00FE0C41"/>
    <w:rsid w:val="00FE1B5C"/>
    <w:rsid w:val="00FE1C8F"/>
    <w:rsid w:val="00FE1E6A"/>
    <w:rsid w:val="00FE2A0B"/>
    <w:rsid w:val="00FE2D69"/>
    <w:rsid w:val="00FE3036"/>
    <w:rsid w:val="00FE3095"/>
    <w:rsid w:val="00FE37D3"/>
    <w:rsid w:val="00FE3EEC"/>
    <w:rsid w:val="00FE3F6F"/>
    <w:rsid w:val="00FE4754"/>
    <w:rsid w:val="00FE47DD"/>
    <w:rsid w:val="00FE4869"/>
    <w:rsid w:val="00FE4A44"/>
    <w:rsid w:val="00FE4B23"/>
    <w:rsid w:val="00FE4D6D"/>
    <w:rsid w:val="00FE4FC2"/>
    <w:rsid w:val="00FE5704"/>
    <w:rsid w:val="00FE5818"/>
    <w:rsid w:val="00FE597C"/>
    <w:rsid w:val="00FE5CB4"/>
    <w:rsid w:val="00FE5D7F"/>
    <w:rsid w:val="00FE5EA1"/>
    <w:rsid w:val="00FE61CF"/>
    <w:rsid w:val="00FE691F"/>
    <w:rsid w:val="00FE698A"/>
    <w:rsid w:val="00FE69EF"/>
    <w:rsid w:val="00FE6A59"/>
    <w:rsid w:val="00FE6C7A"/>
    <w:rsid w:val="00FE6D9C"/>
    <w:rsid w:val="00FE6EF9"/>
    <w:rsid w:val="00FE710F"/>
    <w:rsid w:val="00FE7146"/>
    <w:rsid w:val="00FE75A9"/>
    <w:rsid w:val="00FE784B"/>
    <w:rsid w:val="00FE7920"/>
    <w:rsid w:val="00FF02F5"/>
    <w:rsid w:val="00FF04A5"/>
    <w:rsid w:val="00FF0645"/>
    <w:rsid w:val="00FF0B77"/>
    <w:rsid w:val="00FF0E39"/>
    <w:rsid w:val="00FF0FBB"/>
    <w:rsid w:val="00FF129C"/>
    <w:rsid w:val="00FF1E72"/>
    <w:rsid w:val="00FF1EC2"/>
    <w:rsid w:val="00FF2570"/>
    <w:rsid w:val="00FF2835"/>
    <w:rsid w:val="00FF295E"/>
    <w:rsid w:val="00FF29BB"/>
    <w:rsid w:val="00FF2CA9"/>
    <w:rsid w:val="00FF2D35"/>
    <w:rsid w:val="00FF2E41"/>
    <w:rsid w:val="00FF2F63"/>
    <w:rsid w:val="00FF34CE"/>
    <w:rsid w:val="00FF379C"/>
    <w:rsid w:val="00FF3B0C"/>
    <w:rsid w:val="00FF4715"/>
    <w:rsid w:val="00FF4CB2"/>
    <w:rsid w:val="00FF4D7D"/>
    <w:rsid w:val="00FF5746"/>
    <w:rsid w:val="00FF5862"/>
    <w:rsid w:val="00FF58AC"/>
    <w:rsid w:val="00FF6091"/>
    <w:rsid w:val="00FF6172"/>
    <w:rsid w:val="00FF61CF"/>
    <w:rsid w:val="00FF675D"/>
    <w:rsid w:val="00FF6825"/>
    <w:rsid w:val="00FF685E"/>
    <w:rsid w:val="00FF68AD"/>
    <w:rsid w:val="00FF6930"/>
    <w:rsid w:val="00FF6B10"/>
    <w:rsid w:val="00FF6C6E"/>
    <w:rsid w:val="00FF7003"/>
    <w:rsid w:val="00FF7050"/>
    <w:rsid w:val="00FF70D5"/>
    <w:rsid w:val="00FF719D"/>
    <w:rsid w:val="00FF7305"/>
    <w:rsid w:val="00FF7BF5"/>
    <w:rsid w:val="00FF7E3A"/>
    <w:rsid w:val="00FF7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D6942"/>
  <w15:docId w15:val="{4F139FD1-F1ED-4F47-A4BA-86AD84AB3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C31"/>
    <w:rPr>
      <w:sz w:val="24"/>
      <w:szCs w:val="24"/>
    </w:rPr>
  </w:style>
  <w:style w:type="paragraph" w:styleId="Heading1">
    <w:name w:val="heading 1"/>
    <w:basedOn w:val="Normal"/>
    <w:next w:val="Normal"/>
    <w:link w:val="Heading1Char"/>
    <w:uiPriority w:val="9"/>
    <w:qFormat/>
    <w:rsid w:val="00E83F1D"/>
    <w:pPr>
      <w:keepNext/>
      <w:keepLines/>
      <w:spacing w:before="240" w:line="276"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261A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F3447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5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D151F0"/>
    <w:pPr>
      <w:shd w:val="clear" w:color="auto" w:fill="000080"/>
    </w:pPr>
    <w:rPr>
      <w:rFonts w:ascii="Tahoma" w:hAnsi="Tahoma" w:cs="Tahoma"/>
    </w:rPr>
  </w:style>
  <w:style w:type="paragraph" w:styleId="BalloonText">
    <w:name w:val="Balloon Text"/>
    <w:basedOn w:val="Normal"/>
    <w:link w:val="BalloonTextChar"/>
    <w:uiPriority w:val="99"/>
    <w:semiHidden/>
    <w:unhideWhenUsed/>
    <w:rsid w:val="000731EC"/>
    <w:rPr>
      <w:rFonts w:ascii="Tahoma" w:hAnsi="Tahoma" w:cs="Tahoma"/>
      <w:sz w:val="16"/>
      <w:szCs w:val="16"/>
    </w:rPr>
  </w:style>
  <w:style w:type="character" w:customStyle="1" w:styleId="BalloonTextChar">
    <w:name w:val="Balloon Text Char"/>
    <w:basedOn w:val="DefaultParagraphFont"/>
    <w:link w:val="BalloonText"/>
    <w:uiPriority w:val="99"/>
    <w:semiHidden/>
    <w:rsid w:val="000731EC"/>
    <w:rPr>
      <w:rFonts w:ascii="Tahoma" w:hAnsi="Tahoma" w:cs="Tahoma"/>
      <w:sz w:val="16"/>
      <w:szCs w:val="16"/>
    </w:rPr>
  </w:style>
  <w:style w:type="character" w:styleId="Hyperlink">
    <w:name w:val="Hyperlink"/>
    <w:basedOn w:val="DefaultParagraphFont"/>
    <w:uiPriority w:val="99"/>
    <w:unhideWhenUsed/>
    <w:rsid w:val="00232BCC"/>
    <w:rPr>
      <w:color w:val="0000FF" w:themeColor="hyperlink"/>
      <w:u w:val="single"/>
    </w:rPr>
  </w:style>
  <w:style w:type="paragraph" w:styleId="ListParagraph">
    <w:name w:val="List Paragraph"/>
    <w:basedOn w:val="Normal"/>
    <w:uiPriority w:val="34"/>
    <w:qFormat/>
    <w:rsid w:val="00BB30F3"/>
    <w:pPr>
      <w:ind w:left="720"/>
      <w:contextualSpacing/>
    </w:pPr>
  </w:style>
  <w:style w:type="paragraph" w:styleId="NormalWeb">
    <w:name w:val="Normal (Web)"/>
    <w:basedOn w:val="Normal"/>
    <w:uiPriority w:val="99"/>
    <w:unhideWhenUsed/>
    <w:rsid w:val="002568D6"/>
    <w:pPr>
      <w:spacing w:before="100" w:beforeAutospacing="1" w:after="115"/>
    </w:pPr>
  </w:style>
  <w:style w:type="paragraph" w:styleId="Header">
    <w:name w:val="header"/>
    <w:basedOn w:val="Normal"/>
    <w:link w:val="HeaderChar"/>
    <w:uiPriority w:val="99"/>
    <w:unhideWhenUsed/>
    <w:rsid w:val="00B7020F"/>
    <w:pPr>
      <w:tabs>
        <w:tab w:val="center" w:pos="4680"/>
        <w:tab w:val="right" w:pos="9360"/>
      </w:tabs>
    </w:pPr>
  </w:style>
  <w:style w:type="character" w:customStyle="1" w:styleId="HeaderChar">
    <w:name w:val="Header Char"/>
    <w:basedOn w:val="DefaultParagraphFont"/>
    <w:link w:val="Header"/>
    <w:uiPriority w:val="99"/>
    <w:rsid w:val="00B7020F"/>
    <w:rPr>
      <w:sz w:val="24"/>
      <w:szCs w:val="24"/>
    </w:rPr>
  </w:style>
  <w:style w:type="paragraph" w:styleId="Footer">
    <w:name w:val="footer"/>
    <w:basedOn w:val="Normal"/>
    <w:link w:val="FooterChar"/>
    <w:uiPriority w:val="99"/>
    <w:unhideWhenUsed/>
    <w:rsid w:val="00B7020F"/>
    <w:pPr>
      <w:tabs>
        <w:tab w:val="center" w:pos="4680"/>
        <w:tab w:val="right" w:pos="9360"/>
      </w:tabs>
    </w:pPr>
  </w:style>
  <w:style w:type="character" w:customStyle="1" w:styleId="FooterChar">
    <w:name w:val="Footer Char"/>
    <w:basedOn w:val="DefaultParagraphFont"/>
    <w:link w:val="Footer"/>
    <w:uiPriority w:val="99"/>
    <w:rsid w:val="00B7020F"/>
    <w:rPr>
      <w:sz w:val="24"/>
      <w:szCs w:val="24"/>
    </w:rPr>
  </w:style>
  <w:style w:type="character" w:styleId="Strong">
    <w:name w:val="Strong"/>
    <w:basedOn w:val="DefaultParagraphFont"/>
    <w:uiPriority w:val="22"/>
    <w:qFormat/>
    <w:rsid w:val="00093E70"/>
    <w:rPr>
      <w:b/>
      <w:bCs/>
    </w:rPr>
  </w:style>
  <w:style w:type="character" w:styleId="LineNumber">
    <w:name w:val="line number"/>
    <w:basedOn w:val="DefaultParagraphFont"/>
    <w:uiPriority w:val="99"/>
    <w:semiHidden/>
    <w:unhideWhenUsed/>
    <w:rsid w:val="004776E1"/>
  </w:style>
  <w:style w:type="paragraph" w:customStyle="1" w:styleId="Body">
    <w:name w:val="Body"/>
    <w:rsid w:val="00561AF4"/>
    <w:rPr>
      <w:rFonts w:ascii="Helvetica Neue" w:eastAsia="Arial Unicode MS" w:hAnsi="Helvetica Neue" w:cs="Arial Unicode MS"/>
      <w:color w:val="000000"/>
      <w:sz w:val="22"/>
      <w:szCs w:val="22"/>
    </w:rPr>
  </w:style>
  <w:style w:type="paragraph" w:customStyle="1" w:styleId="Default">
    <w:name w:val="Default"/>
    <w:rsid w:val="00561AF4"/>
    <w:rPr>
      <w:rFonts w:ascii="Helvetica Neue" w:eastAsia="Helvetica Neue" w:hAnsi="Helvetica Neue" w:cs="Helvetica Neue"/>
      <w:color w:val="000000"/>
      <w:sz w:val="22"/>
      <w:szCs w:val="22"/>
    </w:rPr>
  </w:style>
  <w:style w:type="character" w:styleId="CommentReference">
    <w:name w:val="annotation reference"/>
    <w:basedOn w:val="DefaultParagraphFont"/>
    <w:uiPriority w:val="99"/>
    <w:semiHidden/>
    <w:unhideWhenUsed/>
    <w:rsid w:val="00561AF4"/>
    <w:rPr>
      <w:sz w:val="16"/>
      <w:szCs w:val="16"/>
    </w:rPr>
  </w:style>
  <w:style w:type="paragraph" w:styleId="CommentText">
    <w:name w:val="annotation text"/>
    <w:basedOn w:val="Normal"/>
    <w:link w:val="CommentTextChar"/>
    <w:uiPriority w:val="99"/>
    <w:unhideWhenUsed/>
    <w:rsid w:val="004C0955"/>
    <w:rPr>
      <w:sz w:val="20"/>
      <w:szCs w:val="20"/>
    </w:rPr>
  </w:style>
  <w:style w:type="character" w:customStyle="1" w:styleId="CommentTextChar">
    <w:name w:val="Comment Text Char"/>
    <w:basedOn w:val="DefaultParagraphFont"/>
    <w:link w:val="CommentText"/>
    <w:uiPriority w:val="99"/>
    <w:rsid w:val="004C0955"/>
  </w:style>
  <w:style w:type="character" w:customStyle="1" w:styleId="Heading4Char">
    <w:name w:val="Heading 4 Char"/>
    <w:basedOn w:val="DefaultParagraphFont"/>
    <w:link w:val="Heading4"/>
    <w:uiPriority w:val="9"/>
    <w:rsid w:val="00F3447A"/>
    <w:rPr>
      <w:rFonts w:asciiTheme="majorHAnsi" w:eastAsiaTheme="majorEastAsia" w:hAnsiTheme="majorHAnsi" w:cstheme="majorBidi"/>
      <w:b/>
      <w:bCs/>
      <w:i/>
      <w:iCs/>
      <w:color w:val="4F81BD" w:themeColor="accent1"/>
      <w:sz w:val="24"/>
      <w:szCs w:val="24"/>
    </w:rPr>
  </w:style>
  <w:style w:type="paragraph" w:customStyle="1" w:styleId="byline">
    <w:name w:val="byline"/>
    <w:basedOn w:val="Normal"/>
    <w:rsid w:val="00406BCC"/>
    <w:pPr>
      <w:suppressAutoHyphens/>
      <w:autoSpaceDE w:val="0"/>
      <w:spacing w:before="180" w:line="228" w:lineRule="atLeast"/>
      <w:jc w:val="center"/>
      <w:textAlignment w:val="center"/>
    </w:pPr>
    <w:rPr>
      <w:rFonts w:ascii="Source Sans Pro" w:hAnsi="Source Sans Pro" w:cs="Source Sans Pro"/>
      <w:b/>
      <w:bCs/>
      <w:caps/>
      <w:color w:val="000000"/>
      <w:w w:val="110"/>
      <w:sz w:val="19"/>
      <w:szCs w:val="19"/>
      <w:lang w:eastAsia="zh-CN"/>
    </w:rPr>
  </w:style>
  <w:style w:type="character" w:customStyle="1" w:styleId="ensem-info">
    <w:name w:val="ensem-info"/>
    <w:basedOn w:val="DefaultParagraphFont"/>
    <w:rsid w:val="001D6DBE"/>
  </w:style>
  <w:style w:type="character" w:customStyle="1" w:styleId="Heading1Char">
    <w:name w:val="Heading 1 Char"/>
    <w:basedOn w:val="DefaultParagraphFont"/>
    <w:link w:val="Heading1"/>
    <w:uiPriority w:val="9"/>
    <w:rsid w:val="00E83F1D"/>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1814C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C36BCB"/>
    <w:rPr>
      <w:b/>
      <w:bCs/>
    </w:rPr>
  </w:style>
  <w:style w:type="character" w:customStyle="1" w:styleId="CommentSubjectChar">
    <w:name w:val="Comment Subject Char"/>
    <w:basedOn w:val="CommentTextChar"/>
    <w:link w:val="CommentSubject"/>
    <w:uiPriority w:val="99"/>
    <w:semiHidden/>
    <w:rsid w:val="00C36BCB"/>
    <w:rPr>
      <w:b/>
      <w:bCs/>
    </w:rPr>
  </w:style>
  <w:style w:type="paragraph" w:styleId="Revision">
    <w:name w:val="Revision"/>
    <w:hidden/>
    <w:uiPriority w:val="99"/>
    <w:semiHidden/>
    <w:rsid w:val="00D67250"/>
    <w:rPr>
      <w:sz w:val="24"/>
      <w:szCs w:val="24"/>
    </w:rPr>
  </w:style>
  <w:style w:type="character" w:customStyle="1" w:styleId="markedcontent">
    <w:name w:val="markedcontent"/>
    <w:basedOn w:val="DefaultParagraphFont"/>
    <w:rsid w:val="005E57A5"/>
  </w:style>
  <w:style w:type="paragraph" w:styleId="HTMLPreformatted">
    <w:name w:val="HTML Preformatted"/>
    <w:basedOn w:val="Normal"/>
    <w:link w:val="HTMLPreformattedChar"/>
    <w:uiPriority w:val="99"/>
    <w:unhideWhenUsed/>
    <w:rsid w:val="004B1788"/>
    <w:rPr>
      <w:rFonts w:ascii="Consolas" w:hAnsi="Consolas"/>
      <w:sz w:val="20"/>
      <w:szCs w:val="20"/>
    </w:rPr>
  </w:style>
  <w:style w:type="character" w:customStyle="1" w:styleId="HTMLPreformattedChar">
    <w:name w:val="HTML Preformatted Char"/>
    <w:basedOn w:val="DefaultParagraphFont"/>
    <w:link w:val="HTMLPreformatted"/>
    <w:uiPriority w:val="99"/>
    <w:rsid w:val="004B1788"/>
    <w:rPr>
      <w:rFonts w:ascii="Consolas" w:hAnsi="Consolas"/>
    </w:rPr>
  </w:style>
  <w:style w:type="character" w:customStyle="1" w:styleId="lrzxr">
    <w:name w:val="lrzxr"/>
    <w:basedOn w:val="DefaultParagraphFont"/>
    <w:rsid w:val="00263FCB"/>
  </w:style>
  <w:style w:type="character" w:customStyle="1" w:styleId="tribe-event-date-start">
    <w:name w:val="tribe-event-date-start"/>
    <w:basedOn w:val="DefaultParagraphFont"/>
    <w:rsid w:val="00F23A40"/>
  </w:style>
  <w:style w:type="character" w:customStyle="1" w:styleId="tribe-event-time">
    <w:name w:val="tribe-event-time"/>
    <w:basedOn w:val="DefaultParagraphFont"/>
    <w:rsid w:val="00F23A40"/>
  </w:style>
  <w:style w:type="paragraph" w:customStyle="1" w:styleId="paragraph">
    <w:name w:val="paragraph"/>
    <w:basedOn w:val="Normal"/>
    <w:rsid w:val="0009690F"/>
    <w:pPr>
      <w:spacing w:before="100" w:beforeAutospacing="1" w:after="100" w:afterAutospacing="1"/>
    </w:pPr>
  </w:style>
  <w:style w:type="character" w:customStyle="1" w:styleId="normaltextrun">
    <w:name w:val="normaltextrun"/>
    <w:basedOn w:val="DefaultParagraphFont"/>
    <w:rsid w:val="0009690F"/>
  </w:style>
  <w:style w:type="character" w:customStyle="1" w:styleId="eop">
    <w:name w:val="eop"/>
    <w:basedOn w:val="DefaultParagraphFont"/>
    <w:rsid w:val="0009690F"/>
  </w:style>
  <w:style w:type="character" w:customStyle="1" w:styleId="Heading2Char">
    <w:name w:val="Heading 2 Char"/>
    <w:basedOn w:val="DefaultParagraphFont"/>
    <w:link w:val="Heading2"/>
    <w:uiPriority w:val="9"/>
    <w:semiHidden/>
    <w:rsid w:val="00A261AB"/>
    <w:rPr>
      <w:rFonts w:asciiTheme="majorHAnsi" w:eastAsiaTheme="majorEastAsia" w:hAnsiTheme="majorHAnsi" w:cstheme="majorBidi"/>
      <w:color w:val="365F91" w:themeColor="accent1" w:themeShade="BF"/>
      <w:sz w:val="26"/>
      <w:szCs w:val="26"/>
    </w:rPr>
  </w:style>
  <w:style w:type="character" w:customStyle="1" w:styleId="hgkelc">
    <w:name w:val="hgkelc"/>
    <w:basedOn w:val="DefaultParagraphFont"/>
    <w:rsid w:val="006D0706"/>
  </w:style>
  <w:style w:type="character" w:customStyle="1" w:styleId="jpfdse">
    <w:name w:val="jpfdse"/>
    <w:basedOn w:val="DefaultParagraphFont"/>
    <w:rsid w:val="006D0706"/>
  </w:style>
  <w:style w:type="paragraph" w:customStyle="1" w:styleId="xmsonormal">
    <w:name w:val="x_msonormal"/>
    <w:basedOn w:val="Normal"/>
    <w:rsid w:val="00665171"/>
    <w:rPr>
      <w:rFonts w:ascii="Aptos" w:eastAsiaTheme="minorHAnsi" w:hAnsi="Aptos" w:cs="Apto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75212">
      <w:bodyDiv w:val="1"/>
      <w:marLeft w:val="0"/>
      <w:marRight w:val="0"/>
      <w:marTop w:val="0"/>
      <w:marBottom w:val="0"/>
      <w:divBdr>
        <w:top w:val="none" w:sz="0" w:space="0" w:color="auto"/>
        <w:left w:val="none" w:sz="0" w:space="0" w:color="auto"/>
        <w:bottom w:val="none" w:sz="0" w:space="0" w:color="auto"/>
        <w:right w:val="none" w:sz="0" w:space="0" w:color="auto"/>
      </w:divBdr>
    </w:div>
    <w:div w:id="19748044">
      <w:bodyDiv w:val="1"/>
      <w:marLeft w:val="0"/>
      <w:marRight w:val="0"/>
      <w:marTop w:val="0"/>
      <w:marBottom w:val="0"/>
      <w:divBdr>
        <w:top w:val="none" w:sz="0" w:space="0" w:color="auto"/>
        <w:left w:val="none" w:sz="0" w:space="0" w:color="auto"/>
        <w:bottom w:val="none" w:sz="0" w:space="0" w:color="auto"/>
        <w:right w:val="none" w:sz="0" w:space="0" w:color="auto"/>
      </w:divBdr>
    </w:div>
    <w:div w:id="29259825">
      <w:bodyDiv w:val="1"/>
      <w:marLeft w:val="0"/>
      <w:marRight w:val="0"/>
      <w:marTop w:val="0"/>
      <w:marBottom w:val="0"/>
      <w:divBdr>
        <w:top w:val="none" w:sz="0" w:space="0" w:color="auto"/>
        <w:left w:val="none" w:sz="0" w:space="0" w:color="auto"/>
        <w:bottom w:val="none" w:sz="0" w:space="0" w:color="auto"/>
        <w:right w:val="none" w:sz="0" w:space="0" w:color="auto"/>
      </w:divBdr>
    </w:div>
    <w:div w:id="29960996">
      <w:bodyDiv w:val="1"/>
      <w:marLeft w:val="0"/>
      <w:marRight w:val="0"/>
      <w:marTop w:val="0"/>
      <w:marBottom w:val="0"/>
      <w:divBdr>
        <w:top w:val="none" w:sz="0" w:space="0" w:color="auto"/>
        <w:left w:val="none" w:sz="0" w:space="0" w:color="auto"/>
        <w:bottom w:val="none" w:sz="0" w:space="0" w:color="auto"/>
        <w:right w:val="none" w:sz="0" w:space="0" w:color="auto"/>
      </w:divBdr>
    </w:div>
    <w:div w:id="40592411">
      <w:bodyDiv w:val="1"/>
      <w:marLeft w:val="0"/>
      <w:marRight w:val="0"/>
      <w:marTop w:val="0"/>
      <w:marBottom w:val="0"/>
      <w:divBdr>
        <w:top w:val="none" w:sz="0" w:space="0" w:color="auto"/>
        <w:left w:val="none" w:sz="0" w:space="0" w:color="auto"/>
        <w:bottom w:val="none" w:sz="0" w:space="0" w:color="auto"/>
        <w:right w:val="none" w:sz="0" w:space="0" w:color="auto"/>
      </w:divBdr>
    </w:div>
    <w:div w:id="42023887">
      <w:bodyDiv w:val="1"/>
      <w:marLeft w:val="0"/>
      <w:marRight w:val="0"/>
      <w:marTop w:val="0"/>
      <w:marBottom w:val="0"/>
      <w:divBdr>
        <w:top w:val="none" w:sz="0" w:space="0" w:color="auto"/>
        <w:left w:val="none" w:sz="0" w:space="0" w:color="auto"/>
        <w:bottom w:val="none" w:sz="0" w:space="0" w:color="auto"/>
        <w:right w:val="none" w:sz="0" w:space="0" w:color="auto"/>
      </w:divBdr>
      <w:divsChild>
        <w:div w:id="1607271017">
          <w:marLeft w:val="0"/>
          <w:marRight w:val="0"/>
          <w:marTop w:val="0"/>
          <w:marBottom w:val="0"/>
          <w:divBdr>
            <w:top w:val="none" w:sz="0" w:space="0" w:color="auto"/>
            <w:left w:val="none" w:sz="0" w:space="0" w:color="auto"/>
            <w:bottom w:val="none" w:sz="0" w:space="0" w:color="auto"/>
            <w:right w:val="none" w:sz="0" w:space="0" w:color="auto"/>
          </w:divBdr>
          <w:divsChild>
            <w:div w:id="57724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62095">
      <w:bodyDiv w:val="1"/>
      <w:marLeft w:val="0"/>
      <w:marRight w:val="0"/>
      <w:marTop w:val="0"/>
      <w:marBottom w:val="0"/>
      <w:divBdr>
        <w:top w:val="none" w:sz="0" w:space="0" w:color="auto"/>
        <w:left w:val="none" w:sz="0" w:space="0" w:color="auto"/>
        <w:bottom w:val="none" w:sz="0" w:space="0" w:color="auto"/>
        <w:right w:val="none" w:sz="0" w:space="0" w:color="auto"/>
      </w:divBdr>
    </w:div>
    <w:div w:id="94910552">
      <w:bodyDiv w:val="1"/>
      <w:marLeft w:val="0"/>
      <w:marRight w:val="0"/>
      <w:marTop w:val="0"/>
      <w:marBottom w:val="0"/>
      <w:divBdr>
        <w:top w:val="none" w:sz="0" w:space="0" w:color="auto"/>
        <w:left w:val="none" w:sz="0" w:space="0" w:color="auto"/>
        <w:bottom w:val="none" w:sz="0" w:space="0" w:color="auto"/>
        <w:right w:val="none" w:sz="0" w:space="0" w:color="auto"/>
      </w:divBdr>
    </w:div>
    <w:div w:id="119152154">
      <w:bodyDiv w:val="1"/>
      <w:marLeft w:val="0"/>
      <w:marRight w:val="0"/>
      <w:marTop w:val="0"/>
      <w:marBottom w:val="0"/>
      <w:divBdr>
        <w:top w:val="none" w:sz="0" w:space="0" w:color="auto"/>
        <w:left w:val="none" w:sz="0" w:space="0" w:color="auto"/>
        <w:bottom w:val="none" w:sz="0" w:space="0" w:color="auto"/>
        <w:right w:val="none" w:sz="0" w:space="0" w:color="auto"/>
      </w:divBdr>
    </w:div>
    <w:div w:id="132914514">
      <w:bodyDiv w:val="1"/>
      <w:marLeft w:val="0"/>
      <w:marRight w:val="0"/>
      <w:marTop w:val="0"/>
      <w:marBottom w:val="0"/>
      <w:divBdr>
        <w:top w:val="none" w:sz="0" w:space="0" w:color="auto"/>
        <w:left w:val="none" w:sz="0" w:space="0" w:color="auto"/>
        <w:bottom w:val="none" w:sz="0" w:space="0" w:color="auto"/>
        <w:right w:val="none" w:sz="0" w:space="0" w:color="auto"/>
      </w:divBdr>
      <w:divsChild>
        <w:div w:id="1385521162">
          <w:marLeft w:val="0"/>
          <w:marRight w:val="0"/>
          <w:marTop w:val="0"/>
          <w:marBottom w:val="0"/>
          <w:divBdr>
            <w:top w:val="none" w:sz="0" w:space="0" w:color="auto"/>
            <w:left w:val="none" w:sz="0" w:space="0" w:color="auto"/>
            <w:bottom w:val="none" w:sz="0" w:space="0" w:color="auto"/>
            <w:right w:val="none" w:sz="0" w:space="0" w:color="auto"/>
          </w:divBdr>
        </w:div>
        <w:div w:id="2019497604">
          <w:marLeft w:val="0"/>
          <w:marRight w:val="0"/>
          <w:marTop w:val="0"/>
          <w:marBottom w:val="0"/>
          <w:divBdr>
            <w:top w:val="none" w:sz="0" w:space="0" w:color="auto"/>
            <w:left w:val="none" w:sz="0" w:space="0" w:color="auto"/>
            <w:bottom w:val="none" w:sz="0" w:space="0" w:color="auto"/>
            <w:right w:val="none" w:sz="0" w:space="0" w:color="auto"/>
          </w:divBdr>
        </w:div>
        <w:div w:id="1482313257">
          <w:marLeft w:val="0"/>
          <w:marRight w:val="0"/>
          <w:marTop w:val="0"/>
          <w:marBottom w:val="0"/>
          <w:divBdr>
            <w:top w:val="none" w:sz="0" w:space="0" w:color="auto"/>
            <w:left w:val="none" w:sz="0" w:space="0" w:color="auto"/>
            <w:bottom w:val="none" w:sz="0" w:space="0" w:color="auto"/>
            <w:right w:val="none" w:sz="0" w:space="0" w:color="auto"/>
          </w:divBdr>
        </w:div>
      </w:divsChild>
    </w:div>
    <w:div w:id="142620248">
      <w:bodyDiv w:val="1"/>
      <w:marLeft w:val="0"/>
      <w:marRight w:val="0"/>
      <w:marTop w:val="0"/>
      <w:marBottom w:val="0"/>
      <w:divBdr>
        <w:top w:val="none" w:sz="0" w:space="0" w:color="auto"/>
        <w:left w:val="none" w:sz="0" w:space="0" w:color="auto"/>
        <w:bottom w:val="none" w:sz="0" w:space="0" w:color="auto"/>
        <w:right w:val="none" w:sz="0" w:space="0" w:color="auto"/>
      </w:divBdr>
    </w:div>
    <w:div w:id="147676742">
      <w:bodyDiv w:val="1"/>
      <w:marLeft w:val="0"/>
      <w:marRight w:val="0"/>
      <w:marTop w:val="0"/>
      <w:marBottom w:val="0"/>
      <w:divBdr>
        <w:top w:val="none" w:sz="0" w:space="0" w:color="auto"/>
        <w:left w:val="none" w:sz="0" w:space="0" w:color="auto"/>
        <w:bottom w:val="none" w:sz="0" w:space="0" w:color="auto"/>
        <w:right w:val="none" w:sz="0" w:space="0" w:color="auto"/>
      </w:divBdr>
    </w:div>
    <w:div w:id="191655109">
      <w:bodyDiv w:val="1"/>
      <w:marLeft w:val="0"/>
      <w:marRight w:val="0"/>
      <w:marTop w:val="0"/>
      <w:marBottom w:val="0"/>
      <w:divBdr>
        <w:top w:val="none" w:sz="0" w:space="0" w:color="auto"/>
        <w:left w:val="none" w:sz="0" w:space="0" w:color="auto"/>
        <w:bottom w:val="none" w:sz="0" w:space="0" w:color="auto"/>
        <w:right w:val="none" w:sz="0" w:space="0" w:color="auto"/>
      </w:divBdr>
    </w:div>
    <w:div w:id="195822799">
      <w:bodyDiv w:val="1"/>
      <w:marLeft w:val="0"/>
      <w:marRight w:val="0"/>
      <w:marTop w:val="0"/>
      <w:marBottom w:val="0"/>
      <w:divBdr>
        <w:top w:val="none" w:sz="0" w:space="0" w:color="auto"/>
        <w:left w:val="none" w:sz="0" w:space="0" w:color="auto"/>
        <w:bottom w:val="none" w:sz="0" w:space="0" w:color="auto"/>
        <w:right w:val="none" w:sz="0" w:space="0" w:color="auto"/>
      </w:divBdr>
    </w:div>
    <w:div w:id="207843791">
      <w:bodyDiv w:val="1"/>
      <w:marLeft w:val="0"/>
      <w:marRight w:val="0"/>
      <w:marTop w:val="0"/>
      <w:marBottom w:val="0"/>
      <w:divBdr>
        <w:top w:val="none" w:sz="0" w:space="0" w:color="auto"/>
        <w:left w:val="none" w:sz="0" w:space="0" w:color="auto"/>
        <w:bottom w:val="none" w:sz="0" w:space="0" w:color="auto"/>
        <w:right w:val="none" w:sz="0" w:space="0" w:color="auto"/>
      </w:divBdr>
    </w:div>
    <w:div w:id="213351078">
      <w:bodyDiv w:val="1"/>
      <w:marLeft w:val="0"/>
      <w:marRight w:val="0"/>
      <w:marTop w:val="0"/>
      <w:marBottom w:val="0"/>
      <w:divBdr>
        <w:top w:val="none" w:sz="0" w:space="0" w:color="auto"/>
        <w:left w:val="none" w:sz="0" w:space="0" w:color="auto"/>
        <w:bottom w:val="none" w:sz="0" w:space="0" w:color="auto"/>
        <w:right w:val="none" w:sz="0" w:space="0" w:color="auto"/>
      </w:divBdr>
    </w:div>
    <w:div w:id="233591898">
      <w:bodyDiv w:val="1"/>
      <w:marLeft w:val="0"/>
      <w:marRight w:val="0"/>
      <w:marTop w:val="0"/>
      <w:marBottom w:val="0"/>
      <w:divBdr>
        <w:top w:val="none" w:sz="0" w:space="0" w:color="auto"/>
        <w:left w:val="none" w:sz="0" w:space="0" w:color="auto"/>
        <w:bottom w:val="none" w:sz="0" w:space="0" w:color="auto"/>
        <w:right w:val="none" w:sz="0" w:space="0" w:color="auto"/>
      </w:divBdr>
    </w:div>
    <w:div w:id="236793866">
      <w:bodyDiv w:val="1"/>
      <w:marLeft w:val="0"/>
      <w:marRight w:val="0"/>
      <w:marTop w:val="0"/>
      <w:marBottom w:val="0"/>
      <w:divBdr>
        <w:top w:val="none" w:sz="0" w:space="0" w:color="auto"/>
        <w:left w:val="none" w:sz="0" w:space="0" w:color="auto"/>
        <w:bottom w:val="none" w:sz="0" w:space="0" w:color="auto"/>
        <w:right w:val="none" w:sz="0" w:space="0" w:color="auto"/>
      </w:divBdr>
    </w:div>
    <w:div w:id="287857427">
      <w:bodyDiv w:val="1"/>
      <w:marLeft w:val="0"/>
      <w:marRight w:val="0"/>
      <w:marTop w:val="0"/>
      <w:marBottom w:val="0"/>
      <w:divBdr>
        <w:top w:val="none" w:sz="0" w:space="0" w:color="auto"/>
        <w:left w:val="none" w:sz="0" w:space="0" w:color="auto"/>
        <w:bottom w:val="none" w:sz="0" w:space="0" w:color="auto"/>
        <w:right w:val="none" w:sz="0" w:space="0" w:color="auto"/>
      </w:divBdr>
    </w:div>
    <w:div w:id="294530895">
      <w:bodyDiv w:val="1"/>
      <w:marLeft w:val="0"/>
      <w:marRight w:val="0"/>
      <w:marTop w:val="0"/>
      <w:marBottom w:val="0"/>
      <w:divBdr>
        <w:top w:val="none" w:sz="0" w:space="0" w:color="auto"/>
        <w:left w:val="none" w:sz="0" w:space="0" w:color="auto"/>
        <w:bottom w:val="none" w:sz="0" w:space="0" w:color="auto"/>
        <w:right w:val="none" w:sz="0" w:space="0" w:color="auto"/>
      </w:divBdr>
    </w:div>
    <w:div w:id="296566290">
      <w:bodyDiv w:val="1"/>
      <w:marLeft w:val="0"/>
      <w:marRight w:val="0"/>
      <w:marTop w:val="0"/>
      <w:marBottom w:val="0"/>
      <w:divBdr>
        <w:top w:val="none" w:sz="0" w:space="0" w:color="auto"/>
        <w:left w:val="none" w:sz="0" w:space="0" w:color="auto"/>
        <w:bottom w:val="none" w:sz="0" w:space="0" w:color="auto"/>
        <w:right w:val="none" w:sz="0" w:space="0" w:color="auto"/>
      </w:divBdr>
    </w:div>
    <w:div w:id="316497809">
      <w:bodyDiv w:val="1"/>
      <w:marLeft w:val="0"/>
      <w:marRight w:val="0"/>
      <w:marTop w:val="0"/>
      <w:marBottom w:val="0"/>
      <w:divBdr>
        <w:top w:val="none" w:sz="0" w:space="0" w:color="auto"/>
        <w:left w:val="none" w:sz="0" w:space="0" w:color="auto"/>
        <w:bottom w:val="none" w:sz="0" w:space="0" w:color="auto"/>
        <w:right w:val="none" w:sz="0" w:space="0" w:color="auto"/>
      </w:divBdr>
    </w:div>
    <w:div w:id="316499311">
      <w:bodyDiv w:val="1"/>
      <w:marLeft w:val="0"/>
      <w:marRight w:val="0"/>
      <w:marTop w:val="0"/>
      <w:marBottom w:val="0"/>
      <w:divBdr>
        <w:top w:val="none" w:sz="0" w:space="0" w:color="auto"/>
        <w:left w:val="none" w:sz="0" w:space="0" w:color="auto"/>
        <w:bottom w:val="none" w:sz="0" w:space="0" w:color="auto"/>
        <w:right w:val="none" w:sz="0" w:space="0" w:color="auto"/>
      </w:divBdr>
    </w:div>
    <w:div w:id="319239577">
      <w:bodyDiv w:val="1"/>
      <w:marLeft w:val="0"/>
      <w:marRight w:val="0"/>
      <w:marTop w:val="0"/>
      <w:marBottom w:val="0"/>
      <w:divBdr>
        <w:top w:val="none" w:sz="0" w:space="0" w:color="auto"/>
        <w:left w:val="none" w:sz="0" w:space="0" w:color="auto"/>
        <w:bottom w:val="none" w:sz="0" w:space="0" w:color="auto"/>
        <w:right w:val="none" w:sz="0" w:space="0" w:color="auto"/>
      </w:divBdr>
    </w:div>
    <w:div w:id="337539091">
      <w:bodyDiv w:val="1"/>
      <w:marLeft w:val="0"/>
      <w:marRight w:val="0"/>
      <w:marTop w:val="0"/>
      <w:marBottom w:val="0"/>
      <w:divBdr>
        <w:top w:val="none" w:sz="0" w:space="0" w:color="auto"/>
        <w:left w:val="none" w:sz="0" w:space="0" w:color="auto"/>
        <w:bottom w:val="none" w:sz="0" w:space="0" w:color="auto"/>
        <w:right w:val="none" w:sz="0" w:space="0" w:color="auto"/>
      </w:divBdr>
    </w:div>
    <w:div w:id="345593087">
      <w:bodyDiv w:val="1"/>
      <w:marLeft w:val="0"/>
      <w:marRight w:val="0"/>
      <w:marTop w:val="0"/>
      <w:marBottom w:val="0"/>
      <w:divBdr>
        <w:top w:val="none" w:sz="0" w:space="0" w:color="auto"/>
        <w:left w:val="none" w:sz="0" w:space="0" w:color="auto"/>
        <w:bottom w:val="none" w:sz="0" w:space="0" w:color="auto"/>
        <w:right w:val="none" w:sz="0" w:space="0" w:color="auto"/>
      </w:divBdr>
      <w:divsChild>
        <w:div w:id="380786778">
          <w:marLeft w:val="0"/>
          <w:marRight w:val="0"/>
          <w:marTop w:val="0"/>
          <w:marBottom w:val="0"/>
          <w:divBdr>
            <w:top w:val="none" w:sz="0" w:space="0" w:color="auto"/>
            <w:left w:val="none" w:sz="0" w:space="0" w:color="auto"/>
            <w:bottom w:val="none" w:sz="0" w:space="0" w:color="auto"/>
            <w:right w:val="none" w:sz="0" w:space="0" w:color="auto"/>
          </w:divBdr>
        </w:div>
        <w:div w:id="137233344">
          <w:marLeft w:val="0"/>
          <w:marRight w:val="0"/>
          <w:marTop w:val="0"/>
          <w:marBottom w:val="0"/>
          <w:divBdr>
            <w:top w:val="none" w:sz="0" w:space="0" w:color="auto"/>
            <w:left w:val="none" w:sz="0" w:space="0" w:color="auto"/>
            <w:bottom w:val="none" w:sz="0" w:space="0" w:color="auto"/>
            <w:right w:val="none" w:sz="0" w:space="0" w:color="auto"/>
          </w:divBdr>
        </w:div>
        <w:div w:id="1837113028">
          <w:marLeft w:val="0"/>
          <w:marRight w:val="0"/>
          <w:marTop w:val="0"/>
          <w:marBottom w:val="0"/>
          <w:divBdr>
            <w:top w:val="none" w:sz="0" w:space="0" w:color="auto"/>
            <w:left w:val="none" w:sz="0" w:space="0" w:color="auto"/>
            <w:bottom w:val="none" w:sz="0" w:space="0" w:color="auto"/>
            <w:right w:val="none" w:sz="0" w:space="0" w:color="auto"/>
          </w:divBdr>
        </w:div>
        <w:div w:id="1761827213">
          <w:marLeft w:val="0"/>
          <w:marRight w:val="0"/>
          <w:marTop w:val="0"/>
          <w:marBottom w:val="0"/>
          <w:divBdr>
            <w:top w:val="none" w:sz="0" w:space="0" w:color="auto"/>
            <w:left w:val="none" w:sz="0" w:space="0" w:color="auto"/>
            <w:bottom w:val="none" w:sz="0" w:space="0" w:color="auto"/>
            <w:right w:val="none" w:sz="0" w:space="0" w:color="auto"/>
          </w:divBdr>
        </w:div>
        <w:div w:id="98839429">
          <w:marLeft w:val="0"/>
          <w:marRight w:val="0"/>
          <w:marTop w:val="0"/>
          <w:marBottom w:val="0"/>
          <w:divBdr>
            <w:top w:val="none" w:sz="0" w:space="0" w:color="auto"/>
            <w:left w:val="none" w:sz="0" w:space="0" w:color="auto"/>
            <w:bottom w:val="none" w:sz="0" w:space="0" w:color="auto"/>
            <w:right w:val="none" w:sz="0" w:space="0" w:color="auto"/>
          </w:divBdr>
        </w:div>
      </w:divsChild>
    </w:div>
    <w:div w:id="356346386">
      <w:bodyDiv w:val="1"/>
      <w:marLeft w:val="0"/>
      <w:marRight w:val="0"/>
      <w:marTop w:val="0"/>
      <w:marBottom w:val="0"/>
      <w:divBdr>
        <w:top w:val="none" w:sz="0" w:space="0" w:color="auto"/>
        <w:left w:val="none" w:sz="0" w:space="0" w:color="auto"/>
        <w:bottom w:val="none" w:sz="0" w:space="0" w:color="auto"/>
        <w:right w:val="none" w:sz="0" w:space="0" w:color="auto"/>
      </w:divBdr>
      <w:divsChild>
        <w:div w:id="1946575181">
          <w:marLeft w:val="0"/>
          <w:marRight w:val="0"/>
          <w:marTop w:val="0"/>
          <w:marBottom w:val="0"/>
          <w:divBdr>
            <w:top w:val="none" w:sz="0" w:space="0" w:color="auto"/>
            <w:left w:val="none" w:sz="0" w:space="0" w:color="auto"/>
            <w:bottom w:val="none" w:sz="0" w:space="0" w:color="auto"/>
            <w:right w:val="none" w:sz="0" w:space="0" w:color="auto"/>
          </w:divBdr>
        </w:div>
        <w:div w:id="1794202479">
          <w:marLeft w:val="0"/>
          <w:marRight w:val="0"/>
          <w:marTop w:val="0"/>
          <w:marBottom w:val="0"/>
          <w:divBdr>
            <w:top w:val="none" w:sz="0" w:space="0" w:color="auto"/>
            <w:left w:val="none" w:sz="0" w:space="0" w:color="auto"/>
            <w:bottom w:val="none" w:sz="0" w:space="0" w:color="auto"/>
            <w:right w:val="none" w:sz="0" w:space="0" w:color="auto"/>
          </w:divBdr>
        </w:div>
        <w:div w:id="1402562101">
          <w:marLeft w:val="0"/>
          <w:marRight w:val="0"/>
          <w:marTop w:val="0"/>
          <w:marBottom w:val="0"/>
          <w:divBdr>
            <w:top w:val="none" w:sz="0" w:space="0" w:color="auto"/>
            <w:left w:val="none" w:sz="0" w:space="0" w:color="auto"/>
            <w:bottom w:val="none" w:sz="0" w:space="0" w:color="auto"/>
            <w:right w:val="none" w:sz="0" w:space="0" w:color="auto"/>
          </w:divBdr>
        </w:div>
        <w:div w:id="951089401">
          <w:marLeft w:val="0"/>
          <w:marRight w:val="0"/>
          <w:marTop w:val="0"/>
          <w:marBottom w:val="0"/>
          <w:divBdr>
            <w:top w:val="none" w:sz="0" w:space="0" w:color="auto"/>
            <w:left w:val="none" w:sz="0" w:space="0" w:color="auto"/>
            <w:bottom w:val="none" w:sz="0" w:space="0" w:color="auto"/>
            <w:right w:val="none" w:sz="0" w:space="0" w:color="auto"/>
          </w:divBdr>
        </w:div>
        <w:div w:id="613754502">
          <w:marLeft w:val="0"/>
          <w:marRight w:val="0"/>
          <w:marTop w:val="0"/>
          <w:marBottom w:val="0"/>
          <w:divBdr>
            <w:top w:val="none" w:sz="0" w:space="0" w:color="auto"/>
            <w:left w:val="none" w:sz="0" w:space="0" w:color="auto"/>
            <w:bottom w:val="none" w:sz="0" w:space="0" w:color="auto"/>
            <w:right w:val="none" w:sz="0" w:space="0" w:color="auto"/>
          </w:divBdr>
        </w:div>
        <w:div w:id="1800880731">
          <w:marLeft w:val="0"/>
          <w:marRight w:val="0"/>
          <w:marTop w:val="0"/>
          <w:marBottom w:val="0"/>
          <w:divBdr>
            <w:top w:val="none" w:sz="0" w:space="0" w:color="auto"/>
            <w:left w:val="none" w:sz="0" w:space="0" w:color="auto"/>
            <w:bottom w:val="none" w:sz="0" w:space="0" w:color="auto"/>
            <w:right w:val="none" w:sz="0" w:space="0" w:color="auto"/>
          </w:divBdr>
        </w:div>
        <w:div w:id="1200625119">
          <w:marLeft w:val="0"/>
          <w:marRight w:val="0"/>
          <w:marTop w:val="0"/>
          <w:marBottom w:val="0"/>
          <w:divBdr>
            <w:top w:val="none" w:sz="0" w:space="0" w:color="auto"/>
            <w:left w:val="none" w:sz="0" w:space="0" w:color="auto"/>
            <w:bottom w:val="none" w:sz="0" w:space="0" w:color="auto"/>
            <w:right w:val="none" w:sz="0" w:space="0" w:color="auto"/>
          </w:divBdr>
        </w:div>
        <w:div w:id="390080946">
          <w:marLeft w:val="0"/>
          <w:marRight w:val="0"/>
          <w:marTop w:val="0"/>
          <w:marBottom w:val="0"/>
          <w:divBdr>
            <w:top w:val="none" w:sz="0" w:space="0" w:color="auto"/>
            <w:left w:val="none" w:sz="0" w:space="0" w:color="auto"/>
            <w:bottom w:val="none" w:sz="0" w:space="0" w:color="auto"/>
            <w:right w:val="none" w:sz="0" w:space="0" w:color="auto"/>
          </w:divBdr>
        </w:div>
        <w:div w:id="855997567">
          <w:marLeft w:val="0"/>
          <w:marRight w:val="0"/>
          <w:marTop w:val="0"/>
          <w:marBottom w:val="0"/>
          <w:divBdr>
            <w:top w:val="none" w:sz="0" w:space="0" w:color="auto"/>
            <w:left w:val="none" w:sz="0" w:space="0" w:color="auto"/>
            <w:bottom w:val="none" w:sz="0" w:space="0" w:color="auto"/>
            <w:right w:val="none" w:sz="0" w:space="0" w:color="auto"/>
          </w:divBdr>
        </w:div>
        <w:div w:id="1054429922">
          <w:marLeft w:val="0"/>
          <w:marRight w:val="0"/>
          <w:marTop w:val="0"/>
          <w:marBottom w:val="0"/>
          <w:divBdr>
            <w:top w:val="none" w:sz="0" w:space="0" w:color="auto"/>
            <w:left w:val="none" w:sz="0" w:space="0" w:color="auto"/>
            <w:bottom w:val="none" w:sz="0" w:space="0" w:color="auto"/>
            <w:right w:val="none" w:sz="0" w:space="0" w:color="auto"/>
          </w:divBdr>
        </w:div>
        <w:div w:id="1495531912">
          <w:marLeft w:val="0"/>
          <w:marRight w:val="0"/>
          <w:marTop w:val="0"/>
          <w:marBottom w:val="0"/>
          <w:divBdr>
            <w:top w:val="none" w:sz="0" w:space="0" w:color="auto"/>
            <w:left w:val="none" w:sz="0" w:space="0" w:color="auto"/>
            <w:bottom w:val="none" w:sz="0" w:space="0" w:color="auto"/>
            <w:right w:val="none" w:sz="0" w:space="0" w:color="auto"/>
          </w:divBdr>
        </w:div>
        <w:div w:id="1251499245">
          <w:marLeft w:val="0"/>
          <w:marRight w:val="0"/>
          <w:marTop w:val="0"/>
          <w:marBottom w:val="0"/>
          <w:divBdr>
            <w:top w:val="none" w:sz="0" w:space="0" w:color="auto"/>
            <w:left w:val="none" w:sz="0" w:space="0" w:color="auto"/>
            <w:bottom w:val="none" w:sz="0" w:space="0" w:color="auto"/>
            <w:right w:val="none" w:sz="0" w:space="0" w:color="auto"/>
          </w:divBdr>
        </w:div>
        <w:div w:id="374090158">
          <w:marLeft w:val="0"/>
          <w:marRight w:val="0"/>
          <w:marTop w:val="0"/>
          <w:marBottom w:val="0"/>
          <w:divBdr>
            <w:top w:val="none" w:sz="0" w:space="0" w:color="auto"/>
            <w:left w:val="none" w:sz="0" w:space="0" w:color="auto"/>
            <w:bottom w:val="none" w:sz="0" w:space="0" w:color="auto"/>
            <w:right w:val="none" w:sz="0" w:space="0" w:color="auto"/>
          </w:divBdr>
        </w:div>
        <w:div w:id="63651311">
          <w:marLeft w:val="0"/>
          <w:marRight w:val="0"/>
          <w:marTop w:val="0"/>
          <w:marBottom w:val="0"/>
          <w:divBdr>
            <w:top w:val="none" w:sz="0" w:space="0" w:color="auto"/>
            <w:left w:val="none" w:sz="0" w:space="0" w:color="auto"/>
            <w:bottom w:val="none" w:sz="0" w:space="0" w:color="auto"/>
            <w:right w:val="none" w:sz="0" w:space="0" w:color="auto"/>
          </w:divBdr>
        </w:div>
        <w:div w:id="259143026">
          <w:marLeft w:val="0"/>
          <w:marRight w:val="0"/>
          <w:marTop w:val="0"/>
          <w:marBottom w:val="0"/>
          <w:divBdr>
            <w:top w:val="none" w:sz="0" w:space="0" w:color="auto"/>
            <w:left w:val="none" w:sz="0" w:space="0" w:color="auto"/>
            <w:bottom w:val="none" w:sz="0" w:space="0" w:color="auto"/>
            <w:right w:val="none" w:sz="0" w:space="0" w:color="auto"/>
          </w:divBdr>
        </w:div>
        <w:div w:id="1541549231">
          <w:marLeft w:val="0"/>
          <w:marRight w:val="0"/>
          <w:marTop w:val="0"/>
          <w:marBottom w:val="0"/>
          <w:divBdr>
            <w:top w:val="none" w:sz="0" w:space="0" w:color="auto"/>
            <w:left w:val="none" w:sz="0" w:space="0" w:color="auto"/>
            <w:bottom w:val="none" w:sz="0" w:space="0" w:color="auto"/>
            <w:right w:val="none" w:sz="0" w:space="0" w:color="auto"/>
          </w:divBdr>
        </w:div>
        <w:div w:id="1573586178">
          <w:marLeft w:val="0"/>
          <w:marRight w:val="0"/>
          <w:marTop w:val="0"/>
          <w:marBottom w:val="0"/>
          <w:divBdr>
            <w:top w:val="none" w:sz="0" w:space="0" w:color="auto"/>
            <w:left w:val="none" w:sz="0" w:space="0" w:color="auto"/>
            <w:bottom w:val="none" w:sz="0" w:space="0" w:color="auto"/>
            <w:right w:val="none" w:sz="0" w:space="0" w:color="auto"/>
          </w:divBdr>
        </w:div>
        <w:div w:id="880899911">
          <w:marLeft w:val="0"/>
          <w:marRight w:val="0"/>
          <w:marTop w:val="0"/>
          <w:marBottom w:val="0"/>
          <w:divBdr>
            <w:top w:val="none" w:sz="0" w:space="0" w:color="auto"/>
            <w:left w:val="none" w:sz="0" w:space="0" w:color="auto"/>
            <w:bottom w:val="none" w:sz="0" w:space="0" w:color="auto"/>
            <w:right w:val="none" w:sz="0" w:space="0" w:color="auto"/>
          </w:divBdr>
        </w:div>
        <w:div w:id="2051030820">
          <w:marLeft w:val="0"/>
          <w:marRight w:val="0"/>
          <w:marTop w:val="0"/>
          <w:marBottom w:val="0"/>
          <w:divBdr>
            <w:top w:val="none" w:sz="0" w:space="0" w:color="auto"/>
            <w:left w:val="none" w:sz="0" w:space="0" w:color="auto"/>
            <w:bottom w:val="none" w:sz="0" w:space="0" w:color="auto"/>
            <w:right w:val="none" w:sz="0" w:space="0" w:color="auto"/>
          </w:divBdr>
        </w:div>
        <w:div w:id="1638873189">
          <w:marLeft w:val="0"/>
          <w:marRight w:val="0"/>
          <w:marTop w:val="0"/>
          <w:marBottom w:val="0"/>
          <w:divBdr>
            <w:top w:val="none" w:sz="0" w:space="0" w:color="auto"/>
            <w:left w:val="none" w:sz="0" w:space="0" w:color="auto"/>
            <w:bottom w:val="none" w:sz="0" w:space="0" w:color="auto"/>
            <w:right w:val="none" w:sz="0" w:space="0" w:color="auto"/>
          </w:divBdr>
        </w:div>
      </w:divsChild>
    </w:div>
    <w:div w:id="381634579">
      <w:bodyDiv w:val="1"/>
      <w:marLeft w:val="0"/>
      <w:marRight w:val="0"/>
      <w:marTop w:val="0"/>
      <w:marBottom w:val="0"/>
      <w:divBdr>
        <w:top w:val="none" w:sz="0" w:space="0" w:color="auto"/>
        <w:left w:val="none" w:sz="0" w:space="0" w:color="auto"/>
        <w:bottom w:val="none" w:sz="0" w:space="0" w:color="auto"/>
        <w:right w:val="none" w:sz="0" w:space="0" w:color="auto"/>
      </w:divBdr>
    </w:div>
    <w:div w:id="387995246">
      <w:bodyDiv w:val="1"/>
      <w:marLeft w:val="0"/>
      <w:marRight w:val="0"/>
      <w:marTop w:val="0"/>
      <w:marBottom w:val="0"/>
      <w:divBdr>
        <w:top w:val="none" w:sz="0" w:space="0" w:color="auto"/>
        <w:left w:val="none" w:sz="0" w:space="0" w:color="auto"/>
        <w:bottom w:val="none" w:sz="0" w:space="0" w:color="auto"/>
        <w:right w:val="none" w:sz="0" w:space="0" w:color="auto"/>
      </w:divBdr>
    </w:div>
    <w:div w:id="407192155">
      <w:bodyDiv w:val="1"/>
      <w:marLeft w:val="0"/>
      <w:marRight w:val="0"/>
      <w:marTop w:val="0"/>
      <w:marBottom w:val="0"/>
      <w:divBdr>
        <w:top w:val="none" w:sz="0" w:space="0" w:color="auto"/>
        <w:left w:val="none" w:sz="0" w:space="0" w:color="auto"/>
        <w:bottom w:val="none" w:sz="0" w:space="0" w:color="auto"/>
        <w:right w:val="none" w:sz="0" w:space="0" w:color="auto"/>
      </w:divBdr>
    </w:div>
    <w:div w:id="423307941">
      <w:bodyDiv w:val="1"/>
      <w:marLeft w:val="0"/>
      <w:marRight w:val="0"/>
      <w:marTop w:val="0"/>
      <w:marBottom w:val="0"/>
      <w:divBdr>
        <w:top w:val="none" w:sz="0" w:space="0" w:color="auto"/>
        <w:left w:val="none" w:sz="0" w:space="0" w:color="auto"/>
        <w:bottom w:val="none" w:sz="0" w:space="0" w:color="auto"/>
        <w:right w:val="none" w:sz="0" w:space="0" w:color="auto"/>
      </w:divBdr>
    </w:div>
    <w:div w:id="424620655">
      <w:bodyDiv w:val="1"/>
      <w:marLeft w:val="0"/>
      <w:marRight w:val="0"/>
      <w:marTop w:val="0"/>
      <w:marBottom w:val="0"/>
      <w:divBdr>
        <w:top w:val="none" w:sz="0" w:space="0" w:color="auto"/>
        <w:left w:val="none" w:sz="0" w:space="0" w:color="auto"/>
        <w:bottom w:val="none" w:sz="0" w:space="0" w:color="auto"/>
        <w:right w:val="none" w:sz="0" w:space="0" w:color="auto"/>
      </w:divBdr>
    </w:div>
    <w:div w:id="426124680">
      <w:bodyDiv w:val="1"/>
      <w:marLeft w:val="0"/>
      <w:marRight w:val="0"/>
      <w:marTop w:val="0"/>
      <w:marBottom w:val="0"/>
      <w:divBdr>
        <w:top w:val="none" w:sz="0" w:space="0" w:color="auto"/>
        <w:left w:val="none" w:sz="0" w:space="0" w:color="auto"/>
        <w:bottom w:val="none" w:sz="0" w:space="0" w:color="auto"/>
        <w:right w:val="none" w:sz="0" w:space="0" w:color="auto"/>
      </w:divBdr>
    </w:div>
    <w:div w:id="438643245">
      <w:bodyDiv w:val="1"/>
      <w:marLeft w:val="0"/>
      <w:marRight w:val="0"/>
      <w:marTop w:val="0"/>
      <w:marBottom w:val="0"/>
      <w:divBdr>
        <w:top w:val="none" w:sz="0" w:space="0" w:color="auto"/>
        <w:left w:val="none" w:sz="0" w:space="0" w:color="auto"/>
        <w:bottom w:val="none" w:sz="0" w:space="0" w:color="auto"/>
        <w:right w:val="none" w:sz="0" w:space="0" w:color="auto"/>
      </w:divBdr>
    </w:div>
    <w:div w:id="441145173">
      <w:bodyDiv w:val="1"/>
      <w:marLeft w:val="0"/>
      <w:marRight w:val="0"/>
      <w:marTop w:val="0"/>
      <w:marBottom w:val="0"/>
      <w:divBdr>
        <w:top w:val="none" w:sz="0" w:space="0" w:color="auto"/>
        <w:left w:val="none" w:sz="0" w:space="0" w:color="auto"/>
        <w:bottom w:val="none" w:sz="0" w:space="0" w:color="auto"/>
        <w:right w:val="none" w:sz="0" w:space="0" w:color="auto"/>
      </w:divBdr>
      <w:divsChild>
        <w:div w:id="1872914098">
          <w:marLeft w:val="0"/>
          <w:marRight w:val="0"/>
          <w:marTop w:val="0"/>
          <w:marBottom w:val="0"/>
          <w:divBdr>
            <w:top w:val="none" w:sz="0" w:space="0" w:color="auto"/>
            <w:left w:val="none" w:sz="0" w:space="0" w:color="auto"/>
            <w:bottom w:val="none" w:sz="0" w:space="0" w:color="auto"/>
            <w:right w:val="none" w:sz="0" w:space="0" w:color="auto"/>
          </w:divBdr>
        </w:div>
        <w:div w:id="1689133327">
          <w:marLeft w:val="0"/>
          <w:marRight w:val="0"/>
          <w:marTop w:val="0"/>
          <w:marBottom w:val="0"/>
          <w:divBdr>
            <w:top w:val="none" w:sz="0" w:space="0" w:color="auto"/>
            <w:left w:val="none" w:sz="0" w:space="0" w:color="auto"/>
            <w:bottom w:val="none" w:sz="0" w:space="0" w:color="auto"/>
            <w:right w:val="none" w:sz="0" w:space="0" w:color="auto"/>
          </w:divBdr>
        </w:div>
        <w:div w:id="1428817030">
          <w:marLeft w:val="0"/>
          <w:marRight w:val="0"/>
          <w:marTop w:val="0"/>
          <w:marBottom w:val="0"/>
          <w:divBdr>
            <w:top w:val="none" w:sz="0" w:space="0" w:color="auto"/>
            <w:left w:val="none" w:sz="0" w:space="0" w:color="auto"/>
            <w:bottom w:val="none" w:sz="0" w:space="0" w:color="auto"/>
            <w:right w:val="none" w:sz="0" w:space="0" w:color="auto"/>
          </w:divBdr>
        </w:div>
      </w:divsChild>
    </w:div>
    <w:div w:id="443043514">
      <w:bodyDiv w:val="1"/>
      <w:marLeft w:val="0"/>
      <w:marRight w:val="0"/>
      <w:marTop w:val="0"/>
      <w:marBottom w:val="0"/>
      <w:divBdr>
        <w:top w:val="none" w:sz="0" w:space="0" w:color="auto"/>
        <w:left w:val="none" w:sz="0" w:space="0" w:color="auto"/>
        <w:bottom w:val="none" w:sz="0" w:space="0" w:color="auto"/>
        <w:right w:val="none" w:sz="0" w:space="0" w:color="auto"/>
      </w:divBdr>
      <w:divsChild>
        <w:div w:id="1517229031">
          <w:marLeft w:val="0"/>
          <w:marRight w:val="0"/>
          <w:marTop w:val="0"/>
          <w:marBottom w:val="0"/>
          <w:divBdr>
            <w:top w:val="none" w:sz="0" w:space="0" w:color="auto"/>
            <w:left w:val="none" w:sz="0" w:space="0" w:color="auto"/>
            <w:bottom w:val="none" w:sz="0" w:space="0" w:color="auto"/>
            <w:right w:val="none" w:sz="0" w:space="0" w:color="auto"/>
          </w:divBdr>
        </w:div>
        <w:div w:id="864558239">
          <w:marLeft w:val="0"/>
          <w:marRight w:val="0"/>
          <w:marTop w:val="0"/>
          <w:marBottom w:val="0"/>
          <w:divBdr>
            <w:top w:val="none" w:sz="0" w:space="0" w:color="auto"/>
            <w:left w:val="none" w:sz="0" w:space="0" w:color="auto"/>
            <w:bottom w:val="none" w:sz="0" w:space="0" w:color="auto"/>
            <w:right w:val="none" w:sz="0" w:space="0" w:color="auto"/>
          </w:divBdr>
          <w:divsChild>
            <w:div w:id="761413938">
              <w:marLeft w:val="0"/>
              <w:marRight w:val="0"/>
              <w:marTop w:val="0"/>
              <w:marBottom w:val="0"/>
              <w:divBdr>
                <w:top w:val="none" w:sz="0" w:space="0" w:color="auto"/>
                <w:left w:val="none" w:sz="0" w:space="0" w:color="auto"/>
                <w:bottom w:val="none" w:sz="0" w:space="0" w:color="auto"/>
                <w:right w:val="none" w:sz="0" w:space="0" w:color="auto"/>
              </w:divBdr>
              <w:divsChild>
                <w:div w:id="79134134">
                  <w:marLeft w:val="0"/>
                  <w:marRight w:val="0"/>
                  <w:marTop w:val="0"/>
                  <w:marBottom w:val="0"/>
                  <w:divBdr>
                    <w:top w:val="none" w:sz="0" w:space="0" w:color="auto"/>
                    <w:left w:val="none" w:sz="0" w:space="0" w:color="auto"/>
                    <w:bottom w:val="none" w:sz="0" w:space="0" w:color="auto"/>
                    <w:right w:val="none" w:sz="0" w:space="0" w:color="auto"/>
                  </w:divBdr>
                </w:div>
                <w:div w:id="1507556640">
                  <w:marLeft w:val="0"/>
                  <w:marRight w:val="0"/>
                  <w:marTop w:val="0"/>
                  <w:marBottom w:val="0"/>
                  <w:divBdr>
                    <w:top w:val="none" w:sz="0" w:space="0" w:color="auto"/>
                    <w:left w:val="none" w:sz="0" w:space="0" w:color="auto"/>
                    <w:bottom w:val="none" w:sz="0" w:space="0" w:color="auto"/>
                    <w:right w:val="none" w:sz="0" w:space="0" w:color="auto"/>
                  </w:divBdr>
                </w:div>
                <w:div w:id="1795520494">
                  <w:marLeft w:val="0"/>
                  <w:marRight w:val="0"/>
                  <w:marTop w:val="0"/>
                  <w:marBottom w:val="0"/>
                  <w:divBdr>
                    <w:top w:val="none" w:sz="0" w:space="0" w:color="auto"/>
                    <w:left w:val="none" w:sz="0" w:space="0" w:color="auto"/>
                    <w:bottom w:val="none" w:sz="0" w:space="0" w:color="auto"/>
                    <w:right w:val="none" w:sz="0" w:space="0" w:color="auto"/>
                  </w:divBdr>
                </w:div>
                <w:div w:id="2142527277">
                  <w:marLeft w:val="0"/>
                  <w:marRight w:val="0"/>
                  <w:marTop w:val="0"/>
                  <w:marBottom w:val="0"/>
                  <w:divBdr>
                    <w:top w:val="none" w:sz="0" w:space="0" w:color="auto"/>
                    <w:left w:val="none" w:sz="0" w:space="0" w:color="auto"/>
                    <w:bottom w:val="none" w:sz="0" w:space="0" w:color="auto"/>
                    <w:right w:val="none" w:sz="0" w:space="0" w:color="auto"/>
                  </w:divBdr>
                </w:div>
                <w:div w:id="194041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974976">
      <w:bodyDiv w:val="1"/>
      <w:marLeft w:val="0"/>
      <w:marRight w:val="0"/>
      <w:marTop w:val="0"/>
      <w:marBottom w:val="0"/>
      <w:divBdr>
        <w:top w:val="none" w:sz="0" w:space="0" w:color="auto"/>
        <w:left w:val="none" w:sz="0" w:space="0" w:color="auto"/>
        <w:bottom w:val="none" w:sz="0" w:space="0" w:color="auto"/>
        <w:right w:val="none" w:sz="0" w:space="0" w:color="auto"/>
      </w:divBdr>
    </w:div>
    <w:div w:id="460997145">
      <w:bodyDiv w:val="1"/>
      <w:marLeft w:val="0"/>
      <w:marRight w:val="0"/>
      <w:marTop w:val="0"/>
      <w:marBottom w:val="0"/>
      <w:divBdr>
        <w:top w:val="none" w:sz="0" w:space="0" w:color="auto"/>
        <w:left w:val="none" w:sz="0" w:space="0" w:color="auto"/>
        <w:bottom w:val="none" w:sz="0" w:space="0" w:color="auto"/>
        <w:right w:val="none" w:sz="0" w:space="0" w:color="auto"/>
      </w:divBdr>
    </w:div>
    <w:div w:id="491871462">
      <w:bodyDiv w:val="1"/>
      <w:marLeft w:val="0"/>
      <w:marRight w:val="0"/>
      <w:marTop w:val="0"/>
      <w:marBottom w:val="0"/>
      <w:divBdr>
        <w:top w:val="none" w:sz="0" w:space="0" w:color="auto"/>
        <w:left w:val="none" w:sz="0" w:space="0" w:color="auto"/>
        <w:bottom w:val="none" w:sz="0" w:space="0" w:color="auto"/>
        <w:right w:val="none" w:sz="0" w:space="0" w:color="auto"/>
      </w:divBdr>
    </w:div>
    <w:div w:id="503857322">
      <w:bodyDiv w:val="1"/>
      <w:marLeft w:val="0"/>
      <w:marRight w:val="0"/>
      <w:marTop w:val="0"/>
      <w:marBottom w:val="0"/>
      <w:divBdr>
        <w:top w:val="none" w:sz="0" w:space="0" w:color="auto"/>
        <w:left w:val="none" w:sz="0" w:space="0" w:color="auto"/>
        <w:bottom w:val="none" w:sz="0" w:space="0" w:color="auto"/>
        <w:right w:val="none" w:sz="0" w:space="0" w:color="auto"/>
      </w:divBdr>
    </w:div>
    <w:div w:id="504518149">
      <w:bodyDiv w:val="1"/>
      <w:marLeft w:val="0"/>
      <w:marRight w:val="0"/>
      <w:marTop w:val="0"/>
      <w:marBottom w:val="0"/>
      <w:divBdr>
        <w:top w:val="none" w:sz="0" w:space="0" w:color="auto"/>
        <w:left w:val="none" w:sz="0" w:space="0" w:color="auto"/>
        <w:bottom w:val="none" w:sz="0" w:space="0" w:color="auto"/>
        <w:right w:val="none" w:sz="0" w:space="0" w:color="auto"/>
      </w:divBdr>
    </w:div>
    <w:div w:id="521629262">
      <w:bodyDiv w:val="1"/>
      <w:marLeft w:val="0"/>
      <w:marRight w:val="0"/>
      <w:marTop w:val="0"/>
      <w:marBottom w:val="0"/>
      <w:divBdr>
        <w:top w:val="none" w:sz="0" w:space="0" w:color="auto"/>
        <w:left w:val="none" w:sz="0" w:space="0" w:color="auto"/>
        <w:bottom w:val="none" w:sz="0" w:space="0" w:color="auto"/>
        <w:right w:val="none" w:sz="0" w:space="0" w:color="auto"/>
      </w:divBdr>
    </w:div>
    <w:div w:id="538052528">
      <w:bodyDiv w:val="1"/>
      <w:marLeft w:val="0"/>
      <w:marRight w:val="0"/>
      <w:marTop w:val="0"/>
      <w:marBottom w:val="0"/>
      <w:divBdr>
        <w:top w:val="none" w:sz="0" w:space="0" w:color="auto"/>
        <w:left w:val="none" w:sz="0" w:space="0" w:color="auto"/>
        <w:bottom w:val="none" w:sz="0" w:space="0" w:color="auto"/>
        <w:right w:val="none" w:sz="0" w:space="0" w:color="auto"/>
      </w:divBdr>
    </w:div>
    <w:div w:id="543174231">
      <w:bodyDiv w:val="1"/>
      <w:marLeft w:val="0"/>
      <w:marRight w:val="0"/>
      <w:marTop w:val="0"/>
      <w:marBottom w:val="0"/>
      <w:divBdr>
        <w:top w:val="none" w:sz="0" w:space="0" w:color="auto"/>
        <w:left w:val="none" w:sz="0" w:space="0" w:color="auto"/>
        <w:bottom w:val="none" w:sz="0" w:space="0" w:color="auto"/>
        <w:right w:val="none" w:sz="0" w:space="0" w:color="auto"/>
      </w:divBdr>
    </w:div>
    <w:div w:id="543449706">
      <w:bodyDiv w:val="1"/>
      <w:marLeft w:val="0"/>
      <w:marRight w:val="0"/>
      <w:marTop w:val="0"/>
      <w:marBottom w:val="0"/>
      <w:divBdr>
        <w:top w:val="none" w:sz="0" w:space="0" w:color="auto"/>
        <w:left w:val="none" w:sz="0" w:space="0" w:color="auto"/>
        <w:bottom w:val="none" w:sz="0" w:space="0" w:color="auto"/>
        <w:right w:val="none" w:sz="0" w:space="0" w:color="auto"/>
      </w:divBdr>
    </w:div>
    <w:div w:id="543518950">
      <w:bodyDiv w:val="1"/>
      <w:marLeft w:val="0"/>
      <w:marRight w:val="0"/>
      <w:marTop w:val="0"/>
      <w:marBottom w:val="0"/>
      <w:divBdr>
        <w:top w:val="none" w:sz="0" w:space="0" w:color="auto"/>
        <w:left w:val="none" w:sz="0" w:space="0" w:color="auto"/>
        <w:bottom w:val="none" w:sz="0" w:space="0" w:color="auto"/>
        <w:right w:val="none" w:sz="0" w:space="0" w:color="auto"/>
      </w:divBdr>
    </w:div>
    <w:div w:id="583684773">
      <w:bodyDiv w:val="1"/>
      <w:marLeft w:val="0"/>
      <w:marRight w:val="0"/>
      <w:marTop w:val="0"/>
      <w:marBottom w:val="0"/>
      <w:divBdr>
        <w:top w:val="none" w:sz="0" w:space="0" w:color="auto"/>
        <w:left w:val="none" w:sz="0" w:space="0" w:color="auto"/>
        <w:bottom w:val="none" w:sz="0" w:space="0" w:color="auto"/>
        <w:right w:val="none" w:sz="0" w:space="0" w:color="auto"/>
      </w:divBdr>
    </w:div>
    <w:div w:id="591356892">
      <w:bodyDiv w:val="1"/>
      <w:marLeft w:val="0"/>
      <w:marRight w:val="0"/>
      <w:marTop w:val="0"/>
      <w:marBottom w:val="0"/>
      <w:divBdr>
        <w:top w:val="none" w:sz="0" w:space="0" w:color="auto"/>
        <w:left w:val="none" w:sz="0" w:space="0" w:color="auto"/>
        <w:bottom w:val="none" w:sz="0" w:space="0" w:color="auto"/>
        <w:right w:val="none" w:sz="0" w:space="0" w:color="auto"/>
      </w:divBdr>
    </w:div>
    <w:div w:id="591552669">
      <w:bodyDiv w:val="1"/>
      <w:marLeft w:val="0"/>
      <w:marRight w:val="0"/>
      <w:marTop w:val="0"/>
      <w:marBottom w:val="0"/>
      <w:divBdr>
        <w:top w:val="none" w:sz="0" w:space="0" w:color="auto"/>
        <w:left w:val="none" w:sz="0" w:space="0" w:color="auto"/>
        <w:bottom w:val="none" w:sz="0" w:space="0" w:color="auto"/>
        <w:right w:val="none" w:sz="0" w:space="0" w:color="auto"/>
      </w:divBdr>
    </w:div>
    <w:div w:id="592202650">
      <w:bodyDiv w:val="1"/>
      <w:marLeft w:val="0"/>
      <w:marRight w:val="0"/>
      <w:marTop w:val="0"/>
      <w:marBottom w:val="0"/>
      <w:divBdr>
        <w:top w:val="none" w:sz="0" w:space="0" w:color="auto"/>
        <w:left w:val="none" w:sz="0" w:space="0" w:color="auto"/>
        <w:bottom w:val="none" w:sz="0" w:space="0" w:color="auto"/>
        <w:right w:val="none" w:sz="0" w:space="0" w:color="auto"/>
      </w:divBdr>
    </w:div>
    <w:div w:id="597175256">
      <w:bodyDiv w:val="1"/>
      <w:marLeft w:val="0"/>
      <w:marRight w:val="0"/>
      <w:marTop w:val="0"/>
      <w:marBottom w:val="0"/>
      <w:divBdr>
        <w:top w:val="none" w:sz="0" w:space="0" w:color="auto"/>
        <w:left w:val="none" w:sz="0" w:space="0" w:color="auto"/>
        <w:bottom w:val="none" w:sz="0" w:space="0" w:color="auto"/>
        <w:right w:val="none" w:sz="0" w:space="0" w:color="auto"/>
      </w:divBdr>
    </w:div>
    <w:div w:id="598761273">
      <w:bodyDiv w:val="1"/>
      <w:marLeft w:val="0"/>
      <w:marRight w:val="0"/>
      <w:marTop w:val="0"/>
      <w:marBottom w:val="0"/>
      <w:divBdr>
        <w:top w:val="none" w:sz="0" w:space="0" w:color="auto"/>
        <w:left w:val="none" w:sz="0" w:space="0" w:color="auto"/>
        <w:bottom w:val="none" w:sz="0" w:space="0" w:color="auto"/>
        <w:right w:val="none" w:sz="0" w:space="0" w:color="auto"/>
      </w:divBdr>
    </w:div>
    <w:div w:id="619536722">
      <w:bodyDiv w:val="1"/>
      <w:marLeft w:val="0"/>
      <w:marRight w:val="0"/>
      <w:marTop w:val="0"/>
      <w:marBottom w:val="0"/>
      <w:divBdr>
        <w:top w:val="none" w:sz="0" w:space="0" w:color="auto"/>
        <w:left w:val="none" w:sz="0" w:space="0" w:color="auto"/>
        <w:bottom w:val="none" w:sz="0" w:space="0" w:color="auto"/>
        <w:right w:val="none" w:sz="0" w:space="0" w:color="auto"/>
      </w:divBdr>
    </w:div>
    <w:div w:id="636493618">
      <w:bodyDiv w:val="1"/>
      <w:marLeft w:val="0"/>
      <w:marRight w:val="0"/>
      <w:marTop w:val="0"/>
      <w:marBottom w:val="0"/>
      <w:divBdr>
        <w:top w:val="none" w:sz="0" w:space="0" w:color="auto"/>
        <w:left w:val="none" w:sz="0" w:space="0" w:color="auto"/>
        <w:bottom w:val="none" w:sz="0" w:space="0" w:color="auto"/>
        <w:right w:val="none" w:sz="0" w:space="0" w:color="auto"/>
      </w:divBdr>
    </w:div>
    <w:div w:id="686059192">
      <w:bodyDiv w:val="1"/>
      <w:marLeft w:val="0"/>
      <w:marRight w:val="0"/>
      <w:marTop w:val="0"/>
      <w:marBottom w:val="0"/>
      <w:divBdr>
        <w:top w:val="none" w:sz="0" w:space="0" w:color="auto"/>
        <w:left w:val="none" w:sz="0" w:space="0" w:color="auto"/>
        <w:bottom w:val="none" w:sz="0" w:space="0" w:color="auto"/>
        <w:right w:val="none" w:sz="0" w:space="0" w:color="auto"/>
      </w:divBdr>
    </w:div>
    <w:div w:id="691226488">
      <w:bodyDiv w:val="1"/>
      <w:marLeft w:val="0"/>
      <w:marRight w:val="0"/>
      <w:marTop w:val="0"/>
      <w:marBottom w:val="0"/>
      <w:divBdr>
        <w:top w:val="none" w:sz="0" w:space="0" w:color="auto"/>
        <w:left w:val="none" w:sz="0" w:space="0" w:color="auto"/>
        <w:bottom w:val="none" w:sz="0" w:space="0" w:color="auto"/>
        <w:right w:val="none" w:sz="0" w:space="0" w:color="auto"/>
      </w:divBdr>
      <w:divsChild>
        <w:div w:id="1211267191">
          <w:marLeft w:val="0"/>
          <w:marRight w:val="0"/>
          <w:marTop w:val="0"/>
          <w:marBottom w:val="0"/>
          <w:divBdr>
            <w:top w:val="none" w:sz="0" w:space="0" w:color="auto"/>
            <w:left w:val="none" w:sz="0" w:space="0" w:color="auto"/>
            <w:bottom w:val="none" w:sz="0" w:space="0" w:color="auto"/>
            <w:right w:val="none" w:sz="0" w:space="0" w:color="auto"/>
          </w:divBdr>
        </w:div>
        <w:div w:id="650602239">
          <w:marLeft w:val="0"/>
          <w:marRight w:val="0"/>
          <w:marTop w:val="0"/>
          <w:marBottom w:val="0"/>
          <w:divBdr>
            <w:top w:val="none" w:sz="0" w:space="0" w:color="auto"/>
            <w:left w:val="none" w:sz="0" w:space="0" w:color="auto"/>
            <w:bottom w:val="none" w:sz="0" w:space="0" w:color="auto"/>
            <w:right w:val="none" w:sz="0" w:space="0" w:color="auto"/>
          </w:divBdr>
        </w:div>
        <w:div w:id="1800800038">
          <w:marLeft w:val="0"/>
          <w:marRight w:val="0"/>
          <w:marTop w:val="0"/>
          <w:marBottom w:val="0"/>
          <w:divBdr>
            <w:top w:val="none" w:sz="0" w:space="0" w:color="auto"/>
            <w:left w:val="none" w:sz="0" w:space="0" w:color="auto"/>
            <w:bottom w:val="none" w:sz="0" w:space="0" w:color="auto"/>
            <w:right w:val="none" w:sz="0" w:space="0" w:color="auto"/>
          </w:divBdr>
        </w:div>
        <w:div w:id="1111439266">
          <w:marLeft w:val="0"/>
          <w:marRight w:val="0"/>
          <w:marTop w:val="0"/>
          <w:marBottom w:val="0"/>
          <w:divBdr>
            <w:top w:val="none" w:sz="0" w:space="0" w:color="auto"/>
            <w:left w:val="none" w:sz="0" w:space="0" w:color="auto"/>
            <w:bottom w:val="none" w:sz="0" w:space="0" w:color="auto"/>
            <w:right w:val="none" w:sz="0" w:space="0" w:color="auto"/>
          </w:divBdr>
        </w:div>
        <w:div w:id="1451172097">
          <w:marLeft w:val="0"/>
          <w:marRight w:val="0"/>
          <w:marTop w:val="0"/>
          <w:marBottom w:val="0"/>
          <w:divBdr>
            <w:top w:val="none" w:sz="0" w:space="0" w:color="auto"/>
            <w:left w:val="none" w:sz="0" w:space="0" w:color="auto"/>
            <w:bottom w:val="none" w:sz="0" w:space="0" w:color="auto"/>
            <w:right w:val="none" w:sz="0" w:space="0" w:color="auto"/>
          </w:divBdr>
        </w:div>
        <w:div w:id="644314258">
          <w:marLeft w:val="0"/>
          <w:marRight w:val="0"/>
          <w:marTop w:val="0"/>
          <w:marBottom w:val="0"/>
          <w:divBdr>
            <w:top w:val="none" w:sz="0" w:space="0" w:color="auto"/>
            <w:left w:val="none" w:sz="0" w:space="0" w:color="auto"/>
            <w:bottom w:val="none" w:sz="0" w:space="0" w:color="auto"/>
            <w:right w:val="none" w:sz="0" w:space="0" w:color="auto"/>
          </w:divBdr>
        </w:div>
        <w:div w:id="1047873709">
          <w:marLeft w:val="0"/>
          <w:marRight w:val="0"/>
          <w:marTop w:val="0"/>
          <w:marBottom w:val="0"/>
          <w:divBdr>
            <w:top w:val="none" w:sz="0" w:space="0" w:color="auto"/>
            <w:left w:val="none" w:sz="0" w:space="0" w:color="auto"/>
            <w:bottom w:val="none" w:sz="0" w:space="0" w:color="auto"/>
            <w:right w:val="none" w:sz="0" w:space="0" w:color="auto"/>
          </w:divBdr>
        </w:div>
      </w:divsChild>
    </w:div>
    <w:div w:id="706031872">
      <w:bodyDiv w:val="1"/>
      <w:marLeft w:val="0"/>
      <w:marRight w:val="0"/>
      <w:marTop w:val="0"/>
      <w:marBottom w:val="0"/>
      <w:divBdr>
        <w:top w:val="none" w:sz="0" w:space="0" w:color="auto"/>
        <w:left w:val="none" w:sz="0" w:space="0" w:color="auto"/>
        <w:bottom w:val="none" w:sz="0" w:space="0" w:color="auto"/>
        <w:right w:val="none" w:sz="0" w:space="0" w:color="auto"/>
      </w:divBdr>
    </w:div>
    <w:div w:id="719748105">
      <w:bodyDiv w:val="1"/>
      <w:marLeft w:val="0"/>
      <w:marRight w:val="0"/>
      <w:marTop w:val="0"/>
      <w:marBottom w:val="0"/>
      <w:divBdr>
        <w:top w:val="none" w:sz="0" w:space="0" w:color="auto"/>
        <w:left w:val="none" w:sz="0" w:space="0" w:color="auto"/>
        <w:bottom w:val="none" w:sz="0" w:space="0" w:color="auto"/>
        <w:right w:val="none" w:sz="0" w:space="0" w:color="auto"/>
      </w:divBdr>
    </w:div>
    <w:div w:id="726798615">
      <w:bodyDiv w:val="1"/>
      <w:marLeft w:val="0"/>
      <w:marRight w:val="0"/>
      <w:marTop w:val="0"/>
      <w:marBottom w:val="0"/>
      <w:divBdr>
        <w:top w:val="none" w:sz="0" w:space="0" w:color="auto"/>
        <w:left w:val="none" w:sz="0" w:space="0" w:color="auto"/>
        <w:bottom w:val="none" w:sz="0" w:space="0" w:color="auto"/>
        <w:right w:val="none" w:sz="0" w:space="0" w:color="auto"/>
      </w:divBdr>
    </w:div>
    <w:div w:id="734936333">
      <w:bodyDiv w:val="1"/>
      <w:marLeft w:val="0"/>
      <w:marRight w:val="0"/>
      <w:marTop w:val="0"/>
      <w:marBottom w:val="0"/>
      <w:divBdr>
        <w:top w:val="none" w:sz="0" w:space="0" w:color="auto"/>
        <w:left w:val="none" w:sz="0" w:space="0" w:color="auto"/>
        <w:bottom w:val="none" w:sz="0" w:space="0" w:color="auto"/>
        <w:right w:val="none" w:sz="0" w:space="0" w:color="auto"/>
      </w:divBdr>
      <w:divsChild>
        <w:div w:id="1172450448">
          <w:marLeft w:val="0"/>
          <w:marRight w:val="0"/>
          <w:marTop w:val="0"/>
          <w:marBottom w:val="0"/>
          <w:divBdr>
            <w:top w:val="none" w:sz="0" w:space="0" w:color="auto"/>
            <w:left w:val="none" w:sz="0" w:space="0" w:color="auto"/>
            <w:bottom w:val="none" w:sz="0" w:space="0" w:color="auto"/>
            <w:right w:val="none" w:sz="0" w:space="0" w:color="auto"/>
          </w:divBdr>
        </w:div>
        <w:div w:id="414789406">
          <w:marLeft w:val="0"/>
          <w:marRight w:val="0"/>
          <w:marTop w:val="0"/>
          <w:marBottom w:val="0"/>
          <w:divBdr>
            <w:top w:val="none" w:sz="0" w:space="0" w:color="auto"/>
            <w:left w:val="none" w:sz="0" w:space="0" w:color="auto"/>
            <w:bottom w:val="none" w:sz="0" w:space="0" w:color="auto"/>
            <w:right w:val="none" w:sz="0" w:space="0" w:color="auto"/>
          </w:divBdr>
        </w:div>
        <w:div w:id="669910492">
          <w:marLeft w:val="0"/>
          <w:marRight w:val="0"/>
          <w:marTop w:val="0"/>
          <w:marBottom w:val="0"/>
          <w:divBdr>
            <w:top w:val="none" w:sz="0" w:space="0" w:color="auto"/>
            <w:left w:val="none" w:sz="0" w:space="0" w:color="auto"/>
            <w:bottom w:val="none" w:sz="0" w:space="0" w:color="auto"/>
            <w:right w:val="none" w:sz="0" w:space="0" w:color="auto"/>
          </w:divBdr>
        </w:div>
        <w:div w:id="1472207960">
          <w:marLeft w:val="0"/>
          <w:marRight w:val="0"/>
          <w:marTop w:val="0"/>
          <w:marBottom w:val="0"/>
          <w:divBdr>
            <w:top w:val="none" w:sz="0" w:space="0" w:color="auto"/>
            <w:left w:val="none" w:sz="0" w:space="0" w:color="auto"/>
            <w:bottom w:val="none" w:sz="0" w:space="0" w:color="auto"/>
            <w:right w:val="none" w:sz="0" w:space="0" w:color="auto"/>
          </w:divBdr>
        </w:div>
        <w:div w:id="1779980632">
          <w:marLeft w:val="0"/>
          <w:marRight w:val="0"/>
          <w:marTop w:val="0"/>
          <w:marBottom w:val="0"/>
          <w:divBdr>
            <w:top w:val="none" w:sz="0" w:space="0" w:color="auto"/>
            <w:left w:val="none" w:sz="0" w:space="0" w:color="auto"/>
            <w:bottom w:val="none" w:sz="0" w:space="0" w:color="auto"/>
            <w:right w:val="none" w:sz="0" w:space="0" w:color="auto"/>
          </w:divBdr>
        </w:div>
        <w:div w:id="508760034">
          <w:marLeft w:val="0"/>
          <w:marRight w:val="0"/>
          <w:marTop w:val="0"/>
          <w:marBottom w:val="0"/>
          <w:divBdr>
            <w:top w:val="none" w:sz="0" w:space="0" w:color="auto"/>
            <w:left w:val="none" w:sz="0" w:space="0" w:color="auto"/>
            <w:bottom w:val="none" w:sz="0" w:space="0" w:color="auto"/>
            <w:right w:val="none" w:sz="0" w:space="0" w:color="auto"/>
          </w:divBdr>
        </w:div>
        <w:div w:id="1614634935">
          <w:marLeft w:val="0"/>
          <w:marRight w:val="0"/>
          <w:marTop w:val="0"/>
          <w:marBottom w:val="0"/>
          <w:divBdr>
            <w:top w:val="none" w:sz="0" w:space="0" w:color="auto"/>
            <w:left w:val="none" w:sz="0" w:space="0" w:color="auto"/>
            <w:bottom w:val="none" w:sz="0" w:space="0" w:color="auto"/>
            <w:right w:val="none" w:sz="0" w:space="0" w:color="auto"/>
          </w:divBdr>
        </w:div>
        <w:div w:id="254898450">
          <w:marLeft w:val="0"/>
          <w:marRight w:val="0"/>
          <w:marTop w:val="0"/>
          <w:marBottom w:val="0"/>
          <w:divBdr>
            <w:top w:val="none" w:sz="0" w:space="0" w:color="auto"/>
            <w:left w:val="none" w:sz="0" w:space="0" w:color="auto"/>
            <w:bottom w:val="none" w:sz="0" w:space="0" w:color="auto"/>
            <w:right w:val="none" w:sz="0" w:space="0" w:color="auto"/>
          </w:divBdr>
        </w:div>
        <w:div w:id="2080126450">
          <w:marLeft w:val="0"/>
          <w:marRight w:val="0"/>
          <w:marTop w:val="0"/>
          <w:marBottom w:val="0"/>
          <w:divBdr>
            <w:top w:val="none" w:sz="0" w:space="0" w:color="auto"/>
            <w:left w:val="none" w:sz="0" w:space="0" w:color="auto"/>
            <w:bottom w:val="none" w:sz="0" w:space="0" w:color="auto"/>
            <w:right w:val="none" w:sz="0" w:space="0" w:color="auto"/>
          </w:divBdr>
        </w:div>
        <w:div w:id="465004969">
          <w:marLeft w:val="0"/>
          <w:marRight w:val="0"/>
          <w:marTop w:val="0"/>
          <w:marBottom w:val="0"/>
          <w:divBdr>
            <w:top w:val="none" w:sz="0" w:space="0" w:color="auto"/>
            <w:left w:val="none" w:sz="0" w:space="0" w:color="auto"/>
            <w:bottom w:val="none" w:sz="0" w:space="0" w:color="auto"/>
            <w:right w:val="none" w:sz="0" w:space="0" w:color="auto"/>
          </w:divBdr>
        </w:div>
      </w:divsChild>
    </w:div>
    <w:div w:id="746613195">
      <w:bodyDiv w:val="1"/>
      <w:marLeft w:val="0"/>
      <w:marRight w:val="0"/>
      <w:marTop w:val="0"/>
      <w:marBottom w:val="0"/>
      <w:divBdr>
        <w:top w:val="none" w:sz="0" w:space="0" w:color="auto"/>
        <w:left w:val="none" w:sz="0" w:space="0" w:color="auto"/>
        <w:bottom w:val="none" w:sz="0" w:space="0" w:color="auto"/>
        <w:right w:val="none" w:sz="0" w:space="0" w:color="auto"/>
      </w:divBdr>
    </w:div>
    <w:div w:id="750657710">
      <w:bodyDiv w:val="1"/>
      <w:marLeft w:val="0"/>
      <w:marRight w:val="0"/>
      <w:marTop w:val="0"/>
      <w:marBottom w:val="0"/>
      <w:divBdr>
        <w:top w:val="none" w:sz="0" w:space="0" w:color="auto"/>
        <w:left w:val="none" w:sz="0" w:space="0" w:color="auto"/>
        <w:bottom w:val="none" w:sz="0" w:space="0" w:color="auto"/>
        <w:right w:val="none" w:sz="0" w:space="0" w:color="auto"/>
      </w:divBdr>
    </w:div>
    <w:div w:id="780295531">
      <w:bodyDiv w:val="1"/>
      <w:marLeft w:val="0"/>
      <w:marRight w:val="0"/>
      <w:marTop w:val="0"/>
      <w:marBottom w:val="0"/>
      <w:divBdr>
        <w:top w:val="none" w:sz="0" w:space="0" w:color="auto"/>
        <w:left w:val="none" w:sz="0" w:space="0" w:color="auto"/>
        <w:bottom w:val="none" w:sz="0" w:space="0" w:color="auto"/>
        <w:right w:val="none" w:sz="0" w:space="0" w:color="auto"/>
      </w:divBdr>
    </w:div>
    <w:div w:id="784740495">
      <w:bodyDiv w:val="1"/>
      <w:marLeft w:val="0"/>
      <w:marRight w:val="0"/>
      <w:marTop w:val="0"/>
      <w:marBottom w:val="0"/>
      <w:divBdr>
        <w:top w:val="none" w:sz="0" w:space="0" w:color="auto"/>
        <w:left w:val="none" w:sz="0" w:space="0" w:color="auto"/>
        <w:bottom w:val="none" w:sz="0" w:space="0" w:color="auto"/>
        <w:right w:val="none" w:sz="0" w:space="0" w:color="auto"/>
      </w:divBdr>
    </w:div>
    <w:div w:id="786432856">
      <w:bodyDiv w:val="1"/>
      <w:marLeft w:val="0"/>
      <w:marRight w:val="0"/>
      <w:marTop w:val="0"/>
      <w:marBottom w:val="0"/>
      <w:divBdr>
        <w:top w:val="none" w:sz="0" w:space="0" w:color="auto"/>
        <w:left w:val="none" w:sz="0" w:space="0" w:color="auto"/>
        <w:bottom w:val="none" w:sz="0" w:space="0" w:color="auto"/>
        <w:right w:val="none" w:sz="0" w:space="0" w:color="auto"/>
      </w:divBdr>
    </w:div>
    <w:div w:id="798380516">
      <w:bodyDiv w:val="1"/>
      <w:marLeft w:val="0"/>
      <w:marRight w:val="0"/>
      <w:marTop w:val="0"/>
      <w:marBottom w:val="0"/>
      <w:divBdr>
        <w:top w:val="none" w:sz="0" w:space="0" w:color="auto"/>
        <w:left w:val="none" w:sz="0" w:space="0" w:color="auto"/>
        <w:bottom w:val="none" w:sz="0" w:space="0" w:color="auto"/>
        <w:right w:val="none" w:sz="0" w:space="0" w:color="auto"/>
      </w:divBdr>
    </w:div>
    <w:div w:id="809513464">
      <w:bodyDiv w:val="1"/>
      <w:marLeft w:val="0"/>
      <w:marRight w:val="0"/>
      <w:marTop w:val="0"/>
      <w:marBottom w:val="0"/>
      <w:divBdr>
        <w:top w:val="none" w:sz="0" w:space="0" w:color="auto"/>
        <w:left w:val="none" w:sz="0" w:space="0" w:color="auto"/>
        <w:bottom w:val="none" w:sz="0" w:space="0" w:color="auto"/>
        <w:right w:val="none" w:sz="0" w:space="0" w:color="auto"/>
      </w:divBdr>
    </w:div>
    <w:div w:id="823666963">
      <w:bodyDiv w:val="1"/>
      <w:marLeft w:val="0"/>
      <w:marRight w:val="0"/>
      <w:marTop w:val="0"/>
      <w:marBottom w:val="0"/>
      <w:divBdr>
        <w:top w:val="none" w:sz="0" w:space="0" w:color="auto"/>
        <w:left w:val="none" w:sz="0" w:space="0" w:color="auto"/>
        <w:bottom w:val="none" w:sz="0" w:space="0" w:color="auto"/>
        <w:right w:val="none" w:sz="0" w:space="0" w:color="auto"/>
      </w:divBdr>
      <w:divsChild>
        <w:div w:id="1756247922">
          <w:marLeft w:val="0"/>
          <w:marRight w:val="0"/>
          <w:marTop w:val="0"/>
          <w:marBottom w:val="0"/>
          <w:divBdr>
            <w:top w:val="none" w:sz="0" w:space="0" w:color="auto"/>
            <w:left w:val="none" w:sz="0" w:space="0" w:color="auto"/>
            <w:bottom w:val="none" w:sz="0" w:space="0" w:color="auto"/>
            <w:right w:val="none" w:sz="0" w:space="0" w:color="auto"/>
          </w:divBdr>
          <w:divsChild>
            <w:div w:id="1618100428">
              <w:marLeft w:val="0"/>
              <w:marRight w:val="0"/>
              <w:marTop w:val="0"/>
              <w:marBottom w:val="0"/>
              <w:divBdr>
                <w:top w:val="none" w:sz="0" w:space="0" w:color="auto"/>
                <w:left w:val="none" w:sz="0" w:space="0" w:color="auto"/>
                <w:bottom w:val="none" w:sz="0" w:space="0" w:color="auto"/>
                <w:right w:val="none" w:sz="0" w:space="0" w:color="auto"/>
              </w:divBdr>
              <w:divsChild>
                <w:div w:id="208957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56106">
      <w:bodyDiv w:val="1"/>
      <w:marLeft w:val="0"/>
      <w:marRight w:val="0"/>
      <w:marTop w:val="0"/>
      <w:marBottom w:val="0"/>
      <w:divBdr>
        <w:top w:val="none" w:sz="0" w:space="0" w:color="auto"/>
        <w:left w:val="none" w:sz="0" w:space="0" w:color="auto"/>
        <w:bottom w:val="none" w:sz="0" w:space="0" w:color="auto"/>
        <w:right w:val="none" w:sz="0" w:space="0" w:color="auto"/>
      </w:divBdr>
    </w:div>
    <w:div w:id="839739364">
      <w:bodyDiv w:val="1"/>
      <w:marLeft w:val="0"/>
      <w:marRight w:val="0"/>
      <w:marTop w:val="0"/>
      <w:marBottom w:val="0"/>
      <w:divBdr>
        <w:top w:val="none" w:sz="0" w:space="0" w:color="auto"/>
        <w:left w:val="none" w:sz="0" w:space="0" w:color="auto"/>
        <w:bottom w:val="none" w:sz="0" w:space="0" w:color="auto"/>
        <w:right w:val="none" w:sz="0" w:space="0" w:color="auto"/>
      </w:divBdr>
    </w:div>
    <w:div w:id="841436536">
      <w:bodyDiv w:val="1"/>
      <w:marLeft w:val="0"/>
      <w:marRight w:val="0"/>
      <w:marTop w:val="0"/>
      <w:marBottom w:val="0"/>
      <w:divBdr>
        <w:top w:val="none" w:sz="0" w:space="0" w:color="auto"/>
        <w:left w:val="none" w:sz="0" w:space="0" w:color="auto"/>
        <w:bottom w:val="none" w:sz="0" w:space="0" w:color="auto"/>
        <w:right w:val="none" w:sz="0" w:space="0" w:color="auto"/>
      </w:divBdr>
    </w:div>
    <w:div w:id="853497391">
      <w:bodyDiv w:val="1"/>
      <w:marLeft w:val="0"/>
      <w:marRight w:val="0"/>
      <w:marTop w:val="0"/>
      <w:marBottom w:val="0"/>
      <w:divBdr>
        <w:top w:val="none" w:sz="0" w:space="0" w:color="auto"/>
        <w:left w:val="none" w:sz="0" w:space="0" w:color="auto"/>
        <w:bottom w:val="none" w:sz="0" w:space="0" w:color="auto"/>
        <w:right w:val="none" w:sz="0" w:space="0" w:color="auto"/>
      </w:divBdr>
    </w:div>
    <w:div w:id="922494499">
      <w:bodyDiv w:val="1"/>
      <w:marLeft w:val="0"/>
      <w:marRight w:val="0"/>
      <w:marTop w:val="0"/>
      <w:marBottom w:val="0"/>
      <w:divBdr>
        <w:top w:val="none" w:sz="0" w:space="0" w:color="auto"/>
        <w:left w:val="none" w:sz="0" w:space="0" w:color="auto"/>
        <w:bottom w:val="none" w:sz="0" w:space="0" w:color="auto"/>
        <w:right w:val="none" w:sz="0" w:space="0" w:color="auto"/>
      </w:divBdr>
    </w:div>
    <w:div w:id="939416475">
      <w:bodyDiv w:val="1"/>
      <w:marLeft w:val="0"/>
      <w:marRight w:val="0"/>
      <w:marTop w:val="0"/>
      <w:marBottom w:val="0"/>
      <w:divBdr>
        <w:top w:val="none" w:sz="0" w:space="0" w:color="auto"/>
        <w:left w:val="none" w:sz="0" w:space="0" w:color="auto"/>
        <w:bottom w:val="none" w:sz="0" w:space="0" w:color="auto"/>
        <w:right w:val="none" w:sz="0" w:space="0" w:color="auto"/>
      </w:divBdr>
    </w:div>
    <w:div w:id="944456539">
      <w:bodyDiv w:val="1"/>
      <w:marLeft w:val="0"/>
      <w:marRight w:val="0"/>
      <w:marTop w:val="0"/>
      <w:marBottom w:val="0"/>
      <w:divBdr>
        <w:top w:val="none" w:sz="0" w:space="0" w:color="auto"/>
        <w:left w:val="none" w:sz="0" w:space="0" w:color="auto"/>
        <w:bottom w:val="none" w:sz="0" w:space="0" w:color="auto"/>
        <w:right w:val="none" w:sz="0" w:space="0" w:color="auto"/>
      </w:divBdr>
    </w:div>
    <w:div w:id="1005474105">
      <w:bodyDiv w:val="1"/>
      <w:marLeft w:val="0"/>
      <w:marRight w:val="0"/>
      <w:marTop w:val="0"/>
      <w:marBottom w:val="0"/>
      <w:divBdr>
        <w:top w:val="none" w:sz="0" w:space="0" w:color="auto"/>
        <w:left w:val="none" w:sz="0" w:space="0" w:color="auto"/>
        <w:bottom w:val="none" w:sz="0" w:space="0" w:color="auto"/>
        <w:right w:val="none" w:sz="0" w:space="0" w:color="auto"/>
      </w:divBdr>
      <w:divsChild>
        <w:div w:id="708455722">
          <w:marLeft w:val="0"/>
          <w:marRight w:val="0"/>
          <w:marTop w:val="0"/>
          <w:marBottom w:val="0"/>
          <w:divBdr>
            <w:top w:val="none" w:sz="0" w:space="0" w:color="auto"/>
            <w:left w:val="none" w:sz="0" w:space="0" w:color="auto"/>
            <w:bottom w:val="none" w:sz="0" w:space="0" w:color="auto"/>
            <w:right w:val="none" w:sz="0" w:space="0" w:color="auto"/>
          </w:divBdr>
        </w:div>
        <w:div w:id="1115490669">
          <w:marLeft w:val="0"/>
          <w:marRight w:val="0"/>
          <w:marTop w:val="0"/>
          <w:marBottom w:val="0"/>
          <w:divBdr>
            <w:top w:val="none" w:sz="0" w:space="0" w:color="auto"/>
            <w:left w:val="none" w:sz="0" w:space="0" w:color="auto"/>
            <w:bottom w:val="none" w:sz="0" w:space="0" w:color="auto"/>
            <w:right w:val="none" w:sz="0" w:space="0" w:color="auto"/>
          </w:divBdr>
        </w:div>
        <w:div w:id="394745994">
          <w:marLeft w:val="0"/>
          <w:marRight w:val="0"/>
          <w:marTop w:val="0"/>
          <w:marBottom w:val="0"/>
          <w:divBdr>
            <w:top w:val="none" w:sz="0" w:space="0" w:color="auto"/>
            <w:left w:val="none" w:sz="0" w:space="0" w:color="auto"/>
            <w:bottom w:val="none" w:sz="0" w:space="0" w:color="auto"/>
            <w:right w:val="none" w:sz="0" w:space="0" w:color="auto"/>
          </w:divBdr>
        </w:div>
      </w:divsChild>
    </w:div>
    <w:div w:id="1022172940">
      <w:bodyDiv w:val="1"/>
      <w:marLeft w:val="0"/>
      <w:marRight w:val="0"/>
      <w:marTop w:val="0"/>
      <w:marBottom w:val="0"/>
      <w:divBdr>
        <w:top w:val="none" w:sz="0" w:space="0" w:color="auto"/>
        <w:left w:val="none" w:sz="0" w:space="0" w:color="auto"/>
        <w:bottom w:val="none" w:sz="0" w:space="0" w:color="auto"/>
        <w:right w:val="none" w:sz="0" w:space="0" w:color="auto"/>
      </w:divBdr>
    </w:div>
    <w:div w:id="1035542974">
      <w:bodyDiv w:val="1"/>
      <w:marLeft w:val="0"/>
      <w:marRight w:val="0"/>
      <w:marTop w:val="0"/>
      <w:marBottom w:val="0"/>
      <w:divBdr>
        <w:top w:val="none" w:sz="0" w:space="0" w:color="auto"/>
        <w:left w:val="none" w:sz="0" w:space="0" w:color="auto"/>
        <w:bottom w:val="none" w:sz="0" w:space="0" w:color="auto"/>
        <w:right w:val="none" w:sz="0" w:space="0" w:color="auto"/>
      </w:divBdr>
    </w:div>
    <w:div w:id="1044983861">
      <w:bodyDiv w:val="1"/>
      <w:marLeft w:val="0"/>
      <w:marRight w:val="0"/>
      <w:marTop w:val="0"/>
      <w:marBottom w:val="0"/>
      <w:divBdr>
        <w:top w:val="none" w:sz="0" w:space="0" w:color="auto"/>
        <w:left w:val="none" w:sz="0" w:space="0" w:color="auto"/>
        <w:bottom w:val="none" w:sz="0" w:space="0" w:color="auto"/>
        <w:right w:val="none" w:sz="0" w:space="0" w:color="auto"/>
      </w:divBdr>
    </w:div>
    <w:div w:id="1047527440">
      <w:bodyDiv w:val="1"/>
      <w:marLeft w:val="0"/>
      <w:marRight w:val="0"/>
      <w:marTop w:val="0"/>
      <w:marBottom w:val="0"/>
      <w:divBdr>
        <w:top w:val="none" w:sz="0" w:space="0" w:color="auto"/>
        <w:left w:val="none" w:sz="0" w:space="0" w:color="auto"/>
        <w:bottom w:val="none" w:sz="0" w:space="0" w:color="auto"/>
        <w:right w:val="none" w:sz="0" w:space="0" w:color="auto"/>
      </w:divBdr>
    </w:div>
    <w:div w:id="1056858624">
      <w:bodyDiv w:val="1"/>
      <w:marLeft w:val="0"/>
      <w:marRight w:val="0"/>
      <w:marTop w:val="0"/>
      <w:marBottom w:val="0"/>
      <w:divBdr>
        <w:top w:val="none" w:sz="0" w:space="0" w:color="auto"/>
        <w:left w:val="none" w:sz="0" w:space="0" w:color="auto"/>
        <w:bottom w:val="none" w:sz="0" w:space="0" w:color="auto"/>
        <w:right w:val="none" w:sz="0" w:space="0" w:color="auto"/>
      </w:divBdr>
      <w:divsChild>
        <w:div w:id="1946031994">
          <w:marLeft w:val="0"/>
          <w:marRight w:val="0"/>
          <w:marTop w:val="0"/>
          <w:marBottom w:val="0"/>
          <w:divBdr>
            <w:top w:val="none" w:sz="0" w:space="0" w:color="auto"/>
            <w:left w:val="none" w:sz="0" w:space="0" w:color="auto"/>
            <w:bottom w:val="none" w:sz="0" w:space="0" w:color="auto"/>
            <w:right w:val="none" w:sz="0" w:space="0" w:color="auto"/>
          </w:divBdr>
          <w:divsChild>
            <w:div w:id="9329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14948">
      <w:bodyDiv w:val="1"/>
      <w:marLeft w:val="0"/>
      <w:marRight w:val="0"/>
      <w:marTop w:val="0"/>
      <w:marBottom w:val="0"/>
      <w:divBdr>
        <w:top w:val="none" w:sz="0" w:space="0" w:color="auto"/>
        <w:left w:val="none" w:sz="0" w:space="0" w:color="auto"/>
        <w:bottom w:val="none" w:sz="0" w:space="0" w:color="auto"/>
        <w:right w:val="none" w:sz="0" w:space="0" w:color="auto"/>
      </w:divBdr>
    </w:div>
    <w:div w:id="1060323389">
      <w:bodyDiv w:val="1"/>
      <w:marLeft w:val="0"/>
      <w:marRight w:val="0"/>
      <w:marTop w:val="0"/>
      <w:marBottom w:val="0"/>
      <w:divBdr>
        <w:top w:val="none" w:sz="0" w:space="0" w:color="auto"/>
        <w:left w:val="none" w:sz="0" w:space="0" w:color="auto"/>
        <w:bottom w:val="none" w:sz="0" w:space="0" w:color="auto"/>
        <w:right w:val="none" w:sz="0" w:space="0" w:color="auto"/>
      </w:divBdr>
    </w:div>
    <w:div w:id="1079329205">
      <w:bodyDiv w:val="1"/>
      <w:marLeft w:val="0"/>
      <w:marRight w:val="0"/>
      <w:marTop w:val="0"/>
      <w:marBottom w:val="0"/>
      <w:divBdr>
        <w:top w:val="none" w:sz="0" w:space="0" w:color="auto"/>
        <w:left w:val="none" w:sz="0" w:space="0" w:color="auto"/>
        <w:bottom w:val="none" w:sz="0" w:space="0" w:color="auto"/>
        <w:right w:val="none" w:sz="0" w:space="0" w:color="auto"/>
      </w:divBdr>
    </w:div>
    <w:div w:id="1086657903">
      <w:bodyDiv w:val="1"/>
      <w:marLeft w:val="0"/>
      <w:marRight w:val="0"/>
      <w:marTop w:val="0"/>
      <w:marBottom w:val="0"/>
      <w:divBdr>
        <w:top w:val="none" w:sz="0" w:space="0" w:color="auto"/>
        <w:left w:val="none" w:sz="0" w:space="0" w:color="auto"/>
        <w:bottom w:val="none" w:sz="0" w:space="0" w:color="auto"/>
        <w:right w:val="none" w:sz="0" w:space="0" w:color="auto"/>
      </w:divBdr>
    </w:div>
    <w:div w:id="1098328068">
      <w:bodyDiv w:val="1"/>
      <w:marLeft w:val="0"/>
      <w:marRight w:val="0"/>
      <w:marTop w:val="0"/>
      <w:marBottom w:val="0"/>
      <w:divBdr>
        <w:top w:val="none" w:sz="0" w:space="0" w:color="auto"/>
        <w:left w:val="none" w:sz="0" w:space="0" w:color="auto"/>
        <w:bottom w:val="none" w:sz="0" w:space="0" w:color="auto"/>
        <w:right w:val="none" w:sz="0" w:space="0" w:color="auto"/>
      </w:divBdr>
    </w:div>
    <w:div w:id="1101411075">
      <w:bodyDiv w:val="1"/>
      <w:marLeft w:val="0"/>
      <w:marRight w:val="0"/>
      <w:marTop w:val="0"/>
      <w:marBottom w:val="0"/>
      <w:divBdr>
        <w:top w:val="none" w:sz="0" w:space="0" w:color="auto"/>
        <w:left w:val="none" w:sz="0" w:space="0" w:color="auto"/>
        <w:bottom w:val="none" w:sz="0" w:space="0" w:color="auto"/>
        <w:right w:val="none" w:sz="0" w:space="0" w:color="auto"/>
      </w:divBdr>
    </w:div>
    <w:div w:id="1106732415">
      <w:bodyDiv w:val="1"/>
      <w:marLeft w:val="0"/>
      <w:marRight w:val="0"/>
      <w:marTop w:val="0"/>
      <w:marBottom w:val="0"/>
      <w:divBdr>
        <w:top w:val="none" w:sz="0" w:space="0" w:color="auto"/>
        <w:left w:val="none" w:sz="0" w:space="0" w:color="auto"/>
        <w:bottom w:val="none" w:sz="0" w:space="0" w:color="auto"/>
        <w:right w:val="none" w:sz="0" w:space="0" w:color="auto"/>
      </w:divBdr>
    </w:div>
    <w:div w:id="1108351988">
      <w:bodyDiv w:val="1"/>
      <w:marLeft w:val="0"/>
      <w:marRight w:val="0"/>
      <w:marTop w:val="0"/>
      <w:marBottom w:val="0"/>
      <w:divBdr>
        <w:top w:val="none" w:sz="0" w:space="0" w:color="auto"/>
        <w:left w:val="none" w:sz="0" w:space="0" w:color="auto"/>
        <w:bottom w:val="none" w:sz="0" w:space="0" w:color="auto"/>
        <w:right w:val="none" w:sz="0" w:space="0" w:color="auto"/>
      </w:divBdr>
    </w:div>
    <w:div w:id="1148399550">
      <w:bodyDiv w:val="1"/>
      <w:marLeft w:val="0"/>
      <w:marRight w:val="0"/>
      <w:marTop w:val="0"/>
      <w:marBottom w:val="0"/>
      <w:divBdr>
        <w:top w:val="none" w:sz="0" w:space="0" w:color="auto"/>
        <w:left w:val="none" w:sz="0" w:space="0" w:color="auto"/>
        <w:bottom w:val="none" w:sz="0" w:space="0" w:color="auto"/>
        <w:right w:val="none" w:sz="0" w:space="0" w:color="auto"/>
      </w:divBdr>
    </w:div>
    <w:div w:id="1163081524">
      <w:bodyDiv w:val="1"/>
      <w:marLeft w:val="0"/>
      <w:marRight w:val="0"/>
      <w:marTop w:val="0"/>
      <w:marBottom w:val="0"/>
      <w:divBdr>
        <w:top w:val="none" w:sz="0" w:space="0" w:color="auto"/>
        <w:left w:val="none" w:sz="0" w:space="0" w:color="auto"/>
        <w:bottom w:val="none" w:sz="0" w:space="0" w:color="auto"/>
        <w:right w:val="none" w:sz="0" w:space="0" w:color="auto"/>
      </w:divBdr>
    </w:div>
    <w:div w:id="1166432559">
      <w:bodyDiv w:val="1"/>
      <w:marLeft w:val="0"/>
      <w:marRight w:val="0"/>
      <w:marTop w:val="0"/>
      <w:marBottom w:val="0"/>
      <w:divBdr>
        <w:top w:val="none" w:sz="0" w:space="0" w:color="auto"/>
        <w:left w:val="none" w:sz="0" w:space="0" w:color="auto"/>
        <w:bottom w:val="none" w:sz="0" w:space="0" w:color="auto"/>
        <w:right w:val="none" w:sz="0" w:space="0" w:color="auto"/>
      </w:divBdr>
    </w:div>
    <w:div w:id="1193156042">
      <w:bodyDiv w:val="1"/>
      <w:marLeft w:val="0"/>
      <w:marRight w:val="0"/>
      <w:marTop w:val="0"/>
      <w:marBottom w:val="0"/>
      <w:divBdr>
        <w:top w:val="none" w:sz="0" w:space="0" w:color="auto"/>
        <w:left w:val="none" w:sz="0" w:space="0" w:color="auto"/>
        <w:bottom w:val="none" w:sz="0" w:space="0" w:color="auto"/>
        <w:right w:val="none" w:sz="0" w:space="0" w:color="auto"/>
      </w:divBdr>
    </w:div>
    <w:div w:id="1238439138">
      <w:bodyDiv w:val="1"/>
      <w:marLeft w:val="0"/>
      <w:marRight w:val="0"/>
      <w:marTop w:val="0"/>
      <w:marBottom w:val="0"/>
      <w:divBdr>
        <w:top w:val="none" w:sz="0" w:space="0" w:color="auto"/>
        <w:left w:val="none" w:sz="0" w:space="0" w:color="auto"/>
        <w:bottom w:val="none" w:sz="0" w:space="0" w:color="auto"/>
        <w:right w:val="none" w:sz="0" w:space="0" w:color="auto"/>
      </w:divBdr>
    </w:div>
    <w:div w:id="1253472003">
      <w:bodyDiv w:val="1"/>
      <w:marLeft w:val="0"/>
      <w:marRight w:val="0"/>
      <w:marTop w:val="0"/>
      <w:marBottom w:val="0"/>
      <w:divBdr>
        <w:top w:val="none" w:sz="0" w:space="0" w:color="auto"/>
        <w:left w:val="none" w:sz="0" w:space="0" w:color="auto"/>
        <w:bottom w:val="none" w:sz="0" w:space="0" w:color="auto"/>
        <w:right w:val="none" w:sz="0" w:space="0" w:color="auto"/>
      </w:divBdr>
    </w:div>
    <w:div w:id="1256354419">
      <w:bodyDiv w:val="1"/>
      <w:marLeft w:val="0"/>
      <w:marRight w:val="0"/>
      <w:marTop w:val="0"/>
      <w:marBottom w:val="0"/>
      <w:divBdr>
        <w:top w:val="none" w:sz="0" w:space="0" w:color="auto"/>
        <w:left w:val="none" w:sz="0" w:space="0" w:color="auto"/>
        <w:bottom w:val="none" w:sz="0" w:space="0" w:color="auto"/>
        <w:right w:val="none" w:sz="0" w:space="0" w:color="auto"/>
      </w:divBdr>
    </w:div>
    <w:div w:id="1289552562">
      <w:bodyDiv w:val="1"/>
      <w:marLeft w:val="0"/>
      <w:marRight w:val="0"/>
      <w:marTop w:val="0"/>
      <w:marBottom w:val="0"/>
      <w:divBdr>
        <w:top w:val="none" w:sz="0" w:space="0" w:color="auto"/>
        <w:left w:val="none" w:sz="0" w:space="0" w:color="auto"/>
        <w:bottom w:val="none" w:sz="0" w:space="0" w:color="auto"/>
        <w:right w:val="none" w:sz="0" w:space="0" w:color="auto"/>
      </w:divBdr>
      <w:divsChild>
        <w:div w:id="1096367149">
          <w:marLeft w:val="0"/>
          <w:marRight w:val="0"/>
          <w:marTop w:val="0"/>
          <w:marBottom w:val="0"/>
          <w:divBdr>
            <w:top w:val="none" w:sz="0" w:space="0" w:color="auto"/>
            <w:left w:val="none" w:sz="0" w:space="0" w:color="auto"/>
            <w:bottom w:val="none" w:sz="0" w:space="0" w:color="auto"/>
            <w:right w:val="none" w:sz="0" w:space="0" w:color="auto"/>
          </w:divBdr>
        </w:div>
        <w:div w:id="797456452">
          <w:marLeft w:val="0"/>
          <w:marRight w:val="0"/>
          <w:marTop w:val="0"/>
          <w:marBottom w:val="0"/>
          <w:divBdr>
            <w:top w:val="none" w:sz="0" w:space="0" w:color="auto"/>
            <w:left w:val="none" w:sz="0" w:space="0" w:color="auto"/>
            <w:bottom w:val="none" w:sz="0" w:space="0" w:color="auto"/>
            <w:right w:val="none" w:sz="0" w:space="0" w:color="auto"/>
          </w:divBdr>
        </w:div>
        <w:div w:id="548344439">
          <w:marLeft w:val="0"/>
          <w:marRight w:val="0"/>
          <w:marTop w:val="0"/>
          <w:marBottom w:val="0"/>
          <w:divBdr>
            <w:top w:val="none" w:sz="0" w:space="0" w:color="auto"/>
            <w:left w:val="none" w:sz="0" w:space="0" w:color="auto"/>
            <w:bottom w:val="none" w:sz="0" w:space="0" w:color="auto"/>
            <w:right w:val="none" w:sz="0" w:space="0" w:color="auto"/>
          </w:divBdr>
        </w:div>
        <w:div w:id="2069264281">
          <w:marLeft w:val="0"/>
          <w:marRight w:val="0"/>
          <w:marTop w:val="0"/>
          <w:marBottom w:val="0"/>
          <w:divBdr>
            <w:top w:val="none" w:sz="0" w:space="0" w:color="auto"/>
            <w:left w:val="none" w:sz="0" w:space="0" w:color="auto"/>
            <w:bottom w:val="none" w:sz="0" w:space="0" w:color="auto"/>
            <w:right w:val="none" w:sz="0" w:space="0" w:color="auto"/>
          </w:divBdr>
        </w:div>
        <w:div w:id="1215779407">
          <w:marLeft w:val="0"/>
          <w:marRight w:val="0"/>
          <w:marTop w:val="0"/>
          <w:marBottom w:val="0"/>
          <w:divBdr>
            <w:top w:val="none" w:sz="0" w:space="0" w:color="auto"/>
            <w:left w:val="none" w:sz="0" w:space="0" w:color="auto"/>
            <w:bottom w:val="none" w:sz="0" w:space="0" w:color="auto"/>
            <w:right w:val="none" w:sz="0" w:space="0" w:color="auto"/>
          </w:divBdr>
        </w:div>
      </w:divsChild>
    </w:div>
    <w:div w:id="1295450880">
      <w:bodyDiv w:val="1"/>
      <w:marLeft w:val="0"/>
      <w:marRight w:val="0"/>
      <w:marTop w:val="0"/>
      <w:marBottom w:val="0"/>
      <w:divBdr>
        <w:top w:val="none" w:sz="0" w:space="0" w:color="auto"/>
        <w:left w:val="none" w:sz="0" w:space="0" w:color="auto"/>
        <w:bottom w:val="none" w:sz="0" w:space="0" w:color="auto"/>
        <w:right w:val="none" w:sz="0" w:space="0" w:color="auto"/>
      </w:divBdr>
    </w:div>
    <w:div w:id="1330137907">
      <w:bodyDiv w:val="1"/>
      <w:marLeft w:val="0"/>
      <w:marRight w:val="0"/>
      <w:marTop w:val="0"/>
      <w:marBottom w:val="0"/>
      <w:divBdr>
        <w:top w:val="none" w:sz="0" w:space="0" w:color="auto"/>
        <w:left w:val="none" w:sz="0" w:space="0" w:color="auto"/>
        <w:bottom w:val="none" w:sz="0" w:space="0" w:color="auto"/>
        <w:right w:val="none" w:sz="0" w:space="0" w:color="auto"/>
      </w:divBdr>
    </w:div>
    <w:div w:id="1337536341">
      <w:bodyDiv w:val="1"/>
      <w:marLeft w:val="0"/>
      <w:marRight w:val="0"/>
      <w:marTop w:val="0"/>
      <w:marBottom w:val="0"/>
      <w:divBdr>
        <w:top w:val="none" w:sz="0" w:space="0" w:color="auto"/>
        <w:left w:val="none" w:sz="0" w:space="0" w:color="auto"/>
        <w:bottom w:val="none" w:sz="0" w:space="0" w:color="auto"/>
        <w:right w:val="none" w:sz="0" w:space="0" w:color="auto"/>
      </w:divBdr>
    </w:div>
    <w:div w:id="1352223381">
      <w:bodyDiv w:val="1"/>
      <w:marLeft w:val="0"/>
      <w:marRight w:val="0"/>
      <w:marTop w:val="0"/>
      <w:marBottom w:val="0"/>
      <w:divBdr>
        <w:top w:val="none" w:sz="0" w:space="0" w:color="auto"/>
        <w:left w:val="none" w:sz="0" w:space="0" w:color="auto"/>
        <w:bottom w:val="none" w:sz="0" w:space="0" w:color="auto"/>
        <w:right w:val="none" w:sz="0" w:space="0" w:color="auto"/>
      </w:divBdr>
    </w:div>
    <w:div w:id="1361322596">
      <w:bodyDiv w:val="1"/>
      <w:marLeft w:val="0"/>
      <w:marRight w:val="0"/>
      <w:marTop w:val="0"/>
      <w:marBottom w:val="0"/>
      <w:divBdr>
        <w:top w:val="none" w:sz="0" w:space="0" w:color="auto"/>
        <w:left w:val="none" w:sz="0" w:space="0" w:color="auto"/>
        <w:bottom w:val="none" w:sz="0" w:space="0" w:color="auto"/>
        <w:right w:val="none" w:sz="0" w:space="0" w:color="auto"/>
      </w:divBdr>
    </w:div>
    <w:div w:id="1362707062">
      <w:bodyDiv w:val="1"/>
      <w:marLeft w:val="0"/>
      <w:marRight w:val="0"/>
      <w:marTop w:val="0"/>
      <w:marBottom w:val="0"/>
      <w:divBdr>
        <w:top w:val="none" w:sz="0" w:space="0" w:color="auto"/>
        <w:left w:val="none" w:sz="0" w:space="0" w:color="auto"/>
        <w:bottom w:val="none" w:sz="0" w:space="0" w:color="auto"/>
        <w:right w:val="none" w:sz="0" w:space="0" w:color="auto"/>
      </w:divBdr>
    </w:div>
    <w:div w:id="1371804839">
      <w:bodyDiv w:val="1"/>
      <w:marLeft w:val="0"/>
      <w:marRight w:val="0"/>
      <w:marTop w:val="0"/>
      <w:marBottom w:val="0"/>
      <w:divBdr>
        <w:top w:val="none" w:sz="0" w:space="0" w:color="auto"/>
        <w:left w:val="none" w:sz="0" w:space="0" w:color="auto"/>
        <w:bottom w:val="none" w:sz="0" w:space="0" w:color="auto"/>
        <w:right w:val="none" w:sz="0" w:space="0" w:color="auto"/>
      </w:divBdr>
    </w:div>
    <w:div w:id="1375809024">
      <w:bodyDiv w:val="1"/>
      <w:marLeft w:val="0"/>
      <w:marRight w:val="0"/>
      <w:marTop w:val="0"/>
      <w:marBottom w:val="0"/>
      <w:divBdr>
        <w:top w:val="none" w:sz="0" w:space="0" w:color="auto"/>
        <w:left w:val="none" w:sz="0" w:space="0" w:color="auto"/>
        <w:bottom w:val="none" w:sz="0" w:space="0" w:color="auto"/>
        <w:right w:val="none" w:sz="0" w:space="0" w:color="auto"/>
      </w:divBdr>
    </w:div>
    <w:div w:id="1391343222">
      <w:bodyDiv w:val="1"/>
      <w:marLeft w:val="0"/>
      <w:marRight w:val="0"/>
      <w:marTop w:val="0"/>
      <w:marBottom w:val="0"/>
      <w:divBdr>
        <w:top w:val="none" w:sz="0" w:space="0" w:color="auto"/>
        <w:left w:val="none" w:sz="0" w:space="0" w:color="auto"/>
        <w:bottom w:val="none" w:sz="0" w:space="0" w:color="auto"/>
        <w:right w:val="none" w:sz="0" w:space="0" w:color="auto"/>
      </w:divBdr>
    </w:div>
    <w:div w:id="1392270748">
      <w:bodyDiv w:val="1"/>
      <w:marLeft w:val="0"/>
      <w:marRight w:val="0"/>
      <w:marTop w:val="0"/>
      <w:marBottom w:val="0"/>
      <w:divBdr>
        <w:top w:val="none" w:sz="0" w:space="0" w:color="auto"/>
        <w:left w:val="none" w:sz="0" w:space="0" w:color="auto"/>
        <w:bottom w:val="none" w:sz="0" w:space="0" w:color="auto"/>
        <w:right w:val="none" w:sz="0" w:space="0" w:color="auto"/>
      </w:divBdr>
    </w:div>
    <w:div w:id="1456366795">
      <w:bodyDiv w:val="1"/>
      <w:marLeft w:val="0"/>
      <w:marRight w:val="0"/>
      <w:marTop w:val="0"/>
      <w:marBottom w:val="0"/>
      <w:divBdr>
        <w:top w:val="none" w:sz="0" w:space="0" w:color="auto"/>
        <w:left w:val="none" w:sz="0" w:space="0" w:color="auto"/>
        <w:bottom w:val="none" w:sz="0" w:space="0" w:color="auto"/>
        <w:right w:val="none" w:sz="0" w:space="0" w:color="auto"/>
      </w:divBdr>
    </w:div>
    <w:div w:id="1457530643">
      <w:bodyDiv w:val="1"/>
      <w:marLeft w:val="0"/>
      <w:marRight w:val="0"/>
      <w:marTop w:val="0"/>
      <w:marBottom w:val="0"/>
      <w:divBdr>
        <w:top w:val="none" w:sz="0" w:space="0" w:color="auto"/>
        <w:left w:val="none" w:sz="0" w:space="0" w:color="auto"/>
        <w:bottom w:val="none" w:sz="0" w:space="0" w:color="auto"/>
        <w:right w:val="none" w:sz="0" w:space="0" w:color="auto"/>
      </w:divBdr>
    </w:div>
    <w:div w:id="1475757651">
      <w:bodyDiv w:val="1"/>
      <w:marLeft w:val="0"/>
      <w:marRight w:val="0"/>
      <w:marTop w:val="0"/>
      <w:marBottom w:val="0"/>
      <w:divBdr>
        <w:top w:val="none" w:sz="0" w:space="0" w:color="auto"/>
        <w:left w:val="none" w:sz="0" w:space="0" w:color="auto"/>
        <w:bottom w:val="none" w:sz="0" w:space="0" w:color="auto"/>
        <w:right w:val="none" w:sz="0" w:space="0" w:color="auto"/>
      </w:divBdr>
    </w:div>
    <w:div w:id="1536191310">
      <w:bodyDiv w:val="1"/>
      <w:marLeft w:val="0"/>
      <w:marRight w:val="0"/>
      <w:marTop w:val="0"/>
      <w:marBottom w:val="0"/>
      <w:divBdr>
        <w:top w:val="none" w:sz="0" w:space="0" w:color="auto"/>
        <w:left w:val="none" w:sz="0" w:space="0" w:color="auto"/>
        <w:bottom w:val="none" w:sz="0" w:space="0" w:color="auto"/>
        <w:right w:val="none" w:sz="0" w:space="0" w:color="auto"/>
      </w:divBdr>
    </w:div>
    <w:div w:id="1545285279">
      <w:bodyDiv w:val="1"/>
      <w:marLeft w:val="0"/>
      <w:marRight w:val="0"/>
      <w:marTop w:val="0"/>
      <w:marBottom w:val="0"/>
      <w:divBdr>
        <w:top w:val="none" w:sz="0" w:space="0" w:color="auto"/>
        <w:left w:val="none" w:sz="0" w:space="0" w:color="auto"/>
        <w:bottom w:val="none" w:sz="0" w:space="0" w:color="auto"/>
        <w:right w:val="none" w:sz="0" w:space="0" w:color="auto"/>
      </w:divBdr>
    </w:div>
    <w:div w:id="1545829761">
      <w:bodyDiv w:val="1"/>
      <w:marLeft w:val="0"/>
      <w:marRight w:val="0"/>
      <w:marTop w:val="0"/>
      <w:marBottom w:val="0"/>
      <w:divBdr>
        <w:top w:val="none" w:sz="0" w:space="0" w:color="auto"/>
        <w:left w:val="none" w:sz="0" w:space="0" w:color="auto"/>
        <w:bottom w:val="none" w:sz="0" w:space="0" w:color="auto"/>
        <w:right w:val="none" w:sz="0" w:space="0" w:color="auto"/>
      </w:divBdr>
    </w:div>
    <w:div w:id="1546521739">
      <w:bodyDiv w:val="1"/>
      <w:marLeft w:val="0"/>
      <w:marRight w:val="0"/>
      <w:marTop w:val="0"/>
      <w:marBottom w:val="0"/>
      <w:divBdr>
        <w:top w:val="none" w:sz="0" w:space="0" w:color="auto"/>
        <w:left w:val="none" w:sz="0" w:space="0" w:color="auto"/>
        <w:bottom w:val="none" w:sz="0" w:space="0" w:color="auto"/>
        <w:right w:val="none" w:sz="0" w:space="0" w:color="auto"/>
      </w:divBdr>
    </w:div>
    <w:div w:id="1554728126">
      <w:bodyDiv w:val="1"/>
      <w:marLeft w:val="0"/>
      <w:marRight w:val="0"/>
      <w:marTop w:val="0"/>
      <w:marBottom w:val="0"/>
      <w:divBdr>
        <w:top w:val="none" w:sz="0" w:space="0" w:color="auto"/>
        <w:left w:val="none" w:sz="0" w:space="0" w:color="auto"/>
        <w:bottom w:val="none" w:sz="0" w:space="0" w:color="auto"/>
        <w:right w:val="none" w:sz="0" w:space="0" w:color="auto"/>
      </w:divBdr>
      <w:divsChild>
        <w:div w:id="155151572">
          <w:marLeft w:val="0"/>
          <w:marRight w:val="0"/>
          <w:marTop w:val="0"/>
          <w:marBottom w:val="0"/>
          <w:divBdr>
            <w:top w:val="none" w:sz="0" w:space="0" w:color="auto"/>
            <w:left w:val="none" w:sz="0" w:space="0" w:color="auto"/>
            <w:bottom w:val="none" w:sz="0" w:space="0" w:color="auto"/>
            <w:right w:val="none" w:sz="0" w:space="0" w:color="auto"/>
          </w:divBdr>
        </w:div>
        <w:div w:id="883761553">
          <w:marLeft w:val="0"/>
          <w:marRight w:val="0"/>
          <w:marTop w:val="0"/>
          <w:marBottom w:val="0"/>
          <w:divBdr>
            <w:top w:val="none" w:sz="0" w:space="0" w:color="auto"/>
            <w:left w:val="none" w:sz="0" w:space="0" w:color="auto"/>
            <w:bottom w:val="none" w:sz="0" w:space="0" w:color="auto"/>
            <w:right w:val="none" w:sz="0" w:space="0" w:color="auto"/>
          </w:divBdr>
        </w:div>
        <w:div w:id="1100489497">
          <w:marLeft w:val="0"/>
          <w:marRight w:val="0"/>
          <w:marTop w:val="0"/>
          <w:marBottom w:val="0"/>
          <w:divBdr>
            <w:top w:val="none" w:sz="0" w:space="0" w:color="auto"/>
            <w:left w:val="none" w:sz="0" w:space="0" w:color="auto"/>
            <w:bottom w:val="none" w:sz="0" w:space="0" w:color="auto"/>
            <w:right w:val="none" w:sz="0" w:space="0" w:color="auto"/>
          </w:divBdr>
        </w:div>
        <w:div w:id="185337188">
          <w:marLeft w:val="0"/>
          <w:marRight w:val="0"/>
          <w:marTop w:val="0"/>
          <w:marBottom w:val="0"/>
          <w:divBdr>
            <w:top w:val="none" w:sz="0" w:space="0" w:color="auto"/>
            <w:left w:val="none" w:sz="0" w:space="0" w:color="auto"/>
            <w:bottom w:val="none" w:sz="0" w:space="0" w:color="auto"/>
            <w:right w:val="none" w:sz="0" w:space="0" w:color="auto"/>
          </w:divBdr>
        </w:div>
      </w:divsChild>
    </w:div>
    <w:div w:id="1562592678">
      <w:bodyDiv w:val="1"/>
      <w:marLeft w:val="0"/>
      <w:marRight w:val="0"/>
      <w:marTop w:val="0"/>
      <w:marBottom w:val="0"/>
      <w:divBdr>
        <w:top w:val="none" w:sz="0" w:space="0" w:color="auto"/>
        <w:left w:val="none" w:sz="0" w:space="0" w:color="auto"/>
        <w:bottom w:val="none" w:sz="0" w:space="0" w:color="auto"/>
        <w:right w:val="none" w:sz="0" w:space="0" w:color="auto"/>
      </w:divBdr>
    </w:div>
    <w:div w:id="1565334682">
      <w:bodyDiv w:val="1"/>
      <w:marLeft w:val="0"/>
      <w:marRight w:val="0"/>
      <w:marTop w:val="0"/>
      <w:marBottom w:val="0"/>
      <w:divBdr>
        <w:top w:val="none" w:sz="0" w:space="0" w:color="auto"/>
        <w:left w:val="none" w:sz="0" w:space="0" w:color="auto"/>
        <w:bottom w:val="none" w:sz="0" w:space="0" w:color="auto"/>
        <w:right w:val="none" w:sz="0" w:space="0" w:color="auto"/>
      </w:divBdr>
    </w:div>
    <w:div w:id="1591350108">
      <w:bodyDiv w:val="1"/>
      <w:marLeft w:val="0"/>
      <w:marRight w:val="0"/>
      <w:marTop w:val="0"/>
      <w:marBottom w:val="0"/>
      <w:divBdr>
        <w:top w:val="none" w:sz="0" w:space="0" w:color="auto"/>
        <w:left w:val="none" w:sz="0" w:space="0" w:color="auto"/>
        <w:bottom w:val="none" w:sz="0" w:space="0" w:color="auto"/>
        <w:right w:val="none" w:sz="0" w:space="0" w:color="auto"/>
      </w:divBdr>
    </w:div>
    <w:div w:id="1620917554">
      <w:bodyDiv w:val="1"/>
      <w:marLeft w:val="0"/>
      <w:marRight w:val="0"/>
      <w:marTop w:val="0"/>
      <w:marBottom w:val="0"/>
      <w:divBdr>
        <w:top w:val="none" w:sz="0" w:space="0" w:color="auto"/>
        <w:left w:val="none" w:sz="0" w:space="0" w:color="auto"/>
        <w:bottom w:val="none" w:sz="0" w:space="0" w:color="auto"/>
        <w:right w:val="none" w:sz="0" w:space="0" w:color="auto"/>
      </w:divBdr>
      <w:divsChild>
        <w:div w:id="1855266090">
          <w:marLeft w:val="0"/>
          <w:marRight w:val="0"/>
          <w:marTop w:val="0"/>
          <w:marBottom w:val="0"/>
          <w:divBdr>
            <w:top w:val="none" w:sz="0" w:space="0" w:color="auto"/>
            <w:left w:val="none" w:sz="0" w:space="0" w:color="auto"/>
            <w:bottom w:val="none" w:sz="0" w:space="0" w:color="auto"/>
            <w:right w:val="none" w:sz="0" w:space="0" w:color="auto"/>
          </w:divBdr>
        </w:div>
        <w:div w:id="1859543765">
          <w:marLeft w:val="0"/>
          <w:marRight w:val="0"/>
          <w:marTop w:val="0"/>
          <w:marBottom w:val="0"/>
          <w:divBdr>
            <w:top w:val="none" w:sz="0" w:space="0" w:color="auto"/>
            <w:left w:val="none" w:sz="0" w:space="0" w:color="auto"/>
            <w:bottom w:val="none" w:sz="0" w:space="0" w:color="auto"/>
            <w:right w:val="none" w:sz="0" w:space="0" w:color="auto"/>
          </w:divBdr>
        </w:div>
        <w:div w:id="593707135">
          <w:marLeft w:val="0"/>
          <w:marRight w:val="0"/>
          <w:marTop w:val="0"/>
          <w:marBottom w:val="0"/>
          <w:divBdr>
            <w:top w:val="none" w:sz="0" w:space="0" w:color="auto"/>
            <w:left w:val="none" w:sz="0" w:space="0" w:color="auto"/>
            <w:bottom w:val="none" w:sz="0" w:space="0" w:color="auto"/>
            <w:right w:val="none" w:sz="0" w:space="0" w:color="auto"/>
          </w:divBdr>
        </w:div>
      </w:divsChild>
    </w:div>
    <w:div w:id="1660621142">
      <w:bodyDiv w:val="1"/>
      <w:marLeft w:val="0"/>
      <w:marRight w:val="0"/>
      <w:marTop w:val="0"/>
      <w:marBottom w:val="0"/>
      <w:divBdr>
        <w:top w:val="none" w:sz="0" w:space="0" w:color="auto"/>
        <w:left w:val="none" w:sz="0" w:space="0" w:color="auto"/>
        <w:bottom w:val="none" w:sz="0" w:space="0" w:color="auto"/>
        <w:right w:val="none" w:sz="0" w:space="0" w:color="auto"/>
      </w:divBdr>
    </w:div>
    <w:div w:id="1675183026">
      <w:bodyDiv w:val="1"/>
      <w:marLeft w:val="0"/>
      <w:marRight w:val="0"/>
      <w:marTop w:val="0"/>
      <w:marBottom w:val="0"/>
      <w:divBdr>
        <w:top w:val="none" w:sz="0" w:space="0" w:color="auto"/>
        <w:left w:val="none" w:sz="0" w:space="0" w:color="auto"/>
        <w:bottom w:val="none" w:sz="0" w:space="0" w:color="auto"/>
        <w:right w:val="none" w:sz="0" w:space="0" w:color="auto"/>
      </w:divBdr>
    </w:div>
    <w:div w:id="1701007164">
      <w:bodyDiv w:val="1"/>
      <w:marLeft w:val="0"/>
      <w:marRight w:val="0"/>
      <w:marTop w:val="0"/>
      <w:marBottom w:val="0"/>
      <w:divBdr>
        <w:top w:val="none" w:sz="0" w:space="0" w:color="auto"/>
        <w:left w:val="none" w:sz="0" w:space="0" w:color="auto"/>
        <w:bottom w:val="none" w:sz="0" w:space="0" w:color="auto"/>
        <w:right w:val="none" w:sz="0" w:space="0" w:color="auto"/>
      </w:divBdr>
    </w:div>
    <w:div w:id="1722631495">
      <w:bodyDiv w:val="1"/>
      <w:marLeft w:val="0"/>
      <w:marRight w:val="0"/>
      <w:marTop w:val="0"/>
      <w:marBottom w:val="0"/>
      <w:divBdr>
        <w:top w:val="none" w:sz="0" w:space="0" w:color="auto"/>
        <w:left w:val="none" w:sz="0" w:space="0" w:color="auto"/>
        <w:bottom w:val="none" w:sz="0" w:space="0" w:color="auto"/>
        <w:right w:val="none" w:sz="0" w:space="0" w:color="auto"/>
      </w:divBdr>
    </w:div>
    <w:div w:id="1723598935">
      <w:bodyDiv w:val="1"/>
      <w:marLeft w:val="0"/>
      <w:marRight w:val="0"/>
      <w:marTop w:val="0"/>
      <w:marBottom w:val="0"/>
      <w:divBdr>
        <w:top w:val="none" w:sz="0" w:space="0" w:color="auto"/>
        <w:left w:val="none" w:sz="0" w:space="0" w:color="auto"/>
        <w:bottom w:val="none" w:sz="0" w:space="0" w:color="auto"/>
        <w:right w:val="none" w:sz="0" w:space="0" w:color="auto"/>
      </w:divBdr>
      <w:divsChild>
        <w:div w:id="957880448">
          <w:marLeft w:val="0"/>
          <w:marRight w:val="0"/>
          <w:marTop w:val="0"/>
          <w:marBottom w:val="0"/>
          <w:divBdr>
            <w:top w:val="none" w:sz="0" w:space="0" w:color="auto"/>
            <w:left w:val="none" w:sz="0" w:space="0" w:color="auto"/>
            <w:bottom w:val="none" w:sz="0" w:space="0" w:color="auto"/>
            <w:right w:val="none" w:sz="0" w:space="0" w:color="auto"/>
          </w:divBdr>
        </w:div>
        <w:div w:id="1230309809">
          <w:marLeft w:val="0"/>
          <w:marRight w:val="0"/>
          <w:marTop w:val="0"/>
          <w:marBottom w:val="0"/>
          <w:divBdr>
            <w:top w:val="none" w:sz="0" w:space="0" w:color="auto"/>
            <w:left w:val="none" w:sz="0" w:space="0" w:color="auto"/>
            <w:bottom w:val="none" w:sz="0" w:space="0" w:color="auto"/>
            <w:right w:val="none" w:sz="0" w:space="0" w:color="auto"/>
          </w:divBdr>
          <w:divsChild>
            <w:div w:id="71396229">
              <w:marLeft w:val="0"/>
              <w:marRight w:val="0"/>
              <w:marTop w:val="0"/>
              <w:marBottom w:val="0"/>
              <w:divBdr>
                <w:top w:val="none" w:sz="0" w:space="0" w:color="auto"/>
                <w:left w:val="none" w:sz="0" w:space="0" w:color="auto"/>
                <w:bottom w:val="none" w:sz="0" w:space="0" w:color="auto"/>
                <w:right w:val="none" w:sz="0" w:space="0" w:color="auto"/>
              </w:divBdr>
            </w:div>
            <w:div w:id="60954020">
              <w:marLeft w:val="0"/>
              <w:marRight w:val="0"/>
              <w:marTop w:val="0"/>
              <w:marBottom w:val="0"/>
              <w:divBdr>
                <w:top w:val="none" w:sz="0" w:space="0" w:color="auto"/>
                <w:left w:val="none" w:sz="0" w:space="0" w:color="auto"/>
                <w:bottom w:val="none" w:sz="0" w:space="0" w:color="auto"/>
                <w:right w:val="none" w:sz="0" w:space="0" w:color="auto"/>
              </w:divBdr>
            </w:div>
            <w:div w:id="1012994094">
              <w:marLeft w:val="0"/>
              <w:marRight w:val="0"/>
              <w:marTop w:val="0"/>
              <w:marBottom w:val="0"/>
              <w:divBdr>
                <w:top w:val="none" w:sz="0" w:space="0" w:color="auto"/>
                <w:left w:val="none" w:sz="0" w:space="0" w:color="auto"/>
                <w:bottom w:val="none" w:sz="0" w:space="0" w:color="auto"/>
                <w:right w:val="none" w:sz="0" w:space="0" w:color="auto"/>
              </w:divBdr>
            </w:div>
            <w:div w:id="1343313615">
              <w:marLeft w:val="0"/>
              <w:marRight w:val="0"/>
              <w:marTop w:val="0"/>
              <w:marBottom w:val="0"/>
              <w:divBdr>
                <w:top w:val="none" w:sz="0" w:space="0" w:color="auto"/>
                <w:left w:val="none" w:sz="0" w:space="0" w:color="auto"/>
                <w:bottom w:val="none" w:sz="0" w:space="0" w:color="auto"/>
                <w:right w:val="none" w:sz="0" w:space="0" w:color="auto"/>
              </w:divBdr>
            </w:div>
            <w:div w:id="1863932544">
              <w:marLeft w:val="0"/>
              <w:marRight w:val="0"/>
              <w:marTop w:val="0"/>
              <w:marBottom w:val="0"/>
              <w:divBdr>
                <w:top w:val="none" w:sz="0" w:space="0" w:color="auto"/>
                <w:left w:val="none" w:sz="0" w:space="0" w:color="auto"/>
                <w:bottom w:val="none" w:sz="0" w:space="0" w:color="auto"/>
                <w:right w:val="none" w:sz="0" w:space="0" w:color="auto"/>
              </w:divBdr>
            </w:div>
            <w:div w:id="2059206794">
              <w:marLeft w:val="0"/>
              <w:marRight w:val="0"/>
              <w:marTop w:val="0"/>
              <w:marBottom w:val="0"/>
              <w:divBdr>
                <w:top w:val="none" w:sz="0" w:space="0" w:color="auto"/>
                <w:left w:val="none" w:sz="0" w:space="0" w:color="auto"/>
                <w:bottom w:val="none" w:sz="0" w:space="0" w:color="auto"/>
                <w:right w:val="none" w:sz="0" w:space="0" w:color="auto"/>
              </w:divBdr>
            </w:div>
            <w:div w:id="1197695097">
              <w:marLeft w:val="0"/>
              <w:marRight w:val="0"/>
              <w:marTop w:val="0"/>
              <w:marBottom w:val="0"/>
              <w:divBdr>
                <w:top w:val="none" w:sz="0" w:space="0" w:color="auto"/>
                <w:left w:val="none" w:sz="0" w:space="0" w:color="auto"/>
                <w:bottom w:val="none" w:sz="0" w:space="0" w:color="auto"/>
                <w:right w:val="none" w:sz="0" w:space="0" w:color="auto"/>
              </w:divBdr>
            </w:div>
            <w:div w:id="441921808">
              <w:marLeft w:val="0"/>
              <w:marRight w:val="0"/>
              <w:marTop w:val="0"/>
              <w:marBottom w:val="0"/>
              <w:divBdr>
                <w:top w:val="none" w:sz="0" w:space="0" w:color="auto"/>
                <w:left w:val="none" w:sz="0" w:space="0" w:color="auto"/>
                <w:bottom w:val="none" w:sz="0" w:space="0" w:color="auto"/>
                <w:right w:val="none" w:sz="0" w:space="0" w:color="auto"/>
              </w:divBdr>
            </w:div>
            <w:div w:id="1244948121">
              <w:marLeft w:val="0"/>
              <w:marRight w:val="0"/>
              <w:marTop w:val="0"/>
              <w:marBottom w:val="0"/>
              <w:divBdr>
                <w:top w:val="none" w:sz="0" w:space="0" w:color="auto"/>
                <w:left w:val="none" w:sz="0" w:space="0" w:color="auto"/>
                <w:bottom w:val="none" w:sz="0" w:space="0" w:color="auto"/>
                <w:right w:val="none" w:sz="0" w:space="0" w:color="auto"/>
              </w:divBdr>
            </w:div>
            <w:div w:id="293606055">
              <w:marLeft w:val="0"/>
              <w:marRight w:val="0"/>
              <w:marTop w:val="0"/>
              <w:marBottom w:val="0"/>
              <w:divBdr>
                <w:top w:val="none" w:sz="0" w:space="0" w:color="auto"/>
                <w:left w:val="none" w:sz="0" w:space="0" w:color="auto"/>
                <w:bottom w:val="none" w:sz="0" w:space="0" w:color="auto"/>
                <w:right w:val="none" w:sz="0" w:space="0" w:color="auto"/>
              </w:divBdr>
            </w:div>
            <w:div w:id="367536126">
              <w:marLeft w:val="0"/>
              <w:marRight w:val="0"/>
              <w:marTop w:val="0"/>
              <w:marBottom w:val="0"/>
              <w:divBdr>
                <w:top w:val="none" w:sz="0" w:space="0" w:color="auto"/>
                <w:left w:val="none" w:sz="0" w:space="0" w:color="auto"/>
                <w:bottom w:val="none" w:sz="0" w:space="0" w:color="auto"/>
                <w:right w:val="none" w:sz="0" w:space="0" w:color="auto"/>
              </w:divBdr>
            </w:div>
          </w:divsChild>
        </w:div>
        <w:div w:id="1642733076">
          <w:marLeft w:val="0"/>
          <w:marRight w:val="0"/>
          <w:marTop w:val="0"/>
          <w:marBottom w:val="0"/>
          <w:divBdr>
            <w:top w:val="none" w:sz="0" w:space="0" w:color="auto"/>
            <w:left w:val="none" w:sz="0" w:space="0" w:color="auto"/>
            <w:bottom w:val="none" w:sz="0" w:space="0" w:color="auto"/>
            <w:right w:val="none" w:sz="0" w:space="0" w:color="auto"/>
          </w:divBdr>
        </w:div>
      </w:divsChild>
    </w:div>
    <w:div w:id="1726877301">
      <w:bodyDiv w:val="1"/>
      <w:marLeft w:val="0"/>
      <w:marRight w:val="0"/>
      <w:marTop w:val="0"/>
      <w:marBottom w:val="0"/>
      <w:divBdr>
        <w:top w:val="none" w:sz="0" w:space="0" w:color="auto"/>
        <w:left w:val="none" w:sz="0" w:space="0" w:color="auto"/>
        <w:bottom w:val="none" w:sz="0" w:space="0" w:color="auto"/>
        <w:right w:val="none" w:sz="0" w:space="0" w:color="auto"/>
      </w:divBdr>
    </w:div>
    <w:div w:id="1784106791">
      <w:bodyDiv w:val="1"/>
      <w:marLeft w:val="0"/>
      <w:marRight w:val="0"/>
      <w:marTop w:val="0"/>
      <w:marBottom w:val="0"/>
      <w:divBdr>
        <w:top w:val="none" w:sz="0" w:space="0" w:color="auto"/>
        <w:left w:val="none" w:sz="0" w:space="0" w:color="auto"/>
        <w:bottom w:val="none" w:sz="0" w:space="0" w:color="auto"/>
        <w:right w:val="none" w:sz="0" w:space="0" w:color="auto"/>
      </w:divBdr>
    </w:div>
    <w:div w:id="1785803598">
      <w:bodyDiv w:val="1"/>
      <w:marLeft w:val="0"/>
      <w:marRight w:val="0"/>
      <w:marTop w:val="0"/>
      <w:marBottom w:val="0"/>
      <w:divBdr>
        <w:top w:val="none" w:sz="0" w:space="0" w:color="auto"/>
        <w:left w:val="none" w:sz="0" w:space="0" w:color="auto"/>
        <w:bottom w:val="none" w:sz="0" w:space="0" w:color="auto"/>
        <w:right w:val="none" w:sz="0" w:space="0" w:color="auto"/>
      </w:divBdr>
    </w:div>
    <w:div w:id="1806581443">
      <w:bodyDiv w:val="1"/>
      <w:marLeft w:val="0"/>
      <w:marRight w:val="0"/>
      <w:marTop w:val="0"/>
      <w:marBottom w:val="0"/>
      <w:divBdr>
        <w:top w:val="none" w:sz="0" w:space="0" w:color="auto"/>
        <w:left w:val="none" w:sz="0" w:space="0" w:color="auto"/>
        <w:bottom w:val="none" w:sz="0" w:space="0" w:color="auto"/>
        <w:right w:val="none" w:sz="0" w:space="0" w:color="auto"/>
      </w:divBdr>
      <w:divsChild>
        <w:div w:id="1603222316">
          <w:marLeft w:val="0"/>
          <w:marRight w:val="0"/>
          <w:marTop w:val="0"/>
          <w:marBottom w:val="0"/>
          <w:divBdr>
            <w:top w:val="none" w:sz="0" w:space="0" w:color="auto"/>
            <w:left w:val="none" w:sz="0" w:space="0" w:color="auto"/>
            <w:bottom w:val="none" w:sz="0" w:space="0" w:color="auto"/>
            <w:right w:val="none" w:sz="0" w:space="0" w:color="auto"/>
          </w:divBdr>
        </w:div>
        <w:div w:id="277613934">
          <w:marLeft w:val="0"/>
          <w:marRight w:val="0"/>
          <w:marTop w:val="0"/>
          <w:marBottom w:val="0"/>
          <w:divBdr>
            <w:top w:val="none" w:sz="0" w:space="0" w:color="auto"/>
            <w:left w:val="none" w:sz="0" w:space="0" w:color="auto"/>
            <w:bottom w:val="none" w:sz="0" w:space="0" w:color="auto"/>
            <w:right w:val="none" w:sz="0" w:space="0" w:color="auto"/>
          </w:divBdr>
        </w:div>
        <w:div w:id="1014726607">
          <w:marLeft w:val="0"/>
          <w:marRight w:val="0"/>
          <w:marTop w:val="0"/>
          <w:marBottom w:val="0"/>
          <w:divBdr>
            <w:top w:val="none" w:sz="0" w:space="0" w:color="auto"/>
            <w:left w:val="none" w:sz="0" w:space="0" w:color="auto"/>
            <w:bottom w:val="none" w:sz="0" w:space="0" w:color="auto"/>
            <w:right w:val="none" w:sz="0" w:space="0" w:color="auto"/>
          </w:divBdr>
        </w:div>
        <w:div w:id="1656841289">
          <w:marLeft w:val="0"/>
          <w:marRight w:val="0"/>
          <w:marTop w:val="0"/>
          <w:marBottom w:val="0"/>
          <w:divBdr>
            <w:top w:val="none" w:sz="0" w:space="0" w:color="auto"/>
            <w:left w:val="none" w:sz="0" w:space="0" w:color="auto"/>
            <w:bottom w:val="none" w:sz="0" w:space="0" w:color="auto"/>
            <w:right w:val="none" w:sz="0" w:space="0" w:color="auto"/>
          </w:divBdr>
        </w:div>
      </w:divsChild>
    </w:div>
    <w:div w:id="1827941943">
      <w:bodyDiv w:val="1"/>
      <w:marLeft w:val="0"/>
      <w:marRight w:val="0"/>
      <w:marTop w:val="0"/>
      <w:marBottom w:val="0"/>
      <w:divBdr>
        <w:top w:val="none" w:sz="0" w:space="0" w:color="auto"/>
        <w:left w:val="none" w:sz="0" w:space="0" w:color="auto"/>
        <w:bottom w:val="none" w:sz="0" w:space="0" w:color="auto"/>
        <w:right w:val="none" w:sz="0" w:space="0" w:color="auto"/>
      </w:divBdr>
    </w:div>
    <w:div w:id="1850750050">
      <w:bodyDiv w:val="1"/>
      <w:marLeft w:val="0"/>
      <w:marRight w:val="0"/>
      <w:marTop w:val="0"/>
      <w:marBottom w:val="0"/>
      <w:divBdr>
        <w:top w:val="none" w:sz="0" w:space="0" w:color="auto"/>
        <w:left w:val="none" w:sz="0" w:space="0" w:color="auto"/>
        <w:bottom w:val="none" w:sz="0" w:space="0" w:color="auto"/>
        <w:right w:val="none" w:sz="0" w:space="0" w:color="auto"/>
      </w:divBdr>
    </w:div>
    <w:div w:id="1865627315">
      <w:bodyDiv w:val="1"/>
      <w:marLeft w:val="0"/>
      <w:marRight w:val="0"/>
      <w:marTop w:val="0"/>
      <w:marBottom w:val="0"/>
      <w:divBdr>
        <w:top w:val="none" w:sz="0" w:space="0" w:color="auto"/>
        <w:left w:val="none" w:sz="0" w:space="0" w:color="auto"/>
        <w:bottom w:val="none" w:sz="0" w:space="0" w:color="auto"/>
        <w:right w:val="none" w:sz="0" w:space="0" w:color="auto"/>
      </w:divBdr>
    </w:div>
    <w:div w:id="1879930485">
      <w:bodyDiv w:val="1"/>
      <w:marLeft w:val="0"/>
      <w:marRight w:val="0"/>
      <w:marTop w:val="0"/>
      <w:marBottom w:val="0"/>
      <w:divBdr>
        <w:top w:val="none" w:sz="0" w:space="0" w:color="auto"/>
        <w:left w:val="none" w:sz="0" w:space="0" w:color="auto"/>
        <w:bottom w:val="none" w:sz="0" w:space="0" w:color="auto"/>
        <w:right w:val="none" w:sz="0" w:space="0" w:color="auto"/>
      </w:divBdr>
    </w:div>
    <w:div w:id="1883635794">
      <w:bodyDiv w:val="1"/>
      <w:marLeft w:val="0"/>
      <w:marRight w:val="0"/>
      <w:marTop w:val="0"/>
      <w:marBottom w:val="0"/>
      <w:divBdr>
        <w:top w:val="none" w:sz="0" w:space="0" w:color="auto"/>
        <w:left w:val="none" w:sz="0" w:space="0" w:color="auto"/>
        <w:bottom w:val="none" w:sz="0" w:space="0" w:color="auto"/>
        <w:right w:val="none" w:sz="0" w:space="0" w:color="auto"/>
      </w:divBdr>
    </w:div>
    <w:div w:id="1889339936">
      <w:bodyDiv w:val="1"/>
      <w:marLeft w:val="0"/>
      <w:marRight w:val="0"/>
      <w:marTop w:val="0"/>
      <w:marBottom w:val="0"/>
      <w:divBdr>
        <w:top w:val="none" w:sz="0" w:space="0" w:color="auto"/>
        <w:left w:val="none" w:sz="0" w:space="0" w:color="auto"/>
        <w:bottom w:val="none" w:sz="0" w:space="0" w:color="auto"/>
        <w:right w:val="none" w:sz="0" w:space="0" w:color="auto"/>
      </w:divBdr>
    </w:div>
    <w:div w:id="1908571577">
      <w:bodyDiv w:val="1"/>
      <w:marLeft w:val="0"/>
      <w:marRight w:val="0"/>
      <w:marTop w:val="0"/>
      <w:marBottom w:val="0"/>
      <w:divBdr>
        <w:top w:val="none" w:sz="0" w:space="0" w:color="auto"/>
        <w:left w:val="none" w:sz="0" w:space="0" w:color="auto"/>
        <w:bottom w:val="none" w:sz="0" w:space="0" w:color="auto"/>
        <w:right w:val="none" w:sz="0" w:space="0" w:color="auto"/>
      </w:divBdr>
    </w:div>
    <w:div w:id="1924142785">
      <w:bodyDiv w:val="1"/>
      <w:marLeft w:val="0"/>
      <w:marRight w:val="0"/>
      <w:marTop w:val="0"/>
      <w:marBottom w:val="0"/>
      <w:divBdr>
        <w:top w:val="none" w:sz="0" w:space="0" w:color="auto"/>
        <w:left w:val="none" w:sz="0" w:space="0" w:color="auto"/>
        <w:bottom w:val="none" w:sz="0" w:space="0" w:color="auto"/>
        <w:right w:val="none" w:sz="0" w:space="0" w:color="auto"/>
      </w:divBdr>
    </w:div>
    <w:div w:id="1925339764">
      <w:bodyDiv w:val="1"/>
      <w:marLeft w:val="0"/>
      <w:marRight w:val="0"/>
      <w:marTop w:val="0"/>
      <w:marBottom w:val="0"/>
      <w:divBdr>
        <w:top w:val="none" w:sz="0" w:space="0" w:color="auto"/>
        <w:left w:val="none" w:sz="0" w:space="0" w:color="auto"/>
        <w:bottom w:val="none" w:sz="0" w:space="0" w:color="auto"/>
        <w:right w:val="none" w:sz="0" w:space="0" w:color="auto"/>
      </w:divBdr>
      <w:divsChild>
        <w:div w:id="1654597988">
          <w:marLeft w:val="0"/>
          <w:marRight w:val="0"/>
          <w:marTop w:val="0"/>
          <w:marBottom w:val="0"/>
          <w:divBdr>
            <w:top w:val="none" w:sz="0" w:space="0" w:color="auto"/>
            <w:left w:val="none" w:sz="0" w:space="0" w:color="auto"/>
            <w:bottom w:val="none" w:sz="0" w:space="0" w:color="auto"/>
            <w:right w:val="none" w:sz="0" w:space="0" w:color="auto"/>
          </w:divBdr>
          <w:divsChild>
            <w:div w:id="1329559329">
              <w:marLeft w:val="0"/>
              <w:marRight w:val="0"/>
              <w:marTop w:val="0"/>
              <w:marBottom w:val="0"/>
              <w:divBdr>
                <w:top w:val="none" w:sz="0" w:space="0" w:color="auto"/>
                <w:left w:val="none" w:sz="0" w:space="0" w:color="auto"/>
                <w:bottom w:val="none" w:sz="0" w:space="0" w:color="auto"/>
                <w:right w:val="none" w:sz="0" w:space="0" w:color="auto"/>
              </w:divBdr>
              <w:divsChild>
                <w:div w:id="1599218319">
                  <w:marLeft w:val="0"/>
                  <w:marRight w:val="0"/>
                  <w:marTop w:val="0"/>
                  <w:marBottom w:val="0"/>
                  <w:divBdr>
                    <w:top w:val="none" w:sz="0" w:space="0" w:color="auto"/>
                    <w:left w:val="none" w:sz="0" w:space="0" w:color="auto"/>
                    <w:bottom w:val="none" w:sz="0" w:space="0" w:color="auto"/>
                    <w:right w:val="none" w:sz="0" w:space="0" w:color="auto"/>
                  </w:divBdr>
                  <w:divsChild>
                    <w:div w:id="1956061259">
                      <w:marLeft w:val="0"/>
                      <w:marRight w:val="0"/>
                      <w:marTop w:val="0"/>
                      <w:marBottom w:val="0"/>
                      <w:divBdr>
                        <w:top w:val="none" w:sz="0" w:space="0" w:color="auto"/>
                        <w:left w:val="none" w:sz="0" w:space="0" w:color="auto"/>
                        <w:bottom w:val="none" w:sz="0" w:space="0" w:color="auto"/>
                        <w:right w:val="none" w:sz="0" w:space="0" w:color="auto"/>
                      </w:divBdr>
                      <w:divsChild>
                        <w:div w:id="1148280795">
                          <w:marLeft w:val="0"/>
                          <w:marRight w:val="0"/>
                          <w:marTop w:val="0"/>
                          <w:marBottom w:val="0"/>
                          <w:divBdr>
                            <w:top w:val="none" w:sz="0" w:space="0" w:color="auto"/>
                            <w:left w:val="none" w:sz="0" w:space="0" w:color="auto"/>
                            <w:bottom w:val="none" w:sz="0" w:space="0" w:color="auto"/>
                            <w:right w:val="none" w:sz="0" w:space="0" w:color="auto"/>
                          </w:divBdr>
                          <w:divsChild>
                            <w:div w:id="2097968959">
                              <w:marLeft w:val="0"/>
                              <w:marRight w:val="0"/>
                              <w:marTop w:val="0"/>
                              <w:marBottom w:val="0"/>
                              <w:divBdr>
                                <w:top w:val="none" w:sz="0" w:space="0" w:color="auto"/>
                                <w:left w:val="none" w:sz="0" w:space="0" w:color="auto"/>
                                <w:bottom w:val="none" w:sz="0" w:space="0" w:color="auto"/>
                                <w:right w:val="none" w:sz="0" w:space="0" w:color="auto"/>
                              </w:divBdr>
                              <w:divsChild>
                                <w:div w:id="1448114655">
                                  <w:marLeft w:val="0"/>
                                  <w:marRight w:val="0"/>
                                  <w:marTop w:val="0"/>
                                  <w:marBottom w:val="0"/>
                                  <w:divBdr>
                                    <w:top w:val="none" w:sz="0" w:space="0" w:color="auto"/>
                                    <w:left w:val="none" w:sz="0" w:space="0" w:color="auto"/>
                                    <w:bottom w:val="none" w:sz="0" w:space="0" w:color="auto"/>
                                    <w:right w:val="none" w:sz="0" w:space="0" w:color="auto"/>
                                  </w:divBdr>
                                  <w:divsChild>
                                    <w:div w:id="732898282">
                                      <w:marLeft w:val="0"/>
                                      <w:marRight w:val="0"/>
                                      <w:marTop w:val="0"/>
                                      <w:marBottom w:val="0"/>
                                      <w:divBdr>
                                        <w:top w:val="none" w:sz="0" w:space="0" w:color="auto"/>
                                        <w:left w:val="none" w:sz="0" w:space="0" w:color="auto"/>
                                        <w:bottom w:val="none" w:sz="0" w:space="0" w:color="auto"/>
                                        <w:right w:val="none" w:sz="0" w:space="0" w:color="auto"/>
                                      </w:divBdr>
                                      <w:divsChild>
                                        <w:div w:id="1869640303">
                                          <w:marLeft w:val="0"/>
                                          <w:marRight w:val="0"/>
                                          <w:marTop w:val="0"/>
                                          <w:marBottom w:val="0"/>
                                          <w:divBdr>
                                            <w:top w:val="none" w:sz="0" w:space="0" w:color="auto"/>
                                            <w:left w:val="none" w:sz="0" w:space="0" w:color="auto"/>
                                            <w:bottom w:val="none" w:sz="0" w:space="0" w:color="auto"/>
                                            <w:right w:val="none" w:sz="0" w:space="0" w:color="auto"/>
                                          </w:divBdr>
                                          <w:divsChild>
                                            <w:div w:id="1122335842">
                                              <w:marLeft w:val="0"/>
                                              <w:marRight w:val="0"/>
                                              <w:marTop w:val="0"/>
                                              <w:marBottom w:val="0"/>
                                              <w:divBdr>
                                                <w:top w:val="none" w:sz="0" w:space="0" w:color="auto"/>
                                                <w:left w:val="none" w:sz="0" w:space="0" w:color="auto"/>
                                                <w:bottom w:val="none" w:sz="0" w:space="0" w:color="auto"/>
                                                <w:right w:val="none" w:sz="0" w:space="0" w:color="auto"/>
                                              </w:divBdr>
                                              <w:divsChild>
                                                <w:div w:id="1322538976">
                                                  <w:marLeft w:val="0"/>
                                                  <w:marRight w:val="0"/>
                                                  <w:marTop w:val="0"/>
                                                  <w:marBottom w:val="0"/>
                                                  <w:divBdr>
                                                    <w:top w:val="none" w:sz="0" w:space="0" w:color="auto"/>
                                                    <w:left w:val="none" w:sz="0" w:space="0" w:color="auto"/>
                                                    <w:bottom w:val="none" w:sz="0" w:space="0" w:color="auto"/>
                                                    <w:right w:val="none" w:sz="0" w:space="0" w:color="auto"/>
                                                  </w:divBdr>
                                                  <w:divsChild>
                                                    <w:div w:id="16418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933989">
                          <w:marLeft w:val="0"/>
                          <w:marRight w:val="0"/>
                          <w:marTop w:val="0"/>
                          <w:marBottom w:val="0"/>
                          <w:divBdr>
                            <w:top w:val="none" w:sz="0" w:space="0" w:color="auto"/>
                            <w:left w:val="none" w:sz="0" w:space="0" w:color="auto"/>
                            <w:bottom w:val="none" w:sz="0" w:space="0" w:color="auto"/>
                            <w:right w:val="none" w:sz="0" w:space="0" w:color="auto"/>
                          </w:divBdr>
                          <w:divsChild>
                            <w:div w:id="1959795483">
                              <w:marLeft w:val="0"/>
                              <w:marRight w:val="0"/>
                              <w:marTop w:val="0"/>
                              <w:marBottom w:val="0"/>
                              <w:divBdr>
                                <w:top w:val="none" w:sz="0" w:space="0" w:color="auto"/>
                                <w:left w:val="none" w:sz="0" w:space="0" w:color="auto"/>
                                <w:bottom w:val="none" w:sz="0" w:space="0" w:color="auto"/>
                                <w:right w:val="none" w:sz="0" w:space="0" w:color="auto"/>
                              </w:divBdr>
                              <w:divsChild>
                                <w:div w:id="132911425">
                                  <w:marLeft w:val="0"/>
                                  <w:marRight w:val="0"/>
                                  <w:marTop w:val="0"/>
                                  <w:marBottom w:val="0"/>
                                  <w:divBdr>
                                    <w:top w:val="none" w:sz="0" w:space="0" w:color="auto"/>
                                    <w:left w:val="none" w:sz="0" w:space="0" w:color="auto"/>
                                    <w:bottom w:val="none" w:sz="0" w:space="0" w:color="auto"/>
                                    <w:right w:val="none" w:sz="0" w:space="0" w:color="auto"/>
                                  </w:divBdr>
                                  <w:divsChild>
                                    <w:div w:id="1612736990">
                                      <w:marLeft w:val="0"/>
                                      <w:marRight w:val="0"/>
                                      <w:marTop w:val="0"/>
                                      <w:marBottom w:val="0"/>
                                      <w:divBdr>
                                        <w:top w:val="none" w:sz="0" w:space="0" w:color="auto"/>
                                        <w:left w:val="none" w:sz="0" w:space="0" w:color="auto"/>
                                        <w:bottom w:val="none" w:sz="0" w:space="0" w:color="auto"/>
                                        <w:right w:val="none" w:sz="0" w:space="0" w:color="auto"/>
                                      </w:divBdr>
                                      <w:divsChild>
                                        <w:div w:id="356465454">
                                          <w:marLeft w:val="0"/>
                                          <w:marRight w:val="0"/>
                                          <w:marTop w:val="0"/>
                                          <w:marBottom w:val="0"/>
                                          <w:divBdr>
                                            <w:top w:val="none" w:sz="0" w:space="0" w:color="auto"/>
                                            <w:left w:val="none" w:sz="0" w:space="0" w:color="auto"/>
                                            <w:bottom w:val="none" w:sz="0" w:space="0" w:color="auto"/>
                                            <w:right w:val="none" w:sz="0" w:space="0" w:color="auto"/>
                                          </w:divBdr>
                                          <w:divsChild>
                                            <w:div w:id="996492340">
                                              <w:marLeft w:val="0"/>
                                              <w:marRight w:val="0"/>
                                              <w:marTop w:val="0"/>
                                              <w:marBottom w:val="0"/>
                                              <w:divBdr>
                                                <w:top w:val="none" w:sz="0" w:space="0" w:color="auto"/>
                                                <w:left w:val="none" w:sz="0" w:space="0" w:color="auto"/>
                                                <w:bottom w:val="none" w:sz="0" w:space="0" w:color="auto"/>
                                                <w:right w:val="none" w:sz="0" w:space="0" w:color="auto"/>
                                              </w:divBdr>
                                              <w:divsChild>
                                                <w:div w:id="1441223384">
                                                  <w:marLeft w:val="0"/>
                                                  <w:marRight w:val="0"/>
                                                  <w:marTop w:val="0"/>
                                                  <w:marBottom w:val="0"/>
                                                  <w:divBdr>
                                                    <w:top w:val="none" w:sz="0" w:space="0" w:color="auto"/>
                                                    <w:left w:val="none" w:sz="0" w:space="0" w:color="auto"/>
                                                    <w:bottom w:val="none" w:sz="0" w:space="0" w:color="auto"/>
                                                    <w:right w:val="none" w:sz="0" w:space="0" w:color="auto"/>
                                                  </w:divBdr>
                                                  <w:divsChild>
                                                    <w:div w:id="503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1627104">
      <w:bodyDiv w:val="1"/>
      <w:marLeft w:val="0"/>
      <w:marRight w:val="0"/>
      <w:marTop w:val="0"/>
      <w:marBottom w:val="0"/>
      <w:divBdr>
        <w:top w:val="none" w:sz="0" w:space="0" w:color="auto"/>
        <w:left w:val="none" w:sz="0" w:space="0" w:color="auto"/>
        <w:bottom w:val="none" w:sz="0" w:space="0" w:color="auto"/>
        <w:right w:val="none" w:sz="0" w:space="0" w:color="auto"/>
      </w:divBdr>
    </w:div>
    <w:div w:id="1957178167">
      <w:bodyDiv w:val="1"/>
      <w:marLeft w:val="0"/>
      <w:marRight w:val="0"/>
      <w:marTop w:val="0"/>
      <w:marBottom w:val="0"/>
      <w:divBdr>
        <w:top w:val="none" w:sz="0" w:space="0" w:color="auto"/>
        <w:left w:val="none" w:sz="0" w:space="0" w:color="auto"/>
        <w:bottom w:val="none" w:sz="0" w:space="0" w:color="auto"/>
        <w:right w:val="none" w:sz="0" w:space="0" w:color="auto"/>
      </w:divBdr>
      <w:divsChild>
        <w:div w:id="207644927">
          <w:marLeft w:val="0"/>
          <w:marRight w:val="0"/>
          <w:marTop w:val="0"/>
          <w:marBottom w:val="0"/>
          <w:divBdr>
            <w:top w:val="none" w:sz="0" w:space="0" w:color="auto"/>
            <w:left w:val="none" w:sz="0" w:space="0" w:color="auto"/>
            <w:bottom w:val="none" w:sz="0" w:space="0" w:color="auto"/>
            <w:right w:val="none" w:sz="0" w:space="0" w:color="auto"/>
          </w:divBdr>
        </w:div>
        <w:div w:id="950747484">
          <w:marLeft w:val="0"/>
          <w:marRight w:val="0"/>
          <w:marTop w:val="0"/>
          <w:marBottom w:val="0"/>
          <w:divBdr>
            <w:top w:val="none" w:sz="0" w:space="0" w:color="auto"/>
            <w:left w:val="none" w:sz="0" w:space="0" w:color="auto"/>
            <w:bottom w:val="none" w:sz="0" w:space="0" w:color="auto"/>
            <w:right w:val="none" w:sz="0" w:space="0" w:color="auto"/>
          </w:divBdr>
        </w:div>
      </w:divsChild>
    </w:div>
    <w:div w:id="1963615259">
      <w:bodyDiv w:val="1"/>
      <w:marLeft w:val="0"/>
      <w:marRight w:val="0"/>
      <w:marTop w:val="0"/>
      <w:marBottom w:val="0"/>
      <w:divBdr>
        <w:top w:val="none" w:sz="0" w:space="0" w:color="auto"/>
        <w:left w:val="none" w:sz="0" w:space="0" w:color="auto"/>
        <w:bottom w:val="none" w:sz="0" w:space="0" w:color="auto"/>
        <w:right w:val="none" w:sz="0" w:space="0" w:color="auto"/>
      </w:divBdr>
    </w:div>
    <w:div w:id="1973092536">
      <w:bodyDiv w:val="1"/>
      <w:marLeft w:val="0"/>
      <w:marRight w:val="0"/>
      <w:marTop w:val="0"/>
      <w:marBottom w:val="0"/>
      <w:divBdr>
        <w:top w:val="none" w:sz="0" w:space="0" w:color="auto"/>
        <w:left w:val="none" w:sz="0" w:space="0" w:color="auto"/>
        <w:bottom w:val="none" w:sz="0" w:space="0" w:color="auto"/>
        <w:right w:val="none" w:sz="0" w:space="0" w:color="auto"/>
      </w:divBdr>
    </w:div>
    <w:div w:id="1985546155">
      <w:bodyDiv w:val="1"/>
      <w:marLeft w:val="0"/>
      <w:marRight w:val="0"/>
      <w:marTop w:val="0"/>
      <w:marBottom w:val="0"/>
      <w:divBdr>
        <w:top w:val="none" w:sz="0" w:space="0" w:color="auto"/>
        <w:left w:val="none" w:sz="0" w:space="0" w:color="auto"/>
        <w:bottom w:val="none" w:sz="0" w:space="0" w:color="auto"/>
        <w:right w:val="none" w:sz="0" w:space="0" w:color="auto"/>
      </w:divBdr>
    </w:div>
    <w:div w:id="1988391054">
      <w:bodyDiv w:val="1"/>
      <w:marLeft w:val="0"/>
      <w:marRight w:val="0"/>
      <w:marTop w:val="0"/>
      <w:marBottom w:val="0"/>
      <w:divBdr>
        <w:top w:val="none" w:sz="0" w:space="0" w:color="auto"/>
        <w:left w:val="none" w:sz="0" w:space="0" w:color="auto"/>
        <w:bottom w:val="none" w:sz="0" w:space="0" w:color="auto"/>
        <w:right w:val="none" w:sz="0" w:space="0" w:color="auto"/>
      </w:divBdr>
    </w:div>
    <w:div w:id="1989820262">
      <w:bodyDiv w:val="1"/>
      <w:marLeft w:val="0"/>
      <w:marRight w:val="0"/>
      <w:marTop w:val="0"/>
      <w:marBottom w:val="0"/>
      <w:divBdr>
        <w:top w:val="none" w:sz="0" w:space="0" w:color="auto"/>
        <w:left w:val="none" w:sz="0" w:space="0" w:color="auto"/>
        <w:bottom w:val="none" w:sz="0" w:space="0" w:color="auto"/>
        <w:right w:val="none" w:sz="0" w:space="0" w:color="auto"/>
      </w:divBdr>
    </w:div>
    <w:div w:id="1996227486">
      <w:bodyDiv w:val="1"/>
      <w:marLeft w:val="0"/>
      <w:marRight w:val="0"/>
      <w:marTop w:val="0"/>
      <w:marBottom w:val="0"/>
      <w:divBdr>
        <w:top w:val="none" w:sz="0" w:space="0" w:color="auto"/>
        <w:left w:val="none" w:sz="0" w:space="0" w:color="auto"/>
        <w:bottom w:val="none" w:sz="0" w:space="0" w:color="auto"/>
        <w:right w:val="none" w:sz="0" w:space="0" w:color="auto"/>
      </w:divBdr>
    </w:div>
    <w:div w:id="2035227110">
      <w:bodyDiv w:val="1"/>
      <w:marLeft w:val="0"/>
      <w:marRight w:val="0"/>
      <w:marTop w:val="0"/>
      <w:marBottom w:val="0"/>
      <w:divBdr>
        <w:top w:val="none" w:sz="0" w:space="0" w:color="auto"/>
        <w:left w:val="none" w:sz="0" w:space="0" w:color="auto"/>
        <w:bottom w:val="none" w:sz="0" w:space="0" w:color="auto"/>
        <w:right w:val="none" w:sz="0" w:space="0" w:color="auto"/>
      </w:divBdr>
    </w:div>
    <w:div w:id="2040739330">
      <w:bodyDiv w:val="1"/>
      <w:marLeft w:val="0"/>
      <w:marRight w:val="0"/>
      <w:marTop w:val="0"/>
      <w:marBottom w:val="0"/>
      <w:divBdr>
        <w:top w:val="none" w:sz="0" w:space="0" w:color="auto"/>
        <w:left w:val="none" w:sz="0" w:space="0" w:color="auto"/>
        <w:bottom w:val="none" w:sz="0" w:space="0" w:color="auto"/>
        <w:right w:val="none" w:sz="0" w:space="0" w:color="auto"/>
      </w:divBdr>
    </w:div>
    <w:div w:id="2050375219">
      <w:bodyDiv w:val="1"/>
      <w:marLeft w:val="0"/>
      <w:marRight w:val="0"/>
      <w:marTop w:val="0"/>
      <w:marBottom w:val="0"/>
      <w:divBdr>
        <w:top w:val="none" w:sz="0" w:space="0" w:color="auto"/>
        <w:left w:val="none" w:sz="0" w:space="0" w:color="auto"/>
        <w:bottom w:val="none" w:sz="0" w:space="0" w:color="auto"/>
        <w:right w:val="none" w:sz="0" w:space="0" w:color="auto"/>
      </w:divBdr>
    </w:div>
    <w:div w:id="2113474701">
      <w:bodyDiv w:val="1"/>
      <w:marLeft w:val="0"/>
      <w:marRight w:val="0"/>
      <w:marTop w:val="0"/>
      <w:marBottom w:val="0"/>
      <w:divBdr>
        <w:top w:val="none" w:sz="0" w:space="0" w:color="auto"/>
        <w:left w:val="none" w:sz="0" w:space="0" w:color="auto"/>
        <w:bottom w:val="none" w:sz="0" w:space="0" w:color="auto"/>
        <w:right w:val="none" w:sz="0" w:space="0" w:color="auto"/>
      </w:divBdr>
    </w:div>
    <w:div w:id="212068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dwinsville.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ondagap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www.townoflysander.org" TargetMode="External"/><Relationship Id="rId4" Type="http://schemas.openxmlformats.org/officeDocument/2006/relationships/settings" Target="settings.xml"/><Relationship Id="rId9" Type="http://schemas.openxmlformats.org/officeDocument/2006/relationships/hyperlink" Target="http://www.townofvanburen.com"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rector\Documents\Custom%20Office%20Templates\2021%20May%20newsletter-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3F849-8DAB-4958-920F-3809EDD99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2021 May newsletter-3</Template>
  <TotalTime>0</TotalTime>
  <Pages>8</Pages>
  <Words>2579</Words>
  <Characters>13414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Newsletter</vt:lpstr>
    </vt:vector>
  </TitlesOfParts>
  <Company>Microsoft Corporation</Company>
  <LinksUpToDate>false</LinksUpToDate>
  <CharactersWithSpaces>15962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creator>Director</dc:creator>
  <cp:lastModifiedBy>Maureen Butler</cp:lastModifiedBy>
  <cp:revision>3</cp:revision>
  <cp:lastPrinted>2024-08-30T12:37:00Z</cp:lastPrinted>
  <dcterms:created xsi:type="dcterms:W3CDTF">2024-10-01T11:54:00Z</dcterms:created>
  <dcterms:modified xsi:type="dcterms:W3CDTF">2024-10-01T11:54:00Z</dcterms:modified>
</cp:coreProperties>
</file>