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734B4F5" w14:textId="013342F9" w:rsidR="00371836" w:rsidRPr="00A27495" w:rsidRDefault="00A83B2D" w:rsidP="00F53D95">
      <w:pPr>
        <w:ind w:left="-90"/>
        <w:rPr>
          <w:rFonts w:ascii="Congenial" w:hAnsi="Congenial" w:cstheme="minorHAnsi"/>
          <w:b/>
          <w:sz w:val="28"/>
          <w:szCs w:val="28"/>
        </w:rPr>
      </w:pPr>
      <w:r w:rsidRPr="00A27495">
        <w:rPr>
          <w:rFonts w:ascii="Congenial" w:hAnsi="Congenial" w:cstheme="minorHAnsi"/>
          <w:b/>
          <w:noProof/>
          <w:color w:val="000000"/>
          <w:sz w:val="28"/>
          <w:szCs w:val="28"/>
        </w:rPr>
        <mc:AlternateContent>
          <mc:Choice Requires="wps">
            <w:drawing>
              <wp:anchor distT="0" distB="0" distL="114300" distR="114300" simplePos="0" relativeHeight="251658752" behindDoc="1" locked="0" layoutInCell="1" allowOverlap="1" wp14:anchorId="699D2409" wp14:editId="062977CB">
                <wp:simplePos x="0" y="0"/>
                <wp:positionH relativeFrom="page">
                  <wp:posOffset>971550</wp:posOffset>
                </wp:positionH>
                <wp:positionV relativeFrom="page">
                  <wp:posOffset>419100</wp:posOffset>
                </wp:positionV>
                <wp:extent cx="7781925" cy="1209675"/>
                <wp:effectExtent l="0" t="0" r="0" b="9525"/>
                <wp:wrapSquare wrapText="bothSides"/>
                <wp:docPr id="3"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81925" cy="12096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0B44DD" w14:textId="575DBE8E" w:rsidR="00352D03" w:rsidRPr="00E76768" w:rsidRDefault="00CD08DF" w:rsidP="00382478">
                            <w:pPr>
                              <w:widowControl w:val="0"/>
                              <w:overflowPunct w:val="0"/>
                              <w:autoSpaceDE w:val="0"/>
                              <w:autoSpaceDN w:val="0"/>
                              <w:adjustRightInd w:val="0"/>
                              <w:ind w:right="390"/>
                              <w:rPr>
                                <w:rFonts w:ascii="Papyrus" w:hAnsi="Papyrus" w:cs="Blackadder ITC"/>
                                <w:b/>
                                <w:color w:val="000000"/>
                                <w:kern w:val="28"/>
                                <w:sz w:val="56"/>
                                <w:szCs w:val="56"/>
                              </w:rPr>
                            </w:pPr>
                            <w:r>
                              <w:rPr>
                                <w:rFonts w:ascii="Papyrus" w:hAnsi="Papyrus" w:cs="Blackadder ITC"/>
                                <w:b/>
                                <w:color w:val="000000"/>
                                <w:kern w:val="28"/>
                                <w:sz w:val="56"/>
                                <w:szCs w:val="56"/>
                              </w:rPr>
                              <w:t xml:space="preserve">   </w:t>
                            </w:r>
                            <w:r w:rsidRPr="00D95D25">
                              <w:rPr>
                                <w:rFonts w:ascii="Papyrus" w:hAnsi="Papyrus" w:cs="Blackadder ITC"/>
                                <w:b/>
                                <w:color w:val="000000"/>
                                <w:kern w:val="28"/>
                                <w:sz w:val="56"/>
                                <w:szCs w:val="56"/>
                              </w:rPr>
                              <w:t xml:space="preserve">  </w:t>
                            </w:r>
                            <w:r w:rsidRPr="00E76768">
                              <w:rPr>
                                <w:rFonts w:ascii="Papyrus" w:hAnsi="Papyrus" w:cs="Blackadder ITC"/>
                                <w:b/>
                                <w:color w:val="000000"/>
                                <w:kern w:val="28"/>
                                <w:sz w:val="56"/>
                                <w:szCs w:val="56"/>
                              </w:rPr>
                              <w:t>Canton Woods Newsletter</w:t>
                            </w:r>
                            <w:r w:rsidR="00EB2B4B">
                              <w:rPr>
                                <w:rFonts w:ascii="Papyrus" w:hAnsi="Papyrus" w:cs="Blackadder ITC"/>
                                <w:b/>
                                <w:color w:val="000000"/>
                                <w:kern w:val="28"/>
                                <w:sz w:val="56"/>
                                <w:szCs w:val="56"/>
                              </w:rPr>
                              <w:t xml:space="preserve"> </w:t>
                            </w:r>
                            <w:r w:rsidR="002B34AC">
                              <w:rPr>
                                <w:rFonts w:ascii="Papyrus" w:hAnsi="Papyrus" w:cs="Blackadder ITC"/>
                                <w:b/>
                                <w:color w:val="000000"/>
                                <w:kern w:val="28"/>
                                <w:sz w:val="56"/>
                                <w:szCs w:val="56"/>
                              </w:rPr>
                              <w:t xml:space="preserve">  </w:t>
                            </w:r>
                          </w:p>
                          <w:p w14:paraId="67F1AF7C" w14:textId="4A5F5278"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r w:rsidRPr="00E76768">
                              <w:rPr>
                                <w:rFonts w:ascii="Papyrus" w:hAnsi="Papyrus" w:cs="Blackadder ITC"/>
                                <w:b/>
                                <w:color w:val="000000"/>
                                <w:kern w:val="28"/>
                                <w:sz w:val="48"/>
                                <w:szCs w:val="48"/>
                              </w:rPr>
                              <w:t xml:space="preserve">  </w:t>
                            </w:r>
                            <w:r w:rsidR="00994259">
                              <w:rPr>
                                <w:rFonts w:ascii="Papyrus" w:hAnsi="Papyrus" w:cs="Blackadder ITC"/>
                                <w:b/>
                                <w:color w:val="000000"/>
                                <w:kern w:val="28"/>
                                <w:sz w:val="48"/>
                                <w:szCs w:val="48"/>
                              </w:rPr>
                              <w:t xml:space="preserve">             </w:t>
                            </w:r>
                            <w:r w:rsidR="00151AB7">
                              <w:rPr>
                                <w:rFonts w:ascii="Papyrus" w:hAnsi="Papyrus" w:cs="Blackadder ITC"/>
                                <w:b/>
                                <w:color w:val="000000"/>
                                <w:kern w:val="28"/>
                                <w:sz w:val="48"/>
                                <w:szCs w:val="48"/>
                              </w:rPr>
                              <w:t xml:space="preserve">           </w:t>
                            </w:r>
                            <w:r w:rsidR="00D751B7">
                              <w:rPr>
                                <w:rFonts w:ascii="Papyrus" w:hAnsi="Papyrus" w:cs="Blackadder ITC"/>
                                <w:b/>
                                <w:color w:val="000000"/>
                                <w:kern w:val="28"/>
                                <w:sz w:val="48"/>
                                <w:szCs w:val="48"/>
                              </w:rPr>
                              <w:t xml:space="preserve">  </w:t>
                            </w:r>
                            <w:r w:rsidR="009A06A9">
                              <w:rPr>
                                <w:rFonts w:ascii="Papyrus" w:hAnsi="Papyrus" w:cs="Blackadder ITC"/>
                                <w:b/>
                                <w:color w:val="000000"/>
                                <w:kern w:val="28"/>
                                <w:sz w:val="48"/>
                                <w:szCs w:val="48"/>
                              </w:rPr>
                              <w:t>Dec</w:t>
                            </w:r>
                            <w:r w:rsidR="00836C65">
                              <w:rPr>
                                <w:rFonts w:ascii="Papyrus" w:hAnsi="Papyrus" w:cs="Blackadder ITC"/>
                                <w:b/>
                                <w:color w:val="000000"/>
                                <w:kern w:val="28"/>
                                <w:sz w:val="48"/>
                                <w:szCs w:val="48"/>
                              </w:rPr>
                              <w:t>ember</w:t>
                            </w:r>
                            <w:r w:rsidR="001638D9">
                              <w:rPr>
                                <w:rFonts w:ascii="Papyrus" w:hAnsi="Papyrus" w:cs="Blackadder ITC"/>
                                <w:b/>
                                <w:color w:val="000000"/>
                                <w:kern w:val="28"/>
                                <w:sz w:val="48"/>
                                <w:szCs w:val="48"/>
                              </w:rPr>
                              <w:t xml:space="preserve"> </w:t>
                            </w:r>
                            <w:r w:rsidR="00D30DF8">
                              <w:rPr>
                                <w:rFonts w:ascii="Papyrus" w:hAnsi="Papyrus" w:cs="Blackadder ITC"/>
                                <w:b/>
                                <w:color w:val="000000"/>
                                <w:kern w:val="28"/>
                                <w:sz w:val="48"/>
                                <w:szCs w:val="48"/>
                              </w:rPr>
                              <w:t>202</w:t>
                            </w:r>
                            <w:r w:rsidR="002510AC">
                              <w:rPr>
                                <w:rFonts w:ascii="Papyrus" w:hAnsi="Papyrus" w:cs="Blackadder ITC"/>
                                <w:b/>
                                <w:color w:val="000000"/>
                                <w:kern w:val="28"/>
                                <w:sz w:val="48"/>
                                <w:szCs w:val="48"/>
                              </w:rPr>
                              <w:t>4</w:t>
                            </w:r>
                          </w:p>
                          <w:p w14:paraId="5FE69B60"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13B34EA"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64ACA36E"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76A0067C"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22D9599" w14:textId="77777777" w:rsidR="00D30DF8" w:rsidRDefault="00D30DF8"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2BD2EE3" w14:textId="0AC09C50" w:rsidR="00996809" w:rsidRPr="00996809" w:rsidRDefault="00996809"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996809">
                              <w:rPr>
                                <w:rFonts w:ascii="Papyrus" w:hAnsi="Papyrus" w:cs="Blackadder ITC"/>
                                <w:b/>
                                <w:i/>
                                <w:iCs/>
                                <w:color w:val="000000"/>
                                <w:kern w:val="28"/>
                                <w:sz w:val="48"/>
                                <w:szCs w:val="48"/>
                              </w:rPr>
                              <w:t xml:space="preserve">      </w:t>
                            </w:r>
                          </w:p>
                          <w:p w14:paraId="4F35078C" w14:textId="12545B25" w:rsidR="00926C2A" w:rsidRPr="00484FB0" w:rsidRDefault="00926C2A"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484FB0">
                              <w:rPr>
                                <w:rFonts w:ascii="Papyrus" w:hAnsi="Papyrus" w:cs="Blackadder ITC"/>
                                <w:b/>
                                <w:i/>
                                <w:iCs/>
                                <w:color w:val="000000"/>
                                <w:kern w:val="28"/>
                                <w:sz w:val="48"/>
                                <w:szCs w:val="48"/>
                              </w:rPr>
                              <w:t xml:space="preserve">  </w:t>
                            </w:r>
                          </w:p>
                          <w:p w14:paraId="4C72615D" w14:textId="77777777" w:rsidR="00926C2A" w:rsidRDefault="00926C2A"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E60D0D" w14:textId="77777777" w:rsidR="00CD08DF" w:rsidRPr="00E76768"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8F7FDE"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52940D0"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AA84B3F"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055B8802" w14:textId="77777777" w:rsidR="00CD08DF" w:rsidRPr="006F4BE6"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237D5938" w14:textId="77777777" w:rsidR="00CD08DF" w:rsidRPr="006F4BE6" w:rsidRDefault="00CD08DF" w:rsidP="009C3A66">
                            <w:pPr>
                              <w:widowControl w:val="0"/>
                              <w:overflowPunct w:val="0"/>
                              <w:autoSpaceDE w:val="0"/>
                              <w:autoSpaceDN w:val="0"/>
                              <w:adjustRightInd w:val="0"/>
                              <w:ind w:right="-139"/>
                              <w:rPr>
                                <w:rFonts w:ascii="Papyrus" w:hAnsi="Papyrus" w:cs="Blackadder ITC"/>
                                <w:b/>
                                <w:color w:val="000000"/>
                                <w:kern w:val="28"/>
                                <w:sz w:val="48"/>
                                <w:szCs w:val="48"/>
                              </w:rPr>
                            </w:pPr>
                            <w:r>
                              <w:rPr>
                                <w:rFonts w:ascii="Papyrus" w:hAnsi="Papyrus" w:cs="Blackadder ITC"/>
                                <w:b/>
                                <w:color w:val="000000"/>
                                <w:kern w:val="28"/>
                                <w:sz w:val="48"/>
                                <w:szCs w:val="48"/>
                              </w:rPr>
                              <w:t xml:space="preserve"> unc</w:t>
                            </w:r>
                          </w:p>
                          <w:p w14:paraId="1AD47E6E" w14:textId="77777777" w:rsidR="00CD08DF" w:rsidRPr="006A5356" w:rsidRDefault="00CD08DF" w:rsidP="003033A9">
                            <w:pPr>
                              <w:widowControl w:val="0"/>
                              <w:overflowPunct w:val="0"/>
                              <w:autoSpaceDE w:val="0"/>
                              <w:autoSpaceDN w:val="0"/>
                              <w:adjustRightInd w:val="0"/>
                              <w:ind w:right="-139"/>
                              <w:jc w:val="center"/>
                              <w:rPr>
                                <w:rFonts w:ascii="Papyrus" w:hAnsi="Papyrus" w:cs="Blackadder ITC"/>
                                <w:b/>
                                <w:color w:val="000000"/>
                                <w:kern w:val="28"/>
                                <w:sz w:val="48"/>
                                <w:szCs w:val="48"/>
                              </w:rPr>
                            </w:pPr>
                          </w:p>
                          <w:p w14:paraId="65030791" w14:textId="77777777" w:rsidR="00CD08DF"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40463C10" w14:textId="77777777" w:rsidR="00CD08DF" w:rsidRPr="00AC3982"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617B0B5A" w14:textId="77777777" w:rsidR="00CD08DF" w:rsidRPr="00E529E2" w:rsidRDefault="00CD08DF" w:rsidP="000B478E">
                            <w:pPr>
                              <w:widowControl w:val="0"/>
                              <w:overflowPunct w:val="0"/>
                              <w:autoSpaceDE w:val="0"/>
                              <w:autoSpaceDN w:val="0"/>
                              <w:adjustRightInd w:val="0"/>
                              <w:ind w:right="-139"/>
                              <w:rPr>
                                <w:rFonts w:ascii="Papyrus" w:hAnsi="Papyrus"/>
                                <w:color w:val="000000"/>
                                <w:kern w:val="28"/>
                                <w:sz w:val="20"/>
                                <w:szCs w:val="20"/>
                              </w:rPr>
                            </w:pPr>
                            <w:r>
                              <w:rPr>
                                <w:rFonts w:ascii="Papyrus" w:hAnsi="Papyrus" w:cs="Blackadder ITC"/>
                                <w:color w:val="000000"/>
                                <w:kern w:val="28"/>
                                <w:sz w:val="72"/>
                                <w:szCs w:val="72"/>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9D2409" id="_x0000_t202" coordsize="21600,21600" o:spt="202" path="m,l,21600r21600,l21600,xe">
                <v:stroke joinstyle="miter"/>
                <v:path gradientshapeok="t" o:connecttype="rect"/>
              </v:shapetype>
              <v:shape id="Text Box 18" o:spid="_x0000_s1026" type="#_x0000_t202" style="position:absolute;left:0;text-align:left;margin-left:76.5pt;margin-top:33pt;width:612.75pt;height:95.25pt;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" filled="f" stroked="f">
                <v:textbox>
                  <w:txbxContent>
                    <w:p w14:paraId="7C0B44DD" w14:textId="575DBE8E" w:rsidR="00352D03" w:rsidRPr="00E76768" w:rsidRDefault="00CD08DF" w:rsidP="00382478">
                      <w:pPr>
                        <w:widowControl w:val="0"/>
                        <w:overflowPunct w:val="0"/>
                        <w:autoSpaceDE w:val="0"/>
                        <w:autoSpaceDN w:val="0"/>
                        <w:adjustRightInd w:val="0"/>
                        <w:ind w:right="390"/>
                        <w:rPr>
                          <w:rFonts w:ascii="Papyrus" w:hAnsi="Papyrus" w:cs="Blackadder ITC"/>
                          <w:b/>
                          <w:color w:val="000000"/>
                          <w:kern w:val="28"/>
                          <w:sz w:val="56"/>
                          <w:szCs w:val="56"/>
                        </w:rPr>
                      </w:pPr>
                      <w:r>
                        <w:rPr>
                          <w:rFonts w:ascii="Papyrus" w:hAnsi="Papyrus" w:cs="Blackadder ITC"/>
                          <w:b/>
                          <w:color w:val="000000"/>
                          <w:kern w:val="28"/>
                          <w:sz w:val="56"/>
                          <w:szCs w:val="56"/>
                        </w:rPr>
                        <w:t xml:space="preserve">   </w:t>
                      </w:r>
                      <w:r w:rsidRPr="00D95D25">
                        <w:rPr>
                          <w:rFonts w:ascii="Papyrus" w:hAnsi="Papyrus" w:cs="Blackadder ITC"/>
                          <w:b/>
                          <w:color w:val="000000"/>
                          <w:kern w:val="28"/>
                          <w:sz w:val="56"/>
                          <w:szCs w:val="56"/>
                        </w:rPr>
                        <w:t xml:space="preserve">  </w:t>
                      </w:r>
                      <w:r w:rsidRPr="00E76768">
                        <w:rPr>
                          <w:rFonts w:ascii="Papyrus" w:hAnsi="Papyrus" w:cs="Blackadder ITC"/>
                          <w:b/>
                          <w:color w:val="000000"/>
                          <w:kern w:val="28"/>
                          <w:sz w:val="56"/>
                          <w:szCs w:val="56"/>
                        </w:rPr>
                        <w:t>Canton Woods Newsletter</w:t>
                      </w:r>
                      <w:r w:rsidR="00EB2B4B">
                        <w:rPr>
                          <w:rFonts w:ascii="Papyrus" w:hAnsi="Papyrus" w:cs="Blackadder ITC"/>
                          <w:b/>
                          <w:color w:val="000000"/>
                          <w:kern w:val="28"/>
                          <w:sz w:val="56"/>
                          <w:szCs w:val="56"/>
                        </w:rPr>
                        <w:t xml:space="preserve"> </w:t>
                      </w:r>
                      <w:r w:rsidR="002B34AC">
                        <w:rPr>
                          <w:rFonts w:ascii="Papyrus" w:hAnsi="Papyrus" w:cs="Blackadder ITC"/>
                          <w:b/>
                          <w:color w:val="000000"/>
                          <w:kern w:val="28"/>
                          <w:sz w:val="56"/>
                          <w:szCs w:val="56"/>
                        </w:rPr>
                        <w:t xml:space="preserve">  </w:t>
                      </w:r>
                    </w:p>
                    <w:p w14:paraId="67F1AF7C" w14:textId="4A5F5278"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r w:rsidRPr="00E76768">
                        <w:rPr>
                          <w:rFonts w:ascii="Papyrus" w:hAnsi="Papyrus" w:cs="Blackadder ITC"/>
                          <w:b/>
                          <w:color w:val="000000"/>
                          <w:kern w:val="28"/>
                          <w:sz w:val="48"/>
                          <w:szCs w:val="48"/>
                        </w:rPr>
                        <w:t xml:space="preserve">  </w:t>
                      </w:r>
                      <w:r w:rsidR="00994259">
                        <w:rPr>
                          <w:rFonts w:ascii="Papyrus" w:hAnsi="Papyrus" w:cs="Blackadder ITC"/>
                          <w:b/>
                          <w:color w:val="000000"/>
                          <w:kern w:val="28"/>
                          <w:sz w:val="48"/>
                          <w:szCs w:val="48"/>
                        </w:rPr>
                        <w:t xml:space="preserve">             </w:t>
                      </w:r>
                      <w:r w:rsidR="00151AB7">
                        <w:rPr>
                          <w:rFonts w:ascii="Papyrus" w:hAnsi="Papyrus" w:cs="Blackadder ITC"/>
                          <w:b/>
                          <w:color w:val="000000"/>
                          <w:kern w:val="28"/>
                          <w:sz w:val="48"/>
                          <w:szCs w:val="48"/>
                        </w:rPr>
                        <w:t xml:space="preserve">           </w:t>
                      </w:r>
                      <w:r w:rsidR="00D751B7">
                        <w:rPr>
                          <w:rFonts w:ascii="Papyrus" w:hAnsi="Papyrus" w:cs="Blackadder ITC"/>
                          <w:b/>
                          <w:color w:val="000000"/>
                          <w:kern w:val="28"/>
                          <w:sz w:val="48"/>
                          <w:szCs w:val="48"/>
                        </w:rPr>
                        <w:t xml:space="preserve">  </w:t>
                      </w:r>
                      <w:r w:rsidR="009A06A9">
                        <w:rPr>
                          <w:rFonts w:ascii="Papyrus" w:hAnsi="Papyrus" w:cs="Blackadder ITC"/>
                          <w:b/>
                          <w:color w:val="000000"/>
                          <w:kern w:val="28"/>
                          <w:sz w:val="48"/>
                          <w:szCs w:val="48"/>
                        </w:rPr>
                        <w:t>Dec</w:t>
                      </w:r>
                      <w:r w:rsidR="00836C65">
                        <w:rPr>
                          <w:rFonts w:ascii="Papyrus" w:hAnsi="Papyrus" w:cs="Blackadder ITC"/>
                          <w:b/>
                          <w:color w:val="000000"/>
                          <w:kern w:val="28"/>
                          <w:sz w:val="48"/>
                          <w:szCs w:val="48"/>
                        </w:rPr>
                        <w:t>ember</w:t>
                      </w:r>
                      <w:r w:rsidR="001638D9">
                        <w:rPr>
                          <w:rFonts w:ascii="Papyrus" w:hAnsi="Papyrus" w:cs="Blackadder ITC"/>
                          <w:b/>
                          <w:color w:val="000000"/>
                          <w:kern w:val="28"/>
                          <w:sz w:val="48"/>
                          <w:szCs w:val="48"/>
                        </w:rPr>
                        <w:t xml:space="preserve"> </w:t>
                      </w:r>
                      <w:r w:rsidR="00D30DF8">
                        <w:rPr>
                          <w:rFonts w:ascii="Papyrus" w:hAnsi="Papyrus" w:cs="Blackadder ITC"/>
                          <w:b/>
                          <w:color w:val="000000"/>
                          <w:kern w:val="28"/>
                          <w:sz w:val="48"/>
                          <w:szCs w:val="48"/>
                        </w:rPr>
                        <w:t>202</w:t>
                      </w:r>
                      <w:r w:rsidR="002510AC">
                        <w:rPr>
                          <w:rFonts w:ascii="Papyrus" w:hAnsi="Papyrus" w:cs="Blackadder ITC"/>
                          <w:b/>
                          <w:color w:val="000000"/>
                          <w:kern w:val="28"/>
                          <w:sz w:val="48"/>
                          <w:szCs w:val="48"/>
                        </w:rPr>
                        <w:t>4</w:t>
                      </w:r>
                    </w:p>
                    <w:p w14:paraId="5FE69B60"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13B34EA" w14:textId="77777777" w:rsidR="006E2F1E" w:rsidRDefault="006E2F1E" w:rsidP="00382478">
                      <w:pPr>
                        <w:widowControl w:val="0"/>
                        <w:overflowPunct w:val="0"/>
                        <w:autoSpaceDE w:val="0"/>
                        <w:autoSpaceDN w:val="0"/>
                        <w:adjustRightInd w:val="0"/>
                        <w:ind w:right="-139"/>
                        <w:rPr>
                          <w:rFonts w:ascii="Papyrus" w:hAnsi="Papyrus" w:cs="Blackadder ITC"/>
                          <w:b/>
                          <w:color w:val="000000"/>
                          <w:kern w:val="28"/>
                          <w:sz w:val="48"/>
                          <w:szCs w:val="48"/>
                        </w:rPr>
                      </w:pPr>
                    </w:p>
                    <w:p w14:paraId="64ACA36E"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76A0067C" w14:textId="77777777" w:rsidR="0048555C" w:rsidRDefault="0048555C"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22D9599" w14:textId="77777777" w:rsidR="00D30DF8" w:rsidRDefault="00D30DF8"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2BD2EE3" w14:textId="0AC09C50" w:rsidR="00996809" w:rsidRPr="00996809" w:rsidRDefault="00996809"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996809">
                        <w:rPr>
                          <w:rFonts w:ascii="Papyrus" w:hAnsi="Papyrus" w:cs="Blackadder ITC"/>
                          <w:b/>
                          <w:i/>
                          <w:iCs/>
                          <w:color w:val="000000"/>
                          <w:kern w:val="28"/>
                          <w:sz w:val="48"/>
                          <w:szCs w:val="48"/>
                        </w:rPr>
                        <w:t xml:space="preserve">      </w:t>
                      </w:r>
                    </w:p>
                    <w:p w14:paraId="4F35078C" w14:textId="12545B25" w:rsidR="00926C2A" w:rsidRPr="00484FB0" w:rsidRDefault="00926C2A" w:rsidP="00382478">
                      <w:pPr>
                        <w:widowControl w:val="0"/>
                        <w:overflowPunct w:val="0"/>
                        <w:autoSpaceDE w:val="0"/>
                        <w:autoSpaceDN w:val="0"/>
                        <w:adjustRightInd w:val="0"/>
                        <w:ind w:right="-139"/>
                        <w:rPr>
                          <w:rFonts w:ascii="Papyrus" w:hAnsi="Papyrus" w:cs="Blackadder ITC"/>
                          <w:b/>
                          <w:i/>
                          <w:iCs/>
                          <w:color w:val="000000"/>
                          <w:kern w:val="28"/>
                          <w:sz w:val="48"/>
                          <w:szCs w:val="48"/>
                        </w:rPr>
                      </w:pPr>
                      <w:r w:rsidRPr="00484FB0">
                        <w:rPr>
                          <w:rFonts w:ascii="Papyrus" w:hAnsi="Papyrus" w:cs="Blackadder ITC"/>
                          <w:b/>
                          <w:i/>
                          <w:iCs/>
                          <w:color w:val="000000"/>
                          <w:kern w:val="28"/>
                          <w:sz w:val="48"/>
                          <w:szCs w:val="48"/>
                        </w:rPr>
                        <w:t xml:space="preserve">  </w:t>
                      </w:r>
                    </w:p>
                    <w:p w14:paraId="4C72615D" w14:textId="77777777" w:rsidR="00926C2A" w:rsidRDefault="00926C2A"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E60D0D" w14:textId="77777777" w:rsidR="00CD08DF" w:rsidRPr="00E76768"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3D8F7FDE"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452940D0"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5AA84B3F" w14:textId="77777777" w:rsidR="00CD08DF"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055B8802" w14:textId="77777777" w:rsidR="00CD08DF" w:rsidRPr="006F4BE6" w:rsidRDefault="00CD08DF" w:rsidP="00382478">
                      <w:pPr>
                        <w:widowControl w:val="0"/>
                        <w:overflowPunct w:val="0"/>
                        <w:autoSpaceDE w:val="0"/>
                        <w:autoSpaceDN w:val="0"/>
                        <w:adjustRightInd w:val="0"/>
                        <w:ind w:right="-139"/>
                        <w:rPr>
                          <w:rFonts w:ascii="Papyrus" w:hAnsi="Papyrus" w:cs="Blackadder ITC"/>
                          <w:b/>
                          <w:color w:val="000000"/>
                          <w:kern w:val="28"/>
                          <w:sz w:val="48"/>
                          <w:szCs w:val="48"/>
                        </w:rPr>
                      </w:pPr>
                    </w:p>
                    <w:p w14:paraId="237D5938" w14:textId="77777777" w:rsidR="00CD08DF" w:rsidRPr="006F4BE6" w:rsidRDefault="00CD08DF" w:rsidP="009C3A66">
                      <w:pPr>
                        <w:widowControl w:val="0"/>
                        <w:overflowPunct w:val="0"/>
                        <w:autoSpaceDE w:val="0"/>
                        <w:autoSpaceDN w:val="0"/>
                        <w:adjustRightInd w:val="0"/>
                        <w:ind w:right="-139"/>
                        <w:rPr>
                          <w:rFonts w:ascii="Papyrus" w:hAnsi="Papyrus" w:cs="Blackadder ITC"/>
                          <w:b/>
                          <w:color w:val="000000"/>
                          <w:kern w:val="28"/>
                          <w:sz w:val="48"/>
                          <w:szCs w:val="48"/>
                        </w:rPr>
                      </w:pPr>
                      <w:r>
                        <w:rPr>
                          <w:rFonts w:ascii="Papyrus" w:hAnsi="Papyrus" w:cs="Blackadder ITC"/>
                          <w:b/>
                          <w:color w:val="000000"/>
                          <w:kern w:val="28"/>
                          <w:sz w:val="48"/>
                          <w:szCs w:val="48"/>
                        </w:rPr>
                        <w:t xml:space="preserve"> unc</w:t>
                      </w:r>
                    </w:p>
                    <w:p w14:paraId="1AD47E6E" w14:textId="77777777" w:rsidR="00CD08DF" w:rsidRPr="006A5356" w:rsidRDefault="00CD08DF" w:rsidP="003033A9">
                      <w:pPr>
                        <w:widowControl w:val="0"/>
                        <w:overflowPunct w:val="0"/>
                        <w:autoSpaceDE w:val="0"/>
                        <w:autoSpaceDN w:val="0"/>
                        <w:adjustRightInd w:val="0"/>
                        <w:ind w:right="-139"/>
                        <w:jc w:val="center"/>
                        <w:rPr>
                          <w:rFonts w:ascii="Papyrus" w:hAnsi="Papyrus" w:cs="Blackadder ITC"/>
                          <w:b/>
                          <w:color w:val="000000"/>
                          <w:kern w:val="28"/>
                          <w:sz w:val="48"/>
                          <w:szCs w:val="48"/>
                        </w:rPr>
                      </w:pPr>
                    </w:p>
                    <w:p w14:paraId="65030791" w14:textId="77777777" w:rsidR="00CD08DF"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40463C10" w14:textId="77777777" w:rsidR="00CD08DF" w:rsidRPr="00AC3982" w:rsidRDefault="00CD08DF" w:rsidP="003033A9">
                      <w:pPr>
                        <w:widowControl w:val="0"/>
                        <w:overflowPunct w:val="0"/>
                        <w:autoSpaceDE w:val="0"/>
                        <w:autoSpaceDN w:val="0"/>
                        <w:adjustRightInd w:val="0"/>
                        <w:ind w:right="-139"/>
                        <w:jc w:val="center"/>
                        <w:rPr>
                          <w:rFonts w:ascii="Papyrus" w:hAnsi="Papyrus" w:cs="Blackadder ITC"/>
                          <w:color w:val="000000"/>
                          <w:kern w:val="28"/>
                          <w:sz w:val="48"/>
                          <w:szCs w:val="48"/>
                        </w:rPr>
                      </w:pPr>
                    </w:p>
                    <w:p w14:paraId="617B0B5A" w14:textId="77777777" w:rsidR="00CD08DF" w:rsidRPr="00E529E2" w:rsidRDefault="00CD08DF" w:rsidP="000B478E">
                      <w:pPr>
                        <w:widowControl w:val="0"/>
                        <w:overflowPunct w:val="0"/>
                        <w:autoSpaceDE w:val="0"/>
                        <w:autoSpaceDN w:val="0"/>
                        <w:adjustRightInd w:val="0"/>
                        <w:ind w:right="-139"/>
                        <w:rPr>
                          <w:rFonts w:ascii="Papyrus" w:hAnsi="Papyrus"/>
                          <w:color w:val="000000"/>
                          <w:kern w:val="28"/>
                          <w:sz w:val="20"/>
                          <w:szCs w:val="20"/>
                        </w:rPr>
                      </w:pPr>
                      <w:r>
                        <w:rPr>
                          <w:rFonts w:ascii="Papyrus" w:hAnsi="Papyrus" w:cs="Blackadder ITC"/>
                          <w:color w:val="000000"/>
                          <w:kern w:val="28"/>
                          <w:sz w:val="72"/>
                          <w:szCs w:val="72"/>
                        </w:rPr>
                        <w:t xml:space="preserve"> </w:t>
                      </w:r>
                    </w:p>
                  </w:txbxContent>
                </v:textbox>
                <w10:wrap type="square" anchorx="page" anchory="page"/>
              </v:shape>
            </w:pict>
          </mc:Fallback>
        </mc:AlternateContent>
      </w:r>
      <w:r w:rsidR="000575B6" w:rsidRPr="00A27495">
        <w:rPr>
          <w:rFonts w:ascii="Congenial" w:hAnsi="Congenial" w:cstheme="minorHAnsi"/>
          <w:b/>
          <w:noProof/>
          <w:color w:val="000000"/>
          <w:sz w:val="28"/>
          <w:szCs w:val="28"/>
        </w:rPr>
        <mc:AlternateContent>
          <mc:Choice Requires="wps">
            <w:drawing>
              <wp:anchor distT="0" distB="0" distL="114300" distR="114300" simplePos="0" relativeHeight="251660800" behindDoc="1" locked="0" layoutInCell="1" allowOverlap="1" wp14:anchorId="4C7C5C76" wp14:editId="38040193">
                <wp:simplePos x="0" y="0"/>
                <wp:positionH relativeFrom="column">
                  <wp:posOffset>-561975</wp:posOffset>
                </wp:positionH>
                <wp:positionV relativeFrom="page">
                  <wp:posOffset>1057275</wp:posOffset>
                </wp:positionV>
                <wp:extent cx="7955280" cy="45085"/>
                <wp:effectExtent l="0" t="19050" r="0" b="12065"/>
                <wp:wrapSquare wrapText="bothSides"/>
                <wp:docPr id="2"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flipV="1">
                          <a:off x="0" y="0"/>
                          <a:ext cx="7955280" cy="450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28A566E" w14:textId="77777777" w:rsidR="00CD08DF" w:rsidRDefault="00CD08DF" w:rsidP="00424593">
                            <w:pPr>
                              <w:widowControl w:val="0"/>
                              <w:overflowPunct w:val="0"/>
                              <w:autoSpaceDE w:val="0"/>
                              <w:autoSpaceDN w:val="0"/>
                              <w:adjustRightInd w:val="0"/>
                              <w:ind w:right="-139"/>
                              <w:rPr>
                                <w:rFonts w:ascii="Papyrus" w:hAnsi="Papyrus" w:cs="Blackadder ITC"/>
                                <w:color w:val="000000"/>
                                <w:kern w:val="28"/>
                                <w:sz w:val="48"/>
                                <w:szCs w:val="48"/>
                              </w:rPr>
                            </w:pPr>
                          </w:p>
                          <w:p w14:paraId="4022AD0D" w14:textId="77777777" w:rsidR="00CD08DF" w:rsidRDefault="00CD08DF"/>
                          <w:p w14:paraId="0D55A591" w14:textId="77777777" w:rsidR="00CD08DF" w:rsidRDefault="00CD08DF">
                            <w: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C7C5C76" id="_x0000_s1027" type="#_x0000_t202" style="position:absolute;left:0;text-align:left;margin-left:-44.25pt;margin-top:83.25pt;width:626.4pt;height:3.55pt;flip:y;z-index:-251655680;visibility:visible;mso-wrap-style:square;mso-width-percent:0;mso-height-percent:0;mso-wrap-distance-left:9pt;mso-wrap-distance-top:0;mso-wrap-distance-right:9pt;mso-wrap-distance-bottom:0;mso-position-horizontal:absolute;mso-position-horizontal-relative:text;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" filled="f" stroked="f">
                <v:textbox>
                  <w:txbxContent>
                    <w:p w14:paraId="728A566E" w14:textId="77777777" w:rsidR="00CD08DF" w:rsidRDefault="00CD08DF" w:rsidP="00424593">
                      <w:pPr>
                        <w:widowControl w:val="0"/>
                        <w:overflowPunct w:val="0"/>
                        <w:autoSpaceDE w:val="0"/>
                        <w:autoSpaceDN w:val="0"/>
                        <w:adjustRightInd w:val="0"/>
                        <w:ind w:right="-139"/>
                        <w:rPr>
                          <w:rFonts w:ascii="Papyrus" w:hAnsi="Papyrus" w:cs="Blackadder ITC"/>
                          <w:color w:val="000000"/>
                          <w:kern w:val="28"/>
                          <w:sz w:val="48"/>
                          <w:szCs w:val="48"/>
                        </w:rPr>
                      </w:pPr>
                    </w:p>
                    <w:p w14:paraId="4022AD0D" w14:textId="77777777" w:rsidR="00CD08DF" w:rsidRDefault="00CD08DF"/>
                    <w:p w14:paraId="0D55A591" w14:textId="77777777" w:rsidR="00CD08DF" w:rsidRDefault="00CD08DF">
                      <w:r>
                        <w:t xml:space="preserve"> </w:t>
                      </w:r>
                    </w:p>
                  </w:txbxContent>
                </v:textbox>
                <w10:wrap type="square" anchory="page"/>
              </v:shape>
            </w:pict>
          </mc:Fallback>
        </mc:AlternateContent>
      </w:r>
      <w:r w:rsidR="00E26566" w:rsidRPr="00A27495">
        <w:rPr>
          <w:rFonts w:ascii="Congenial" w:hAnsi="Congenial" w:cstheme="minorHAnsi"/>
          <w:b/>
          <w:sz w:val="28"/>
          <w:szCs w:val="28"/>
        </w:rPr>
        <w:t>C</w:t>
      </w:r>
      <w:r w:rsidR="00FA4401" w:rsidRPr="00A27495">
        <w:rPr>
          <w:rFonts w:ascii="Congenial" w:hAnsi="Congenial" w:cstheme="minorHAnsi"/>
          <w:b/>
          <w:sz w:val="28"/>
          <w:szCs w:val="28"/>
        </w:rPr>
        <w:t xml:space="preserve">anton Woods </w:t>
      </w:r>
      <w:r w:rsidR="00371836" w:rsidRPr="00A27495">
        <w:rPr>
          <w:rFonts w:ascii="Congenial" w:hAnsi="Congenial" w:cstheme="minorHAnsi"/>
          <w:b/>
          <w:sz w:val="28"/>
          <w:szCs w:val="28"/>
        </w:rPr>
        <w:t>Staff</w:t>
      </w:r>
    </w:p>
    <w:p w14:paraId="09EF8F2B" w14:textId="3EA35559" w:rsidR="00B779BF" w:rsidRPr="00A27495" w:rsidRDefault="00B779BF" w:rsidP="00F53D95">
      <w:pPr>
        <w:ind w:left="-90"/>
        <w:rPr>
          <w:rFonts w:ascii="Comic Sans MS" w:hAnsi="Comic Sans MS" w:cstheme="minorHAnsi"/>
          <w:bCs/>
        </w:rPr>
      </w:pPr>
      <w:r w:rsidRPr="00A27495">
        <w:rPr>
          <w:rFonts w:asciiTheme="minorHAnsi" w:hAnsiTheme="minorHAnsi" w:cstheme="minorHAnsi"/>
          <w:bCs/>
        </w:rPr>
        <w:t xml:space="preserve"> </w:t>
      </w:r>
      <w:r w:rsidRPr="00A27495">
        <w:rPr>
          <w:rFonts w:asciiTheme="minorHAnsi" w:hAnsiTheme="minorHAnsi" w:cstheme="minorHAnsi"/>
          <w:bCs/>
        </w:rPr>
        <w:tab/>
        <w:t xml:space="preserve">   </w:t>
      </w:r>
      <w:r w:rsidRPr="00A27495">
        <w:rPr>
          <w:rFonts w:ascii="Comic Sans MS" w:hAnsi="Comic Sans MS" w:cstheme="minorHAnsi"/>
          <w:bCs/>
        </w:rPr>
        <w:t>Rene’ McMonagle, Director</w:t>
      </w:r>
    </w:p>
    <w:p w14:paraId="5319280E" w14:textId="23FD8AB4" w:rsidR="00FA4401" w:rsidRPr="00A27495" w:rsidRDefault="00DB7199" w:rsidP="00FA4401">
      <w:pPr>
        <w:widowControl w:val="0"/>
        <w:tabs>
          <w:tab w:val="left" w:pos="360"/>
        </w:tabs>
        <w:overflowPunct w:val="0"/>
        <w:autoSpaceDE w:val="0"/>
        <w:autoSpaceDN w:val="0"/>
        <w:adjustRightInd w:val="0"/>
        <w:ind w:left="180"/>
        <w:outlineLvl w:val="0"/>
        <w:rPr>
          <w:rFonts w:ascii="Comic Sans MS" w:hAnsi="Comic Sans MS" w:cstheme="minorHAnsi"/>
          <w:kern w:val="28"/>
        </w:rPr>
      </w:pPr>
      <w:r w:rsidRPr="00A27495">
        <w:rPr>
          <w:rFonts w:ascii="Comic Sans MS" w:hAnsi="Comic Sans MS" w:cstheme="minorHAnsi"/>
          <w:kern w:val="28"/>
        </w:rPr>
        <w:t>Griffin Randazzo</w:t>
      </w:r>
      <w:r w:rsidR="000E7380" w:rsidRPr="00A27495">
        <w:rPr>
          <w:rFonts w:ascii="Comic Sans MS" w:hAnsi="Comic Sans MS" w:cstheme="minorHAnsi"/>
          <w:kern w:val="28"/>
        </w:rPr>
        <w:t xml:space="preserve">: </w:t>
      </w:r>
      <w:r w:rsidR="00FA4401" w:rsidRPr="00A27495">
        <w:rPr>
          <w:rFonts w:ascii="Comic Sans MS" w:hAnsi="Comic Sans MS" w:cstheme="minorHAnsi"/>
          <w:kern w:val="28"/>
        </w:rPr>
        <w:t>Asst Director</w:t>
      </w:r>
    </w:p>
    <w:p w14:paraId="07228F4F" w14:textId="76529A17" w:rsidR="00FA4401" w:rsidRPr="00A27495" w:rsidRDefault="00E44B08" w:rsidP="008D73EC">
      <w:pPr>
        <w:widowControl w:val="0"/>
        <w:tabs>
          <w:tab w:val="left" w:pos="90"/>
          <w:tab w:val="left" w:pos="360"/>
        </w:tabs>
        <w:overflowPunct w:val="0"/>
        <w:autoSpaceDE w:val="0"/>
        <w:autoSpaceDN w:val="0"/>
        <w:adjustRightInd w:val="0"/>
        <w:outlineLvl w:val="0"/>
        <w:rPr>
          <w:rFonts w:ascii="Comic Sans MS" w:hAnsi="Comic Sans MS" w:cstheme="minorHAnsi"/>
          <w:kern w:val="28"/>
        </w:rPr>
      </w:pPr>
      <w:r w:rsidRPr="00A27495">
        <w:rPr>
          <w:rFonts w:ascii="Comic Sans MS" w:hAnsi="Comic Sans MS" w:cstheme="minorHAnsi"/>
          <w:kern w:val="28"/>
        </w:rPr>
        <w:t xml:space="preserve">   </w:t>
      </w:r>
      <w:r w:rsidR="007E1531" w:rsidRPr="00A27495">
        <w:rPr>
          <w:rFonts w:ascii="Comic Sans MS" w:hAnsi="Comic Sans MS" w:cstheme="minorHAnsi"/>
          <w:kern w:val="28"/>
        </w:rPr>
        <w:t>Phone (</w:t>
      </w:r>
      <w:r w:rsidR="009D6A61" w:rsidRPr="00A27495">
        <w:rPr>
          <w:rFonts w:ascii="Comic Sans MS" w:hAnsi="Comic Sans MS" w:cstheme="minorHAnsi"/>
          <w:kern w:val="28"/>
        </w:rPr>
        <w:t>315)</w:t>
      </w:r>
      <w:r w:rsidR="00FA4401" w:rsidRPr="00A27495">
        <w:rPr>
          <w:rFonts w:ascii="Comic Sans MS" w:hAnsi="Comic Sans MS" w:cstheme="minorHAnsi"/>
          <w:kern w:val="28"/>
        </w:rPr>
        <w:t xml:space="preserve"> 638-4536</w:t>
      </w:r>
    </w:p>
    <w:p w14:paraId="59EE6DD9" w14:textId="0CC31713" w:rsidR="00FE6C7A" w:rsidRPr="00A27495" w:rsidRDefault="00FE6C7A" w:rsidP="008D73EC">
      <w:pPr>
        <w:widowControl w:val="0"/>
        <w:tabs>
          <w:tab w:val="left" w:pos="90"/>
          <w:tab w:val="left" w:pos="360"/>
        </w:tabs>
        <w:overflowPunct w:val="0"/>
        <w:autoSpaceDE w:val="0"/>
        <w:autoSpaceDN w:val="0"/>
        <w:adjustRightInd w:val="0"/>
        <w:outlineLvl w:val="0"/>
        <w:rPr>
          <w:rFonts w:ascii="Eras Light ITC" w:hAnsi="Eras Light ITC" w:cstheme="minorHAnsi"/>
          <w:kern w:val="28"/>
        </w:rPr>
      </w:pPr>
      <w:r w:rsidRPr="00A27495">
        <w:rPr>
          <w:rFonts w:ascii="Comic Sans MS" w:hAnsi="Comic Sans MS" w:cstheme="minorHAnsi"/>
          <w:kern w:val="28"/>
        </w:rPr>
        <w:t xml:space="preserve">   Open: 8:00am-4:00pm</w:t>
      </w:r>
      <w:r w:rsidR="00A27495">
        <w:rPr>
          <w:rFonts w:ascii="Comic Sans MS" w:hAnsi="Comic Sans MS" w:cstheme="minorHAnsi"/>
          <w:kern w:val="28"/>
        </w:rPr>
        <w:t xml:space="preserve"> Mon - Fri</w:t>
      </w:r>
    </w:p>
    <w:p w14:paraId="4E8E97A1" w14:textId="77777777" w:rsidR="00DB7199" w:rsidRPr="00A27495" w:rsidRDefault="00DB7199" w:rsidP="008D73EC">
      <w:pPr>
        <w:widowControl w:val="0"/>
        <w:tabs>
          <w:tab w:val="left" w:pos="90"/>
          <w:tab w:val="left" w:pos="360"/>
        </w:tabs>
        <w:overflowPunct w:val="0"/>
        <w:autoSpaceDE w:val="0"/>
        <w:autoSpaceDN w:val="0"/>
        <w:adjustRightInd w:val="0"/>
        <w:outlineLvl w:val="0"/>
        <w:rPr>
          <w:rFonts w:asciiTheme="minorHAnsi" w:hAnsiTheme="minorHAnsi" w:cstheme="minorHAnsi"/>
          <w:kern w:val="28"/>
        </w:rPr>
      </w:pPr>
    </w:p>
    <w:p w14:paraId="7654D35B" w14:textId="77777777" w:rsidR="00A27495" w:rsidRDefault="00A27495" w:rsidP="00A27495">
      <w:pPr>
        <w:spacing w:after="160" w:line="259" w:lineRule="auto"/>
        <w:rPr>
          <w:rFonts w:ascii="Comic Sans MS" w:eastAsia="Aptos" w:hAnsi="Comic Sans MS"/>
          <w:kern w:val="2"/>
          <w:sz w:val="22"/>
          <w:szCs w:val="22"/>
          <w14:ligatures w14:val="standardContextual"/>
        </w:rPr>
      </w:pPr>
      <w:r w:rsidRPr="00A27495">
        <w:rPr>
          <w:rFonts w:ascii="Comic Sans MS" w:eastAsia="Aptos" w:hAnsi="Comic Sans MS"/>
          <w:kern w:val="2"/>
          <w:sz w:val="22"/>
          <w:szCs w:val="22"/>
          <w14:ligatures w14:val="standardContextual"/>
        </w:rPr>
        <w:t xml:space="preserve">Find our website at </w:t>
      </w:r>
      <w:hyperlink r:id="rId8" w:history="1">
        <w:r w:rsidRPr="00A27495">
          <w:rPr>
            <w:rFonts w:ascii="Comic Sans MS" w:eastAsia="Aptos" w:hAnsi="Comic Sans MS"/>
            <w:color w:val="467886"/>
            <w:kern w:val="2"/>
            <w:sz w:val="22"/>
            <w:szCs w:val="22"/>
            <w:u w:val="single"/>
            <w14:ligatures w14:val="standardContextual"/>
          </w:rPr>
          <w:t>www.baldwinsville.org</w:t>
        </w:r>
      </w:hyperlink>
      <w:r w:rsidRPr="00A27495">
        <w:rPr>
          <w:rFonts w:ascii="Comic Sans MS" w:eastAsia="Aptos" w:hAnsi="Comic Sans MS"/>
          <w:kern w:val="2"/>
          <w:sz w:val="22"/>
          <w:szCs w:val="22"/>
          <w14:ligatures w14:val="standardContextual"/>
        </w:rPr>
        <w:t xml:space="preserve">, </w:t>
      </w:r>
      <w:hyperlink r:id="rId9" w:history="1">
        <w:r w:rsidRPr="00A27495">
          <w:rPr>
            <w:rFonts w:ascii="Comic Sans MS" w:eastAsia="Aptos" w:hAnsi="Comic Sans MS"/>
            <w:color w:val="467886"/>
            <w:kern w:val="2"/>
            <w:sz w:val="22"/>
            <w:szCs w:val="22"/>
            <w:u w:val="single"/>
            <w14:ligatures w14:val="standardContextual"/>
          </w:rPr>
          <w:t>www.townofvanburen.com</w:t>
        </w:r>
      </w:hyperlink>
      <w:r w:rsidRPr="00A27495">
        <w:rPr>
          <w:rFonts w:ascii="Comic Sans MS" w:eastAsia="Aptos" w:hAnsi="Comic Sans MS"/>
          <w:kern w:val="2"/>
          <w:sz w:val="22"/>
          <w:szCs w:val="22"/>
          <w14:ligatures w14:val="standardContextual"/>
        </w:rPr>
        <w:t xml:space="preserve">, </w:t>
      </w:r>
      <w:hyperlink r:id="rId10" w:history="1">
        <w:r w:rsidRPr="00A27495">
          <w:rPr>
            <w:rFonts w:ascii="Comic Sans MS" w:eastAsia="Aptos" w:hAnsi="Comic Sans MS"/>
            <w:color w:val="467886"/>
            <w:kern w:val="2"/>
            <w:sz w:val="22"/>
            <w:szCs w:val="22"/>
            <w:u w:val="single"/>
            <w14:ligatures w14:val="standardContextual"/>
          </w:rPr>
          <w:t>www.townoflysander.org</w:t>
        </w:r>
      </w:hyperlink>
    </w:p>
    <w:p w14:paraId="210072D8" w14:textId="29021EAA" w:rsidR="00DB7199" w:rsidRPr="00A27495" w:rsidRDefault="009C34AB" w:rsidP="00557599">
      <w:pPr>
        <w:spacing w:after="160" w:line="259" w:lineRule="auto"/>
        <w:rPr>
          <w:rFonts w:asciiTheme="minorHAnsi" w:hAnsiTheme="minorHAnsi" w:cstheme="minorHAnsi"/>
          <w:b/>
          <w:bCs/>
        </w:rPr>
      </w:pPr>
      <w:bookmarkStart w:id="0" w:name="_Hlk175831508"/>
      <w:r w:rsidRPr="00A27495">
        <w:rPr>
          <w:rFonts w:ascii="Congenial" w:hAnsi="Congenial" w:cstheme="minorHAnsi"/>
          <w:b/>
          <w:bCs/>
          <w:sz w:val="28"/>
          <w:szCs w:val="28"/>
        </w:rPr>
        <w:t>Canton Woods operates under a three-way municipal agreement between the towns of Lysander and Van Buren, and the Village of</w:t>
      </w:r>
      <w:r w:rsidR="005E5C18">
        <w:rPr>
          <w:rFonts w:ascii="Congenial" w:hAnsi="Congenial" w:cstheme="minorHAnsi"/>
          <w:b/>
          <w:bCs/>
          <w:sz w:val="28"/>
          <w:szCs w:val="28"/>
        </w:rPr>
        <w:t xml:space="preserve"> Baldwinsville.</w:t>
      </w:r>
      <w:bookmarkEnd w:id="0"/>
    </w:p>
    <w:p w14:paraId="3EE4B93E" w14:textId="57E791E6" w:rsidR="00B779BF" w:rsidRPr="00557599" w:rsidRDefault="00A530B8" w:rsidP="00A27495">
      <w:pPr>
        <w:widowControl w:val="0"/>
        <w:tabs>
          <w:tab w:val="left" w:pos="360"/>
        </w:tabs>
        <w:overflowPunct w:val="0"/>
        <w:autoSpaceDE w:val="0"/>
        <w:autoSpaceDN w:val="0"/>
        <w:adjustRightInd w:val="0"/>
        <w:jc w:val="both"/>
        <w:outlineLvl w:val="0"/>
        <w:rPr>
          <w:rFonts w:ascii="Comic Sans MS" w:hAnsi="Comic Sans MS" w:cstheme="minorHAnsi"/>
          <w:bCs/>
          <w:iCs/>
          <w:kern w:val="28"/>
          <w:sz w:val="22"/>
          <w:szCs w:val="22"/>
        </w:rPr>
      </w:pPr>
      <w:bookmarkStart w:id="1" w:name="_Hlk175831430"/>
      <w:r w:rsidRPr="00557599">
        <w:rPr>
          <w:rFonts w:ascii="Comic Sans MS" w:hAnsi="Comic Sans MS" w:cstheme="minorHAnsi"/>
          <w:bCs/>
          <w:iCs/>
          <w:kern w:val="28"/>
          <w:sz w:val="22"/>
          <w:szCs w:val="22"/>
        </w:rPr>
        <w:t>The Neighborhood Advisor Program and B’ville Express are funded by the</w:t>
      </w:r>
      <w:r w:rsidR="00B779BF" w:rsidRPr="00557599">
        <w:rPr>
          <w:rFonts w:ascii="Comic Sans MS" w:hAnsi="Comic Sans MS" w:cstheme="minorHAnsi"/>
          <w:bCs/>
          <w:iCs/>
          <w:kern w:val="28"/>
          <w:sz w:val="22"/>
          <w:szCs w:val="22"/>
        </w:rPr>
        <w:t xml:space="preserve"> Onondaga County Department of Adult and Long-Term Care Services.</w:t>
      </w:r>
    </w:p>
    <w:bookmarkEnd w:id="1"/>
    <w:p w14:paraId="7D8914FE" w14:textId="77777777" w:rsidR="00B779BF" w:rsidRPr="00A27495" w:rsidRDefault="00B779BF" w:rsidP="00B779BF">
      <w:pPr>
        <w:rPr>
          <w:rFonts w:asciiTheme="minorHAnsi" w:hAnsiTheme="minorHAnsi" w:cstheme="minorHAnsi"/>
          <w:b/>
          <w:i/>
          <w:kern w:val="28"/>
        </w:rPr>
      </w:pPr>
    </w:p>
    <w:p w14:paraId="42C3868B" w14:textId="5678AE33" w:rsidR="00B779BF" w:rsidRPr="00A27495" w:rsidRDefault="00B779BF" w:rsidP="00B779BF">
      <w:pPr>
        <w:rPr>
          <w:rFonts w:ascii="Congenial" w:hAnsi="Congenial" w:cstheme="minorHAnsi"/>
          <w:sz w:val="28"/>
          <w:szCs w:val="28"/>
        </w:rPr>
      </w:pPr>
      <w:r w:rsidRPr="00A27495">
        <w:rPr>
          <w:rFonts w:asciiTheme="minorHAnsi" w:hAnsiTheme="minorHAnsi" w:cstheme="minorHAnsi"/>
          <w:b/>
          <w:i/>
          <w:kern w:val="28"/>
        </w:rPr>
        <w:t xml:space="preserve">       </w:t>
      </w:r>
      <w:r w:rsidR="00A530B8" w:rsidRPr="00A27495">
        <w:rPr>
          <w:rFonts w:asciiTheme="minorHAnsi" w:hAnsiTheme="minorHAnsi" w:cstheme="minorHAnsi"/>
          <w:b/>
          <w:i/>
          <w:kern w:val="28"/>
        </w:rPr>
        <w:t xml:space="preserve"> </w:t>
      </w:r>
      <w:r w:rsidRPr="00A27495">
        <w:rPr>
          <w:rFonts w:ascii="Congenial" w:hAnsi="Congenial" w:cstheme="minorHAnsi"/>
          <w:sz w:val="28"/>
          <w:szCs w:val="28"/>
        </w:rPr>
        <w:t>Notes from the Director</w:t>
      </w:r>
    </w:p>
    <w:p w14:paraId="4C2C63AC" w14:textId="2C556B1F" w:rsidR="00594CF5" w:rsidRDefault="00594CF5" w:rsidP="00B779BF">
      <w:pPr>
        <w:rPr>
          <w:rFonts w:asciiTheme="minorHAnsi" w:hAnsiTheme="minorHAnsi" w:cstheme="minorHAnsi"/>
        </w:rPr>
      </w:pPr>
    </w:p>
    <w:p w14:paraId="3A731E5B" w14:textId="2D4AE5CE" w:rsidR="00683917" w:rsidRPr="00E818D9" w:rsidRDefault="00FA04AD" w:rsidP="00B779BF">
      <w:pPr>
        <w:rPr>
          <w:rFonts w:ascii="Congenial Light" w:hAnsi="Congenial Light" w:cstheme="minorHAnsi"/>
          <w:sz w:val="28"/>
          <w:szCs w:val="28"/>
        </w:rPr>
      </w:pPr>
      <w:r w:rsidRPr="00E818D9">
        <w:rPr>
          <w:rFonts w:ascii="Congenial Light" w:hAnsi="Congenial Light" w:cstheme="minorHAnsi"/>
          <w:sz w:val="28"/>
          <w:szCs w:val="28"/>
        </w:rPr>
        <w:t xml:space="preserve">Happy </w:t>
      </w:r>
      <w:r w:rsidR="005F2B12" w:rsidRPr="00E818D9">
        <w:rPr>
          <w:rFonts w:ascii="Congenial Light" w:hAnsi="Congenial Light" w:cstheme="minorHAnsi"/>
          <w:sz w:val="28"/>
          <w:szCs w:val="28"/>
        </w:rPr>
        <w:t>Holidays</w:t>
      </w:r>
      <w:r w:rsidR="009B5A17" w:rsidRPr="00E818D9">
        <w:rPr>
          <w:rFonts w:ascii="Congenial Light" w:hAnsi="Congenial Light" w:cstheme="minorHAnsi"/>
          <w:sz w:val="28"/>
          <w:szCs w:val="28"/>
        </w:rPr>
        <w:t xml:space="preserve"> and Merry Christmas to all</w:t>
      </w:r>
      <w:r w:rsidRPr="00E818D9">
        <w:rPr>
          <w:rFonts w:ascii="Congenial Light" w:hAnsi="Congenial Light" w:cstheme="minorHAnsi"/>
          <w:sz w:val="28"/>
          <w:szCs w:val="28"/>
        </w:rPr>
        <w:t xml:space="preserve">! I am thankful for my family, friends and all of you! Each day here is </w:t>
      </w:r>
      <w:r w:rsidR="00133B8B" w:rsidRPr="00E818D9">
        <w:rPr>
          <w:rFonts w:ascii="Congenial Light" w:hAnsi="Congenial Light" w:cstheme="minorHAnsi"/>
          <w:sz w:val="28"/>
          <w:szCs w:val="28"/>
        </w:rPr>
        <w:t xml:space="preserve">a blessing to me because I have been able to enjoy doing what I love the </w:t>
      </w:r>
      <w:r w:rsidR="008D45DD" w:rsidRPr="00E818D9">
        <w:rPr>
          <w:rFonts w:ascii="Congenial Light" w:hAnsi="Congenial Light" w:cstheme="minorHAnsi"/>
          <w:sz w:val="28"/>
          <w:szCs w:val="28"/>
        </w:rPr>
        <w:t>most,</w:t>
      </w:r>
      <w:r w:rsidR="00133B8B" w:rsidRPr="00E818D9">
        <w:rPr>
          <w:rFonts w:ascii="Congenial Light" w:hAnsi="Congenial Light" w:cstheme="minorHAnsi"/>
          <w:sz w:val="28"/>
          <w:szCs w:val="28"/>
        </w:rPr>
        <w:t xml:space="preserve"> which is to socialize</w:t>
      </w:r>
      <w:r w:rsidR="008D45DD" w:rsidRPr="00E818D9">
        <w:rPr>
          <w:rFonts w:ascii="Congenial Light" w:hAnsi="Congenial Light" w:cstheme="minorHAnsi"/>
          <w:sz w:val="28"/>
          <w:szCs w:val="28"/>
        </w:rPr>
        <w:t xml:space="preserve">. The company that we bring to each other is the best compliment we can give. </w:t>
      </w:r>
      <w:r w:rsidR="00013D66" w:rsidRPr="00E818D9">
        <w:rPr>
          <w:rFonts w:ascii="Congenial Light" w:hAnsi="Congenial Light" w:cstheme="minorHAnsi"/>
          <w:sz w:val="28"/>
          <w:szCs w:val="28"/>
        </w:rPr>
        <w:t>We have lots of upcoming excitement for this month so please check it out and join in!</w:t>
      </w:r>
    </w:p>
    <w:p w14:paraId="54E2B2FA" w14:textId="77777777" w:rsidR="00013D66" w:rsidRPr="00683917" w:rsidRDefault="00013D66" w:rsidP="00B779BF">
      <w:pPr>
        <w:rPr>
          <w:rFonts w:ascii="Congenial Light" w:hAnsi="Congenial Light" w:cstheme="minorHAnsi"/>
        </w:rPr>
      </w:pPr>
    </w:p>
    <w:p w14:paraId="7557799B" w14:textId="5CFDBDFE" w:rsidR="00780ADC" w:rsidRPr="00E818D9" w:rsidRDefault="00780ADC" w:rsidP="00780ADC">
      <w:pPr>
        <w:rPr>
          <w:rFonts w:ascii="Ink Free" w:eastAsia="Aptos" w:hAnsi="Ink Free" w:cstheme="minorHAnsi"/>
          <w:kern w:val="2"/>
          <w:sz w:val="36"/>
          <w:szCs w:val="36"/>
          <w14:ligatures w14:val="standardContextual"/>
        </w:rPr>
      </w:pPr>
      <w:r w:rsidRPr="00E818D9">
        <w:rPr>
          <w:rFonts w:ascii="Ink Free" w:eastAsia="Aptos" w:hAnsi="Ink Free" w:cstheme="minorHAnsi"/>
          <w:b/>
          <w:bCs/>
          <w:kern w:val="2"/>
          <w:sz w:val="36"/>
          <w:szCs w:val="36"/>
          <w14:ligatures w14:val="standardContextual"/>
        </w:rPr>
        <w:t>Rene’</w:t>
      </w:r>
    </w:p>
    <w:p w14:paraId="5EB7B824" w14:textId="77777777" w:rsidR="009111A5" w:rsidRPr="00A27495" w:rsidRDefault="009111A5" w:rsidP="00C8787F">
      <w:pPr>
        <w:rPr>
          <w:rFonts w:asciiTheme="minorHAnsi" w:hAnsiTheme="minorHAnsi" w:cstheme="minorHAnsi"/>
        </w:rPr>
      </w:pPr>
    </w:p>
    <w:p w14:paraId="72A1135C" w14:textId="77777777" w:rsidR="00292A77" w:rsidRPr="006C277C" w:rsidRDefault="00292A77" w:rsidP="00292A77">
      <w:pPr>
        <w:widowControl w:val="0"/>
        <w:overflowPunct w:val="0"/>
        <w:autoSpaceDE w:val="0"/>
        <w:autoSpaceDN w:val="0"/>
        <w:adjustRightInd w:val="0"/>
        <w:ind w:right="180"/>
        <w:jc w:val="both"/>
        <w:rPr>
          <w:rFonts w:ascii="Congenial" w:hAnsi="Congenial" w:cstheme="minorHAnsi"/>
          <w:b/>
          <w:bCs/>
          <w:kern w:val="28"/>
          <w:sz w:val="28"/>
          <w:szCs w:val="28"/>
        </w:rPr>
      </w:pPr>
      <w:r w:rsidRPr="006C277C">
        <w:rPr>
          <w:rFonts w:ascii="Congenial" w:hAnsi="Congenial" w:cstheme="minorHAnsi"/>
          <w:b/>
          <w:bCs/>
          <w:kern w:val="28"/>
          <w:sz w:val="28"/>
          <w:szCs w:val="28"/>
        </w:rPr>
        <w:t xml:space="preserve">Notes from Canton Woods Senior Activity Committee:  </w:t>
      </w:r>
    </w:p>
    <w:p w14:paraId="68492FBF" w14:textId="4D48C772" w:rsidR="003C7817" w:rsidRDefault="006112AD" w:rsidP="003C7817">
      <w:pPr>
        <w:rPr>
          <w:rFonts w:ascii="Calibri" w:eastAsia="Aptos" w:hAnsi="Calibri" w:cs="Calibri"/>
        </w:rPr>
      </w:pPr>
      <w:r>
        <w:rPr>
          <w:rFonts w:ascii="Calibri" w:eastAsia="Aptos" w:hAnsi="Calibri" w:cs="Calibri"/>
        </w:rPr>
        <w:t>December is here already … On the 3</w:t>
      </w:r>
      <w:r w:rsidRPr="006112AD">
        <w:rPr>
          <w:rFonts w:ascii="Calibri" w:eastAsia="Aptos" w:hAnsi="Calibri" w:cs="Calibri"/>
          <w:vertAlign w:val="superscript"/>
        </w:rPr>
        <w:t>rd</w:t>
      </w:r>
      <w:r>
        <w:rPr>
          <w:rFonts w:ascii="Calibri" w:eastAsia="Aptos" w:hAnsi="Calibri" w:cs="Calibri"/>
        </w:rPr>
        <w:t xml:space="preserve"> we are having the Lafayette Community Band at 7pm. On the 4</w:t>
      </w:r>
      <w:r w:rsidRPr="006112AD">
        <w:rPr>
          <w:rFonts w:ascii="Calibri" w:eastAsia="Aptos" w:hAnsi="Calibri" w:cs="Calibri"/>
          <w:vertAlign w:val="superscript"/>
        </w:rPr>
        <w:t>th</w:t>
      </w:r>
      <w:r>
        <w:rPr>
          <w:rFonts w:ascii="Calibri" w:eastAsia="Aptos" w:hAnsi="Calibri" w:cs="Calibri"/>
        </w:rPr>
        <w:t xml:space="preserve"> we will have Susan Alexander is entertaining us… we will have cookies and punch and lighting our tree at 4, also the B’ville Community Band will be here at 7pm.</w:t>
      </w:r>
    </w:p>
    <w:p w14:paraId="489C5FFE" w14:textId="77777777" w:rsidR="006112AD" w:rsidRDefault="006112AD" w:rsidP="003C7817">
      <w:pPr>
        <w:rPr>
          <w:rFonts w:ascii="Calibri" w:eastAsia="Aptos" w:hAnsi="Calibri" w:cs="Calibri"/>
        </w:rPr>
      </w:pPr>
    </w:p>
    <w:p w14:paraId="60B748E5" w14:textId="726800AF" w:rsidR="006112AD" w:rsidRDefault="006112AD" w:rsidP="003C7817">
      <w:pPr>
        <w:rPr>
          <w:rFonts w:ascii="Calibri" w:eastAsia="Aptos" w:hAnsi="Calibri" w:cs="Calibri"/>
        </w:rPr>
      </w:pPr>
      <w:r>
        <w:rPr>
          <w:rFonts w:ascii="Calibri" w:eastAsia="Aptos" w:hAnsi="Calibri" w:cs="Calibri"/>
        </w:rPr>
        <w:t>Movie Mondays, starting December 2</w:t>
      </w:r>
      <w:r w:rsidRPr="006112AD">
        <w:rPr>
          <w:rFonts w:ascii="Calibri" w:eastAsia="Aptos" w:hAnsi="Calibri" w:cs="Calibri"/>
          <w:vertAlign w:val="superscript"/>
        </w:rPr>
        <w:t>nd</w:t>
      </w:r>
      <w:r>
        <w:rPr>
          <w:rFonts w:ascii="Calibri" w:eastAsia="Aptos" w:hAnsi="Calibri" w:cs="Calibri"/>
        </w:rPr>
        <w:t xml:space="preserve"> at 10am, popcorn will be served.</w:t>
      </w:r>
    </w:p>
    <w:p w14:paraId="65E76048" w14:textId="77777777" w:rsidR="006112AD" w:rsidRDefault="006112AD" w:rsidP="003C7817">
      <w:pPr>
        <w:rPr>
          <w:rFonts w:ascii="Calibri" w:eastAsia="Aptos" w:hAnsi="Calibri" w:cs="Calibri"/>
        </w:rPr>
      </w:pPr>
    </w:p>
    <w:p w14:paraId="6A96B305" w14:textId="68AD7F38" w:rsidR="006112AD" w:rsidRDefault="006112AD" w:rsidP="003C7817">
      <w:pPr>
        <w:rPr>
          <w:rFonts w:ascii="Calibri" w:eastAsia="Aptos" w:hAnsi="Calibri" w:cs="Calibri"/>
        </w:rPr>
      </w:pPr>
      <w:r>
        <w:rPr>
          <w:rFonts w:ascii="Calibri" w:eastAsia="Aptos" w:hAnsi="Calibri" w:cs="Calibri"/>
        </w:rPr>
        <w:t>On the 31</w:t>
      </w:r>
      <w:r w:rsidRPr="006112AD">
        <w:rPr>
          <w:rFonts w:ascii="Calibri" w:eastAsia="Aptos" w:hAnsi="Calibri" w:cs="Calibri"/>
          <w:vertAlign w:val="superscript"/>
        </w:rPr>
        <w:t>st</w:t>
      </w:r>
      <w:r>
        <w:rPr>
          <w:rFonts w:ascii="Calibri" w:eastAsia="Aptos" w:hAnsi="Calibri" w:cs="Calibri"/>
        </w:rPr>
        <w:t xml:space="preserve"> we will having our Holiday party at 1:00, with music and snacks. Hope to see you all there!</w:t>
      </w:r>
    </w:p>
    <w:p w14:paraId="2284E808" w14:textId="77777777" w:rsidR="006112AD" w:rsidRPr="003C7817" w:rsidRDefault="006112AD" w:rsidP="003C7817">
      <w:pPr>
        <w:rPr>
          <w:rFonts w:ascii="Calibri" w:eastAsia="Aptos" w:hAnsi="Calibri" w:cs="Calibri"/>
          <w:sz w:val="22"/>
          <w:szCs w:val="22"/>
        </w:rPr>
      </w:pPr>
    </w:p>
    <w:p w14:paraId="5C8197C0" w14:textId="09A94D69" w:rsidR="003C7817" w:rsidRPr="003C7817" w:rsidRDefault="003C7817" w:rsidP="003C7817">
      <w:pPr>
        <w:rPr>
          <w:rFonts w:ascii="Lucida Handwriting" w:eastAsia="Aptos" w:hAnsi="Lucida Handwriting" w:cs="Aptos"/>
        </w:rPr>
      </w:pPr>
      <w:r w:rsidRPr="00345BB7">
        <w:rPr>
          <w:rFonts w:ascii="Lucida Handwriting" w:eastAsia="Aptos" w:hAnsi="Lucida Handwriting" w:cs="Calibri"/>
          <w:sz w:val="28"/>
          <w:szCs w:val="28"/>
        </w:rPr>
        <w:t>G</w:t>
      </w:r>
      <w:r w:rsidR="00805869" w:rsidRPr="00345BB7">
        <w:rPr>
          <w:rFonts w:ascii="Lucida Handwriting" w:eastAsia="Aptos" w:hAnsi="Lucida Handwriting" w:cs="Calibri"/>
          <w:sz w:val="28"/>
          <w:szCs w:val="28"/>
        </w:rPr>
        <w:t>riffin &amp;</w:t>
      </w:r>
      <w:r w:rsidR="00805869">
        <w:rPr>
          <w:rFonts w:ascii="Calibri" w:eastAsia="Aptos" w:hAnsi="Calibri" w:cs="Calibri"/>
          <w:b/>
          <w:bCs/>
          <w:i/>
          <w:iCs/>
          <w:sz w:val="28"/>
          <w:szCs w:val="28"/>
        </w:rPr>
        <w:t xml:space="preserve"> </w:t>
      </w:r>
      <w:r w:rsidRPr="003C7817">
        <w:rPr>
          <w:rFonts w:ascii="Lucida Handwriting" w:eastAsia="Aptos" w:hAnsi="Lucida Handwriting" w:cs="Aptos"/>
        </w:rPr>
        <w:t>Kathy</w:t>
      </w:r>
    </w:p>
    <w:p w14:paraId="594CF191" w14:textId="77777777" w:rsidR="00F00AD3" w:rsidRPr="00F00AD3" w:rsidRDefault="00F00AD3" w:rsidP="009111A5">
      <w:pPr>
        <w:rPr>
          <w:rFonts w:asciiTheme="minorHAnsi" w:hAnsiTheme="minorHAnsi" w:cstheme="minorHAnsi"/>
          <w:bCs/>
          <w:iCs/>
        </w:rPr>
      </w:pPr>
    </w:p>
    <w:p w14:paraId="1983DCC9" w14:textId="4E6230E0" w:rsidR="006D0706" w:rsidRPr="00A27495" w:rsidRDefault="009641AA" w:rsidP="006D0706">
      <w:pPr>
        <w:rPr>
          <w:rFonts w:ascii="Congenial" w:hAnsi="Congenial" w:cstheme="minorHAnsi"/>
          <w:b/>
          <w:bCs/>
          <w:sz w:val="28"/>
          <w:szCs w:val="28"/>
        </w:rPr>
      </w:pPr>
      <w:r w:rsidRPr="00A27495">
        <w:rPr>
          <w:rFonts w:ascii="Congenial" w:hAnsi="Congenial" w:cstheme="minorHAnsi"/>
          <w:b/>
          <w:bCs/>
          <w:sz w:val="28"/>
          <w:szCs w:val="28"/>
        </w:rPr>
        <w:t>Neighborhood</w:t>
      </w:r>
      <w:r w:rsidR="006F697F" w:rsidRPr="00A27495">
        <w:rPr>
          <w:rFonts w:ascii="Congenial" w:hAnsi="Congenial" w:cstheme="minorHAnsi"/>
          <w:b/>
          <w:bCs/>
          <w:sz w:val="28"/>
          <w:szCs w:val="28"/>
        </w:rPr>
        <w:t xml:space="preserve"> </w:t>
      </w:r>
      <w:r w:rsidRPr="00A27495">
        <w:rPr>
          <w:rFonts w:ascii="Congenial" w:hAnsi="Congenial" w:cstheme="minorHAnsi"/>
          <w:b/>
          <w:bCs/>
          <w:sz w:val="28"/>
          <w:szCs w:val="28"/>
        </w:rPr>
        <w:t xml:space="preserve">Advisor </w:t>
      </w:r>
    </w:p>
    <w:p w14:paraId="22B68C5C" w14:textId="77777777" w:rsidR="00645591" w:rsidRPr="0039323D" w:rsidRDefault="00645591" w:rsidP="00645591">
      <w:pPr>
        <w:spacing w:line="276" w:lineRule="auto"/>
        <w:rPr>
          <w:rFonts w:ascii="Amasis MT Pro Light" w:eastAsiaTheme="minorHAnsi" w:hAnsi="Amasis MT Pro Light" w:cstheme="minorBidi"/>
          <w:i/>
          <w:iCs/>
          <w:kern w:val="2"/>
          <w:sz w:val="22"/>
          <w:szCs w:val="22"/>
          <w14:ligatures w14:val="standardContextual"/>
        </w:rPr>
      </w:pPr>
      <w:r w:rsidRPr="0039323D">
        <w:rPr>
          <w:rFonts w:ascii="Amasis MT Pro Light" w:eastAsiaTheme="minorHAnsi" w:hAnsi="Amasis MT Pro Light" w:cstheme="minorBidi"/>
          <w:i/>
          <w:iCs/>
          <w:kern w:val="2"/>
          <w:sz w:val="22"/>
          <w:szCs w:val="22"/>
          <w14:ligatures w14:val="standardContextual"/>
        </w:rPr>
        <w:t xml:space="preserve">Merry December!  Did you know these famous people were born in the month of December: Singer Frank Sinatra, Pro Basketball Legend LeBron James, Actor Anthony Hopkins, Singer Jim Morrison, Actor Dick Van Dyke and Comic Book Writer Stan Lee – to name a few.  Fun Fact: the Full Moon in December is known by many Native American Tribes as the Full Cold Moon because of the sunny and cold days following.  </w:t>
      </w:r>
    </w:p>
    <w:p w14:paraId="50336509" w14:textId="77777777" w:rsidR="00645591" w:rsidRPr="0039323D" w:rsidRDefault="00645591" w:rsidP="00645591">
      <w:pPr>
        <w:spacing w:line="276" w:lineRule="auto"/>
        <w:rPr>
          <w:rFonts w:ascii="Amasis MT Pro Light" w:eastAsiaTheme="minorHAnsi" w:hAnsi="Amasis MT Pro Light" w:cstheme="minorBidi"/>
          <w:kern w:val="2"/>
          <w:sz w:val="22"/>
          <w:szCs w:val="22"/>
          <w14:ligatures w14:val="standardContextual"/>
        </w:rPr>
      </w:pPr>
    </w:p>
    <w:p w14:paraId="5EB7EC46" w14:textId="77777777" w:rsidR="00645591" w:rsidRPr="0039323D" w:rsidRDefault="00645591" w:rsidP="00645591">
      <w:pPr>
        <w:spacing w:line="276" w:lineRule="auto"/>
        <w:rPr>
          <w:rFonts w:ascii="Amasis MT Pro Light" w:eastAsiaTheme="minorHAnsi" w:hAnsi="Amasis MT Pro Light" w:cstheme="minorBidi"/>
          <w:kern w:val="2"/>
          <w:sz w:val="22"/>
          <w:szCs w:val="22"/>
          <w14:ligatures w14:val="standardContextual"/>
        </w:rPr>
      </w:pPr>
      <w:r w:rsidRPr="0039323D">
        <w:rPr>
          <w:rFonts w:ascii="Amasis MT Pro Light" w:eastAsiaTheme="minorHAnsi" w:hAnsi="Amasis MT Pro Light" w:cstheme="minorBidi"/>
          <w:kern w:val="2"/>
          <w:sz w:val="22"/>
          <w:szCs w:val="22"/>
          <w14:ligatures w14:val="standardContextual"/>
        </w:rPr>
        <w:t xml:space="preserve">November Recap:  This NA was busy with HEAP:  renewals and new applications.   Onondaga County HIICAP Volunteer Frank Fernenwein has been helping many area seniors with Medicare Plan choices.   Reminder,  Medicare Open Enrollment ends December 7, 2024.  </w:t>
      </w:r>
    </w:p>
    <w:p w14:paraId="50F029BF" w14:textId="77777777" w:rsidR="00645591" w:rsidRPr="0039323D" w:rsidRDefault="00645591" w:rsidP="00645591">
      <w:pPr>
        <w:spacing w:line="276" w:lineRule="auto"/>
        <w:rPr>
          <w:rFonts w:ascii="Amasis MT Pro Light" w:eastAsiaTheme="minorHAnsi" w:hAnsi="Amasis MT Pro Light" w:cstheme="minorBidi"/>
          <w:kern w:val="2"/>
          <w:sz w:val="22"/>
          <w:szCs w:val="22"/>
          <w14:ligatures w14:val="standardContextual"/>
        </w:rPr>
      </w:pPr>
    </w:p>
    <w:p w14:paraId="287E68F1" w14:textId="77777777" w:rsidR="00645591" w:rsidRPr="0039323D" w:rsidRDefault="00645591" w:rsidP="00645591">
      <w:pPr>
        <w:spacing w:line="276" w:lineRule="auto"/>
        <w:rPr>
          <w:rFonts w:ascii="Amasis MT Pro Light" w:eastAsiaTheme="minorHAnsi" w:hAnsi="Amasis MT Pro Light" w:cstheme="minorBidi"/>
          <w:kern w:val="2"/>
          <w:sz w:val="22"/>
          <w:szCs w:val="22"/>
          <w14:ligatures w14:val="standardContextual"/>
        </w:rPr>
      </w:pPr>
      <w:r w:rsidRPr="0039323D">
        <w:rPr>
          <w:rFonts w:ascii="Amasis MT Pro Light" w:eastAsiaTheme="minorHAnsi" w:hAnsi="Amasis MT Pro Light" w:cstheme="minorBidi"/>
          <w:kern w:val="2"/>
          <w:sz w:val="22"/>
          <w:szCs w:val="22"/>
          <w14:ligatures w14:val="standardContextual"/>
        </w:rPr>
        <w:lastRenderedPageBreak/>
        <w:t>Transportation Update:   Consider contacting Onondaga County for the Go Go Grandparents Transportation Program.  It is for folks 60 and over.   You get two free round trips or four one-way trips FREE!  Riders can also bring someone along with them.  Participants need to be able to transfer safely in/out of a vehicle.   Please call Onondaga County 315-435-1400 to sign up TODAY!</w:t>
      </w:r>
    </w:p>
    <w:p w14:paraId="148CB640" w14:textId="77777777" w:rsidR="00645591" w:rsidRPr="0039323D" w:rsidRDefault="00645591" w:rsidP="00645591">
      <w:pPr>
        <w:spacing w:line="276" w:lineRule="auto"/>
        <w:rPr>
          <w:rFonts w:ascii="Amasis MT Pro Light" w:eastAsiaTheme="minorHAnsi" w:hAnsi="Amasis MT Pro Light" w:cstheme="minorBidi"/>
          <w:kern w:val="2"/>
          <w:sz w:val="22"/>
          <w:szCs w:val="22"/>
          <w14:ligatures w14:val="standardContextual"/>
        </w:rPr>
      </w:pPr>
    </w:p>
    <w:p w14:paraId="753880C6" w14:textId="77777777" w:rsidR="00645591" w:rsidRPr="0039323D" w:rsidRDefault="00645591" w:rsidP="00645591">
      <w:pPr>
        <w:spacing w:line="276" w:lineRule="auto"/>
        <w:rPr>
          <w:rFonts w:ascii="Amasis MT Pro Light" w:eastAsiaTheme="minorHAnsi" w:hAnsi="Amasis MT Pro Light" w:cstheme="minorBidi"/>
          <w:kern w:val="2"/>
          <w:sz w:val="22"/>
          <w:szCs w:val="22"/>
          <w14:ligatures w14:val="standardContextual"/>
        </w:rPr>
      </w:pPr>
      <w:r w:rsidRPr="0039323D">
        <w:rPr>
          <w:rFonts w:ascii="Amasis MT Pro Light" w:eastAsiaTheme="minorHAnsi" w:hAnsi="Amasis MT Pro Light" w:cstheme="minorBidi"/>
          <w:kern w:val="2"/>
          <w:sz w:val="22"/>
          <w:szCs w:val="22"/>
          <w14:ligatures w14:val="standardContextual"/>
        </w:rPr>
        <w:t xml:space="preserve">I am continuing with Outreach Calls to area Seniors regarding available Onondaga County Programs/Services along with the impressive Programs and Services offered here at the Center with good result.  </w:t>
      </w:r>
    </w:p>
    <w:p w14:paraId="0F80DFE5" w14:textId="77777777" w:rsidR="00645591" w:rsidRPr="00645591" w:rsidRDefault="00645591" w:rsidP="00645591">
      <w:pPr>
        <w:spacing w:line="276" w:lineRule="auto"/>
        <w:rPr>
          <w:rFonts w:ascii="Script MT Bold" w:eastAsiaTheme="minorHAnsi" w:hAnsi="Script MT Bold" w:cstheme="minorBidi"/>
          <w:kern w:val="2"/>
          <w:sz w:val="32"/>
          <w:szCs w:val="32"/>
          <w14:ligatures w14:val="standardContextual"/>
        </w:rPr>
      </w:pPr>
      <w:r w:rsidRPr="00645591">
        <w:rPr>
          <w:rFonts w:ascii="Script MT Bold" w:eastAsiaTheme="minorHAnsi" w:hAnsi="Script MT Bold" w:cstheme="minorBidi"/>
          <w:kern w:val="2"/>
          <w:sz w:val="32"/>
          <w:szCs w:val="32"/>
          <w14:ligatures w14:val="standardContextual"/>
        </w:rPr>
        <w:t xml:space="preserve">Merry and Bright Holidays, </w:t>
      </w:r>
    </w:p>
    <w:p w14:paraId="5E1A0831" w14:textId="77777777" w:rsidR="00645591" w:rsidRPr="00645591" w:rsidRDefault="00645591" w:rsidP="00645591">
      <w:pPr>
        <w:spacing w:line="276" w:lineRule="auto"/>
        <w:rPr>
          <w:rFonts w:ascii="Arial Rounded MT Bold" w:eastAsiaTheme="minorHAnsi" w:hAnsi="Arial Rounded MT Bold" w:cstheme="minorBidi"/>
          <w:kern w:val="2"/>
          <w:sz w:val="28"/>
          <w:szCs w:val="28"/>
          <w14:ligatures w14:val="standardContextual"/>
        </w:rPr>
      </w:pPr>
      <w:r w:rsidRPr="00645591">
        <w:rPr>
          <w:rFonts w:ascii="Arial Rounded MT Bold" w:eastAsiaTheme="minorHAnsi" w:hAnsi="Arial Rounded MT Bold" w:cstheme="minorBidi"/>
          <w:kern w:val="2"/>
          <w:sz w:val="28"/>
          <w:szCs w:val="28"/>
          <w14:ligatures w14:val="standardContextual"/>
        </w:rPr>
        <w:t xml:space="preserve">Theresa - Neighborhood Advisor/Outreach Person </w:t>
      </w:r>
      <w:r w:rsidRPr="00645591">
        <w:rPr>
          <w:rFonts w:ascii="Segoe UI Emoji" w:eastAsia="Segoe UI Emoji" w:hAnsi="Segoe UI Emoji" w:cs="Segoe UI Emoji"/>
          <w:kern w:val="2"/>
          <w:sz w:val="28"/>
          <w:szCs w:val="28"/>
          <w14:ligatures w14:val="standardContextual"/>
        </w:rPr>
        <w:t>😊</w:t>
      </w:r>
    </w:p>
    <w:p w14:paraId="5AC1227D" w14:textId="77777777" w:rsidR="00076AAC" w:rsidRDefault="00076AAC" w:rsidP="00076AAC">
      <w:pPr>
        <w:rPr>
          <w:rFonts w:ascii="Segoe UI Emoji" w:eastAsia="Aptos" w:hAnsi="Segoe UI Emoji" w:cs="Segoe UI Emoji"/>
          <w:kern w:val="2"/>
          <w14:ligatures w14:val="standardContextual"/>
        </w:rPr>
      </w:pPr>
    </w:p>
    <w:p w14:paraId="0A6919C7" w14:textId="536EB666" w:rsidR="00CE282A" w:rsidRPr="002B7802" w:rsidRDefault="00CE282A" w:rsidP="00CE282A">
      <w:pPr>
        <w:rPr>
          <w:rFonts w:ascii="Lucida Bright" w:hAnsi="Lucida Bright" w:cstheme="minorHAnsi"/>
          <w:b/>
          <w:bCs/>
          <w:noProof/>
          <w:sz w:val="28"/>
          <w:szCs w:val="28"/>
        </w:rPr>
      </w:pPr>
      <w:r w:rsidRPr="002B7802">
        <w:rPr>
          <w:rFonts w:ascii="Lucida Bright" w:hAnsi="Lucida Bright" w:cstheme="minorHAnsi"/>
          <w:b/>
          <w:bCs/>
          <w:noProof/>
          <w:sz w:val="28"/>
          <w:szCs w:val="28"/>
        </w:rPr>
        <w:t>B’VILLE EXPRESS</w:t>
      </w:r>
    </w:p>
    <w:p w14:paraId="2D9C34D1" w14:textId="72892B17" w:rsidR="00BB7158" w:rsidRDefault="00B0426D" w:rsidP="00CE282A">
      <w:pPr>
        <w:rPr>
          <w:rFonts w:asciiTheme="majorHAnsi" w:hAnsiTheme="majorHAnsi" w:cs="Aldhabi"/>
          <w:noProof/>
          <w:sz w:val="22"/>
          <w:szCs w:val="22"/>
        </w:rPr>
      </w:pPr>
      <w:r w:rsidRPr="007A4B8B">
        <w:rPr>
          <w:rFonts w:asciiTheme="majorHAnsi" w:hAnsiTheme="majorHAnsi" w:cs="Aldhabi"/>
          <w:noProof/>
          <w:sz w:val="22"/>
          <w:szCs w:val="22"/>
        </w:rPr>
        <w:t xml:space="preserve">Hoping you all had a wonderful </w:t>
      </w:r>
      <w:r w:rsidR="007F0C0D">
        <w:rPr>
          <w:rFonts w:asciiTheme="majorHAnsi" w:hAnsiTheme="majorHAnsi" w:cs="Aldhabi"/>
          <w:noProof/>
          <w:sz w:val="22"/>
          <w:szCs w:val="22"/>
        </w:rPr>
        <w:t>Thanksgiving! Winter is here and that means school closings and delays. Please keep in mind, if the B’ville schools are closed due to inclement weather, the B’ville Express will also be closed. Please check the school closings when the weather is bad.</w:t>
      </w:r>
    </w:p>
    <w:p w14:paraId="24A818AB" w14:textId="77777777" w:rsidR="007F0C0D" w:rsidRDefault="007F0C0D" w:rsidP="00CE282A">
      <w:pPr>
        <w:rPr>
          <w:rFonts w:asciiTheme="majorHAnsi" w:hAnsiTheme="majorHAnsi" w:cs="Aldhabi"/>
          <w:noProof/>
          <w:sz w:val="22"/>
          <w:szCs w:val="22"/>
        </w:rPr>
      </w:pPr>
    </w:p>
    <w:p w14:paraId="76113057" w14:textId="78E1C4B4" w:rsidR="007F0C0D" w:rsidRDefault="007F0C0D" w:rsidP="00CE282A">
      <w:pPr>
        <w:rPr>
          <w:rFonts w:asciiTheme="majorHAnsi" w:hAnsiTheme="majorHAnsi" w:cs="Aldhabi"/>
          <w:noProof/>
          <w:sz w:val="22"/>
          <w:szCs w:val="22"/>
        </w:rPr>
      </w:pPr>
      <w:r>
        <w:rPr>
          <w:rFonts w:asciiTheme="majorHAnsi" w:hAnsiTheme="majorHAnsi" w:cs="Aldhabi"/>
          <w:noProof/>
          <w:sz w:val="22"/>
          <w:szCs w:val="22"/>
        </w:rPr>
        <w:t>All of our drivers are senior volunteers from the Baldwinsville area. They volunteer their time and use their own cars and gas. We welcome your donation to help offset the cost of gas to our drivers. All donations are used to purchase gas gift cards and given directly to our drivers. If you would like to acknowledge our drivers, please make your donation payable to CW B’ville Express.</w:t>
      </w:r>
    </w:p>
    <w:p w14:paraId="393A21B1" w14:textId="77777777" w:rsidR="007F0C0D" w:rsidRDefault="007F0C0D" w:rsidP="00CE282A">
      <w:pPr>
        <w:rPr>
          <w:rFonts w:asciiTheme="majorHAnsi" w:hAnsiTheme="majorHAnsi" w:cs="Aldhabi"/>
          <w:noProof/>
          <w:sz w:val="22"/>
          <w:szCs w:val="22"/>
        </w:rPr>
      </w:pPr>
    </w:p>
    <w:p w14:paraId="44E3CAD1" w14:textId="24BD7075" w:rsidR="007F0C0D" w:rsidRDefault="007F0C0D" w:rsidP="00CE282A">
      <w:pPr>
        <w:rPr>
          <w:rFonts w:asciiTheme="majorHAnsi" w:hAnsiTheme="majorHAnsi" w:cs="Aldhabi"/>
          <w:noProof/>
          <w:sz w:val="22"/>
          <w:szCs w:val="22"/>
        </w:rPr>
      </w:pPr>
      <w:r>
        <w:rPr>
          <w:rFonts w:asciiTheme="majorHAnsi" w:hAnsiTheme="majorHAnsi" w:cs="Aldhabi"/>
          <w:noProof/>
          <w:sz w:val="22"/>
          <w:szCs w:val="22"/>
        </w:rPr>
        <w:t>CWSC along with the B’ville Express will be closed on 12/24/24 – 12/25/24 in observance of the Christmas holiday and again on 1/1/26 for New Years.</w:t>
      </w:r>
    </w:p>
    <w:p w14:paraId="386AD631" w14:textId="77777777" w:rsidR="007F0C0D" w:rsidRDefault="007F0C0D" w:rsidP="00CE282A">
      <w:pPr>
        <w:rPr>
          <w:rFonts w:asciiTheme="majorHAnsi" w:hAnsiTheme="majorHAnsi" w:cs="Aldhabi"/>
          <w:noProof/>
          <w:sz w:val="22"/>
          <w:szCs w:val="22"/>
        </w:rPr>
      </w:pPr>
    </w:p>
    <w:p w14:paraId="42C7449C" w14:textId="672E5D97" w:rsidR="007F0C0D" w:rsidRPr="007F0C0D" w:rsidRDefault="007F0C0D" w:rsidP="00CE282A">
      <w:pPr>
        <w:rPr>
          <w:rFonts w:asciiTheme="majorHAnsi" w:hAnsiTheme="majorHAnsi" w:cs="Aldhabi"/>
          <w:b/>
          <w:bCs/>
          <w:noProof/>
          <w:sz w:val="22"/>
          <w:szCs w:val="22"/>
        </w:rPr>
      </w:pPr>
      <w:r w:rsidRPr="007F0C0D">
        <w:rPr>
          <w:rFonts w:asciiTheme="majorHAnsi" w:hAnsiTheme="majorHAnsi" w:cs="Aldhabi"/>
          <w:b/>
          <w:bCs/>
          <w:noProof/>
          <w:sz w:val="22"/>
          <w:szCs w:val="22"/>
        </w:rPr>
        <w:t>Wishing you all a Merry Christmas and Happy Holidays!</w:t>
      </w:r>
    </w:p>
    <w:p w14:paraId="17DDBAEB" w14:textId="77777777" w:rsidR="00CA1BD6" w:rsidRPr="00240EC3" w:rsidRDefault="00CA1BD6" w:rsidP="00CA1BD6">
      <w:pPr>
        <w:spacing w:line="259" w:lineRule="auto"/>
        <w:rPr>
          <w:rFonts w:ascii="Aptos" w:eastAsia="Aptos" w:hAnsi="Aptos"/>
          <w:kern w:val="2"/>
          <w:sz w:val="28"/>
          <w:szCs w:val="28"/>
          <w14:ligatures w14:val="standardContextual"/>
        </w:rPr>
      </w:pPr>
    </w:p>
    <w:p w14:paraId="305899B2" w14:textId="77777777" w:rsidR="00CA1BD6" w:rsidRDefault="00CA1BD6" w:rsidP="00CA1BD6">
      <w:pPr>
        <w:spacing w:line="259" w:lineRule="auto"/>
        <w:rPr>
          <w:rFonts w:ascii="Lucida Calligraphy" w:eastAsia="Aptos" w:hAnsi="Lucida Calligraphy"/>
          <w:b/>
          <w:bCs/>
          <w:kern w:val="2"/>
          <w:sz w:val="28"/>
          <w:szCs w:val="28"/>
          <w14:ligatures w14:val="standardContextual"/>
        </w:rPr>
      </w:pPr>
      <w:r w:rsidRPr="000117C3">
        <w:rPr>
          <w:rFonts w:ascii="Lucida Calligraphy" w:eastAsia="Aptos" w:hAnsi="Lucida Calligraphy"/>
          <w:b/>
          <w:bCs/>
          <w:kern w:val="2"/>
          <w:sz w:val="28"/>
          <w:szCs w:val="28"/>
          <w14:ligatures w14:val="standardContextual"/>
        </w:rPr>
        <w:t>Gina C</w:t>
      </w:r>
      <w:r w:rsidRPr="008D351C">
        <w:rPr>
          <w:rFonts w:ascii="Lucida Calligraphy" w:eastAsia="Aptos" w:hAnsi="Lucida Calligraphy"/>
          <w:b/>
          <w:bCs/>
          <w:kern w:val="2"/>
          <w:sz w:val="28"/>
          <w:szCs w:val="28"/>
          <w14:ligatures w14:val="standardContextual"/>
        </w:rPr>
        <w:t>arroll</w:t>
      </w:r>
    </w:p>
    <w:p w14:paraId="4065B67D" w14:textId="09E42307" w:rsidR="007F0C0D" w:rsidRPr="008D351C" w:rsidRDefault="007F0C0D" w:rsidP="00CA1BD6">
      <w:pPr>
        <w:spacing w:line="259" w:lineRule="auto"/>
        <w:rPr>
          <w:rFonts w:ascii="Lucida Calligraphy" w:eastAsia="Aptos" w:hAnsi="Lucida Calligraphy"/>
          <w:b/>
          <w:bCs/>
          <w:kern w:val="2"/>
          <w:sz w:val="28"/>
          <w:szCs w:val="28"/>
          <w14:ligatures w14:val="standardContextual"/>
        </w:rPr>
      </w:pPr>
      <w:r>
        <w:rPr>
          <w:rFonts w:ascii="Lucida Calligraphy" w:eastAsia="Aptos" w:hAnsi="Lucida Calligraphy"/>
          <w:b/>
          <w:bCs/>
          <w:kern w:val="2"/>
          <w:sz w:val="28"/>
          <w:szCs w:val="28"/>
          <w14:ligatures w14:val="standardContextual"/>
        </w:rPr>
        <w:t>Transportation Coordinator</w:t>
      </w:r>
    </w:p>
    <w:p w14:paraId="755EB25B" w14:textId="77777777" w:rsidR="00BB7158" w:rsidRDefault="00BB7158" w:rsidP="00CE282A">
      <w:pPr>
        <w:rPr>
          <w:rFonts w:ascii="Congenial" w:hAnsi="Congenial" w:cstheme="minorHAnsi"/>
          <w:b/>
          <w:bCs/>
          <w:noProof/>
          <w:sz w:val="28"/>
          <w:szCs w:val="28"/>
        </w:rPr>
      </w:pPr>
    </w:p>
    <w:p w14:paraId="2BDB055B" w14:textId="1AF7003E" w:rsidR="00CA1BD6" w:rsidRPr="00CA1BD6" w:rsidRDefault="00CA1BD6" w:rsidP="00CE282A">
      <w:pPr>
        <w:rPr>
          <w:rFonts w:ascii="Congenial" w:hAnsi="Congenial" w:cstheme="minorHAnsi"/>
          <w:b/>
          <w:bCs/>
          <w:noProof/>
          <w:sz w:val="32"/>
          <w:szCs w:val="32"/>
        </w:rPr>
      </w:pPr>
      <w:r w:rsidRPr="00CA1BD6">
        <w:rPr>
          <w:rFonts w:ascii="Congenial" w:hAnsi="Congenial" w:cstheme="minorHAnsi"/>
          <w:b/>
          <w:bCs/>
          <w:noProof/>
          <w:sz w:val="32"/>
          <w:szCs w:val="32"/>
        </w:rPr>
        <w:t>Yarn Crew</w:t>
      </w:r>
    </w:p>
    <w:p w14:paraId="74FFA571" w14:textId="497A34B8" w:rsidR="00240EC3" w:rsidRPr="003B54BF" w:rsidRDefault="00240EC3" w:rsidP="00240EC3">
      <w:pPr>
        <w:spacing w:line="259" w:lineRule="auto"/>
        <w:rPr>
          <w:rFonts w:ascii="Aptos" w:eastAsia="Aptos" w:hAnsi="Aptos"/>
          <w:kern w:val="2"/>
          <w:sz w:val="22"/>
          <w:szCs w:val="22"/>
          <w14:ligatures w14:val="standardContextual"/>
        </w:rPr>
      </w:pPr>
      <w:r w:rsidRPr="003B54BF">
        <w:rPr>
          <w:rFonts w:ascii="Aptos" w:eastAsia="Aptos" w:hAnsi="Aptos"/>
          <w:kern w:val="2"/>
          <w:sz w:val="22"/>
          <w:szCs w:val="22"/>
          <w14:ligatures w14:val="standardContextual"/>
        </w:rPr>
        <w:t>I have just come home from setting up for the craft fair which will be Friday and Saturday, November 22 and 23rd. I am overwhelmed. What an amazing amount of items we have</w:t>
      </w:r>
      <w:r w:rsidR="000B2475" w:rsidRPr="003B54BF">
        <w:rPr>
          <w:rFonts w:ascii="Aptos" w:eastAsia="Aptos" w:hAnsi="Aptos"/>
          <w:kern w:val="2"/>
          <w:sz w:val="22"/>
          <w:szCs w:val="22"/>
          <w14:ligatures w14:val="standardContextual"/>
        </w:rPr>
        <w:t xml:space="preserve"> </w:t>
      </w:r>
      <w:r w:rsidRPr="003B54BF">
        <w:rPr>
          <w:rFonts w:ascii="Aptos" w:eastAsia="Aptos" w:hAnsi="Aptos"/>
          <w:kern w:val="2"/>
          <w:sz w:val="22"/>
          <w:szCs w:val="22"/>
          <w14:ligatures w14:val="standardContextual"/>
        </w:rPr>
        <w:t xml:space="preserve">to display and sell. This community has gone above and </w:t>
      </w:r>
      <w:r w:rsidR="000B2475" w:rsidRPr="003B54BF">
        <w:rPr>
          <w:rFonts w:ascii="Aptos" w:eastAsia="Aptos" w:hAnsi="Aptos"/>
          <w:kern w:val="2"/>
          <w:sz w:val="22"/>
          <w:szCs w:val="22"/>
          <w14:ligatures w14:val="standardContextual"/>
        </w:rPr>
        <w:t>beyond,</w:t>
      </w:r>
      <w:r w:rsidRPr="003B54BF">
        <w:rPr>
          <w:rFonts w:ascii="Aptos" w:eastAsia="Aptos" w:hAnsi="Aptos"/>
          <w:kern w:val="2"/>
          <w:sz w:val="22"/>
          <w:szCs w:val="22"/>
          <w14:ligatures w14:val="standardContextual"/>
        </w:rPr>
        <w:t xml:space="preserve"> and I want to thank all of our remote workers and all of our in-house workers for the very hard work that they have done. We have tried to introduce new items this </w:t>
      </w:r>
      <w:r w:rsidR="000B2475" w:rsidRPr="003B54BF">
        <w:rPr>
          <w:rFonts w:ascii="Aptos" w:eastAsia="Aptos" w:hAnsi="Aptos"/>
          <w:kern w:val="2"/>
          <w:sz w:val="22"/>
          <w:szCs w:val="22"/>
          <w14:ligatures w14:val="standardContextual"/>
        </w:rPr>
        <w:t>year, and</w:t>
      </w:r>
      <w:r w:rsidRPr="003B54BF">
        <w:rPr>
          <w:rFonts w:ascii="Aptos" w:eastAsia="Aptos" w:hAnsi="Aptos"/>
          <w:kern w:val="2"/>
          <w:sz w:val="22"/>
          <w:szCs w:val="22"/>
          <w14:ligatures w14:val="standardContextual"/>
        </w:rPr>
        <w:t xml:space="preserve"> we were given more space so that makes it wonderful to shop. We try very hard to keep our prices within reason. Since all of the items are handmade and the materials are donated, people have very generously donated their time to support this senior </w:t>
      </w:r>
      <w:r w:rsidR="000B2475" w:rsidRPr="003B54BF">
        <w:rPr>
          <w:rFonts w:ascii="Aptos" w:eastAsia="Aptos" w:hAnsi="Aptos"/>
          <w:kern w:val="2"/>
          <w:sz w:val="22"/>
          <w:szCs w:val="22"/>
          <w14:ligatures w14:val="standardContextual"/>
        </w:rPr>
        <w:t>center.</w:t>
      </w:r>
      <w:r w:rsidRPr="003B54BF">
        <w:rPr>
          <w:rFonts w:ascii="Aptos" w:eastAsia="Aptos" w:hAnsi="Aptos"/>
          <w:kern w:val="2"/>
          <w:sz w:val="22"/>
          <w:szCs w:val="22"/>
          <w14:ligatures w14:val="standardContextual"/>
        </w:rPr>
        <w:t xml:space="preserve"> I am so proud of the members of our group. Of course, in the next newsletters, we will report the final tally and announce winners of the raffles.</w:t>
      </w:r>
    </w:p>
    <w:p w14:paraId="0E7ACAAD" w14:textId="7537A915" w:rsidR="00240EC3" w:rsidRPr="003B54BF" w:rsidRDefault="00240EC3" w:rsidP="00240EC3">
      <w:pPr>
        <w:spacing w:line="259" w:lineRule="auto"/>
        <w:rPr>
          <w:rFonts w:ascii="Aptos" w:eastAsia="Aptos" w:hAnsi="Aptos"/>
          <w:kern w:val="2"/>
          <w:sz w:val="22"/>
          <w:szCs w:val="22"/>
          <w14:ligatures w14:val="standardContextual"/>
        </w:rPr>
      </w:pPr>
      <w:r w:rsidRPr="003B54BF">
        <w:rPr>
          <w:rFonts w:ascii="Aptos" w:eastAsia="Aptos" w:hAnsi="Aptos"/>
          <w:kern w:val="2"/>
          <w:sz w:val="22"/>
          <w:szCs w:val="22"/>
          <w14:ligatures w14:val="standardContextual"/>
        </w:rPr>
        <w:t xml:space="preserve">Canton Woods </w:t>
      </w:r>
      <w:r w:rsidR="000B2475" w:rsidRPr="003B54BF">
        <w:rPr>
          <w:rFonts w:ascii="Aptos" w:eastAsia="Aptos" w:hAnsi="Aptos"/>
          <w:kern w:val="2"/>
          <w:sz w:val="22"/>
          <w:szCs w:val="22"/>
          <w14:ligatures w14:val="standardContextual"/>
        </w:rPr>
        <w:t>Senior Center</w:t>
      </w:r>
      <w:r w:rsidRPr="003B54BF">
        <w:rPr>
          <w:rFonts w:ascii="Aptos" w:eastAsia="Aptos" w:hAnsi="Aptos"/>
          <w:kern w:val="2"/>
          <w:sz w:val="22"/>
          <w:szCs w:val="22"/>
          <w14:ligatures w14:val="standardContextual"/>
        </w:rPr>
        <w:t xml:space="preserve"> is an amazing organization. What makes it so amazing?   The people who care! </w:t>
      </w:r>
      <w:r w:rsidRPr="003B54BF">
        <w:rPr>
          <w:rFonts w:ascii="Aptos" w:eastAsia="Aptos" w:hAnsi="Aptos"/>
          <w:kern w:val="2"/>
          <w:sz w:val="22"/>
          <w:szCs w:val="22"/>
          <w14:ligatures w14:val="standardContextual"/>
        </w:rPr>
        <w:br/>
      </w:r>
    </w:p>
    <w:p w14:paraId="17BE149C" w14:textId="77777777" w:rsidR="00240EC3" w:rsidRPr="00557599" w:rsidRDefault="00240EC3" w:rsidP="00240EC3">
      <w:pPr>
        <w:spacing w:line="259" w:lineRule="auto"/>
        <w:rPr>
          <w:rFonts w:ascii="Aptos" w:eastAsia="Aptos" w:hAnsi="Aptos"/>
          <w:b/>
          <w:bCs/>
          <w:kern w:val="2"/>
          <w:sz w:val="22"/>
          <w:szCs w:val="22"/>
          <w14:ligatures w14:val="standardContextual"/>
        </w:rPr>
      </w:pPr>
      <w:r w:rsidRPr="00557599">
        <w:rPr>
          <w:rFonts w:ascii="Aptos" w:eastAsia="Aptos" w:hAnsi="Aptos"/>
          <w:b/>
          <w:bCs/>
          <w:kern w:val="2"/>
          <w:sz w:val="22"/>
          <w:szCs w:val="22"/>
          <w14:ligatures w14:val="standardContextual"/>
        </w:rPr>
        <w:t>Edwina</w:t>
      </w:r>
    </w:p>
    <w:p w14:paraId="72295C44" w14:textId="77777777" w:rsidR="00240EC3" w:rsidRPr="003B54BF" w:rsidRDefault="00240EC3" w:rsidP="00240EC3">
      <w:pPr>
        <w:spacing w:line="259" w:lineRule="auto"/>
        <w:rPr>
          <w:rFonts w:ascii="Aptos" w:eastAsia="Aptos" w:hAnsi="Aptos"/>
          <w:kern w:val="2"/>
          <w:sz w:val="22"/>
          <w:szCs w:val="22"/>
          <w14:ligatures w14:val="standardContextual"/>
        </w:rPr>
      </w:pPr>
    </w:p>
    <w:p w14:paraId="37C5945D" w14:textId="77777777" w:rsidR="00240EC3" w:rsidRPr="00B1666D" w:rsidRDefault="00240EC3" w:rsidP="00240EC3">
      <w:pPr>
        <w:spacing w:line="259" w:lineRule="auto"/>
        <w:rPr>
          <w:rFonts w:ascii="Lucida Bright" w:eastAsia="Aptos" w:hAnsi="Lucida Bright"/>
          <w:i/>
          <w:iCs/>
          <w:kern w:val="2"/>
          <w:sz w:val="22"/>
          <w:szCs w:val="22"/>
          <w14:ligatures w14:val="standardContextual"/>
        </w:rPr>
      </w:pPr>
      <w:r w:rsidRPr="00B1666D">
        <w:rPr>
          <w:rFonts w:ascii="Lucida Bright" w:eastAsia="Aptos" w:hAnsi="Lucida Bright"/>
          <w:i/>
          <w:iCs/>
          <w:kern w:val="2"/>
          <w:sz w:val="22"/>
          <w:szCs w:val="22"/>
          <w14:ligatures w14:val="standardContextual"/>
        </w:rPr>
        <w:t>January Contest:  Name That Group</w:t>
      </w:r>
    </w:p>
    <w:p w14:paraId="31D990C6" w14:textId="77777777" w:rsidR="00240EC3" w:rsidRPr="003B54BF" w:rsidRDefault="00240EC3" w:rsidP="00240EC3">
      <w:pPr>
        <w:spacing w:line="259" w:lineRule="auto"/>
        <w:rPr>
          <w:rFonts w:ascii="Aptos" w:eastAsia="Aptos" w:hAnsi="Aptos"/>
          <w:kern w:val="2"/>
          <w:sz w:val="22"/>
          <w:szCs w:val="22"/>
          <w14:ligatures w14:val="standardContextual"/>
        </w:rPr>
      </w:pPr>
    </w:p>
    <w:p w14:paraId="0293BF5F" w14:textId="1969BE45" w:rsidR="00240EC3" w:rsidRPr="003B54BF" w:rsidRDefault="00240EC3" w:rsidP="00240EC3">
      <w:pPr>
        <w:spacing w:line="259" w:lineRule="auto"/>
        <w:rPr>
          <w:rFonts w:ascii="Aptos" w:eastAsia="Aptos" w:hAnsi="Aptos"/>
          <w:kern w:val="2"/>
          <w:sz w:val="22"/>
          <w:szCs w:val="22"/>
          <w14:ligatures w14:val="standardContextual"/>
        </w:rPr>
      </w:pPr>
      <w:r w:rsidRPr="003B54BF">
        <w:rPr>
          <w:rFonts w:ascii="Aptos" w:eastAsia="Aptos" w:hAnsi="Aptos"/>
          <w:kern w:val="2"/>
          <w:sz w:val="22"/>
          <w:szCs w:val="22"/>
          <w14:ligatures w14:val="standardContextual"/>
        </w:rPr>
        <w:t xml:space="preserve">For a while, the crafters at Canton Woods have been using the name Yarn Crew. We don’t feel that it truly reflects the organization and its purpose. We try to help all of those in need who live in Baldwinsville and other places. We have donated many blankets and eyeglass holders and baby hats to Saint Joe’s hospital, but we are looking to expand </w:t>
      </w:r>
      <w:r w:rsidR="00526934" w:rsidRPr="003B54BF">
        <w:rPr>
          <w:rFonts w:ascii="Aptos" w:eastAsia="Aptos" w:hAnsi="Aptos"/>
          <w:kern w:val="2"/>
          <w:sz w:val="22"/>
          <w:szCs w:val="22"/>
          <w14:ligatures w14:val="standardContextual"/>
        </w:rPr>
        <w:t>our</w:t>
      </w:r>
      <w:r w:rsidRPr="003B54BF">
        <w:rPr>
          <w:rFonts w:ascii="Aptos" w:eastAsia="Aptos" w:hAnsi="Aptos"/>
          <w:kern w:val="2"/>
          <w:sz w:val="22"/>
          <w:szCs w:val="22"/>
          <w14:ligatures w14:val="standardContextual"/>
        </w:rPr>
        <w:t xml:space="preserve"> charitable causes</w:t>
      </w:r>
      <w:r w:rsidR="00526934" w:rsidRPr="003B54BF">
        <w:rPr>
          <w:rFonts w:ascii="Aptos" w:eastAsia="Aptos" w:hAnsi="Aptos"/>
          <w:kern w:val="2"/>
          <w:sz w:val="22"/>
          <w:szCs w:val="22"/>
          <w14:ligatures w14:val="standardContextual"/>
        </w:rPr>
        <w:t>. However,</w:t>
      </w:r>
      <w:r w:rsidRPr="003B54BF">
        <w:rPr>
          <w:rFonts w:ascii="Aptos" w:eastAsia="Aptos" w:hAnsi="Aptos"/>
          <w:kern w:val="2"/>
          <w:sz w:val="22"/>
          <w:szCs w:val="22"/>
          <w14:ligatures w14:val="standardContextual"/>
        </w:rPr>
        <w:t xml:space="preserve"> we need a better name. We need something </w:t>
      </w:r>
      <w:r w:rsidRPr="003B54BF">
        <w:rPr>
          <w:rFonts w:ascii="Aptos" w:eastAsia="Aptos" w:hAnsi="Aptos"/>
          <w:kern w:val="2"/>
          <w:sz w:val="22"/>
          <w:szCs w:val="22"/>
          <w14:ligatures w14:val="standardContextual"/>
        </w:rPr>
        <w:lastRenderedPageBreak/>
        <w:t xml:space="preserve">that reflects our artistic as well as recognizes the beneficial contributions we make to our community. The term </w:t>
      </w:r>
      <w:r w:rsidR="00526934" w:rsidRPr="003B54BF">
        <w:rPr>
          <w:rFonts w:ascii="Aptos" w:eastAsia="Aptos" w:hAnsi="Aptos"/>
          <w:kern w:val="2"/>
          <w:sz w:val="22"/>
          <w:szCs w:val="22"/>
          <w14:ligatures w14:val="standardContextual"/>
        </w:rPr>
        <w:t>Yarn Crew</w:t>
      </w:r>
      <w:r w:rsidRPr="003B54BF">
        <w:rPr>
          <w:rFonts w:ascii="Aptos" w:eastAsia="Aptos" w:hAnsi="Aptos"/>
          <w:kern w:val="2"/>
          <w:sz w:val="22"/>
          <w:szCs w:val="22"/>
          <w14:ligatures w14:val="standardContextual"/>
        </w:rPr>
        <w:t xml:space="preserve"> just doesn’t cut it. We have knitters and crochets, but we also have people who use sewing machines and looms. We would like our name to reflect those skills as well as let people know that we are compassionate, caring, and want to donate to just causes.</w:t>
      </w:r>
    </w:p>
    <w:p w14:paraId="79213EE7" w14:textId="77777777" w:rsidR="00240EC3" w:rsidRPr="003B54BF" w:rsidRDefault="00240EC3" w:rsidP="00240EC3">
      <w:pPr>
        <w:spacing w:line="259" w:lineRule="auto"/>
        <w:rPr>
          <w:rFonts w:ascii="Aptos" w:eastAsia="Aptos" w:hAnsi="Aptos"/>
          <w:kern w:val="2"/>
          <w:sz w:val="22"/>
          <w:szCs w:val="22"/>
          <w14:ligatures w14:val="standardContextual"/>
        </w:rPr>
      </w:pPr>
    </w:p>
    <w:p w14:paraId="0B77283F" w14:textId="295067BE" w:rsidR="00240EC3" w:rsidRPr="003B54BF" w:rsidRDefault="00240EC3" w:rsidP="00240EC3">
      <w:pPr>
        <w:spacing w:line="259" w:lineRule="auto"/>
        <w:rPr>
          <w:rFonts w:ascii="Aptos" w:eastAsia="Aptos" w:hAnsi="Aptos"/>
          <w:kern w:val="2"/>
          <w:sz w:val="22"/>
          <w:szCs w:val="22"/>
          <w14:ligatures w14:val="standardContextual"/>
        </w:rPr>
      </w:pPr>
      <w:r w:rsidRPr="003B54BF">
        <w:rPr>
          <w:rFonts w:ascii="Aptos" w:eastAsia="Aptos" w:hAnsi="Aptos"/>
          <w:kern w:val="2"/>
          <w:sz w:val="22"/>
          <w:szCs w:val="22"/>
          <w14:ligatures w14:val="standardContextual"/>
        </w:rPr>
        <w:t xml:space="preserve">Therefore, Terry, the nurse who comes to take your blood </w:t>
      </w:r>
      <w:r w:rsidR="00526934" w:rsidRPr="003B54BF">
        <w:rPr>
          <w:rFonts w:ascii="Aptos" w:eastAsia="Aptos" w:hAnsi="Aptos"/>
          <w:kern w:val="2"/>
          <w:sz w:val="22"/>
          <w:szCs w:val="22"/>
          <w14:ligatures w14:val="standardContextual"/>
        </w:rPr>
        <w:t>pressure,</w:t>
      </w:r>
      <w:r w:rsidRPr="003B54BF">
        <w:rPr>
          <w:rFonts w:ascii="Aptos" w:eastAsia="Aptos" w:hAnsi="Aptos"/>
          <w:kern w:val="2"/>
          <w:sz w:val="22"/>
          <w:szCs w:val="22"/>
          <w14:ligatures w14:val="standardContextual"/>
        </w:rPr>
        <w:t xml:space="preserve"> has offered to donate a prize of a $25 gift certificate to TOPS MARKET to the person who comes up with the name that the group feels represents who we are and what we do. Please put your ideas on a slip of paper and put your paper into the container provided at the front desk at the end of January. the group will look at all the names and decide which one we like the best, whoever </w:t>
      </w:r>
      <w:r w:rsidR="000B2475" w:rsidRPr="003B54BF">
        <w:rPr>
          <w:rFonts w:ascii="Aptos" w:eastAsia="Aptos" w:hAnsi="Aptos"/>
          <w:kern w:val="2"/>
          <w:sz w:val="22"/>
          <w:szCs w:val="22"/>
          <w14:ligatures w14:val="standardContextual"/>
        </w:rPr>
        <w:t>submits the</w:t>
      </w:r>
      <w:r w:rsidRPr="003B54BF">
        <w:rPr>
          <w:rFonts w:ascii="Aptos" w:eastAsia="Aptos" w:hAnsi="Aptos"/>
          <w:kern w:val="2"/>
          <w:sz w:val="22"/>
          <w:szCs w:val="22"/>
          <w14:ligatures w14:val="standardContextual"/>
        </w:rPr>
        <w:t xml:space="preserve"> name chosen will win a $25 gift certificate to Tops market.  </w:t>
      </w:r>
    </w:p>
    <w:p w14:paraId="754FBAE5" w14:textId="77777777" w:rsidR="00240EC3" w:rsidRPr="003B54BF" w:rsidRDefault="00240EC3" w:rsidP="00240EC3">
      <w:pPr>
        <w:spacing w:line="259" w:lineRule="auto"/>
        <w:rPr>
          <w:rFonts w:ascii="Aptos" w:eastAsia="Aptos" w:hAnsi="Aptos"/>
          <w:kern w:val="2"/>
          <w:sz w:val="22"/>
          <w:szCs w:val="22"/>
          <w14:ligatures w14:val="standardContextual"/>
        </w:rPr>
      </w:pPr>
    </w:p>
    <w:p w14:paraId="0EC1E45F" w14:textId="4006B262" w:rsidR="00240EC3" w:rsidRPr="003B54BF" w:rsidRDefault="00240EC3" w:rsidP="00240EC3">
      <w:pPr>
        <w:spacing w:line="259" w:lineRule="auto"/>
        <w:rPr>
          <w:rFonts w:ascii="Aptos" w:eastAsia="Aptos" w:hAnsi="Aptos"/>
          <w:kern w:val="2"/>
          <w:sz w:val="22"/>
          <w:szCs w:val="22"/>
          <w14:ligatures w14:val="standardContextual"/>
        </w:rPr>
      </w:pPr>
      <w:r w:rsidRPr="003B54BF">
        <w:rPr>
          <w:rFonts w:ascii="Aptos" w:eastAsia="Aptos" w:hAnsi="Aptos"/>
          <w:kern w:val="2"/>
          <w:sz w:val="22"/>
          <w:szCs w:val="22"/>
          <w14:ligatures w14:val="standardContextual"/>
        </w:rPr>
        <w:t xml:space="preserve">You have until January 31 to submit </w:t>
      </w:r>
      <w:r w:rsidR="000B2475" w:rsidRPr="003B54BF">
        <w:rPr>
          <w:rFonts w:ascii="Aptos" w:eastAsia="Aptos" w:hAnsi="Aptos"/>
          <w:kern w:val="2"/>
          <w:sz w:val="22"/>
          <w:szCs w:val="22"/>
          <w14:ligatures w14:val="standardContextual"/>
        </w:rPr>
        <w:t>the name</w:t>
      </w:r>
      <w:r w:rsidRPr="003B54BF">
        <w:rPr>
          <w:rFonts w:ascii="Aptos" w:eastAsia="Aptos" w:hAnsi="Aptos"/>
          <w:kern w:val="2"/>
          <w:sz w:val="22"/>
          <w:szCs w:val="22"/>
          <w14:ligatures w14:val="standardContextual"/>
        </w:rPr>
        <w:t xml:space="preserve"> for our craft group. </w:t>
      </w:r>
    </w:p>
    <w:p w14:paraId="2A6652D6" w14:textId="77777777" w:rsidR="00516B9C" w:rsidRDefault="00516B9C" w:rsidP="00E712C3">
      <w:pPr>
        <w:rPr>
          <w:rFonts w:ascii="Congenial" w:hAnsi="Congenial" w:cstheme="minorHAnsi"/>
          <w:b/>
          <w:sz w:val="28"/>
          <w:szCs w:val="28"/>
        </w:rPr>
      </w:pPr>
    </w:p>
    <w:p w14:paraId="5BEAF56F" w14:textId="3ACB7578" w:rsidR="00E712C3" w:rsidRDefault="00E712C3" w:rsidP="00E712C3">
      <w:pPr>
        <w:rPr>
          <w:rFonts w:ascii="Congenial" w:hAnsi="Congenial" w:cstheme="minorHAnsi"/>
          <w:b/>
          <w:sz w:val="28"/>
          <w:szCs w:val="28"/>
        </w:rPr>
      </w:pPr>
      <w:r w:rsidRPr="00A27495">
        <w:rPr>
          <w:rFonts w:ascii="Congenial" w:hAnsi="Congenial" w:cstheme="minorHAnsi"/>
          <w:b/>
          <w:sz w:val="28"/>
          <w:szCs w:val="28"/>
        </w:rPr>
        <w:t>M</w:t>
      </w:r>
      <w:r>
        <w:rPr>
          <w:rFonts w:ascii="Congenial" w:hAnsi="Congenial" w:cstheme="minorHAnsi"/>
          <w:b/>
          <w:sz w:val="28"/>
          <w:szCs w:val="28"/>
        </w:rPr>
        <w:t xml:space="preserve">eals </w:t>
      </w:r>
      <w:r w:rsidRPr="00A27495">
        <w:rPr>
          <w:rFonts w:ascii="Congenial" w:hAnsi="Congenial" w:cstheme="minorHAnsi"/>
          <w:b/>
          <w:sz w:val="28"/>
          <w:szCs w:val="28"/>
        </w:rPr>
        <w:t>O</w:t>
      </w:r>
      <w:r>
        <w:rPr>
          <w:rFonts w:ascii="Congenial" w:hAnsi="Congenial" w:cstheme="minorHAnsi"/>
          <w:b/>
          <w:sz w:val="28"/>
          <w:szCs w:val="28"/>
        </w:rPr>
        <w:t xml:space="preserve">n </w:t>
      </w:r>
      <w:r w:rsidRPr="00A27495">
        <w:rPr>
          <w:rFonts w:ascii="Congenial" w:hAnsi="Congenial" w:cstheme="minorHAnsi"/>
          <w:b/>
          <w:sz w:val="28"/>
          <w:szCs w:val="28"/>
        </w:rPr>
        <w:t>W</w:t>
      </w:r>
      <w:r>
        <w:rPr>
          <w:rFonts w:ascii="Congenial" w:hAnsi="Congenial" w:cstheme="minorHAnsi"/>
          <w:b/>
          <w:sz w:val="28"/>
          <w:szCs w:val="28"/>
        </w:rPr>
        <w:t>heels</w:t>
      </w:r>
      <w:r w:rsidRPr="00A27495">
        <w:rPr>
          <w:rFonts w:ascii="Congenial" w:hAnsi="Congenial" w:cstheme="minorHAnsi"/>
          <w:b/>
          <w:sz w:val="28"/>
          <w:szCs w:val="28"/>
        </w:rPr>
        <w:t>:</w:t>
      </w:r>
    </w:p>
    <w:p w14:paraId="4171E456" w14:textId="79E3BEC2" w:rsidR="00902194" w:rsidRDefault="00275957" w:rsidP="00902194">
      <w:pPr>
        <w:rPr>
          <w:rFonts w:ascii="Helvetica" w:eastAsia="Aptos" w:hAnsi="Helvetica" w:cs="Helvetica"/>
          <w:sz w:val="20"/>
          <w:szCs w:val="20"/>
        </w:rPr>
      </w:pPr>
      <w:r>
        <w:rPr>
          <w:rFonts w:ascii="Helvetica" w:eastAsia="Aptos" w:hAnsi="Helvetica" w:cs="Helvetica"/>
          <w:sz w:val="20"/>
          <w:szCs w:val="20"/>
        </w:rPr>
        <w:t>The Board of Directors expresses its sincere appreciation for your invaluable contributions and unwavering support this past year. Your friendship has been essential to the success of our program</w:t>
      </w:r>
      <w:r w:rsidR="00183B3F">
        <w:rPr>
          <w:rFonts w:ascii="Helvetica" w:eastAsia="Aptos" w:hAnsi="Helvetica" w:cs="Helvetica"/>
          <w:sz w:val="20"/>
          <w:szCs w:val="20"/>
        </w:rPr>
        <w:t>, and we are deeply grateful for your support. We recognize that our achievements are a direct result of the collective efforts of our community.</w:t>
      </w:r>
    </w:p>
    <w:p w14:paraId="4E1E0064" w14:textId="77777777" w:rsidR="00183B3F" w:rsidRDefault="00183B3F" w:rsidP="00902194">
      <w:pPr>
        <w:rPr>
          <w:rFonts w:ascii="Helvetica" w:eastAsia="Aptos" w:hAnsi="Helvetica" w:cs="Helvetica"/>
          <w:sz w:val="20"/>
          <w:szCs w:val="20"/>
        </w:rPr>
      </w:pPr>
    </w:p>
    <w:p w14:paraId="14FA3956" w14:textId="1D65E76A" w:rsidR="00183B3F" w:rsidRDefault="00183B3F" w:rsidP="00902194">
      <w:pPr>
        <w:rPr>
          <w:rFonts w:ascii="Helvetica" w:eastAsia="Aptos" w:hAnsi="Helvetica" w:cs="Helvetica"/>
          <w:sz w:val="20"/>
          <w:szCs w:val="20"/>
        </w:rPr>
      </w:pPr>
      <w:r>
        <w:rPr>
          <w:rFonts w:ascii="Helvetica" w:eastAsia="Aptos" w:hAnsi="Helvetica" w:cs="Helvetica"/>
          <w:sz w:val="20"/>
          <w:szCs w:val="20"/>
        </w:rPr>
        <w:t>As the year concludes and the holiday season begins, we extend our warmest wishes for a joyous and restful time with family and friends. We hope the coming year brings you happiness, good health and Blessings!</w:t>
      </w:r>
    </w:p>
    <w:p w14:paraId="5FC98C7B" w14:textId="77777777" w:rsidR="00183B3F" w:rsidRDefault="00183B3F" w:rsidP="00902194">
      <w:pPr>
        <w:rPr>
          <w:rFonts w:ascii="Helvetica" w:eastAsia="Aptos" w:hAnsi="Helvetica" w:cs="Helvetica"/>
          <w:sz w:val="20"/>
          <w:szCs w:val="20"/>
        </w:rPr>
      </w:pPr>
    </w:p>
    <w:p w14:paraId="4013D6FD" w14:textId="77777777" w:rsidR="00B1666D" w:rsidRDefault="00183B3F" w:rsidP="00902194">
      <w:pPr>
        <w:rPr>
          <w:rFonts w:ascii="Helvetica" w:eastAsia="Aptos" w:hAnsi="Helvetica" w:cs="Helvetica"/>
          <w:sz w:val="20"/>
          <w:szCs w:val="20"/>
        </w:rPr>
      </w:pPr>
      <w:r>
        <w:rPr>
          <w:rFonts w:ascii="Helvetica" w:eastAsia="Aptos" w:hAnsi="Helvetica" w:cs="Helvetica"/>
          <w:sz w:val="20"/>
          <w:szCs w:val="20"/>
        </w:rPr>
        <w:t>Please do not hesitate to contact us should you have any questions or require assistance. WE are always available to help!</w:t>
      </w:r>
    </w:p>
    <w:p w14:paraId="6D7575E3" w14:textId="50C21105" w:rsidR="00183B3F" w:rsidRDefault="00183B3F" w:rsidP="00902194">
      <w:pPr>
        <w:rPr>
          <w:rFonts w:ascii="Helvetica" w:eastAsia="Aptos" w:hAnsi="Helvetica" w:cs="Helvetica"/>
          <w:sz w:val="20"/>
          <w:szCs w:val="20"/>
        </w:rPr>
      </w:pPr>
      <w:r>
        <w:rPr>
          <w:rFonts w:ascii="Helvetica" w:eastAsia="Aptos" w:hAnsi="Helvetica" w:cs="Helvetica"/>
          <w:sz w:val="20"/>
          <w:szCs w:val="20"/>
        </w:rPr>
        <w:t>Happy Holidays!</w:t>
      </w:r>
    </w:p>
    <w:p w14:paraId="3C2CBC0C" w14:textId="734A7708" w:rsidR="00183B3F" w:rsidRPr="00902194" w:rsidRDefault="00183B3F" w:rsidP="00902194">
      <w:pPr>
        <w:rPr>
          <w:rFonts w:ascii="Helvetica" w:eastAsia="Aptos" w:hAnsi="Helvetica" w:cs="Helvetica"/>
          <w:sz w:val="20"/>
          <w:szCs w:val="20"/>
        </w:rPr>
      </w:pPr>
      <w:r>
        <w:rPr>
          <w:rFonts w:ascii="Helvetica" w:eastAsia="Aptos" w:hAnsi="Helvetica" w:cs="Helvetica"/>
          <w:sz w:val="20"/>
          <w:szCs w:val="20"/>
        </w:rPr>
        <w:t>Donna and Jessica</w:t>
      </w:r>
    </w:p>
    <w:p w14:paraId="3F473A58" w14:textId="77777777" w:rsidR="001C799B" w:rsidRPr="009111A5" w:rsidRDefault="001C799B" w:rsidP="00E712C3">
      <w:pPr>
        <w:spacing w:after="160"/>
        <w:rPr>
          <w:rFonts w:asciiTheme="minorHAnsi" w:eastAsia="Aptos" w:hAnsiTheme="minorHAnsi" w:cstheme="minorHAnsi"/>
          <w:kern w:val="2"/>
          <w14:ligatures w14:val="standardContextual"/>
        </w:rPr>
      </w:pPr>
    </w:p>
    <w:p w14:paraId="5E2A444E" w14:textId="7D4D1709" w:rsidR="009111A5" w:rsidRPr="006C277C" w:rsidRDefault="009111A5" w:rsidP="009111A5">
      <w:pPr>
        <w:rPr>
          <w:rFonts w:ascii="Congenial" w:hAnsi="Congenial" w:cstheme="minorHAnsi"/>
          <w:b/>
          <w:bCs/>
          <w:sz w:val="28"/>
          <w:szCs w:val="28"/>
        </w:rPr>
      </w:pPr>
      <w:r w:rsidRPr="006C277C">
        <w:rPr>
          <w:rFonts w:ascii="Congenial" w:hAnsi="Congenial" w:cstheme="minorHAnsi"/>
          <w:b/>
          <w:bCs/>
          <w:sz w:val="28"/>
          <w:szCs w:val="28"/>
        </w:rPr>
        <w:t xml:space="preserve">Special events for </w:t>
      </w:r>
      <w:r w:rsidR="00902194">
        <w:rPr>
          <w:rFonts w:ascii="Congenial" w:hAnsi="Congenial" w:cstheme="minorHAnsi"/>
          <w:b/>
          <w:bCs/>
          <w:sz w:val="28"/>
          <w:szCs w:val="28"/>
        </w:rPr>
        <w:t>Nov</w:t>
      </w:r>
      <w:r w:rsidRPr="006C277C">
        <w:rPr>
          <w:rFonts w:ascii="Congenial" w:hAnsi="Congenial" w:cstheme="minorHAnsi"/>
          <w:b/>
          <w:bCs/>
          <w:sz w:val="28"/>
          <w:szCs w:val="28"/>
        </w:rPr>
        <w:t>ember:</w:t>
      </w:r>
    </w:p>
    <w:p w14:paraId="605E8DB9" w14:textId="77777777" w:rsidR="009111A5" w:rsidRPr="00A27495" w:rsidRDefault="009111A5" w:rsidP="009111A5">
      <w:pPr>
        <w:rPr>
          <w:rFonts w:asciiTheme="minorHAnsi" w:hAnsiTheme="minorHAnsi" w:cstheme="minorHAnsi"/>
        </w:rPr>
      </w:pPr>
    </w:p>
    <w:p w14:paraId="7F27F00B" w14:textId="77777777" w:rsidR="009111A5" w:rsidRPr="006C277C" w:rsidRDefault="009111A5" w:rsidP="009111A5">
      <w:pPr>
        <w:spacing w:after="200" w:line="276" w:lineRule="auto"/>
        <w:rPr>
          <w:rFonts w:ascii="Congenial" w:hAnsi="Congenial" w:cstheme="minorHAnsi"/>
          <w:b/>
          <w:bCs/>
          <w:u w:val="single"/>
        </w:rPr>
      </w:pPr>
      <w:r w:rsidRPr="006C277C">
        <w:rPr>
          <w:rFonts w:ascii="Congenial" w:hAnsi="Congenial" w:cstheme="minorHAnsi"/>
          <w:b/>
          <w:bCs/>
          <w:u w:val="single"/>
        </w:rPr>
        <w:t>National Grid Senior Advocate</w:t>
      </w:r>
    </w:p>
    <w:p w14:paraId="3A30CE68" w14:textId="0245C944" w:rsidR="009111A5" w:rsidRPr="00A27495" w:rsidRDefault="009111A5" w:rsidP="009111A5">
      <w:pPr>
        <w:spacing w:after="200" w:line="276" w:lineRule="auto"/>
        <w:rPr>
          <w:rFonts w:asciiTheme="minorHAnsi" w:hAnsiTheme="minorHAnsi" w:cstheme="minorHAnsi"/>
        </w:rPr>
      </w:pPr>
      <w:r w:rsidRPr="00A27495">
        <w:rPr>
          <w:rFonts w:asciiTheme="minorHAnsi" w:hAnsiTheme="minorHAnsi" w:cstheme="minorHAnsi"/>
        </w:rPr>
        <w:t xml:space="preserve">Mary Beth Basha, will be </w:t>
      </w:r>
      <w:r w:rsidR="00195ACD">
        <w:rPr>
          <w:rFonts w:asciiTheme="minorHAnsi" w:hAnsiTheme="minorHAnsi" w:cstheme="minorHAnsi"/>
        </w:rPr>
        <w:t>available</w:t>
      </w:r>
      <w:r w:rsidRPr="00A27495">
        <w:rPr>
          <w:rFonts w:asciiTheme="minorHAnsi" w:hAnsiTheme="minorHAnsi" w:cstheme="minorHAnsi"/>
        </w:rPr>
        <w:t xml:space="preserve"> to answer any questions or issues you may have.  </w:t>
      </w:r>
      <w:r w:rsidR="00195ACD">
        <w:rPr>
          <w:rFonts w:asciiTheme="minorHAnsi" w:hAnsiTheme="minorHAnsi" w:cstheme="minorHAnsi"/>
        </w:rPr>
        <w:t>Please reach out to the Center for questions and we will reach out to Marybeth until she returns</w:t>
      </w:r>
      <w:r w:rsidRPr="00A27495">
        <w:rPr>
          <w:rFonts w:asciiTheme="minorHAnsi" w:hAnsiTheme="minorHAnsi" w:cstheme="minorHAnsi"/>
        </w:rPr>
        <w:t>.</w:t>
      </w:r>
    </w:p>
    <w:p w14:paraId="7D6B41B8" w14:textId="688D2380" w:rsidR="009111A5" w:rsidRPr="00A27495" w:rsidRDefault="00AB1B6C" w:rsidP="009111A5">
      <w:pPr>
        <w:rPr>
          <w:rFonts w:asciiTheme="minorHAnsi" w:hAnsiTheme="minorHAnsi" w:cstheme="minorHAnsi"/>
        </w:rPr>
      </w:pPr>
      <w:r>
        <w:rPr>
          <w:noProof/>
        </w:rPr>
        <mc:AlternateContent>
          <mc:Choice Requires="wps">
            <w:drawing>
              <wp:anchor distT="0" distB="0" distL="114300" distR="114300" simplePos="0" relativeHeight="251662848" behindDoc="0" locked="0" layoutInCell="1" allowOverlap="1" wp14:anchorId="0997DFB6" wp14:editId="226E0669">
                <wp:simplePos x="0" y="0"/>
                <wp:positionH relativeFrom="column">
                  <wp:posOffset>0</wp:posOffset>
                </wp:positionH>
                <wp:positionV relativeFrom="paragraph">
                  <wp:posOffset>0</wp:posOffset>
                </wp:positionV>
                <wp:extent cx="1828800" cy="1828800"/>
                <wp:effectExtent l="0" t="0" r="0" b="0"/>
                <wp:wrapSquare wrapText="bothSides"/>
                <wp:docPr id="201165012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2A766F7E" w14:textId="77777777" w:rsidR="00AB1B6C" w:rsidRPr="006C277C" w:rsidRDefault="00AB1B6C" w:rsidP="00F535B7">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Free Legal Services</w:t>
                            </w:r>
                          </w:p>
                          <w:p w14:paraId="1CA00FBD" w14:textId="77777777" w:rsidR="00AB1B6C" w:rsidRPr="005D0D95" w:rsidRDefault="00AB1B6C" w:rsidP="005D0D95">
                            <w:pPr>
                              <w:rPr>
                                <w:rFonts w:cstheme="minorHAnsi"/>
                                <w:kern w:val="28"/>
                              </w:rPr>
                            </w:pPr>
                            <w:r w:rsidRPr="00A27495">
                              <w:rPr>
                                <w:rFonts w:asciiTheme="minorHAnsi" w:hAnsiTheme="minorHAnsi" w:cstheme="minorHAnsi"/>
                                <w:kern w:val="28"/>
                              </w:rPr>
                              <w:t xml:space="preserve"> Legal services are available at Canton Woods on </w:t>
                            </w:r>
                            <w:r>
                              <w:rPr>
                                <w:rFonts w:asciiTheme="minorHAnsi" w:hAnsiTheme="minorHAnsi" w:cstheme="minorHAnsi"/>
                                <w:kern w:val="28"/>
                              </w:rPr>
                              <w:t>January 9</w:t>
                            </w:r>
                            <w:r w:rsidRPr="003B54BF">
                              <w:rPr>
                                <w:rFonts w:asciiTheme="minorHAnsi" w:hAnsiTheme="minorHAnsi" w:cstheme="minorHAnsi"/>
                                <w:kern w:val="28"/>
                                <w:vertAlign w:val="superscript"/>
                              </w:rPr>
                              <w:t>th</w:t>
                            </w:r>
                            <w:r>
                              <w:rPr>
                                <w:rFonts w:asciiTheme="minorHAnsi" w:hAnsiTheme="minorHAnsi" w:cstheme="minorHAnsi"/>
                                <w:kern w:val="28"/>
                              </w:rPr>
                              <w:t>, 2025 and then will resume again in May of 2025</w:t>
                            </w:r>
                            <w:r w:rsidRPr="00A27495">
                              <w:rPr>
                                <w:rFonts w:asciiTheme="minorHAnsi" w:hAnsiTheme="minorHAnsi" w:cstheme="minorHAnsi"/>
                                <w:kern w:val="28"/>
                              </w:rPr>
                              <w:t xml:space="preserve">. Call the center to make an appointment (315) 638-4536. (11:30-3:30pm) Please tell the receptionist if you are a returning client. You must be a resident of Onondaga County and at least 60 years old to participate in this program. Appointment dates in 2024 are </w:t>
                            </w:r>
                            <w:r w:rsidRPr="00A27495">
                              <w:rPr>
                                <w:rFonts w:asciiTheme="minorHAnsi" w:hAnsiTheme="minorHAnsi" w:cstheme="minorHAnsi"/>
                                <w:b/>
                                <w:bCs/>
                                <w:kern w:val="28"/>
                              </w:rPr>
                              <w:t>FULL</w:t>
                            </w:r>
                            <w:r w:rsidRPr="00A27495">
                              <w:rPr>
                                <w:rFonts w:asciiTheme="minorHAnsi" w:hAnsiTheme="minorHAnsi" w:cstheme="minorHAnsi"/>
                                <w:kern w:val="28"/>
                              </w:rPr>
                              <w:t>.</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997DFB6" id="Text Box 1" o:spid="_x0000_s1028" type="#_x0000_t202" style="position:absolute;margin-left:0;margin-top:0;width:2in;height:2in;z-index:25166284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bBbd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ydDwFqoj4uCgHxFv+Vph+kfmwwtzOBPYH855eMZDasCa4CRRUoP79bf76I9UoZWSFmespAaXgBL9&#10;3SCFd+PpNI5kUqY3XyaouGvL9tpi9s0KsM0x7pPlSYz+QQ+idNC84TIs45toYobjyyUNg7gK/dzj&#10;MnGxXCYnHELLwqPZWB5TD6C+dm/M2RNZAXl+gmEWWfGOs943Rnq73AdkLhEaUe4xPYGPA5y4OS1b&#10;3JBrPXldfgmL3wA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ChsFt0rAgAAWgQAAA4AAAAAAAAAAAAAAAAALgIAAGRycy9lMm9Eb2Mu&#10;eG1sUEsBAi0AFAAGAAgAAAAhALcMAwjXAAAABQEAAA8AAAAAAAAAAAAAAAAAhQQAAGRycy9kb3du&#10;cmV2LnhtbFBLBQYAAAAABAAEAPMAAACJBQAAAAA=&#10;" filled="f" strokeweight=".5pt">
                <v:textbox style="mso-fit-shape-to-text:t">
                  <w:txbxContent>
                    <w:p w14:paraId="2A766F7E" w14:textId="77777777" w:rsidR="00AB1B6C" w:rsidRPr="006C277C" w:rsidRDefault="00AB1B6C" w:rsidP="00F535B7">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Free Legal Services</w:t>
                      </w:r>
                    </w:p>
                    <w:p w14:paraId="1CA00FBD" w14:textId="77777777" w:rsidR="00AB1B6C" w:rsidRPr="005D0D95" w:rsidRDefault="00AB1B6C" w:rsidP="005D0D95">
                      <w:pPr>
                        <w:rPr>
                          <w:rFonts w:cstheme="minorHAnsi"/>
                          <w:kern w:val="28"/>
                        </w:rPr>
                      </w:pPr>
                      <w:r w:rsidRPr="00A27495">
                        <w:rPr>
                          <w:rFonts w:asciiTheme="minorHAnsi" w:hAnsiTheme="minorHAnsi" w:cstheme="minorHAnsi"/>
                          <w:kern w:val="28"/>
                        </w:rPr>
                        <w:t xml:space="preserve"> Legal services are available at Canton Woods on </w:t>
                      </w:r>
                      <w:r>
                        <w:rPr>
                          <w:rFonts w:asciiTheme="minorHAnsi" w:hAnsiTheme="minorHAnsi" w:cstheme="minorHAnsi"/>
                          <w:kern w:val="28"/>
                        </w:rPr>
                        <w:t>January 9</w:t>
                      </w:r>
                      <w:r w:rsidRPr="003B54BF">
                        <w:rPr>
                          <w:rFonts w:asciiTheme="minorHAnsi" w:hAnsiTheme="minorHAnsi" w:cstheme="minorHAnsi"/>
                          <w:kern w:val="28"/>
                          <w:vertAlign w:val="superscript"/>
                        </w:rPr>
                        <w:t>th</w:t>
                      </w:r>
                      <w:r>
                        <w:rPr>
                          <w:rFonts w:asciiTheme="minorHAnsi" w:hAnsiTheme="minorHAnsi" w:cstheme="minorHAnsi"/>
                          <w:kern w:val="28"/>
                        </w:rPr>
                        <w:t>, 2025 and then will resume again in May of 2025</w:t>
                      </w:r>
                      <w:r w:rsidRPr="00A27495">
                        <w:rPr>
                          <w:rFonts w:asciiTheme="minorHAnsi" w:hAnsiTheme="minorHAnsi" w:cstheme="minorHAnsi"/>
                          <w:kern w:val="28"/>
                        </w:rPr>
                        <w:t xml:space="preserve">. Call the center to make an appointment (315) 638-4536. (11:30-3:30pm) Please tell the receptionist if you are a returning client. You must be a resident of Onondaga County and at least 60 years old to participate in this program. Appointment dates in 2024 are </w:t>
                      </w:r>
                      <w:r w:rsidRPr="00A27495">
                        <w:rPr>
                          <w:rFonts w:asciiTheme="minorHAnsi" w:hAnsiTheme="minorHAnsi" w:cstheme="minorHAnsi"/>
                          <w:b/>
                          <w:bCs/>
                          <w:kern w:val="28"/>
                        </w:rPr>
                        <w:t>FULL</w:t>
                      </w:r>
                      <w:r w:rsidRPr="00A27495">
                        <w:rPr>
                          <w:rFonts w:asciiTheme="minorHAnsi" w:hAnsiTheme="minorHAnsi" w:cstheme="minorHAnsi"/>
                          <w:kern w:val="28"/>
                        </w:rPr>
                        <w:t>.</w:t>
                      </w:r>
                    </w:p>
                  </w:txbxContent>
                </v:textbox>
                <w10:wrap type="square"/>
              </v:shape>
            </w:pict>
          </mc:Fallback>
        </mc:AlternateContent>
      </w:r>
    </w:p>
    <w:p w14:paraId="5FFB7C4E" w14:textId="77777777" w:rsidR="00F535B7" w:rsidRPr="006C277C" w:rsidRDefault="00F535B7" w:rsidP="00F535B7">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Blood Pressure Screening:</w:t>
      </w:r>
    </w:p>
    <w:p w14:paraId="4DDC9E91" w14:textId="135780FA" w:rsidR="00F535B7" w:rsidRPr="00A27495" w:rsidRDefault="00F535B7" w:rsidP="00F535B7">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Cs/>
          <w:kern w:val="28"/>
        </w:rPr>
        <w:t xml:space="preserve">Tuesday, </w:t>
      </w:r>
      <w:r w:rsidR="0018260C">
        <w:rPr>
          <w:rFonts w:asciiTheme="minorHAnsi" w:hAnsiTheme="minorHAnsi" w:cstheme="minorHAnsi"/>
          <w:b/>
          <w:kern w:val="28"/>
        </w:rPr>
        <w:t>Dec</w:t>
      </w:r>
      <w:r w:rsidR="0099219B">
        <w:rPr>
          <w:rFonts w:asciiTheme="minorHAnsi" w:hAnsiTheme="minorHAnsi" w:cstheme="minorHAnsi"/>
          <w:b/>
          <w:kern w:val="28"/>
        </w:rPr>
        <w:t>ember 1</w:t>
      </w:r>
      <w:r w:rsidR="0018260C">
        <w:rPr>
          <w:rFonts w:asciiTheme="minorHAnsi" w:hAnsiTheme="minorHAnsi" w:cstheme="minorHAnsi"/>
          <w:b/>
          <w:kern w:val="28"/>
        </w:rPr>
        <w:t>7</w:t>
      </w:r>
      <w:r w:rsidR="0099219B">
        <w:rPr>
          <w:rFonts w:asciiTheme="minorHAnsi" w:hAnsiTheme="minorHAnsi" w:cstheme="minorHAnsi"/>
          <w:b/>
          <w:kern w:val="28"/>
        </w:rPr>
        <w:t>th</w:t>
      </w:r>
      <w:r w:rsidRPr="00A27495">
        <w:rPr>
          <w:rFonts w:asciiTheme="minorHAnsi" w:hAnsiTheme="minorHAnsi" w:cstheme="minorHAnsi"/>
          <w:bCs/>
          <w:kern w:val="28"/>
        </w:rPr>
        <w:t xml:space="preserve"> at 9:30 – 11:00 am </w:t>
      </w:r>
      <w:r w:rsidR="00005C26">
        <w:rPr>
          <w:rFonts w:asciiTheme="minorHAnsi" w:hAnsiTheme="minorHAnsi" w:cstheme="minorHAnsi"/>
          <w:bCs/>
          <w:kern w:val="28"/>
        </w:rPr>
        <w:t>with Terry Risley.</w:t>
      </w:r>
    </w:p>
    <w:p w14:paraId="64224898" w14:textId="77777777" w:rsidR="00F535B7" w:rsidRPr="00A27495" w:rsidRDefault="00F535B7" w:rsidP="009111A5">
      <w:pPr>
        <w:rPr>
          <w:rFonts w:asciiTheme="minorHAnsi" w:hAnsiTheme="minorHAnsi" w:cstheme="minorHAnsi"/>
        </w:rPr>
      </w:pPr>
    </w:p>
    <w:p w14:paraId="4E9358F2" w14:textId="39277B9E" w:rsidR="00CB1ECB" w:rsidRPr="006C277C" w:rsidRDefault="00F535B7" w:rsidP="00D921F6">
      <w:pPr>
        <w:rPr>
          <w:rFonts w:ascii="Congenial" w:hAnsi="Congenial" w:cstheme="minorHAnsi"/>
          <w:b/>
          <w:bCs/>
          <w:sz w:val="28"/>
          <w:szCs w:val="28"/>
          <w:u w:val="single"/>
        </w:rPr>
      </w:pPr>
      <w:r w:rsidRPr="006C277C">
        <w:rPr>
          <w:rFonts w:ascii="Congenial" w:hAnsi="Congenial" w:cstheme="minorHAnsi"/>
          <w:b/>
          <w:bCs/>
          <w:sz w:val="28"/>
          <w:szCs w:val="28"/>
        </w:rPr>
        <w:t>Senior Programming:</w:t>
      </w:r>
    </w:p>
    <w:p w14:paraId="11B4025E" w14:textId="77777777" w:rsidR="00BD0FDE" w:rsidRPr="00A27495" w:rsidRDefault="00BD0FDE" w:rsidP="00B8342B">
      <w:pPr>
        <w:rPr>
          <w:rFonts w:asciiTheme="minorHAnsi" w:hAnsiTheme="minorHAnsi" w:cstheme="minorHAnsi"/>
          <w:b/>
          <w:bCs/>
        </w:rPr>
      </w:pPr>
    </w:p>
    <w:p w14:paraId="52099CD9" w14:textId="43F1867B" w:rsidR="007D266D" w:rsidRDefault="00BC69DA" w:rsidP="00B8342B">
      <w:pPr>
        <w:rPr>
          <w:rFonts w:asciiTheme="minorHAnsi" w:hAnsiTheme="minorHAnsi" w:cstheme="minorHAnsi"/>
        </w:rPr>
      </w:pPr>
      <w:r w:rsidRPr="00005C26">
        <w:rPr>
          <w:rFonts w:asciiTheme="minorHAnsi" w:hAnsiTheme="minorHAnsi" w:cstheme="minorHAnsi"/>
          <w:b/>
          <w:bCs/>
          <w:sz w:val="32"/>
          <w:szCs w:val="32"/>
        </w:rPr>
        <w:t>Sign language classes</w:t>
      </w:r>
      <w:r w:rsidRPr="00A27495">
        <w:rPr>
          <w:rFonts w:asciiTheme="minorHAnsi" w:hAnsiTheme="minorHAnsi" w:cstheme="minorHAnsi"/>
        </w:rPr>
        <w:t xml:space="preserve"> will </w:t>
      </w:r>
      <w:r w:rsidR="00B10AEF" w:rsidRPr="00A27495">
        <w:rPr>
          <w:rFonts w:asciiTheme="minorHAnsi" w:hAnsiTheme="minorHAnsi" w:cstheme="minorHAnsi"/>
        </w:rPr>
        <w:t>be on the</w:t>
      </w:r>
      <w:r w:rsidR="00E60BFD" w:rsidRPr="00A27495">
        <w:rPr>
          <w:rFonts w:asciiTheme="minorHAnsi" w:hAnsiTheme="minorHAnsi" w:cstheme="minorHAnsi"/>
        </w:rPr>
        <w:t xml:space="preserve"> </w:t>
      </w:r>
      <w:r w:rsidR="005173BF">
        <w:rPr>
          <w:rFonts w:asciiTheme="minorHAnsi" w:hAnsiTheme="minorHAnsi" w:cstheme="minorHAnsi"/>
        </w:rPr>
        <w:t>2</w:t>
      </w:r>
      <w:r w:rsidR="005173BF" w:rsidRPr="005173BF">
        <w:rPr>
          <w:rFonts w:asciiTheme="minorHAnsi" w:hAnsiTheme="minorHAnsi" w:cstheme="minorHAnsi"/>
          <w:vertAlign w:val="superscript"/>
        </w:rPr>
        <w:t>nd</w:t>
      </w:r>
      <w:r w:rsidR="005173BF">
        <w:rPr>
          <w:rFonts w:asciiTheme="minorHAnsi" w:hAnsiTheme="minorHAnsi" w:cstheme="minorHAnsi"/>
        </w:rPr>
        <w:t xml:space="preserve"> </w:t>
      </w:r>
      <w:r w:rsidR="00E60BFD" w:rsidRPr="00A27495">
        <w:rPr>
          <w:rFonts w:asciiTheme="minorHAnsi" w:hAnsiTheme="minorHAnsi" w:cstheme="minorHAnsi"/>
        </w:rPr>
        <w:t>Tuesday and then again on the 4</w:t>
      </w:r>
      <w:r w:rsidR="00E60BFD" w:rsidRPr="00A27495">
        <w:rPr>
          <w:rFonts w:asciiTheme="minorHAnsi" w:hAnsiTheme="minorHAnsi" w:cstheme="minorHAnsi"/>
          <w:vertAlign w:val="superscript"/>
        </w:rPr>
        <w:t>th</w:t>
      </w:r>
      <w:r w:rsidR="00E60BFD" w:rsidRPr="00A27495">
        <w:rPr>
          <w:rFonts w:asciiTheme="minorHAnsi" w:hAnsiTheme="minorHAnsi" w:cstheme="minorHAnsi"/>
        </w:rPr>
        <w:t xml:space="preserve"> Tuesday through December at 11:</w:t>
      </w:r>
      <w:r w:rsidR="007B609D">
        <w:rPr>
          <w:rFonts w:asciiTheme="minorHAnsi" w:hAnsiTheme="minorHAnsi" w:cstheme="minorHAnsi"/>
        </w:rPr>
        <w:t>0</w:t>
      </w:r>
      <w:r w:rsidR="00E60BFD" w:rsidRPr="00A27495">
        <w:rPr>
          <w:rFonts w:asciiTheme="minorHAnsi" w:hAnsiTheme="minorHAnsi" w:cstheme="minorHAnsi"/>
        </w:rPr>
        <w:t>5am</w:t>
      </w:r>
      <w:r w:rsidRPr="00A27495">
        <w:rPr>
          <w:rFonts w:asciiTheme="minorHAnsi" w:hAnsiTheme="minorHAnsi" w:cstheme="minorHAnsi"/>
        </w:rPr>
        <w:t>.</w:t>
      </w:r>
    </w:p>
    <w:p w14:paraId="30337F75" w14:textId="77777777" w:rsidR="00315477" w:rsidRDefault="00315477" w:rsidP="00B8342B">
      <w:pPr>
        <w:rPr>
          <w:rFonts w:asciiTheme="minorHAnsi" w:hAnsiTheme="minorHAnsi" w:cstheme="minorHAnsi"/>
        </w:rPr>
      </w:pPr>
    </w:p>
    <w:p w14:paraId="45EEB30F" w14:textId="2093E6D1" w:rsidR="00220ADF" w:rsidRDefault="00AB1B6C" w:rsidP="00B8342B">
      <w:pPr>
        <w:rPr>
          <w:rFonts w:asciiTheme="minorHAnsi" w:hAnsiTheme="minorHAnsi" w:cstheme="minorHAnsi"/>
        </w:rPr>
      </w:pPr>
      <w:r>
        <w:rPr>
          <w:noProof/>
        </w:rPr>
        <mc:AlternateContent>
          <mc:Choice Requires="wps">
            <w:drawing>
              <wp:anchor distT="0" distB="0" distL="114300" distR="114300" simplePos="0" relativeHeight="251664896" behindDoc="0" locked="0" layoutInCell="1" allowOverlap="1" wp14:anchorId="650AB544" wp14:editId="66D8EDA2">
                <wp:simplePos x="0" y="0"/>
                <wp:positionH relativeFrom="column">
                  <wp:posOffset>0</wp:posOffset>
                </wp:positionH>
                <wp:positionV relativeFrom="paragraph">
                  <wp:posOffset>0</wp:posOffset>
                </wp:positionV>
                <wp:extent cx="1828800" cy="1828800"/>
                <wp:effectExtent l="0" t="0" r="0" b="0"/>
                <wp:wrapSquare wrapText="bothSides"/>
                <wp:docPr id="68056034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2E4CFB0" w14:textId="77777777" w:rsidR="00AB1B6C" w:rsidRPr="00220ADF" w:rsidRDefault="00AB1B6C" w:rsidP="00B8342B">
                            <w:pPr>
                              <w:rPr>
                                <w:rFonts w:asciiTheme="minorHAnsi" w:hAnsiTheme="minorHAnsi" w:cstheme="minorHAnsi"/>
                                <w:b/>
                                <w:bCs/>
                              </w:rPr>
                            </w:pPr>
                            <w:r w:rsidRPr="00220ADF">
                              <w:rPr>
                                <w:rFonts w:asciiTheme="minorHAnsi" w:hAnsiTheme="minorHAnsi" w:cstheme="minorHAnsi"/>
                                <w:b/>
                                <w:bCs/>
                              </w:rPr>
                              <w:t>MONDAY MOVIE TIME – 10AM</w:t>
                            </w:r>
                          </w:p>
                          <w:p w14:paraId="7F00741E" w14:textId="77777777" w:rsidR="00AB1B6C" w:rsidRDefault="00AB1B6C" w:rsidP="00B8342B">
                            <w:pPr>
                              <w:rPr>
                                <w:rFonts w:asciiTheme="minorHAnsi" w:hAnsiTheme="minorHAnsi" w:cstheme="minorHAnsi"/>
                              </w:rPr>
                            </w:pPr>
                            <w:r>
                              <w:rPr>
                                <w:rFonts w:asciiTheme="minorHAnsi" w:hAnsiTheme="minorHAnsi" w:cstheme="minorHAnsi"/>
                              </w:rPr>
                              <w:t>12/2 White Christmas</w:t>
                            </w:r>
                          </w:p>
                          <w:p w14:paraId="4F73934A" w14:textId="77777777" w:rsidR="00AB1B6C" w:rsidRDefault="00AB1B6C" w:rsidP="00B8342B">
                            <w:pPr>
                              <w:rPr>
                                <w:rFonts w:asciiTheme="minorHAnsi" w:hAnsiTheme="minorHAnsi" w:cstheme="minorHAnsi"/>
                              </w:rPr>
                            </w:pPr>
                            <w:r>
                              <w:rPr>
                                <w:rFonts w:asciiTheme="minorHAnsi" w:hAnsiTheme="minorHAnsi" w:cstheme="minorHAnsi"/>
                              </w:rPr>
                              <w:t>12/9 Polar Express</w:t>
                            </w:r>
                          </w:p>
                          <w:p w14:paraId="1FE66968" w14:textId="77777777" w:rsidR="00AB1B6C" w:rsidRDefault="00AB1B6C" w:rsidP="00B8342B">
                            <w:pPr>
                              <w:rPr>
                                <w:rFonts w:asciiTheme="minorHAnsi" w:hAnsiTheme="minorHAnsi" w:cstheme="minorHAnsi"/>
                              </w:rPr>
                            </w:pPr>
                            <w:r>
                              <w:rPr>
                                <w:rFonts w:asciiTheme="minorHAnsi" w:hAnsiTheme="minorHAnsi" w:cstheme="minorHAnsi"/>
                              </w:rPr>
                              <w:t>12/16 It’s a Wonderful Life</w:t>
                            </w:r>
                          </w:p>
                          <w:p w14:paraId="6566875B" w14:textId="77777777" w:rsidR="00AB1B6C" w:rsidRDefault="00AB1B6C" w:rsidP="00B8342B">
                            <w:pPr>
                              <w:rPr>
                                <w:rFonts w:asciiTheme="minorHAnsi" w:hAnsiTheme="minorHAnsi" w:cstheme="minorHAnsi"/>
                              </w:rPr>
                            </w:pPr>
                            <w:r>
                              <w:rPr>
                                <w:rFonts w:asciiTheme="minorHAnsi" w:hAnsiTheme="minorHAnsi" w:cstheme="minorHAnsi"/>
                              </w:rPr>
                              <w:t>12/23 Four Christmases</w:t>
                            </w:r>
                          </w:p>
                          <w:p w14:paraId="2963A053" w14:textId="77777777" w:rsidR="00AB1B6C" w:rsidRPr="009B7D27" w:rsidRDefault="00AB1B6C" w:rsidP="009B7D27">
                            <w:pPr>
                              <w:rPr>
                                <w:rFonts w:cstheme="minorHAnsi"/>
                              </w:rPr>
                            </w:pPr>
                            <w:r>
                              <w:rPr>
                                <w:rFonts w:asciiTheme="minorHAnsi" w:hAnsiTheme="minorHAnsi" w:cstheme="minorHAnsi"/>
                              </w:rPr>
                              <w:t>Come out and join us for a movie with popcorn and drinks!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650AB544" id="_x0000_s1029" type="#_x0000_t202" style="position:absolute;margin-left:0;margin-top:0;width:2in;height:2in;z-index:25166489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BTJ8UErAgAAWgQAAA4AAAAAAAAAAAAAAAAALgIAAGRycy9lMm9Eb2Mu&#10;eG1sUEsBAi0AFAAGAAgAAAAhALcMAwjXAAAABQEAAA8AAAAAAAAAAAAAAAAAhQQAAGRycy9kb3du&#10;cmV2LnhtbFBLBQYAAAAABAAEAPMAAACJBQAAAAA=&#10;" filled="f" strokeweight=".5pt">
                <v:textbox style="mso-fit-shape-to-text:t">
                  <w:txbxContent>
                    <w:p w14:paraId="62E4CFB0" w14:textId="77777777" w:rsidR="00AB1B6C" w:rsidRPr="00220ADF" w:rsidRDefault="00AB1B6C" w:rsidP="00B8342B">
                      <w:pPr>
                        <w:rPr>
                          <w:rFonts w:asciiTheme="minorHAnsi" w:hAnsiTheme="minorHAnsi" w:cstheme="minorHAnsi"/>
                          <w:b/>
                          <w:bCs/>
                        </w:rPr>
                      </w:pPr>
                      <w:r w:rsidRPr="00220ADF">
                        <w:rPr>
                          <w:rFonts w:asciiTheme="minorHAnsi" w:hAnsiTheme="minorHAnsi" w:cstheme="minorHAnsi"/>
                          <w:b/>
                          <w:bCs/>
                        </w:rPr>
                        <w:t>MONDAY MOVIE TIME – 10AM</w:t>
                      </w:r>
                    </w:p>
                    <w:p w14:paraId="7F00741E" w14:textId="77777777" w:rsidR="00AB1B6C" w:rsidRDefault="00AB1B6C" w:rsidP="00B8342B">
                      <w:pPr>
                        <w:rPr>
                          <w:rFonts w:asciiTheme="minorHAnsi" w:hAnsiTheme="minorHAnsi" w:cstheme="minorHAnsi"/>
                        </w:rPr>
                      </w:pPr>
                      <w:r>
                        <w:rPr>
                          <w:rFonts w:asciiTheme="minorHAnsi" w:hAnsiTheme="minorHAnsi" w:cstheme="minorHAnsi"/>
                        </w:rPr>
                        <w:t>12/2 White Christmas</w:t>
                      </w:r>
                    </w:p>
                    <w:p w14:paraId="4F73934A" w14:textId="77777777" w:rsidR="00AB1B6C" w:rsidRDefault="00AB1B6C" w:rsidP="00B8342B">
                      <w:pPr>
                        <w:rPr>
                          <w:rFonts w:asciiTheme="minorHAnsi" w:hAnsiTheme="minorHAnsi" w:cstheme="minorHAnsi"/>
                        </w:rPr>
                      </w:pPr>
                      <w:r>
                        <w:rPr>
                          <w:rFonts w:asciiTheme="minorHAnsi" w:hAnsiTheme="minorHAnsi" w:cstheme="minorHAnsi"/>
                        </w:rPr>
                        <w:t>12/9 Polar Express</w:t>
                      </w:r>
                    </w:p>
                    <w:p w14:paraId="1FE66968" w14:textId="77777777" w:rsidR="00AB1B6C" w:rsidRDefault="00AB1B6C" w:rsidP="00B8342B">
                      <w:pPr>
                        <w:rPr>
                          <w:rFonts w:asciiTheme="minorHAnsi" w:hAnsiTheme="minorHAnsi" w:cstheme="minorHAnsi"/>
                        </w:rPr>
                      </w:pPr>
                      <w:r>
                        <w:rPr>
                          <w:rFonts w:asciiTheme="minorHAnsi" w:hAnsiTheme="minorHAnsi" w:cstheme="minorHAnsi"/>
                        </w:rPr>
                        <w:t>12/16 It’s a Wonderful Life</w:t>
                      </w:r>
                    </w:p>
                    <w:p w14:paraId="6566875B" w14:textId="77777777" w:rsidR="00AB1B6C" w:rsidRDefault="00AB1B6C" w:rsidP="00B8342B">
                      <w:pPr>
                        <w:rPr>
                          <w:rFonts w:asciiTheme="minorHAnsi" w:hAnsiTheme="minorHAnsi" w:cstheme="minorHAnsi"/>
                        </w:rPr>
                      </w:pPr>
                      <w:r>
                        <w:rPr>
                          <w:rFonts w:asciiTheme="minorHAnsi" w:hAnsiTheme="minorHAnsi" w:cstheme="minorHAnsi"/>
                        </w:rPr>
                        <w:t>12/23 Four Christmases</w:t>
                      </w:r>
                    </w:p>
                    <w:p w14:paraId="2963A053" w14:textId="77777777" w:rsidR="00AB1B6C" w:rsidRPr="009B7D27" w:rsidRDefault="00AB1B6C" w:rsidP="009B7D27">
                      <w:pPr>
                        <w:rPr>
                          <w:rFonts w:cstheme="minorHAnsi"/>
                        </w:rPr>
                      </w:pPr>
                      <w:r>
                        <w:rPr>
                          <w:rFonts w:asciiTheme="minorHAnsi" w:hAnsiTheme="minorHAnsi" w:cstheme="minorHAnsi"/>
                        </w:rPr>
                        <w:t>Come out and join us for a movie with popcorn and drinks!</w:t>
                      </w:r>
                    </w:p>
                  </w:txbxContent>
                </v:textbox>
                <w10:wrap type="square"/>
              </v:shape>
            </w:pict>
          </mc:Fallback>
        </mc:AlternateContent>
      </w:r>
    </w:p>
    <w:p w14:paraId="077C72AB" w14:textId="129F9D7D" w:rsidR="00BC23C3" w:rsidRDefault="008C1122" w:rsidP="00532819">
      <w:pPr>
        <w:rPr>
          <w:rFonts w:asciiTheme="minorHAnsi" w:hAnsiTheme="minorHAnsi" w:cstheme="minorHAnsi"/>
          <w:b/>
          <w:kern w:val="28"/>
        </w:rPr>
      </w:pPr>
      <w:r>
        <w:rPr>
          <w:noProof/>
        </w:rPr>
        <w:lastRenderedPageBreak/>
        <mc:AlternateContent>
          <mc:Choice Requires="wps">
            <w:drawing>
              <wp:anchor distT="0" distB="0" distL="114300" distR="114300" simplePos="0" relativeHeight="251666944" behindDoc="0" locked="0" layoutInCell="1" allowOverlap="1" wp14:anchorId="1069872D" wp14:editId="3B7376C1">
                <wp:simplePos x="0" y="0"/>
                <wp:positionH relativeFrom="column">
                  <wp:posOffset>0</wp:posOffset>
                </wp:positionH>
                <wp:positionV relativeFrom="paragraph">
                  <wp:posOffset>0</wp:posOffset>
                </wp:positionV>
                <wp:extent cx="1828800" cy="1828800"/>
                <wp:effectExtent l="0" t="0" r="0" b="0"/>
                <wp:wrapSquare wrapText="bothSides"/>
                <wp:docPr id="72417909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0F280C48" w14:textId="77777777" w:rsidR="008C1122" w:rsidRDefault="008C1122" w:rsidP="00B8342B">
                            <w:pPr>
                              <w:rPr>
                                <w:rFonts w:ascii="Lucida Bright" w:hAnsi="Lucida Bright" w:cstheme="minorHAnsi"/>
                                <w:b/>
                                <w:bCs/>
                              </w:rPr>
                            </w:pPr>
                            <w:r w:rsidRPr="00BC23C3">
                              <w:rPr>
                                <w:rFonts w:ascii="Lucida Bright" w:hAnsi="Lucida Bright" w:cstheme="minorHAnsi"/>
                                <w:b/>
                                <w:bCs/>
                              </w:rPr>
                              <w:t>UPCOMING MUSICAL EVENTS –</w:t>
                            </w:r>
                          </w:p>
                          <w:p w14:paraId="0E6BDC2F" w14:textId="77777777" w:rsidR="008C1122" w:rsidRPr="00BC23C3" w:rsidRDefault="008C1122" w:rsidP="00B8342B">
                            <w:pPr>
                              <w:rPr>
                                <w:rFonts w:ascii="Lucida Bright" w:hAnsi="Lucida Bright" w:cstheme="minorHAnsi"/>
                                <w:b/>
                                <w:bCs/>
                              </w:rPr>
                            </w:pPr>
                          </w:p>
                          <w:p w14:paraId="5AEAA920" w14:textId="77777777" w:rsidR="008C1122" w:rsidRPr="00BC23C3" w:rsidRDefault="008C1122" w:rsidP="00B8342B">
                            <w:pPr>
                              <w:rPr>
                                <w:rFonts w:ascii="Lucida Bright" w:hAnsi="Lucida Bright" w:cstheme="minorHAnsi"/>
                                <w:b/>
                                <w:bCs/>
                              </w:rPr>
                            </w:pPr>
                            <w:r w:rsidRPr="00BC23C3">
                              <w:rPr>
                                <w:rFonts w:ascii="Lucida Bright" w:hAnsi="Lucida Bright" w:cstheme="minorHAnsi"/>
                                <w:b/>
                                <w:bCs/>
                              </w:rPr>
                              <w:t>12/3 Lafayette Community Ban</w:t>
                            </w:r>
                            <w:r>
                              <w:rPr>
                                <w:rFonts w:ascii="Lucida Bright" w:hAnsi="Lucida Bright" w:cstheme="minorHAnsi"/>
                                <w:b/>
                                <w:bCs/>
                              </w:rPr>
                              <w:t>d</w:t>
                            </w:r>
                            <w:r w:rsidRPr="00BC23C3">
                              <w:rPr>
                                <w:rFonts w:ascii="Lucida Bright" w:hAnsi="Lucida Bright" w:cstheme="minorHAnsi"/>
                                <w:b/>
                                <w:bCs/>
                              </w:rPr>
                              <w:t xml:space="preserve"> at 7pm</w:t>
                            </w:r>
                          </w:p>
                          <w:p w14:paraId="7975F64F" w14:textId="77777777" w:rsidR="00AA1CEE" w:rsidRDefault="00AA1CEE" w:rsidP="00532819">
                            <w:pPr>
                              <w:rPr>
                                <w:rFonts w:ascii="Lucida Bright" w:hAnsi="Lucida Bright" w:cstheme="minorHAnsi"/>
                                <w:b/>
                                <w:bCs/>
                                <w:kern w:val="28"/>
                              </w:rPr>
                            </w:pPr>
                          </w:p>
                          <w:p w14:paraId="77671759" w14:textId="785895C1" w:rsidR="008C1122" w:rsidRPr="00BC23C3" w:rsidRDefault="008C1122" w:rsidP="00532819">
                            <w:pPr>
                              <w:rPr>
                                <w:rFonts w:ascii="Lucida Bright" w:hAnsi="Lucida Bright" w:cstheme="minorHAnsi"/>
                                <w:b/>
                                <w:bCs/>
                                <w:kern w:val="28"/>
                              </w:rPr>
                            </w:pPr>
                            <w:r w:rsidRPr="00BC23C3">
                              <w:rPr>
                                <w:rFonts w:ascii="Lucida Bright" w:hAnsi="Lucida Bright" w:cstheme="minorHAnsi"/>
                                <w:b/>
                                <w:bCs/>
                                <w:kern w:val="28"/>
                              </w:rPr>
                              <w:t>12/4 Susan Alexander – Caroling at 2pm</w:t>
                            </w:r>
                          </w:p>
                          <w:p w14:paraId="52CF5E11" w14:textId="77777777" w:rsidR="00AA1CEE" w:rsidRDefault="00AA1CEE" w:rsidP="00532819">
                            <w:pPr>
                              <w:rPr>
                                <w:rFonts w:ascii="Lucida Bright" w:hAnsi="Lucida Bright" w:cstheme="minorHAnsi"/>
                                <w:b/>
                                <w:bCs/>
                                <w:kern w:val="28"/>
                              </w:rPr>
                            </w:pPr>
                          </w:p>
                          <w:p w14:paraId="48F7B2A8" w14:textId="7F469BAE" w:rsidR="008C1122" w:rsidRPr="00BC23C3" w:rsidRDefault="008C1122" w:rsidP="00532819">
                            <w:pPr>
                              <w:rPr>
                                <w:rFonts w:ascii="Lucida Bright" w:hAnsi="Lucida Bright" w:cstheme="minorHAnsi"/>
                                <w:b/>
                                <w:bCs/>
                                <w:kern w:val="28"/>
                              </w:rPr>
                            </w:pPr>
                            <w:r w:rsidRPr="00BC23C3">
                              <w:rPr>
                                <w:rFonts w:ascii="Lucida Bright" w:hAnsi="Lucida Bright" w:cstheme="minorHAnsi"/>
                                <w:b/>
                                <w:bCs/>
                                <w:kern w:val="28"/>
                              </w:rPr>
                              <w:t xml:space="preserve">12/4 Baldwinsville Community Band </w:t>
                            </w:r>
                            <w:r>
                              <w:rPr>
                                <w:rFonts w:ascii="Lucida Bright" w:hAnsi="Lucida Bright" w:cstheme="minorHAnsi"/>
                                <w:b/>
                                <w:bCs/>
                                <w:kern w:val="28"/>
                              </w:rPr>
                              <w:t xml:space="preserve">at </w:t>
                            </w:r>
                            <w:r w:rsidRPr="00BC23C3">
                              <w:rPr>
                                <w:rFonts w:ascii="Lucida Bright" w:hAnsi="Lucida Bright" w:cstheme="minorHAnsi"/>
                                <w:b/>
                                <w:bCs/>
                                <w:kern w:val="28"/>
                              </w:rPr>
                              <w:t>7pm</w:t>
                            </w:r>
                          </w:p>
                          <w:p w14:paraId="2FD0FB54" w14:textId="77777777" w:rsidR="00AA1CEE" w:rsidRDefault="00AA1CEE" w:rsidP="00532819">
                            <w:pPr>
                              <w:rPr>
                                <w:rFonts w:ascii="Lucida Bright" w:hAnsi="Lucida Bright" w:cstheme="minorHAnsi"/>
                                <w:b/>
                                <w:bCs/>
                                <w:kern w:val="28"/>
                              </w:rPr>
                            </w:pPr>
                          </w:p>
                          <w:p w14:paraId="618DC4A6" w14:textId="644E6DA3" w:rsidR="008C1122" w:rsidRDefault="008C1122" w:rsidP="00532819">
                            <w:pPr>
                              <w:rPr>
                                <w:rFonts w:ascii="Lucida Bright" w:hAnsi="Lucida Bright" w:cstheme="minorHAnsi"/>
                                <w:b/>
                                <w:bCs/>
                                <w:kern w:val="28"/>
                              </w:rPr>
                            </w:pPr>
                            <w:r w:rsidRPr="00BC23C3">
                              <w:rPr>
                                <w:rFonts w:ascii="Lucida Bright" w:hAnsi="Lucida Bright" w:cstheme="minorHAnsi"/>
                                <w:b/>
                                <w:bCs/>
                                <w:kern w:val="28"/>
                              </w:rPr>
                              <w:t xml:space="preserve">12/16 Rita Jenks – Christmas Caroling </w:t>
                            </w:r>
                            <w:r>
                              <w:rPr>
                                <w:rFonts w:ascii="Lucida Bright" w:hAnsi="Lucida Bright" w:cstheme="minorHAnsi"/>
                                <w:b/>
                                <w:bCs/>
                                <w:kern w:val="28"/>
                              </w:rPr>
                              <w:t xml:space="preserve">at </w:t>
                            </w:r>
                            <w:r w:rsidRPr="00BC23C3">
                              <w:rPr>
                                <w:rFonts w:ascii="Lucida Bright" w:hAnsi="Lucida Bright" w:cstheme="minorHAnsi"/>
                                <w:b/>
                                <w:bCs/>
                                <w:kern w:val="28"/>
                              </w:rPr>
                              <w:t>3pm</w:t>
                            </w:r>
                            <w:r w:rsidR="00AA1CEE">
                              <w:rPr>
                                <w:rFonts w:ascii="Lucida Bright" w:hAnsi="Lucida Bright" w:cstheme="minorHAnsi"/>
                                <w:b/>
                                <w:bCs/>
                                <w:kern w:val="28"/>
                              </w:rPr>
                              <w:t xml:space="preserve"> followed by cookie decorating with the Girl Scouts at 5pm</w:t>
                            </w:r>
                          </w:p>
                          <w:p w14:paraId="74CFD5EA" w14:textId="77777777" w:rsidR="00AA1CEE" w:rsidRPr="00BC23C3" w:rsidRDefault="00AA1CEE" w:rsidP="00532819">
                            <w:pPr>
                              <w:rPr>
                                <w:rFonts w:ascii="Lucida Bright" w:hAnsi="Lucida Bright" w:cstheme="minorHAnsi"/>
                                <w:b/>
                                <w:bCs/>
                                <w:kern w:val="28"/>
                              </w:rPr>
                            </w:pPr>
                          </w:p>
                          <w:p w14:paraId="16BE0A8B" w14:textId="77777777" w:rsidR="008C1122" w:rsidRPr="005146C8" w:rsidRDefault="008C1122" w:rsidP="005146C8">
                            <w:pPr>
                              <w:rPr>
                                <w:rFonts w:ascii="Lucida Bright" w:hAnsi="Lucida Bright" w:cstheme="minorHAnsi"/>
                                <w:b/>
                                <w:bCs/>
                                <w:kern w:val="28"/>
                              </w:rPr>
                            </w:pPr>
                            <w:r w:rsidRPr="00BC23C3">
                              <w:rPr>
                                <w:rFonts w:ascii="Lucida Bright" w:hAnsi="Lucida Bright" w:cstheme="minorHAnsi"/>
                                <w:b/>
                                <w:bCs/>
                                <w:kern w:val="28"/>
                              </w:rPr>
                              <w:t xml:space="preserve">12/18 Phoenix Middle School Chorus </w:t>
                            </w:r>
                            <w:r>
                              <w:rPr>
                                <w:rFonts w:ascii="Lucida Bright" w:hAnsi="Lucida Bright" w:cstheme="minorHAnsi"/>
                                <w:b/>
                                <w:bCs/>
                                <w:kern w:val="28"/>
                              </w:rPr>
                              <w:t xml:space="preserve">at </w:t>
                            </w:r>
                            <w:r w:rsidRPr="00BC23C3">
                              <w:rPr>
                                <w:rFonts w:ascii="Lucida Bright" w:hAnsi="Lucida Bright" w:cstheme="minorHAnsi"/>
                                <w:b/>
                                <w:bCs/>
                                <w:kern w:val="28"/>
                              </w:rPr>
                              <w:t>11:15am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069872D" id="_x0000_s1030" type="#_x0000_t202" style="position:absolute;margin-left:0;margin-top:0;width:2in;height:2in;z-index:2516669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vqUh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6dDwFqoj4uCgHxFv+Vph+kfmwwtzOBPYH855eMZDasCa4CRRUoP79bf76I9UoZWSFmespAaXgBL9&#10;3SCFd+PpNI5kUqY3XyaouGvL9tpi9s0KsM0x7pPlSYz+QQ+idNC84TIs45toYobjyyUNg7gK/dzj&#10;MnGxXCYnHELLwqPZWB5TD6C+dm/M2RNZAXl+gmEWWfGOs943Rnq73AdkLhEaUe4xPYGPA5y4OS1b&#10;3JBrPXldfgmL3wA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CK+pSErAgAAWgQAAA4AAAAAAAAAAAAAAAAALgIAAGRycy9lMm9Eb2Mu&#10;eG1sUEsBAi0AFAAGAAgAAAAhALcMAwjXAAAABQEAAA8AAAAAAAAAAAAAAAAAhQQAAGRycy9kb3du&#10;cmV2LnhtbFBLBQYAAAAABAAEAPMAAACJBQAAAAA=&#10;" filled="f" strokeweight=".5pt">
                <v:textbox style="mso-fit-shape-to-text:t">
                  <w:txbxContent>
                    <w:p w14:paraId="0F280C48" w14:textId="77777777" w:rsidR="008C1122" w:rsidRDefault="008C1122" w:rsidP="00B8342B">
                      <w:pPr>
                        <w:rPr>
                          <w:rFonts w:ascii="Lucida Bright" w:hAnsi="Lucida Bright" w:cstheme="minorHAnsi"/>
                          <w:b/>
                          <w:bCs/>
                        </w:rPr>
                      </w:pPr>
                      <w:r w:rsidRPr="00BC23C3">
                        <w:rPr>
                          <w:rFonts w:ascii="Lucida Bright" w:hAnsi="Lucida Bright" w:cstheme="minorHAnsi"/>
                          <w:b/>
                          <w:bCs/>
                        </w:rPr>
                        <w:t>UPCOMING MUSICAL EVENTS –</w:t>
                      </w:r>
                    </w:p>
                    <w:p w14:paraId="0E6BDC2F" w14:textId="77777777" w:rsidR="008C1122" w:rsidRPr="00BC23C3" w:rsidRDefault="008C1122" w:rsidP="00B8342B">
                      <w:pPr>
                        <w:rPr>
                          <w:rFonts w:ascii="Lucida Bright" w:hAnsi="Lucida Bright" w:cstheme="minorHAnsi"/>
                          <w:b/>
                          <w:bCs/>
                        </w:rPr>
                      </w:pPr>
                    </w:p>
                    <w:p w14:paraId="5AEAA920" w14:textId="77777777" w:rsidR="008C1122" w:rsidRPr="00BC23C3" w:rsidRDefault="008C1122" w:rsidP="00B8342B">
                      <w:pPr>
                        <w:rPr>
                          <w:rFonts w:ascii="Lucida Bright" w:hAnsi="Lucida Bright" w:cstheme="minorHAnsi"/>
                          <w:b/>
                          <w:bCs/>
                        </w:rPr>
                      </w:pPr>
                      <w:r w:rsidRPr="00BC23C3">
                        <w:rPr>
                          <w:rFonts w:ascii="Lucida Bright" w:hAnsi="Lucida Bright" w:cstheme="minorHAnsi"/>
                          <w:b/>
                          <w:bCs/>
                        </w:rPr>
                        <w:t>12/3 Lafayette Community Ban</w:t>
                      </w:r>
                      <w:r>
                        <w:rPr>
                          <w:rFonts w:ascii="Lucida Bright" w:hAnsi="Lucida Bright" w:cstheme="minorHAnsi"/>
                          <w:b/>
                          <w:bCs/>
                        </w:rPr>
                        <w:t>d</w:t>
                      </w:r>
                      <w:r w:rsidRPr="00BC23C3">
                        <w:rPr>
                          <w:rFonts w:ascii="Lucida Bright" w:hAnsi="Lucida Bright" w:cstheme="minorHAnsi"/>
                          <w:b/>
                          <w:bCs/>
                        </w:rPr>
                        <w:t xml:space="preserve"> at 7pm</w:t>
                      </w:r>
                    </w:p>
                    <w:p w14:paraId="7975F64F" w14:textId="77777777" w:rsidR="00AA1CEE" w:rsidRDefault="00AA1CEE" w:rsidP="00532819">
                      <w:pPr>
                        <w:rPr>
                          <w:rFonts w:ascii="Lucida Bright" w:hAnsi="Lucida Bright" w:cstheme="minorHAnsi"/>
                          <w:b/>
                          <w:bCs/>
                          <w:kern w:val="28"/>
                        </w:rPr>
                      </w:pPr>
                    </w:p>
                    <w:p w14:paraId="77671759" w14:textId="785895C1" w:rsidR="008C1122" w:rsidRPr="00BC23C3" w:rsidRDefault="008C1122" w:rsidP="00532819">
                      <w:pPr>
                        <w:rPr>
                          <w:rFonts w:ascii="Lucida Bright" w:hAnsi="Lucida Bright" w:cstheme="minorHAnsi"/>
                          <w:b/>
                          <w:bCs/>
                          <w:kern w:val="28"/>
                        </w:rPr>
                      </w:pPr>
                      <w:r w:rsidRPr="00BC23C3">
                        <w:rPr>
                          <w:rFonts w:ascii="Lucida Bright" w:hAnsi="Lucida Bright" w:cstheme="minorHAnsi"/>
                          <w:b/>
                          <w:bCs/>
                          <w:kern w:val="28"/>
                        </w:rPr>
                        <w:t>12/4 Susan Alexander – Caroling at 2pm</w:t>
                      </w:r>
                    </w:p>
                    <w:p w14:paraId="52CF5E11" w14:textId="77777777" w:rsidR="00AA1CEE" w:rsidRDefault="00AA1CEE" w:rsidP="00532819">
                      <w:pPr>
                        <w:rPr>
                          <w:rFonts w:ascii="Lucida Bright" w:hAnsi="Lucida Bright" w:cstheme="minorHAnsi"/>
                          <w:b/>
                          <w:bCs/>
                          <w:kern w:val="28"/>
                        </w:rPr>
                      </w:pPr>
                    </w:p>
                    <w:p w14:paraId="48F7B2A8" w14:textId="7F469BAE" w:rsidR="008C1122" w:rsidRPr="00BC23C3" w:rsidRDefault="008C1122" w:rsidP="00532819">
                      <w:pPr>
                        <w:rPr>
                          <w:rFonts w:ascii="Lucida Bright" w:hAnsi="Lucida Bright" w:cstheme="minorHAnsi"/>
                          <w:b/>
                          <w:bCs/>
                          <w:kern w:val="28"/>
                        </w:rPr>
                      </w:pPr>
                      <w:r w:rsidRPr="00BC23C3">
                        <w:rPr>
                          <w:rFonts w:ascii="Lucida Bright" w:hAnsi="Lucida Bright" w:cstheme="minorHAnsi"/>
                          <w:b/>
                          <w:bCs/>
                          <w:kern w:val="28"/>
                        </w:rPr>
                        <w:t xml:space="preserve">12/4 Baldwinsville Community Band </w:t>
                      </w:r>
                      <w:r>
                        <w:rPr>
                          <w:rFonts w:ascii="Lucida Bright" w:hAnsi="Lucida Bright" w:cstheme="minorHAnsi"/>
                          <w:b/>
                          <w:bCs/>
                          <w:kern w:val="28"/>
                        </w:rPr>
                        <w:t xml:space="preserve">at </w:t>
                      </w:r>
                      <w:r w:rsidRPr="00BC23C3">
                        <w:rPr>
                          <w:rFonts w:ascii="Lucida Bright" w:hAnsi="Lucida Bright" w:cstheme="minorHAnsi"/>
                          <w:b/>
                          <w:bCs/>
                          <w:kern w:val="28"/>
                        </w:rPr>
                        <w:t>7pm</w:t>
                      </w:r>
                    </w:p>
                    <w:p w14:paraId="2FD0FB54" w14:textId="77777777" w:rsidR="00AA1CEE" w:rsidRDefault="00AA1CEE" w:rsidP="00532819">
                      <w:pPr>
                        <w:rPr>
                          <w:rFonts w:ascii="Lucida Bright" w:hAnsi="Lucida Bright" w:cstheme="minorHAnsi"/>
                          <w:b/>
                          <w:bCs/>
                          <w:kern w:val="28"/>
                        </w:rPr>
                      </w:pPr>
                    </w:p>
                    <w:p w14:paraId="618DC4A6" w14:textId="644E6DA3" w:rsidR="008C1122" w:rsidRDefault="008C1122" w:rsidP="00532819">
                      <w:pPr>
                        <w:rPr>
                          <w:rFonts w:ascii="Lucida Bright" w:hAnsi="Lucida Bright" w:cstheme="minorHAnsi"/>
                          <w:b/>
                          <w:bCs/>
                          <w:kern w:val="28"/>
                        </w:rPr>
                      </w:pPr>
                      <w:r w:rsidRPr="00BC23C3">
                        <w:rPr>
                          <w:rFonts w:ascii="Lucida Bright" w:hAnsi="Lucida Bright" w:cstheme="minorHAnsi"/>
                          <w:b/>
                          <w:bCs/>
                          <w:kern w:val="28"/>
                        </w:rPr>
                        <w:t xml:space="preserve">12/16 Rita Jenks – Christmas Caroling </w:t>
                      </w:r>
                      <w:r>
                        <w:rPr>
                          <w:rFonts w:ascii="Lucida Bright" w:hAnsi="Lucida Bright" w:cstheme="minorHAnsi"/>
                          <w:b/>
                          <w:bCs/>
                          <w:kern w:val="28"/>
                        </w:rPr>
                        <w:t xml:space="preserve">at </w:t>
                      </w:r>
                      <w:r w:rsidRPr="00BC23C3">
                        <w:rPr>
                          <w:rFonts w:ascii="Lucida Bright" w:hAnsi="Lucida Bright" w:cstheme="minorHAnsi"/>
                          <w:b/>
                          <w:bCs/>
                          <w:kern w:val="28"/>
                        </w:rPr>
                        <w:t>3pm</w:t>
                      </w:r>
                      <w:r w:rsidR="00AA1CEE">
                        <w:rPr>
                          <w:rFonts w:ascii="Lucida Bright" w:hAnsi="Lucida Bright" w:cstheme="minorHAnsi"/>
                          <w:b/>
                          <w:bCs/>
                          <w:kern w:val="28"/>
                        </w:rPr>
                        <w:t xml:space="preserve"> followed by cookie decorating with the Girl Scouts at 5pm</w:t>
                      </w:r>
                    </w:p>
                    <w:p w14:paraId="74CFD5EA" w14:textId="77777777" w:rsidR="00AA1CEE" w:rsidRPr="00BC23C3" w:rsidRDefault="00AA1CEE" w:rsidP="00532819">
                      <w:pPr>
                        <w:rPr>
                          <w:rFonts w:ascii="Lucida Bright" w:hAnsi="Lucida Bright" w:cstheme="minorHAnsi"/>
                          <w:b/>
                          <w:bCs/>
                          <w:kern w:val="28"/>
                        </w:rPr>
                      </w:pPr>
                    </w:p>
                    <w:p w14:paraId="16BE0A8B" w14:textId="77777777" w:rsidR="008C1122" w:rsidRPr="005146C8" w:rsidRDefault="008C1122" w:rsidP="005146C8">
                      <w:pPr>
                        <w:rPr>
                          <w:rFonts w:ascii="Lucida Bright" w:hAnsi="Lucida Bright" w:cstheme="minorHAnsi"/>
                          <w:b/>
                          <w:bCs/>
                          <w:kern w:val="28"/>
                        </w:rPr>
                      </w:pPr>
                      <w:r w:rsidRPr="00BC23C3">
                        <w:rPr>
                          <w:rFonts w:ascii="Lucida Bright" w:hAnsi="Lucida Bright" w:cstheme="minorHAnsi"/>
                          <w:b/>
                          <w:bCs/>
                          <w:kern w:val="28"/>
                        </w:rPr>
                        <w:t xml:space="preserve">12/18 Phoenix Middle School Chorus </w:t>
                      </w:r>
                      <w:r>
                        <w:rPr>
                          <w:rFonts w:ascii="Lucida Bright" w:hAnsi="Lucida Bright" w:cstheme="minorHAnsi"/>
                          <w:b/>
                          <w:bCs/>
                          <w:kern w:val="28"/>
                        </w:rPr>
                        <w:t xml:space="preserve">at </w:t>
                      </w:r>
                      <w:r w:rsidRPr="00BC23C3">
                        <w:rPr>
                          <w:rFonts w:ascii="Lucida Bright" w:hAnsi="Lucida Bright" w:cstheme="minorHAnsi"/>
                          <w:b/>
                          <w:bCs/>
                          <w:kern w:val="28"/>
                        </w:rPr>
                        <w:t>11:15am</w:t>
                      </w:r>
                    </w:p>
                  </w:txbxContent>
                </v:textbox>
                <w10:wrap type="square"/>
              </v:shape>
            </w:pict>
          </mc:Fallback>
        </mc:AlternateContent>
      </w:r>
    </w:p>
    <w:p w14:paraId="76DFACA6" w14:textId="77777777" w:rsidR="00BC23C3" w:rsidRPr="00A27495" w:rsidRDefault="00BC23C3" w:rsidP="00532819">
      <w:pPr>
        <w:rPr>
          <w:rFonts w:asciiTheme="minorHAnsi" w:hAnsiTheme="minorHAnsi" w:cstheme="minorHAnsi"/>
          <w:b/>
          <w:kern w:val="28"/>
        </w:rPr>
      </w:pPr>
    </w:p>
    <w:p w14:paraId="5D7718D9" w14:textId="08851DBD" w:rsidR="006A0829" w:rsidRPr="006C277C" w:rsidRDefault="003417F5" w:rsidP="00532819">
      <w:pPr>
        <w:rPr>
          <w:rFonts w:ascii="Congenial" w:hAnsi="Congenial" w:cstheme="minorHAnsi"/>
          <w:b/>
          <w:kern w:val="28"/>
        </w:rPr>
      </w:pPr>
      <w:r w:rsidRPr="006C277C">
        <w:rPr>
          <w:rFonts w:ascii="Congenial" w:hAnsi="Congenial" w:cstheme="minorHAnsi"/>
          <w:b/>
          <w:kern w:val="28"/>
        </w:rPr>
        <w:t>Sun</w:t>
      </w:r>
      <w:r w:rsidR="006A0829" w:rsidRPr="006C277C">
        <w:rPr>
          <w:rFonts w:ascii="Congenial" w:hAnsi="Congenial" w:cstheme="minorHAnsi"/>
          <w:b/>
          <w:kern w:val="28"/>
        </w:rPr>
        <w:t>shine Lady</w:t>
      </w:r>
    </w:p>
    <w:p w14:paraId="19CAB49F" w14:textId="41667EF6" w:rsidR="009A07C1" w:rsidRPr="00A27495" w:rsidRDefault="006A0829" w:rsidP="006A0829">
      <w:pPr>
        <w:widowControl w:val="0"/>
        <w:overflowPunct w:val="0"/>
        <w:autoSpaceDE w:val="0"/>
        <w:autoSpaceDN w:val="0"/>
        <w:adjustRightInd w:val="0"/>
        <w:ind w:right="180"/>
        <w:rPr>
          <w:rFonts w:asciiTheme="minorHAnsi" w:hAnsiTheme="minorHAnsi" w:cstheme="minorHAnsi"/>
          <w:b/>
          <w:kern w:val="28"/>
        </w:rPr>
      </w:pPr>
      <w:r w:rsidRPr="00A27495">
        <w:rPr>
          <w:rFonts w:asciiTheme="minorHAnsi" w:hAnsiTheme="minorHAnsi" w:cstheme="minorHAnsi"/>
          <w:kern w:val="28"/>
        </w:rPr>
        <w:t xml:space="preserve">Janet Wojnovich is the </w:t>
      </w:r>
      <w:r w:rsidRPr="00A27495">
        <w:rPr>
          <w:rFonts w:asciiTheme="minorHAnsi" w:hAnsiTheme="minorHAnsi" w:cstheme="minorHAnsi"/>
          <w:b/>
          <w:kern w:val="28"/>
        </w:rPr>
        <w:t>Sunshine Lady</w:t>
      </w:r>
      <w:r w:rsidRPr="00A27495">
        <w:rPr>
          <w:rFonts w:asciiTheme="minorHAnsi" w:hAnsiTheme="minorHAnsi" w:cstheme="minorHAnsi"/>
          <w:kern w:val="28"/>
        </w:rPr>
        <w:t xml:space="preserve"> for Canton Woods</w:t>
      </w:r>
      <w:r w:rsidR="00081746" w:rsidRPr="00A27495">
        <w:rPr>
          <w:rFonts w:asciiTheme="minorHAnsi" w:hAnsiTheme="minorHAnsi" w:cstheme="minorHAnsi"/>
          <w:kern w:val="28"/>
        </w:rPr>
        <w:t xml:space="preserve">. </w:t>
      </w:r>
      <w:r w:rsidRPr="00A27495">
        <w:rPr>
          <w:rFonts w:asciiTheme="minorHAnsi" w:hAnsiTheme="minorHAnsi" w:cstheme="minorHAnsi"/>
          <w:kern w:val="28"/>
        </w:rPr>
        <w:t xml:space="preserve">Janet would like to hear from you if you know of someone who is not feeling well, </w:t>
      </w:r>
      <w:r w:rsidR="00691A08" w:rsidRPr="00A27495">
        <w:rPr>
          <w:rFonts w:asciiTheme="minorHAnsi" w:hAnsiTheme="minorHAnsi" w:cstheme="minorHAnsi"/>
          <w:kern w:val="28"/>
        </w:rPr>
        <w:t>has had</w:t>
      </w:r>
      <w:r w:rsidRPr="00A27495">
        <w:rPr>
          <w:rFonts w:asciiTheme="minorHAnsi" w:hAnsiTheme="minorHAnsi" w:cstheme="minorHAnsi"/>
          <w:kern w:val="28"/>
        </w:rPr>
        <w:t xml:space="preserve"> a hospital stay, or has had a family member pass away</w:t>
      </w:r>
      <w:r w:rsidR="00081746" w:rsidRPr="00A27495">
        <w:rPr>
          <w:rFonts w:asciiTheme="minorHAnsi" w:hAnsiTheme="minorHAnsi" w:cstheme="minorHAnsi"/>
          <w:kern w:val="28"/>
        </w:rPr>
        <w:t xml:space="preserve">. </w:t>
      </w:r>
      <w:r w:rsidRPr="00A27495">
        <w:rPr>
          <w:rFonts w:asciiTheme="minorHAnsi" w:hAnsiTheme="minorHAnsi" w:cstheme="minorHAnsi"/>
          <w:kern w:val="28"/>
        </w:rPr>
        <w:t>Please call</w:t>
      </w:r>
      <w:r w:rsidRPr="00A27495">
        <w:rPr>
          <w:rFonts w:asciiTheme="minorHAnsi" w:hAnsiTheme="minorHAnsi" w:cstheme="minorHAnsi"/>
          <w:b/>
          <w:kern w:val="28"/>
        </w:rPr>
        <w:t xml:space="preserve"> Janet at 315-638-2957 or let the Staff or Office Volunteers know too!!</w:t>
      </w:r>
    </w:p>
    <w:p w14:paraId="784686A3" w14:textId="77777777" w:rsidR="00B20497" w:rsidRPr="00A27495" w:rsidRDefault="00B20497" w:rsidP="006A0829">
      <w:pPr>
        <w:widowControl w:val="0"/>
        <w:overflowPunct w:val="0"/>
        <w:autoSpaceDE w:val="0"/>
        <w:autoSpaceDN w:val="0"/>
        <w:adjustRightInd w:val="0"/>
        <w:ind w:right="180"/>
        <w:rPr>
          <w:rFonts w:asciiTheme="minorHAnsi" w:hAnsiTheme="minorHAnsi" w:cstheme="minorHAnsi"/>
          <w:b/>
          <w:kern w:val="28"/>
        </w:rPr>
      </w:pPr>
    </w:p>
    <w:p w14:paraId="6D5ED12C" w14:textId="4897203E" w:rsidR="004B47EF" w:rsidRPr="00A27495" w:rsidRDefault="00E007B3" w:rsidP="006A0829">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
          <w:kern w:val="28"/>
        </w:rPr>
        <w:t>Get Well / Thinking of You cards were sent to:</w:t>
      </w:r>
      <w:r w:rsidR="00E016D3">
        <w:rPr>
          <w:rFonts w:asciiTheme="minorHAnsi" w:hAnsiTheme="minorHAnsi" w:cstheme="minorHAnsi"/>
          <w:b/>
          <w:kern w:val="28"/>
        </w:rPr>
        <w:t xml:space="preserve"> </w:t>
      </w:r>
      <w:r w:rsidR="000F10D5">
        <w:rPr>
          <w:rFonts w:asciiTheme="minorHAnsi" w:hAnsiTheme="minorHAnsi" w:cstheme="minorHAnsi"/>
          <w:b/>
          <w:kern w:val="28"/>
        </w:rPr>
        <w:t>Barb Harvie</w:t>
      </w:r>
    </w:p>
    <w:p w14:paraId="7D0BCDD3" w14:textId="77777777" w:rsidR="00B20497" w:rsidRPr="00A27495" w:rsidRDefault="00B20497" w:rsidP="006A0829">
      <w:pPr>
        <w:widowControl w:val="0"/>
        <w:overflowPunct w:val="0"/>
        <w:autoSpaceDE w:val="0"/>
        <w:autoSpaceDN w:val="0"/>
        <w:adjustRightInd w:val="0"/>
        <w:ind w:right="180"/>
        <w:rPr>
          <w:rFonts w:asciiTheme="minorHAnsi" w:hAnsiTheme="minorHAnsi" w:cstheme="minorHAnsi"/>
          <w:b/>
          <w:kern w:val="28"/>
        </w:rPr>
      </w:pPr>
    </w:p>
    <w:p w14:paraId="28D9FA8F" w14:textId="1854CFB3" w:rsidR="00BA165A" w:rsidRPr="00A27495" w:rsidRDefault="004269B1" w:rsidP="006A0829">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
          <w:kern w:val="28"/>
        </w:rPr>
        <w:t>Sympathy Cards were sent</w:t>
      </w:r>
      <w:r w:rsidR="009D55B9" w:rsidRPr="00A27495">
        <w:rPr>
          <w:rFonts w:asciiTheme="minorHAnsi" w:hAnsiTheme="minorHAnsi" w:cstheme="minorHAnsi"/>
          <w:b/>
          <w:kern w:val="28"/>
        </w:rPr>
        <w:t xml:space="preserve"> the famil</w:t>
      </w:r>
      <w:r w:rsidR="004608BD">
        <w:rPr>
          <w:rFonts w:asciiTheme="minorHAnsi" w:hAnsiTheme="minorHAnsi" w:cstheme="minorHAnsi"/>
          <w:b/>
          <w:kern w:val="28"/>
        </w:rPr>
        <w:t>y</w:t>
      </w:r>
      <w:r w:rsidR="009D55B9" w:rsidRPr="00A27495">
        <w:rPr>
          <w:rFonts w:asciiTheme="minorHAnsi" w:hAnsiTheme="minorHAnsi" w:cstheme="minorHAnsi"/>
          <w:b/>
          <w:kern w:val="28"/>
        </w:rPr>
        <w:t xml:space="preserve"> of:</w:t>
      </w:r>
      <w:r w:rsidR="009D55B9" w:rsidRPr="00A27495">
        <w:rPr>
          <w:rFonts w:asciiTheme="minorHAnsi" w:hAnsiTheme="minorHAnsi" w:cstheme="minorHAnsi"/>
          <w:bCs/>
          <w:kern w:val="28"/>
        </w:rPr>
        <w:t xml:space="preserve"> </w:t>
      </w:r>
    </w:p>
    <w:p w14:paraId="22894840" w14:textId="77777777" w:rsidR="00D21DEA" w:rsidRDefault="00D21DEA" w:rsidP="006A0829">
      <w:pPr>
        <w:widowControl w:val="0"/>
        <w:overflowPunct w:val="0"/>
        <w:autoSpaceDE w:val="0"/>
        <w:autoSpaceDN w:val="0"/>
        <w:adjustRightInd w:val="0"/>
        <w:ind w:right="180"/>
        <w:rPr>
          <w:rFonts w:asciiTheme="minorHAnsi" w:hAnsiTheme="minorHAnsi" w:cstheme="minorHAnsi"/>
          <w:b/>
          <w:bCs/>
          <w:kern w:val="28"/>
        </w:rPr>
      </w:pPr>
    </w:p>
    <w:p w14:paraId="7FE6F8B7" w14:textId="77777777" w:rsidR="00704E72" w:rsidRDefault="00704E72" w:rsidP="006A0829">
      <w:pPr>
        <w:widowControl w:val="0"/>
        <w:overflowPunct w:val="0"/>
        <w:autoSpaceDE w:val="0"/>
        <w:autoSpaceDN w:val="0"/>
        <w:adjustRightInd w:val="0"/>
        <w:ind w:right="180"/>
        <w:rPr>
          <w:rFonts w:asciiTheme="minorHAnsi" w:hAnsiTheme="minorHAnsi" w:cstheme="minorHAnsi"/>
          <w:b/>
          <w:bCs/>
          <w:kern w:val="28"/>
        </w:rPr>
      </w:pPr>
    </w:p>
    <w:p w14:paraId="577D8D91" w14:textId="77777777" w:rsidR="00704E72" w:rsidRPr="00756B8E" w:rsidRDefault="00704E72" w:rsidP="00704E72">
      <w:pPr>
        <w:shd w:val="clear" w:color="auto" w:fill="FFFFFF"/>
        <w:spacing w:line="253" w:lineRule="atLeast"/>
        <w:rPr>
          <w:rFonts w:ascii="Congenial" w:hAnsi="Congenial" w:cstheme="minorHAnsi"/>
          <w:b/>
          <w:bCs/>
          <w:color w:val="000000"/>
          <w:sz w:val="28"/>
          <w:szCs w:val="28"/>
        </w:rPr>
      </w:pPr>
      <w:r w:rsidRPr="00756B8E">
        <w:rPr>
          <w:rFonts w:ascii="Congenial" w:hAnsi="Congenial" w:cstheme="minorHAnsi"/>
          <w:b/>
          <w:bCs/>
          <w:color w:val="000000"/>
          <w:sz w:val="28"/>
          <w:szCs w:val="28"/>
        </w:rPr>
        <w:t>Ice Cream</w:t>
      </w:r>
    </w:p>
    <w:p w14:paraId="73B08F7C" w14:textId="6BCA9081" w:rsidR="00704E72" w:rsidRPr="00A27495" w:rsidRDefault="00704E72" w:rsidP="00704E72">
      <w:pPr>
        <w:shd w:val="clear" w:color="auto" w:fill="FFFFFF"/>
        <w:spacing w:line="253" w:lineRule="atLeast"/>
        <w:rPr>
          <w:rFonts w:asciiTheme="minorHAnsi" w:hAnsiTheme="minorHAnsi" w:cstheme="minorHAnsi"/>
          <w:b/>
          <w:bCs/>
          <w:kern w:val="28"/>
        </w:rPr>
      </w:pPr>
      <w:r w:rsidRPr="00A27495">
        <w:rPr>
          <w:rFonts w:asciiTheme="minorHAnsi" w:hAnsiTheme="minorHAnsi" w:cstheme="minorHAnsi"/>
          <w:color w:val="000000"/>
        </w:rPr>
        <w:t>Thank you for all the Byrne Dairy receipts!  Please keep them coming. Sometimes you have to ask for one!  Note: we cannot use gas receipts.</w:t>
      </w:r>
    </w:p>
    <w:p w14:paraId="32367E06" w14:textId="0C31F0F5" w:rsidR="008B6631" w:rsidRDefault="008C1122" w:rsidP="001A2B51">
      <w:pPr>
        <w:shd w:val="clear" w:color="auto" w:fill="FFFFFF"/>
        <w:spacing w:line="253" w:lineRule="atLeast"/>
        <w:rPr>
          <w:rFonts w:asciiTheme="minorHAnsi" w:hAnsiTheme="minorHAnsi" w:cstheme="minorHAnsi"/>
          <w:color w:val="000000"/>
        </w:rPr>
      </w:pPr>
      <w:r>
        <w:rPr>
          <w:noProof/>
        </w:rPr>
        <mc:AlternateContent>
          <mc:Choice Requires="wps">
            <w:drawing>
              <wp:anchor distT="0" distB="0" distL="114300" distR="114300" simplePos="0" relativeHeight="251668992" behindDoc="0" locked="0" layoutInCell="1" allowOverlap="1" wp14:anchorId="72F5AE68" wp14:editId="5630CFF4">
                <wp:simplePos x="0" y="0"/>
                <wp:positionH relativeFrom="column">
                  <wp:posOffset>0</wp:posOffset>
                </wp:positionH>
                <wp:positionV relativeFrom="paragraph">
                  <wp:posOffset>0</wp:posOffset>
                </wp:positionV>
                <wp:extent cx="1828800" cy="1828800"/>
                <wp:effectExtent l="0" t="0" r="0" b="0"/>
                <wp:wrapSquare wrapText="bothSides"/>
                <wp:docPr id="2128420714"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5212D0B2" w14:textId="77777777" w:rsidR="008C1122" w:rsidRPr="006C277C" w:rsidRDefault="008C1122" w:rsidP="006A0829">
                            <w:pPr>
                              <w:widowControl w:val="0"/>
                              <w:overflowPunct w:val="0"/>
                              <w:autoSpaceDE w:val="0"/>
                              <w:autoSpaceDN w:val="0"/>
                              <w:adjustRightInd w:val="0"/>
                              <w:ind w:right="180"/>
                              <w:rPr>
                                <w:rFonts w:ascii="Congenial" w:hAnsi="Congenial" w:cstheme="minorHAnsi"/>
                                <w:b/>
                                <w:bCs/>
                                <w:kern w:val="28"/>
                                <w:sz w:val="28"/>
                                <w:szCs w:val="28"/>
                              </w:rPr>
                            </w:pPr>
                            <w:r w:rsidRPr="006C277C">
                              <w:rPr>
                                <w:rFonts w:ascii="Congenial" w:hAnsi="Congenial" w:cstheme="minorHAnsi"/>
                                <w:b/>
                                <w:bCs/>
                                <w:kern w:val="28"/>
                                <w:sz w:val="28"/>
                                <w:szCs w:val="28"/>
                              </w:rPr>
                              <w:t>Memorial Giving</w:t>
                            </w:r>
                          </w:p>
                          <w:p w14:paraId="36DD2664"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Canton Woods is giving you the opportunity to donate to the Center through Memorial Giving. Any gifts totaling $200.00 in one person’s name will enable Canton Woods to add their name to the memorial plaque in the foyer.</w:t>
                            </w:r>
                          </w:p>
                          <w:p w14:paraId="5D16891E"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Enclosed is my gift of $________</w:t>
                            </w:r>
                          </w:p>
                          <w:p w14:paraId="449725FB"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In Memory of _______________</w:t>
                            </w:r>
                          </w:p>
                          <w:p w14:paraId="7598DF1A"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Your name__________________</w:t>
                            </w:r>
                          </w:p>
                          <w:p w14:paraId="04B3EF3F"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Your address_________________</w:t>
                            </w:r>
                          </w:p>
                          <w:p w14:paraId="05EDEEAD"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Make checks payable to Canton Woods Senior Center, Inc.</w:t>
                            </w:r>
                          </w:p>
                          <w:p w14:paraId="13EA0B76"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 xml:space="preserve">Send to: </w:t>
                            </w:r>
                          </w:p>
                          <w:p w14:paraId="14C67294"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Canton Woods Senior Center</w:t>
                            </w:r>
                          </w:p>
                          <w:p w14:paraId="1C2660E6" w14:textId="77777777" w:rsidR="008C1122" w:rsidRPr="00B905D2" w:rsidRDefault="008C1122" w:rsidP="00B905D2">
                            <w:pPr>
                              <w:widowControl w:val="0"/>
                              <w:overflowPunct w:val="0"/>
                              <w:autoSpaceDE w:val="0"/>
                              <w:autoSpaceDN w:val="0"/>
                              <w:adjustRightInd w:val="0"/>
                              <w:ind w:right="180"/>
                              <w:rPr>
                                <w:rFonts w:cstheme="minorHAnsi"/>
                                <w:kern w:val="28"/>
                              </w:rPr>
                            </w:pPr>
                            <w:r w:rsidRPr="00A27495">
                              <w:rPr>
                                <w:rFonts w:asciiTheme="minorHAnsi" w:hAnsiTheme="minorHAnsi" w:cstheme="minorHAnsi"/>
                                <w:kern w:val="28"/>
                              </w:rPr>
                              <w:t>76 Canton St. Baldwinsville, NY 13027</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2F5AE68" id="_x0000_s1031" type="#_x0000_t202" style="position:absolute;margin-left:0;margin-top:0;width:2in;height:2in;z-index:25166899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B4bQr0rAgAAWgQAAA4AAAAAAAAAAAAAAAAALgIAAGRycy9lMm9Eb2Mu&#10;eG1sUEsBAi0AFAAGAAgAAAAhALcMAwjXAAAABQEAAA8AAAAAAAAAAAAAAAAAhQQAAGRycy9kb3du&#10;cmV2LnhtbFBLBQYAAAAABAAEAPMAAACJBQAAAAA=&#10;" filled="f" strokeweight=".5pt">
                <v:textbox style="mso-fit-shape-to-text:t">
                  <w:txbxContent>
                    <w:p w14:paraId="5212D0B2" w14:textId="77777777" w:rsidR="008C1122" w:rsidRPr="006C277C" w:rsidRDefault="008C1122" w:rsidP="006A0829">
                      <w:pPr>
                        <w:widowControl w:val="0"/>
                        <w:overflowPunct w:val="0"/>
                        <w:autoSpaceDE w:val="0"/>
                        <w:autoSpaceDN w:val="0"/>
                        <w:adjustRightInd w:val="0"/>
                        <w:ind w:right="180"/>
                        <w:rPr>
                          <w:rFonts w:ascii="Congenial" w:hAnsi="Congenial" w:cstheme="minorHAnsi"/>
                          <w:b/>
                          <w:bCs/>
                          <w:kern w:val="28"/>
                          <w:sz w:val="28"/>
                          <w:szCs w:val="28"/>
                        </w:rPr>
                      </w:pPr>
                      <w:r w:rsidRPr="006C277C">
                        <w:rPr>
                          <w:rFonts w:ascii="Congenial" w:hAnsi="Congenial" w:cstheme="minorHAnsi"/>
                          <w:b/>
                          <w:bCs/>
                          <w:kern w:val="28"/>
                          <w:sz w:val="28"/>
                          <w:szCs w:val="28"/>
                        </w:rPr>
                        <w:t>Memorial Giving</w:t>
                      </w:r>
                    </w:p>
                    <w:p w14:paraId="36DD2664"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Canton Woods is giving you the opportunity to donate to the Center through Memorial Giving. Any gifts totaling $200.00 in one person’s name will enable Canton Woods to add their name to the memorial plaque in the foyer.</w:t>
                      </w:r>
                    </w:p>
                    <w:p w14:paraId="5D16891E"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Enclosed is my gift of $________</w:t>
                      </w:r>
                    </w:p>
                    <w:p w14:paraId="449725FB"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In Memory of _______________</w:t>
                      </w:r>
                    </w:p>
                    <w:p w14:paraId="7598DF1A"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Your name__________________</w:t>
                      </w:r>
                    </w:p>
                    <w:p w14:paraId="04B3EF3F"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Your address_________________</w:t>
                      </w:r>
                    </w:p>
                    <w:p w14:paraId="05EDEEAD"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Make checks payable to Canton Woods Senior Center, Inc.</w:t>
                      </w:r>
                    </w:p>
                    <w:p w14:paraId="13EA0B76"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 xml:space="preserve">Send to: </w:t>
                      </w:r>
                    </w:p>
                    <w:p w14:paraId="14C67294" w14:textId="77777777" w:rsidR="008C1122" w:rsidRPr="00A27495" w:rsidRDefault="008C1122" w:rsidP="006A0829">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Canton Woods Senior Center</w:t>
                      </w:r>
                    </w:p>
                    <w:p w14:paraId="1C2660E6" w14:textId="77777777" w:rsidR="008C1122" w:rsidRPr="00B905D2" w:rsidRDefault="008C1122" w:rsidP="00B905D2">
                      <w:pPr>
                        <w:widowControl w:val="0"/>
                        <w:overflowPunct w:val="0"/>
                        <w:autoSpaceDE w:val="0"/>
                        <w:autoSpaceDN w:val="0"/>
                        <w:adjustRightInd w:val="0"/>
                        <w:ind w:right="180"/>
                        <w:rPr>
                          <w:rFonts w:cstheme="minorHAnsi"/>
                          <w:kern w:val="28"/>
                        </w:rPr>
                      </w:pPr>
                      <w:r w:rsidRPr="00A27495">
                        <w:rPr>
                          <w:rFonts w:asciiTheme="minorHAnsi" w:hAnsiTheme="minorHAnsi" w:cstheme="minorHAnsi"/>
                          <w:kern w:val="28"/>
                        </w:rPr>
                        <w:t>76 Canton St. Baldwinsville, NY 13027</w:t>
                      </w:r>
                    </w:p>
                  </w:txbxContent>
                </v:textbox>
                <w10:wrap type="square"/>
              </v:shape>
            </w:pict>
          </mc:Fallback>
        </mc:AlternateContent>
      </w:r>
    </w:p>
    <w:p w14:paraId="32150B75" w14:textId="77777777" w:rsidR="000E6EDA" w:rsidRPr="00A27495" w:rsidRDefault="000E6EDA" w:rsidP="00A743D1">
      <w:pPr>
        <w:widowControl w:val="0"/>
        <w:overflowPunct w:val="0"/>
        <w:autoSpaceDE w:val="0"/>
        <w:autoSpaceDN w:val="0"/>
        <w:adjustRightInd w:val="0"/>
        <w:ind w:right="180"/>
        <w:rPr>
          <w:rFonts w:asciiTheme="minorHAnsi" w:hAnsiTheme="minorHAnsi" w:cstheme="minorHAnsi"/>
          <w:b/>
          <w:kern w:val="28"/>
        </w:rPr>
      </w:pPr>
    </w:p>
    <w:p w14:paraId="4A4D15E7" w14:textId="03ADFDB3" w:rsidR="00B10880" w:rsidRDefault="000A0453" w:rsidP="008F1F81">
      <w:pPr>
        <w:widowControl w:val="0"/>
        <w:overflowPunct w:val="0"/>
        <w:autoSpaceDE w:val="0"/>
        <w:autoSpaceDN w:val="0"/>
        <w:adjustRightInd w:val="0"/>
        <w:ind w:right="180"/>
        <w:rPr>
          <w:rFonts w:asciiTheme="minorHAnsi" w:hAnsiTheme="minorHAnsi" w:cstheme="minorHAnsi"/>
          <w:bCs/>
          <w:kern w:val="28"/>
        </w:rPr>
      </w:pPr>
      <w:r>
        <w:rPr>
          <w:noProof/>
        </w:rPr>
        <mc:AlternateContent>
          <mc:Choice Requires="wps">
            <w:drawing>
              <wp:anchor distT="0" distB="0" distL="114300" distR="114300" simplePos="0" relativeHeight="251671040" behindDoc="0" locked="0" layoutInCell="1" allowOverlap="1" wp14:anchorId="44EA74C0" wp14:editId="718DB07B">
                <wp:simplePos x="0" y="0"/>
                <wp:positionH relativeFrom="column">
                  <wp:posOffset>0</wp:posOffset>
                </wp:positionH>
                <wp:positionV relativeFrom="paragraph">
                  <wp:posOffset>0</wp:posOffset>
                </wp:positionV>
                <wp:extent cx="1828800" cy="1828800"/>
                <wp:effectExtent l="0" t="0" r="0" b="0"/>
                <wp:wrapSquare wrapText="bothSides"/>
                <wp:docPr id="120825759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666BD78F" w14:textId="77777777" w:rsidR="000A0453" w:rsidRPr="006C277C" w:rsidRDefault="000A0453" w:rsidP="00A743D1">
                            <w:pPr>
                              <w:widowControl w:val="0"/>
                              <w:overflowPunct w:val="0"/>
                              <w:autoSpaceDE w:val="0"/>
                              <w:autoSpaceDN w:val="0"/>
                              <w:adjustRightInd w:val="0"/>
                              <w:ind w:right="180"/>
                              <w:rPr>
                                <w:rFonts w:ascii="Congenial" w:hAnsi="Congenial" w:cstheme="minorHAnsi"/>
                                <w:b/>
                                <w:i/>
                                <w:iCs/>
                                <w:kern w:val="28"/>
                                <w:sz w:val="28"/>
                                <w:szCs w:val="28"/>
                              </w:rPr>
                            </w:pPr>
                            <w:r w:rsidRPr="006C277C">
                              <w:rPr>
                                <w:rFonts w:ascii="Congenial" w:hAnsi="Congenial" w:cstheme="minorHAnsi"/>
                                <w:b/>
                                <w:kern w:val="28"/>
                                <w:sz w:val="28"/>
                                <w:szCs w:val="28"/>
                              </w:rPr>
                              <w:t xml:space="preserve">PEACE LUNCH </w:t>
                            </w:r>
                          </w:p>
                          <w:p w14:paraId="523981E2" w14:textId="77777777" w:rsidR="000A0453" w:rsidRPr="00A27495" w:rsidRDefault="000A0453" w:rsidP="00A743D1">
                            <w:pPr>
                              <w:widowControl w:val="0"/>
                              <w:overflowPunct w:val="0"/>
                              <w:autoSpaceDE w:val="0"/>
                              <w:autoSpaceDN w:val="0"/>
                              <w:adjustRightInd w:val="0"/>
                              <w:ind w:right="180"/>
                              <w:rPr>
                                <w:rFonts w:asciiTheme="minorHAnsi" w:hAnsiTheme="minorHAnsi" w:cstheme="minorHAnsi"/>
                                <w:b/>
                                <w:i/>
                                <w:iCs/>
                                <w:kern w:val="28"/>
                              </w:rPr>
                            </w:pPr>
                            <w:r w:rsidRPr="00A27495">
                              <w:rPr>
                                <w:rFonts w:asciiTheme="minorHAnsi" w:hAnsiTheme="minorHAnsi" w:cstheme="minorHAnsi"/>
                                <w:bCs/>
                                <w:kern w:val="28"/>
                              </w:rPr>
                              <w:t>Canton Woods invites you to enjoy the PEACE Lunch hot meal served in our dining room</w:t>
                            </w:r>
                            <w:r w:rsidRPr="00A27495">
                              <w:rPr>
                                <w:rFonts w:asciiTheme="minorHAnsi" w:hAnsiTheme="minorHAnsi" w:cstheme="minorHAnsi"/>
                                <w:bCs/>
                                <w:i/>
                                <w:iCs/>
                                <w:kern w:val="28"/>
                              </w:rPr>
                              <w:t xml:space="preserve">. </w:t>
                            </w:r>
                            <w:r w:rsidRPr="00A27495">
                              <w:rPr>
                                <w:rFonts w:asciiTheme="minorHAnsi" w:hAnsiTheme="minorHAnsi" w:cstheme="minorHAnsi"/>
                                <w:bCs/>
                                <w:kern w:val="28"/>
                              </w:rPr>
                              <w:t>Share a healthy and nutritious meal with others.</w:t>
                            </w:r>
                            <w:r w:rsidRPr="00A27495">
                              <w:rPr>
                                <w:rFonts w:asciiTheme="minorHAnsi" w:hAnsiTheme="minorHAnsi" w:cstheme="minorHAnsi"/>
                                <w:b/>
                                <w:kern w:val="28"/>
                              </w:rPr>
                              <w:t xml:space="preserve"> </w:t>
                            </w:r>
                            <w:r w:rsidRPr="00A27495">
                              <w:rPr>
                                <w:rFonts w:asciiTheme="minorHAnsi" w:hAnsiTheme="minorHAnsi" w:cstheme="minorHAnsi"/>
                                <w:b/>
                                <w:i/>
                                <w:iCs/>
                                <w:kern w:val="28"/>
                              </w:rPr>
                              <w:t xml:space="preserve"> Please plan to arrive between 11:30 and 11:45am. Meal served at 12:00pm.</w:t>
                            </w:r>
                          </w:p>
                          <w:p w14:paraId="03389B63" w14:textId="77777777" w:rsidR="000A0453" w:rsidRPr="00CA730A" w:rsidRDefault="000A0453" w:rsidP="00CA730A">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You must make a lunch reservation at least one day in advance. Lunch is available on Monday, Wednesday, and Friday. The monthly menu is in this newsletter.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4EA74C0" id="_x0000_s1032" type="#_x0000_t202" style="position:absolute;margin-left:0;margin-top:0;width:2in;height:2in;z-index:25167104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8hvDKg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" filled="f" strokeweight=".5pt">
                <v:textbox style="mso-fit-shape-to-text:t">
                  <w:txbxContent>
                    <w:p w14:paraId="666BD78F" w14:textId="77777777" w:rsidR="000A0453" w:rsidRPr="006C277C" w:rsidRDefault="000A0453" w:rsidP="00A743D1">
                      <w:pPr>
                        <w:widowControl w:val="0"/>
                        <w:overflowPunct w:val="0"/>
                        <w:autoSpaceDE w:val="0"/>
                        <w:autoSpaceDN w:val="0"/>
                        <w:adjustRightInd w:val="0"/>
                        <w:ind w:right="180"/>
                        <w:rPr>
                          <w:rFonts w:ascii="Congenial" w:hAnsi="Congenial" w:cstheme="minorHAnsi"/>
                          <w:b/>
                          <w:i/>
                          <w:iCs/>
                          <w:kern w:val="28"/>
                          <w:sz w:val="28"/>
                          <w:szCs w:val="28"/>
                        </w:rPr>
                      </w:pPr>
                      <w:r w:rsidRPr="006C277C">
                        <w:rPr>
                          <w:rFonts w:ascii="Congenial" w:hAnsi="Congenial" w:cstheme="minorHAnsi"/>
                          <w:b/>
                          <w:kern w:val="28"/>
                          <w:sz w:val="28"/>
                          <w:szCs w:val="28"/>
                        </w:rPr>
                        <w:t xml:space="preserve">PEACE LUNCH </w:t>
                      </w:r>
                    </w:p>
                    <w:p w14:paraId="523981E2" w14:textId="77777777" w:rsidR="000A0453" w:rsidRPr="00A27495" w:rsidRDefault="000A0453" w:rsidP="00A743D1">
                      <w:pPr>
                        <w:widowControl w:val="0"/>
                        <w:overflowPunct w:val="0"/>
                        <w:autoSpaceDE w:val="0"/>
                        <w:autoSpaceDN w:val="0"/>
                        <w:adjustRightInd w:val="0"/>
                        <w:ind w:right="180"/>
                        <w:rPr>
                          <w:rFonts w:asciiTheme="minorHAnsi" w:hAnsiTheme="minorHAnsi" w:cstheme="minorHAnsi"/>
                          <w:b/>
                          <w:i/>
                          <w:iCs/>
                          <w:kern w:val="28"/>
                        </w:rPr>
                      </w:pPr>
                      <w:r w:rsidRPr="00A27495">
                        <w:rPr>
                          <w:rFonts w:asciiTheme="minorHAnsi" w:hAnsiTheme="minorHAnsi" w:cstheme="minorHAnsi"/>
                          <w:bCs/>
                          <w:kern w:val="28"/>
                        </w:rPr>
                        <w:t>Canton Woods invites you to enjoy the PEACE Lunch hot meal served in our dining room</w:t>
                      </w:r>
                      <w:r w:rsidRPr="00A27495">
                        <w:rPr>
                          <w:rFonts w:asciiTheme="minorHAnsi" w:hAnsiTheme="minorHAnsi" w:cstheme="minorHAnsi"/>
                          <w:bCs/>
                          <w:i/>
                          <w:iCs/>
                          <w:kern w:val="28"/>
                        </w:rPr>
                        <w:t xml:space="preserve">. </w:t>
                      </w:r>
                      <w:r w:rsidRPr="00A27495">
                        <w:rPr>
                          <w:rFonts w:asciiTheme="minorHAnsi" w:hAnsiTheme="minorHAnsi" w:cstheme="minorHAnsi"/>
                          <w:bCs/>
                          <w:kern w:val="28"/>
                        </w:rPr>
                        <w:t>Share a healthy and nutritious meal with others.</w:t>
                      </w:r>
                      <w:r w:rsidRPr="00A27495">
                        <w:rPr>
                          <w:rFonts w:asciiTheme="minorHAnsi" w:hAnsiTheme="minorHAnsi" w:cstheme="minorHAnsi"/>
                          <w:b/>
                          <w:kern w:val="28"/>
                        </w:rPr>
                        <w:t xml:space="preserve"> </w:t>
                      </w:r>
                      <w:r w:rsidRPr="00A27495">
                        <w:rPr>
                          <w:rFonts w:asciiTheme="minorHAnsi" w:hAnsiTheme="minorHAnsi" w:cstheme="minorHAnsi"/>
                          <w:b/>
                          <w:i/>
                          <w:iCs/>
                          <w:kern w:val="28"/>
                        </w:rPr>
                        <w:t xml:space="preserve"> Please plan to arrive between 11:30 and 11:45am. Meal served at 12:00pm.</w:t>
                      </w:r>
                    </w:p>
                    <w:p w14:paraId="03389B63" w14:textId="77777777" w:rsidR="000A0453" w:rsidRPr="00CA730A" w:rsidRDefault="000A0453" w:rsidP="00CA730A">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You must make a lunch reservation at least one day in advance. Lunch is available on Monday, Wednesday, and Friday. The monthly menu is in this newsletter.</w:t>
                      </w:r>
                    </w:p>
                  </w:txbxContent>
                </v:textbox>
                <w10:wrap type="square"/>
              </v:shape>
            </w:pict>
          </mc:Fallback>
        </mc:AlternateContent>
      </w:r>
      <w:bookmarkStart w:id="2" w:name="_Hlk78191093"/>
    </w:p>
    <w:p w14:paraId="1F94B136" w14:textId="17ADC7D2" w:rsidR="001260D0" w:rsidRDefault="004100E2" w:rsidP="008F1F81">
      <w:pPr>
        <w:widowControl w:val="0"/>
        <w:overflowPunct w:val="0"/>
        <w:autoSpaceDE w:val="0"/>
        <w:autoSpaceDN w:val="0"/>
        <w:adjustRightInd w:val="0"/>
        <w:ind w:right="180"/>
        <w:rPr>
          <w:rFonts w:ascii="Ink Free" w:hAnsi="Ink Free" w:cstheme="minorHAnsi"/>
          <w:b/>
          <w:kern w:val="28"/>
          <w:sz w:val="28"/>
          <w:szCs w:val="28"/>
        </w:rPr>
      </w:pPr>
      <w:r>
        <w:rPr>
          <w:noProof/>
        </w:rPr>
        <mc:AlternateContent>
          <mc:Choice Requires="wps">
            <w:drawing>
              <wp:anchor distT="0" distB="0" distL="114300" distR="114300" simplePos="0" relativeHeight="251699712" behindDoc="0" locked="0" layoutInCell="1" allowOverlap="1" wp14:anchorId="00D77F16" wp14:editId="66332085">
                <wp:simplePos x="0" y="0"/>
                <wp:positionH relativeFrom="column">
                  <wp:posOffset>0</wp:posOffset>
                </wp:positionH>
                <wp:positionV relativeFrom="paragraph">
                  <wp:posOffset>0</wp:posOffset>
                </wp:positionV>
                <wp:extent cx="1828800" cy="1828800"/>
                <wp:effectExtent l="0" t="0" r="0" b="0"/>
                <wp:wrapSquare wrapText="bothSides"/>
                <wp:docPr id="72554554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22399FA2" w14:textId="77777777" w:rsidR="004100E2" w:rsidRPr="00E22741" w:rsidRDefault="004100E2" w:rsidP="00E22741">
                            <w:pPr>
                              <w:spacing w:line="283" w:lineRule="auto"/>
                              <w:rPr>
                                <w:rFonts w:ascii="Ink Free" w:hAnsi="Ink Free" w:cstheme="minorHAnsi"/>
                                <w:b/>
                                <w:bCs/>
                              </w:rPr>
                            </w:pPr>
                            <w:r w:rsidRPr="00914008">
                              <w:rPr>
                                <w:rFonts w:ascii="Ink Free" w:hAnsi="Ink Free" w:cstheme="minorHAnsi"/>
                                <w:b/>
                                <w:bCs/>
                              </w:rPr>
                              <w:t>Please continue to bring in your $.05 returnable bottles and cans.   You can also drop off any bottles and cans to J&amp;R Claim Your Change located in the Smokey Hollow Plaza and let them know you want to put it on the Canton Woods Senior Center account.  Thank you so much!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0D77F16" id="_x0000_s1033" type="#_x0000_t202" style="position:absolute;margin-left:0;margin-top:0;width:2in;height:2in;z-index:2516997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V/xfKwIAAFoEAAAOAAAAZHJzL2Uyb0RvYy54bWysVN9v2jAQfp+0/8Hy+0hgtGU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u6HhLVRHxMFBPyLe8rXC9I/MhxfmcCawP5zz8IyH1IA1wUmipAb362/30R+pQislLc5YSQ0uASX6&#10;u0EKv4yn0ziSSZne3E1QcdeW7bXF7JsVYJtj3CfLkxj9gx5E6aB5w2VYxjfRxAzHl0saBnEV+rnH&#10;ZeJiuUxOOISWhUezsTymHkB97d6YsyeyAvL8BMMssuIdZ71vjPR2uQ/IXCI0otxjegIfBzhxc1q2&#10;uCHXevK6/BIWvwE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CdX/F8rAgAAWgQAAA4AAAAAAAAAAAAAAAAALgIAAGRycy9lMm9Eb2Mu&#10;eG1sUEsBAi0AFAAGAAgAAAAhALcMAwjXAAAABQEAAA8AAAAAAAAAAAAAAAAAhQQAAGRycy9kb3du&#10;cmV2LnhtbFBLBQYAAAAABAAEAPMAAACJBQAAAAA=&#10;" filled="f" strokeweight=".5pt">
                <v:textbox style="mso-fit-shape-to-text:t">
                  <w:txbxContent>
                    <w:p w14:paraId="22399FA2" w14:textId="77777777" w:rsidR="004100E2" w:rsidRPr="00E22741" w:rsidRDefault="004100E2" w:rsidP="00E22741">
                      <w:pPr>
                        <w:spacing w:line="283" w:lineRule="auto"/>
                        <w:rPr>
                          <w:rFonts w:ascii="Ink Free" w:hAnsi="Ink Free" w:cstheme="minorHAnsi"/>
                          <w:b/>
                          <w:bCs/>
                        </w:rPr>
                      </w:pPr>
                      <w:r w:rsidRPr="00914008">
                        <w:rPr>
                          <w:rFonts w:ascii="Ink Free" w:hAnsi="Ink Free" w:cstheme="minorHAnsi"/>
                          <w:b/>
                          <w:bCs/>
                        </w:rPr>
                        <w:t>Please continue to bring in your $.05 returnable bottles and cans.   You can also drop off any bottles and cans to J&amp;R Claim Your Change located in the Smokey Hollow Plaza and let them know you want to put it on the Canton Woods Senior Center account.  Thank you so much!</w:t>
                      </w:r>
                    </w:p>
                  </w:txbxContent>
                </v:textbox>
                <w10:wrap type="square"/>
              </v:shape>
            </w:pict>
          </mc:Fallback>
        </mc:AlternateContent>
      </w:r>
    </w:p>
    <w:p w14:paraId="1DEBC763" w14:textId="5350B8FF" w:rsidR="005A70FA" w:rsidRPr="00746503" w:rsidRDefault="00976545"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lastRenderedPageBreak/>
        <w:t>Dec</w:t>
      </w:r>
      <w:r w:rsidR="003507D6" w:rsidRPr="00746503">
        <w:rPr>
          <w:rFonts w:ascii="Ink Free" w:hAnsi="Ink Free" w:cstheme="minorHAnsi"/>
          <w:b/>
          <w:kern w:val="28"/>
          <w:sz w:val="32"/>
          <w:szCs w:val="32"/>
        </w:rPr>
        <w:t>em</w:t>
      </w:r>
      <w:r w:rsidR="00E60BFD" w:rsidRPr="00746503">
        <w:rPr>
          <w:rFonts w:ascii="Ink Free" w:hAnsi="Ink Free" w:cstheme="minorHAnsi"/>
          <w:b/>
          <w:kern w:val="28"/>
          <w:sz w:val="32"/>
          <w:szCs w:val="32"/>
        </w:rPr>
        <w:t>ber</w:t>
      </w:r>
      <w:r w:rsidR="005A70FA" w:rsidRPr="00746503">
        <w:rPr>
          <w:rFonts w:ascii="Ink Free" w:hAnsi="Ink Free" w:cstheme="minorHAnsi"/>
          <w:b/>
          <w:kern w:val="28"/>
          <w:sz w:val="32"/>
          <w:szCs w:val="32"/>
        </w:rPr>
        <w:t xml:space="preserve"> Birthdays</w:t>
      </w:r>
      <w:r w:rsidR="001E42D1" w:rsidRPr="00746503">
        <w:rPr>
          <w:rFonts w:ascii="Ink Free" w:hAnsi="Ink Free" w:cstheme="minorHAnsi"/>
          <w:b/>
          <w:kern w:val="28"/>
          <w:sz w:val="32"/>
          <w:szCs w:val="32"/>
        </w:rPr>
        <w:t>:</w:t>
      </w:r>
    </w:p>
    <w:p w14:paraId="2C449B47" w14:textId="77777777" w:rsidR="000F10D5" w:rsidRDefault="000F10D5" w:rsidP="008F1F81">
      <w:pPr>
        <w:widowControl w:val="0"/>
        <w:overflowPunct w:val="0"/>
        <w:autoSpaceDE w:val="0"/>
        <w:autoSpaceDN w:val="0"/>
        <w:adjustRightInd w:val="0"/>
        <w:ind w:right="180"/>
        <w:rPr>
          <w:rFonts w:ascii="Ink Free" w:hAnsi="Ink Free" w:cstheme="minorHAnsi"/>
          <w:b/>
          <w:kern w:val="28"/>
          <w:sz w:val="28"/>
          <w:szCs w:val="28"/>
        </w:rPr>
      </w:pPr>
    </w:p>
    <w:p w14:paraId="7B82A04A" w14:textId="1623632E" w:rsidR="000F10D5" w:rsidRPr="00746503" w:rsidRDefault="001D1CF4"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12/4 Diane Ayotte</w:t>
      </w:r>
    </w:p>
    <w:p w14:paraId="37CD3FAE" w14:textId="38F610A5" w:rsidR="001D1CF4" w:rsidRPr="00746503" w:rsidRDefault="001D1CF4"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12/8 Jan Wojnovich</w:t>
      </w:r>
    </w:p>
    <w:p w14:paraId="5FCDD402" w14:textId="3D20F4FD" w:rsidR="001D1CF4" w:rsidRPr="00746503" w:rsidRDefault="001D1CF4"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12/9 Dan Weimers</w:t>
      </w:r>
    </w:p>
    <w:p w14:paraId="665BEDBA" w14:textId="6E623D69" w:rsidR="001D1CF4" w:rsidRPr="00746503" w:rsidRDefault="001D1CF4"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 xml:space="preserve">         Adrian Van Maarseveen</w:t>
      </w:r>
    </w:p>
    <w:p w14:paraId="6CCE6263" w14:textId="3B32B2B0" w:rsidR="001D1CF4" w:rsidRPr="00746503" w:rsidRDefault="001D1CF4"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12/11 Jeanne Brainard</w:t>
      </w:r>
    </w:p>
    <w:p w14:paraId="0060233F" w14:textId="4E3A3D60" w:rsidR="001D1CF4" w:rsidRPr="00746503" w:rsidRDefault="001D1CF4"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12/16 Valerie Parks</w:t>
      </w:r>
    </w:p>
    <w:p w14:paraId="6B1FC184" w14:textId="5012809F" w:rsidR="001D1CF4" w:rsidRPr="00746503" w:rsidRDefault="001D1CF4"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12/20  Bea Sharp</w:t>
      </w:r>
    </w:p>
    <w:p w14:paraId="6E53D3D3" w14:textId="3E0BFF3B" w:rsidR="001D1CF4" w:rsidRPr="00746503" w:rsidRDefault="001D1CF4"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 xml:space="preserve">            Edna Parker</w:t>
      </w:r>
    </w:p>
    <w:p w14:paraId="7BB96C72" w14:textId="69BB0041" w:rsidR="001D1CF4" w:rsidRPr="00746503" w:rsidRDefault="001D1CF4"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12/21 M</w:t>
      </w:r>
      <w:r w:rsidR="00380347" w:rsidRPr="00746503">
        <w:rPr>
          <w:rFonts w:ascii="Ink Free" w:hAnsi="Ink Free" w:cstheme="minorHAnsi"/>
          <w:b/>
          <w:kern w:val="28"/>
          <w:sz w:val="32"/>
          <w:szCs w:val="32"/>
        </w:rPr>
        <w:t>arilyn Powell</w:t>
      </w:r>
    </w:p>
    <w:p w14:paraId="5E0CF15B" w14:textId="09D7B875" w:rsidR="00C16EA9" w:rsidRPr="00746503" w:rsidRDefault="00C16EA9"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 xml:space="preserve">          Nancy Thomas</w:t>
      </w:r>
    </w:p>
    <w:p w14:paraId="35BD2627" w14:textId="4C2099C3" w:rsidR="00C16EA9" w:rsidRPr="00746503" w:rsidRDefault="00C16EA9"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12/22 Suzanne Ellis</w:t>
      </w:r>
    </w:p>
    <w:p w14:paraId="35F90C43" w14:textId="1A2E8E3C" w:rsidR="00C16EA9" w:rsidRPr="00746503" w:rsidRDefault="00C16EA9"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12/23 Judy Doran</w:t>
      </w:r>
    </w:p>
    <w:p w14:paraId="0C5C9AAE" w14:textId="12F6E9E7" w:rsidR="00C16EA9" w:rsidRPr="00746503" w:rsidRDefault="00C16EA9"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12/24 Joan Lilliquist</w:t>
      </w:r>
    </w:p>
    <w:p w14:paraId="064B5155" w14:textId="29ECD40C" w:rsidR="00C16EA9" w:rsidRPr="00746503" w:rsidRDefault="00C16EA9"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12/26 Betty Sykes</w:t>
      </w:r>
    </w:p>
    <w:p w14:paraId="06CCCE64" w14:textId="1EBC7D8A" w:rsidR="00C16EA9" w:rsidRPr="00746503" w:rsidRDefault="00C16EA9" w:rsidP="008F1F81">
      <w:pPr>
        <w:widowControl w:val="0"/>
        <w:overflowPunct w:val="0"/>
        <w:autoSpaceDE w:val="0"/>
        <w:autoSpaceDN w:val="0"/>
        <w:adjustRightInd w:val="0"/>
        <w:ind w:right="180"/>
        <w:rPr>
          <w:rFonts w:ascii="Ink Free" w:hAnsi="Ink Free" w:cstheme="minorHAnsi"/>
          <w:b/>
          <w:kern w:val="28"/>
          <w:sz w:val="32"/>
          <w:szCs w:val="32"/>
        </w:rPr>
      </w:pPr>
      <w:r w:rsidRPr="00746503">
        <w:rPr>
          <w:rFonts w:ascii="Ink Free" w:hAnsi="Ink Free" w:cstheme="minorHAnsi"/>
          <w:b/>
          <w:kern w:val="28"/>
          <w:sz w:val="32"/>
          <w:szCs w:val="32"/>
        </w:rPr>
        <w:t>12/28 Bob Hahn</w:t>
      </w:r>
    </w:p>
    <w:p w14:paraId="6469D6F1" w14:textId="77777777" w:rsidR="00380347" w:rsidRPr="001D1CF4" w:rsidRDefault="00380347" w:rsidP="008F1F81">
      <w:pPr>
        <w:widowControl w:val="0"/>
        <w:overflowPunct w:val="0"/>
        <w:autoSpaceDE w:val="0"/>
        <w:autoSpaceDN w:val="0"/>
        <w:adjustRightInd w:val="0"/>
        <w:ind w:right="180"/>
        <w:rPr>
          <w:rFonts w:ascii="Ink Free" w:hAnsi="Ink Free" w:cstheme="minorHAnsi"/>
          <w:b/>
          <w:kern w:val="28"/>
          <w:sz w:val="22"/>
          <w:szCs w:val="22"/>
        </w:rPr>
      </w:pPr>
    </w:p>
    <w:p w14:paraId="498064E8" w14:textId="77777777" w:rsidR="00D015B9" w:rsidRPr="00A27495" w:rsidRDefault="00D015B9" w:rsidP="008F1F81">
      <w:pPr>
        <w:widowControl w:val="0"/>
        <w:overflowPunct w:val="0"/>
        <w:autoSpaceDE w:val="0"/>
        <w:autoSpaceDN w:val="0"/>
        <w:adjustRightInd w:val="0"/>
        <w:ind w:right="180"/>
        <w:rPr>
          <w:rFonts w:asciiTheme="minorHAnsi" w:hAnsiTheme="minorHAnsi" w:cstheme="minorHAnsi"/>
          <w:bCs/>
          <w:kern w:val="28"/>
        </w:rPr>
      </w:pPr>
    </w:p>
    <w:p w14:paraId="6516B5E9" w14:textId="28A527F9" w:rsidR="00314C8D" w:rsidRPr="00A27495" w:rsidRDefault="00E1028F" w:rsidP="004619A3">
      <w:pPr>
        <w:widowControl w:val="0"/>
        <w:overflowPunct w:val="0"/>
        <w:autoSpaceDE w:val="0"/>
        <w:autoSpaceDN w:val="0"/>
        <w:adjustRightInd w:val="0"/>
        <w:ind w:right="180"/>
        <w:rPr>
          <w:rFonts w:asciiTheme="minorHAnsi" w:hAnsiTheme="minorHAnsi" w:cstheme="minorHAnsi"/>
          <w:bCs/>
          <w:kern w:val="28"/>
        </w:rPr>
      </w:pPr>
      <w:r w:rsidRPr="00A27495">
        <w:rPr>
          <w:rFonts w:asciiTheme="minorHAnsi" w:hAnsiTheme="minorHAnsi" w:cstheme="minorHAnsi"/>
          <w:bCs/>
          <w:kern w:val="28"/>
        </w:rPr>
        <w:t>If you would like your birthday added please stop by or call the center!</w:t>
      </w:r>
      <w:bookmarkEnd w:id="2"/>
      <w:r w:rsidRPr="00A27495">
        <w:rPr>
          <w:rFonts w:asciiTheme="minorHAnsi" w:hAnsiTheme="minorHAnsi" w:cstheme="minorHAnsi"/>
          <w:bCs/>
          <w:kern w:val="28"/>
        </w:rPr>
        <w:t xml:space="preserve">  </w:t>
      </w:r>
      <w:r w:rsidR="00251E7E" w:rsidRPr="00A27495">
        <w:rPr>
          <w:rFonts w:asciiTheme="minorHAnsi" w:hAnsiTheme="minorHAnsi" w:cstheme="minorHAnsi"/>
          <w:color w:val="000000" w:themeColor="text1"/>
          <w:kern w:val="28"/>
        </w:rPr>
        <w:t>(</w:t>
      </w:r>
      <w:r w:rsidR="00A11AEC" w:rsidRPr="00A27495">
        <w:rPr>
          <w:rFonts w:asciiTheme="minorHAnsi" w:hAnsiTheme="minorHAnsi" w:cstheme="minorHAnsi"/>
          <w:color w:val="000000" w:themeColor="text1"/>
          <w:kern w:val="28"/>
        </w:rPr>
        <w:t>315) 638-4536.</w:t>
      </w:r>
    </w:p>
    <w:p w14:paraId="62815941" w14:textId="77777777" w:rsidR="004D305F" w:rsidRPr="00A27495" w:rsidRDefault="004D305F" w:rsidP="004619A3">
      <w:pPr>
        <w:widowControl w:val="0"/>
        <w:overflowPunct w:val="0"/>
        <w:autoSpaceDE w:val="0"/>
        <w:autoSpaceDN w:val="0"/>
        <w:adjustRightInd w:val="0"/>
        <w:ind w:right="180"/>
        <w:rPr>
          <w:rFonts w:asciiTheme="minorHAnsi" w:hAnsiTheme="minorHAnsi" w:cstheme="minorHAnsi"/>
          <w:b/>
          <w:bCs/>
          <w:color w:val="000000" w:themeColor="text1"/>
          <w:kern w:val="28"/>
        </w:rPr>
      </w:pPr>
    </w:p>
    <w:p w14:paraId="3C9E2F12" w14:textId="21CB4F96" w:rsidR="005D323B" w:rsidRPr="00A27495" w:rsidRDefault="005D323B" w:rsidP="002D690F">
      <w:pPr>
        <w:shd w:val="clear" w:color="auto" w:fill="FFFFFF"/>
        <w:spacing w:line="253" w:lineRule="atLeast"/>
        <w:jc w:val="center"/>
        <w:rPr>
          <w:rFonts w:asciiTheme="minorHAnsi" w:hAnsiTheme="minorHAnsi" w:cstheme="minorHAnsi"/>
          <w:color w:val="000000"/>
        </w:rPr>
      </w:pPr>
      <w:r w:rsidRPr="00A27495">
        <w:rPr>
          <w:rFonts w:asciiTheme="minorHAnsi" w:hAnsiTheme="minorHAnsi" w:cstheme="minorHAnsi"/>
          <w:noProof/>
          <w:color w:val="000000"/>
        </w:rPr>
        <w:drawing>
          <wp:inline distT="0" distB="0" distL="0" distR="0" wp14:anchorId="4ECD7F6C" wp14:editId="3DAA2FD2">
            <wp:extent cx="857250" cy="885825"/>
            <wp:effectExtent l="0" t="0" r="0" b="0"/>
            <wp:docPr id="1" name="Picture 1" descr="jessicakes-logo@0.5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essicakes-logo@0.5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857250" cy="885825"/>
                    </a:xfrm>
                    <a:prstGeom prst="rect">
                      <a:avLst/>
                    </a:prstGeom>
                    <a:noFill/>
                    <a:ln>
                      <a:noFill/>
                    </a:ln>
                  </pic:spPr>
                </pic:pic>
              </a:graphicData>
            </a:graphic>
          </wp:inline>
        </w:drawing>
      </w:r>
    </w:p>
    <w:p w14:paraId="30BCBA6B" w14:textId="4F95F287" w:rsidR="005D323B" w:rsidRPr="00A27495" w:rsidRDefault="005D323B" w:rsidP="005D323B">
      <w:pPr>
        <w:shd w:val="clear" w:color="auto" w:fill="FFFFFF"/>
        <w:spacing w:line="253" w:lineRule="atLeast"/>
        <w:jc w:val="center"/>
        <w:rPr>
          <w:rFonts w:asciiTheme="minorHAnsi" w:hAnsiTheme="minorHAnsi" w:cstheme="minorHAnsi"/>
          <w:color w:val="000000"/>
        </w:rPr>
      </w:pPr>
      <w:r w:rsidRPr="00A27495">
        <w:rPr>
          <w:rFonts w:asciiTheme="minorHAnsi" w:hAnsiTheme="minorHAnsi" w:cstheme="minorHAnsi"/>
          <w:color w:val="000000"/>
        </w:rPr>
        <w:t xml:space="preserve">On your birthday, (or very very close), stop </w:t>
      </w:r>
      <w:r w:rsidR="00BB5AFA" w:rsidRPr="00A27495">
        <w:rPr>
          <w:rFonts w:asciiTheme="minorHAnsi" w:hAnsiTheme="minorHAnsi" w:cstheme="minorHAnsi"/>
          <w:color w:val="000000"/>
        </w:rPr>
        <w:t>b</w:t>
      </w:r>
      <w:r w:rsidRPr="00A27495">
        <w:rPr>
          <w:rFonts w:asciiTheme="minorHAnsi" w:hAnsiTheme="minorHAnsi" w:cstheme="minorHAnsi"/>
          <w:color w:val="000000"/>
        </w:rPr>
        <w:t>y Jessicakes</w:t>
      </w:r>
    </w:p>
    <w:p w14:paraId="53487815" w14:textId="13E56514" w:rsidR="005D323B" w:rsidRPr="00A27495" w:rsidRDefault="005D323B" w:rsidP="005D323B">
      <w:pPr>
        <w:shd w:val="clear" w:color="auto" w:fill="FFFFFF"/>
        <w:spacing w:line="253" w:lineRule="atLeast"/>
        <w:jc w:val="center"/>
        <w:rPr>
          <w:rFonts w:asciiTheme="minorHAnsi" w:hAnsiTheme="minorHAnsi" w:cstheme="minorHAnsi"/>
          <w:color w:val="000000"/>
        </w:rPr>
      </w:pPr>
      <w:r w:rsidRPr="00A27495">
        <w:rPr>
          <w:rFonts w:asciiTheme="minorHAnsi" w:hAnsiTheme="minorHAnsi" w:cstheme="minorHAnsi"/>
          <w:color w:val="000000"/>
        </w:rPr>
        <w:t xml:space="preserve">3 Marble St. Baldwinsville                                             for </w:t>
      </w:r>
      <w:r w:rsidR="002944E9" w:rsidRPr="00A27495">
        <w:rPr>
          <w:rFonts w:asciiTheme="minorHAnsi" w:hAnsiTheme="minorHAnsi" w:cstheme="minorHAnsi"/>
          <w:color w:val="000000"/>
        </w:rPr>
        <w:t>a FREE</w:t>
      </w:r>
      <w:r w:rsidRPr="00A27495">
        <w:rPr>
          <w:rFonts w:asciiTheme="minorHAnsi" w:hAnsiTheme="minorHAnsi" w:cstheme="minorHAnsi"/>
          <w:color w:val="000000"/>
        </w:rPr>
        <w:t> birthday cupcake!</w:t>
      </w:r>
    </w:p>
    <w:p w14:paraId="16F54131" w14:textId="0B9316FF" w:rsidR="00B64428" w:rsidRPr="00A27495" w:rsidRDefault="002944E9" w:rsidP="000A73CC">
      <w:pPr>
        <w:shd w:val="clear" w:color="auto" w:fill="FFFFFF"/>
        <w:spacing w:line="253" w:lineRule="atLeast"/>
        <w:rPr>
          <w:rFonts w:asciiTheme="minorHAnsi" w:hAnsiTheme="minorHAnsi" w:cstheme="minorHAnsi"/>
          <w:color w:val="000000"/>
        </w:rPr>
      </w:pPr>
      <w:r w:rsidRPr="00A27495">
        <w:rPr>
          <w:rFonts w:asciiTheme="minorHAnsi" w:hAnsiTheme="minorHAnsi" w:cstheme="minorHAnsi"/>
          <w:color w:val="000000"/>
        </w:rPr>
        <w:t xml:space="preserve">                       </w:t>
      </w:r>
      <w:r w:rsidR="005D323B" w:rsidRPr="00A27495">
        <w:rPr>
          <w:rFonts w:asciiTheme="minorHAnsi" w:hAnsiTheme="minorHAnsi" w:cstheme="minorHAnsi"/>
          <w:color w:val="000000"/>
        </w:rPr>
        <w:t>Jessicakes 315-484-8228</w:t>
      </w:r>
    </w:p>
    <w:p w14:paraId="40045038" w14:textId="77777777" w:rsidR="00D52C32" w:rsidRPr="00A27495" w:rsidRDefault="00D52C32" w:rsidP="00A11AEC">
      <w:pPr>
        <w:rPr>
          <w:rFonts w:asciiTheme="minorHAnsi" w:hAnsiTheme="minorHAnsi" w:cstheme="minorHAnsi"/>
          <w:b/>
        </w:rPr>
      </w:pPr>
    </w:p>
    <w:p w14:paraId="4DEEFFC9" w14:textId="3FB1802C" w:rsidR="005F0C7B" w:rsidRPr="00A27495" w:rsidRDefault="00AF5FBC" w:rsidP="00702FF3">
      <w:pPr>
        <w:widowControl w:val="0"/>
        <w:overflowPunct w:val="0"/>
        <w:autoSpaceDE w:val="0"/>
        <w:autoSpaceDN w:val="0"/>
        <w:adjustRightInd w:val="0"/>
        <w:ind w:right="180"/>
        <w:jc w:val="both"/>
        <w:rPr>
          <w:rFonts w:asciiTheme="minorHAnsi" w:hAnsiTheme="minorHAnsi" w:cstheme="minorHAnsi"/>
          <w:b/>
          <w:bCs/>
          <w:kern w:val="28"/>
        </w:rPr>
      </w:pPr>
      <w:r>
        <w:rPr>
          <w:noProof/>
        </w:rPr>
        <mc:AlternateContent>
          <mc:Choice Requires="wps">
            <w:drawing>
              <wp:anchor distT="0" distB="0" distL="114300" distR="114300" simplePos="0" relativeHeight="251675136" behindDoc="0" locked="0" layoutInCell="1" allowOverlap="1" wp14:anchorId="178EEB88" wp14:editId="60EE8830">
                <wp:simplePos x="0" y="0"/>
                <wp:positionH relativeFrom="column">
                  <wp:posOffset>0</wp:posOffset>
                </wp:positionH>
                <wp:positionV relativeFrom="paragraph">
                  <wp:posOffset>0</wp:posOffset>
                </wp:positionV>
                <wp:extent cx="1828800" cy="1828800"/>
                <wp:effectExtent l="0" t="0" r="0" b="0"/>
                <wp:wrapSquare wrapText="bothSides"/>
                <wp:docPr id="272552734"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14C7F735" w14:textId="77777777" w:rsidR="00AF5FBC" w:rsidRPr="006C277C" w:rsidRDefault="00AF5FBC" w:rsidP="00B20497">
                            <w:pPr>
                              <w:rPr>
                                <w:rFonts w:ascii="Congenial" w:hAnsi="Congenial" w:cstheme="minorHAnsi"/>
                                <w:b/>
                                <w:sz w:val="28"/>
                                <w:szCs w:val="28"/>
                              </w:rPr>
                            </w:pPr>
                            <w:r w:rsidRPr="006C277C">
                              <w:rPr>
                                <w:rFonts w:ascii="Congenial" w:hAnsi="Congenial" w:cstheme="minorHAnsi"/>
                                <w:b/>
                                <w:sz w:val="28"/>
                                <w:szCs w:val="28"/>
                              </w:rPr>
                              <w:t>Food Bank of CNY</w:t>
                            </w:r>
                          </w:p>
                          <w:p w14:paraId="566371A3" w14:textId="77777777" w:rsidR="00AF5FBC" w:rsidRPr="00A27495" w:rsidRDefault="00AF5FBC" w:rsidP="00B20497">
                            <w:pPr>
                              <w:rPr>
                                <w:rFonts w:asciiTheme="minorHAnsi" w:hAnsiTheme="minorHAnsi" w:cstheme="minorHAnsi"/>
                              </w:rPr>
                            </w:pPr>
                            <w:r w:rsidRPr="00A27495">
                              <w:rPr>
                                <w:rFonts w:asciiTheme="minorHAnsi" w:hAnsiTheme="minorHAnsi" w:cstheme="minorHAnsi"/>
                              </w:rPr>
                              <w:t>The Food Bank of CNY can help you receive Food Stamps/ SNAP.</w:t>
                            </w:r>
                          </w:p>
                          <w:p w14:paraId="400B5BB2" w14:textId="77777777" w:rsidR="00AF5FBC" w:rsidRPr="00A27495" w:rsidRDefault="00AF5FBC" w:rsidP="00B20497">
                            <w:pPr>
                              <w:rPr>
                                <w:rFonts w:asciiTheme="minorHAnsi" w:hAnsiTheme="minorHAnsi" w:cstheme="minorHAnsi"/>
                              </w:rPr>
                            </w:pPr>
                            <w:r w:rsidRPr="00A27495">
                              <w:rPr>
                                <w:rFonts w:asciiTheme="minorHAnsi" w:hAnsiTheme="minorHAnsi" w:cstheme="minorHAnsi"/>
                              </w:rPr>
                              <w:t xml:space="preserve">Please call (315) 437-1899 ext. 224 to set up an appointment or contact Theresa, CW’s Outreach Worker (315) 638-4536. </w:t>
                            </w:r>
                          </w:p>
                          <w:p w14:paraId="0EC9A192" w14:textId="77777777" w:rsidR="00AF5FBC" w:rsidRPr="00C3317F" w:rsidRDefault="00AF5FBC" w:rsidP="00B20497">
                            <w:pPr>
                              <w:tabs>
                                <w:tab w:val="left" w:pos="180"/>
                                <w:tab w:val="left" w:pos="450"/>
                                <w:tab w:val="left" w:pos="630"/>
                                <w:tab w:val="left" w:pos="720"/>
                              </w:tabs>
                              <w:rPr>
                                <w:rFonts w:asciiTheme="minorHAnsi" w:hAnsiTheme="minorHAnsi" w:cstheme="minorHAnsi"/>
                                <w:bCs/>
                              </w:rPr>
                            </w:pPr>
                            <w:r w:rsidRPr="00C3317F">
                              <w:rPr>
                                <w:rFonts w:asciiTheme="minorHAnsi" w:hAnsiTheme="minorHAnsi" w:cstheme="minorHAnsi"/>
                                <w:bCs/>
                              </w:rPr>
                              <w:t xml:space="preserve">Food Sense program helps stretch your food buying dollars and is open to everyone and available each month.  </w:t>
                            </w:r>
                          </w:p>
                          <w:p w14:paraId="684812B6" w14:textId="77777777" w:rsidR="00AF5FBC" w:rsidRPr="00C3317F" w:rsidRDefault="00AF5FBC" w:rsidP="00B20497">
                            <w:pPr>
                              <w:rPr>
                                <w:rFonts w:asciiTheme="minorHAnsi" w:hAnsiTheme="minorHAnsi" w:cstheme="minorHAnsi"/>
                                <w:bCs/>
                              </w:rPr>
                            </w:pPr>
                            <w:r w:rsidRPr="00C3317F">
                              <w:rPr>
                                <w:rFonts w:asciiTheme="minorHAnsi" w:hAnsiTheme="minorHAnsi" w:cstheme="minorHAnsi"/>
                                <w:bCs/>
                              </w:rPr>
                              <w:t xml:space="preserve">Call the center to request the                       Package List or find it on the Village of Baldwinsville Website.                   </w:t>
                            </w:r>
                          </w:p>
                          <w:p w14:paraId="3002C48F" w14:textId="77777777" w:rsidR="00AF5FBC" w:rsidRPr="00A27495" w:rsidRDefault="00AF5FBC" w:rsidP="00B20497">
                            <w:pPr>
                              <w:rPr>
                                <w:rFonts w:asciiTheme="minorHAnsi" w:hAnsiTheme="minorHAnsi" w:cstheme="minorHAnsi"/>
                                <w:b/>
                              </w:rPr>
                            </w:pPr>
                            <w:r w:rsidRPr="00A27495">
                              <w:rPr>
                                <w:rFonts w:asciiTheme="minorHAnsi" w:hAnsiTheme="minorHAnsi" w:cstheme="minorHAnsi"/>
                                <w:b/>
                              </w:rPr>
                              <w:t>Cost: $20.50</w:t>
                            </w:r>
                          </w:p>
                          <w:p w14:paraId="753B5FC3" w14:textId="77777777" w:rsidR="00AF5FBC" w:rsidRPr="00A27495" w:rsidRDefault="00AF5FBC" w:rsidP="00B20497">
                            <w:pPr>
                              <w:rPr>
                                <w:rFonts w:asciiTheme="minorHAnsi" w:hAnsiTheme="minorHAnsi" w:cstheme="minorHAnsi"/>
                                <w:b/>
                              </w:rPr>
                            </w:pPr>
                            <w:r w:rsidRPr="00A27495">
                              <w:rPr>
                                <w:rFonts w:asciiTheme="minorHAnsi" w:hAnsiTheme="minorHAnsi" w:cstheme="minorHAnsi"/>
                                <w:b/>
                              </w:rPr>
                              <w:t xml:space="preserve">The order deadline is </w:t>
                            </w:r>
                            <w:r w:rsidRPr="00A27495">
                              <w:rPr>
                                <w:rFonts w:asciiTheme="minorHAnsi" w:hAnsiTheme="minorHAnsi" w:cstheme="minorHAnsi"/>
                                <w:b/>
                                <w:i/>
                                <w:iCs/>
                                <w:u w:val="single"/>
                              </w:rPr>
                              <w:t>Friday</w:t>
                            </w:r>
                            <w:r w:rsidRPr="00A27495">
                              <w:rPr>
                                <w:rFonts w:asciiTheme="minorHAnsi" w:hAnsiTheme="minorHAnsi" w:cstheme="minorHAnsi"/>
                                <w:b/>
                              </w:rPr>
                              <w:t xml:space="preserve">, </w:t>
                            </w:r>
                            <w:r>
                              <w:rPr>
                                <w:rFonts w:asciiTheme="minorHAnsi" w:hAnsiTheme="minorHAnsi" w:cstheme="minorHAnsi"/>
                                <w:b/>
                              </w:rPr>
                              <w:t>December 6, 2024</w:t>
                            </w:r>
                            <w:r w:rsidRPr="00A27495">
                              <w:rPr>
                                <w:rFonts w:asciiTheme="minorHAnsi" w:hAnsiTheme="minorHAnsi" w:cstheme="minorHAnsi"/>
                                <w:b/>
                              </w:rPr>
                              <w:t xml:space="preserve"> by 3:30pm.</w:t>
                            </w:r>
                          </w:p>
                          <w:p w14:paraId="01D5B66D" w14:textId="77777777" w:rsidR="00AF5FBC" w:rsidRDefault="00AF5FBC" w:rsidP="00B20497">
                            <w:pPr>
                              <w:widowControl w:val="0"/>
                              <w:overflowPunct w:val="0"/>
                              <w:autoSpaceDE w:val="0"/>
                              <w:autoSpaceDN w:val="0"/>
                              <w:adjustRightInd w:val="0"/>
                              <w:ind w:right="180"/>
                              <w:rPr>
                                <w:rFonts w:asciiTheme="minorHAnsi" w:hAnsiTheme="minorHAnsi" w:cstheme="minorHAnsi"/>
                                <w:b/>
                              </w:rPr>
                            </w:pPr>
                            <w:r w:rsidRPr="00A27495">
                              <w:rPr>
                                <w:rFonts w:asciiTheme="minorHAnsi" w:hAnsiTheme="minorHAnsi" w:cstheme="minorHAnsi"/>
                                <w:b/>
                              </w:rPr>
                              <w:t xml:space="preserve">The pick- up date is </w:t>
                            </w:r>
                            <w:r w:rsidRPr="00A27495">
                              <w:rPr>
                                <w:rFonts w:asciiTheme="minorHAnsi" w:hAnsiTheme="minorHAnsi" w:cstheme="minorHAnsi"/>
                                <w:b/>
                                <w:i/>
                                <w:iCs/>
                              </w:rPr>
                              <w:t>Wednesday</w:t>
                            </w:r>
                            <w:r w:rsidRPr="00A27495">
                              <w:rPr>
                                <w:rFonts w:asciiTheme="minorHAnsi" w:hAnsiTheme="minorHAnsi" w:cstheme="minorHAnsi"/>
                                <w:b/>
                              </w:rPr>
                              <w:t xml:space="preserve">, </w:t>
                            </w:r>
                            <w:r>
                              <w:rPr>
                                <w:rFonts w:asciiTheme="minorHAnsi" w:hAnsiTheme="minorHAnsi" w:cstheme="minorHAnsi"/>
                                <w:b/>
                              </w:rPr>
                              <w:t>December 18, 2024</w:t>
                            </w:r>
                            <w:r w:rsidRPr="00A27495">
                              <w:rPr>
                                <w:rFonts w:asciiTheme="minorHAnsi" w:hAnsiTheme="minorHAnsi" w:cstheme="minorHAnsi"/>
                                <w:b/>
                              </w:rPr>
                              <w:t xml:space="preserve"> </w:t>
                            </w:r>
                            <w:r>
                              <w:rPr>
                                <w:rFonts w:asciiTheme="minorHAnsi" w:hAnsiTheme="minorHAnsi" w:cstheme="minorHAnsi"/>
                                <w:b/>
                              </w:rPr>
                              <w:t xml:space="preserve">at </w:t>
                            </w:r>
                            <w:r w:rsidRPr="00A27495">
                              <w:rPr>
                                <w:rFonts w:asciiTheme="minorHAnsi" w:hAnsiTheme="minorHAnsi" w:cstheme="minorHAnsi"/>
                                <w:b/>
                              </w:rPr>
                              <w:t>11:</w:t>
                            </w:r>
                            <w:r>
                              <w:rPr>
                                <w:rFonts w:asciiTheme="minorHAnsi" w:hAnsiTheme="minorHAnsi" w:cstheme="minorHAnsi"/>
                                <w:b/>
                              </w:rPr>
                              <w:t>45</w:t>
                            </w:r>
                            <w:r w:rsidRPr="00A27495">
                              <w:rPr>
                                <w:rFonts w:asciiTheme="minorHAnsi" w:hAnsiTheme="minorHAnsi" w:cstheme="minorHAnsi"/>
                                <w:b/>
                              </w:rPr>
                              <w:t xml:space="preserve"> - 12:</w:t>
                            </w:r>
                            <w:r>
                              <w:rPr>
                                <w:rFonts w:asciiTheme="minorHAnsi" w:hAnsiTheme="minorHAnsi" w:cstheme="minorHAnsi"/>
                                <w:b/>
                              </w:rPr>
                              <w:t>45</w:t>
                            </w:r>
                            <w:r w:rsidRPr="00A27495">
                              <w:rPr>
                                <w:rFonts w:asciiTheme="minorHAnsi" w:hAnsiTheme="minorHAnsi" w:cstheme="minorHAnsi"/>
                                <w:b/>
                              </w:rPr>
                              <w:t xml:space="preserve"> pm.</w:t>
                            </w:r>
                          </w:p>
                          <w:p w14:paraId="7EC42D5D" w14:textId="77777777" w:rsidR="00AF5FBC" w:rsidRDefault="00AF5FBC" w:rsidP="00B20497">
                            <w:pPr>
                              <w:widowControl w:val="0"/>
                              <w:overflowPunct w:val="0"/>
                              <w:autoSpaceDE w:val="0"/>
                              <w:autoSpaceDN w:val="0"/>
                              <w:adjustRightInd w:val="0"/>
                              <w:ind w:right="180"/>
                              <w:rPr>
                                <w:rFonts w:asciiTheme="minorHAnsi" w:hAnsiTheme="minorHAnsi" w:cstheme="minorHAnsi"/>
                                <w:b/>
                              </w:rPr>
                            </w:pPr>
                          </w:p>
                          <w:p w14:paraId="470D4AB7" w14:textId="77777777" w:rsidR="00AF5FBC" w:rsidRPr="00EA52AC" w:rsidRDefault="00AF5FBC" w:rsidP="00EA52AC">
                            <w:pPr>
                              <w:widowControl w:val="0"/>
                              <w:overflowPunct w:val="0"/>
                              <w:autoSpaceDE w:val="0"/>
                              <w:autoSpaceDN w:val="0"/>
                              <w:adjustRightInd w:val="0"/>
                              <w:ind w:right="180"/>
                              <w:rPr>
                                <w:rFonts w:cstheme="minorHAnsi"/>
                                <w:b/>
                                <w:sz w:val="32"/>
                                <w:szCs w:val="32"/>
                              </w:rPr>
                            </w:pPr>
                            <w:r w:rsidRPr="00AF5FBC">
                              <w:rPr>
                                <w:rFonts w:asciiTheme="minorHAnsi" w:hAnsiTheme="minorHAnsi" w:cstheme="minorHAnsi"/>
                                <w:b/>
                                <w:sz w:val="32"/>
                                <w:szCs w:val="32"/>
                              </w:rPr>
                              <w:t>PLEASE BRING YOUR OWN RE-USABLE BAGS TO BRING YOUR FOOD HOME AS WE WILL NO LONGER HAVE BOXES AVAILABLE.</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78EEB88" id="_x0000_s1034" type="#_x0000_t202" style="position:absolute;left:0;text-align:left;margin-left:0;margin-top:0;width:2in;height:2in;z-index:2516751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HLMD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2dDwFqoj4uCgHxFv+Vph+kfmwwtzOBPYH855eMZDasCa4CRRUoP79bf76I9UoZWSFmespAaXgBL9&#10;3SCFd+PpNI5kUqY3XyaouGvL9tpi9s0KsM0x7pPlSYz+QQ+idNC84TIs45toYobjyyUNg7gK/dzj&#10;MnGxXCYnHELLwqPZWB5TD6C+dm/M2RNZAXl+gmEWWfGOs943Rnq73AdkLhEaUe4xPYGPA5y4OS1b&#10;3JBrPXldfgmL3wA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HccswMrAgAAWgQAAA4AAAAAAAAAAAAAAAAALgIAAGRycy9lMm9Eb2Mu&#10;eG1sUEsBAi0AFAAGAAgAAAAhALcMAwjXAAAABQEAAA8AAAAAAAAAAAAAAAAAhQQAAGRycy9kb3du&#10;cmV2LnhtbFBLBQYAAAAABAAEAPMAAACJBQAAAAA=&#10;" filled="f" strokeweight=".5pt">
                <v:textbox style="mso-fit-shape-to-text:t">
                  <w:txbxContent>
                    <w:p w14:paraId="14C7F735" w14:textId="77777777" w:rsidR="00AF5FBC" w:rsidRPr="006C277C" w:rsidRDefault="00AF5FBC" w:rsidP="00B20497">
                      <w:pPr>
                        <w:rPr>
                          <w:rFonts w:ascii="Congenial" w:hAnsi="Congenial" w:cstheme="minorHAnsi"/>
                          <w:b/>
                          <w:sz w:val="28"/>
                          <w:szCs w:val="28"/>
                        </w:rPr>
                      </w:pPr>
                      <w:r w:rsidRPr="006C277C">
                        <w:rPr>
                          <w:rFonts w:ascii="Congenial" w:hAnsi="Congenial" w:cstheme="minorHAnsi"/>
                          <w:b/>
                          <w:sz w:val="28"/>
                          <w:szCs w:val="28"/>
                        </w:rPr>
                        <w:t>Food Bank of CNY</w:t>
                      </w:r>
                    </w:p>
                    <w:p w14:paraId="566371A3" w14:textId="77777777" w:rsidR="00AF5FBC" w:rsidRPr="00A27495" w:rsidRDefault="00AF5FBC" w:rsidP="00B20497">
                      <w:pPr>
                        <w:rPr>
                          <w:rFonts w:asciiTheme="minorHAnsi" w:hAnsiTheme="minorHAnsi" w:cstheme="minorHAnsi"/>
                        </w:rPr>
                      </w:pPr>
                      <w:r w:rsidRPr="00A27495">
                        <w:rPr>
                          <w:rFonts w:asciiTheme="minorHAnsi" w:hAnsiTheme="minorHAnsi" w:cstheme="minorHAnsi"/>
                        </w:rPr>
                        <w:t>The Food Bank of CNY can help you receive Food Stamps/ SNAP.</w:t>
                      </w:r>
                    </w:p>
                    <w:p w14:paraId="400B5BB2" w14:textId="77777777" w:rsidR="00AF5FBC" w:rsidRPr="00A27495" w:rsidRDefault="00AF5FBC" w:rsidP="00B20497">
                      <w:pPr>
                        <w:rPr>
                          <w:rFonts w:asciiTheme="minorHAnsi" w:hAnsiTheme="minorHAnsi" w:cstheme="minorHAnsi"/>
                        </w:rPr>
                      </w:pPr>
                      <w:r w:rsidRPr="00A27495">
                        <w:rPr>
                          <w:rFonts w:asciiTheme="minorHAnsi" w:hAnsiTheme="minorHAnsi" w:cstheme="minorHAnsi"/>
                        </w:rPr>
                        <w:t xml:space="preserve">Please call (315) 437-1899 ext. 224 to set up an appointment or contact Theresa, CW’s Outreach Worker (315) 638-4536. </w:t>
                      </w:r>
                    </w:p>
                    <w:p w14:paraId="0EC9A192" w14:textId="77777777" w:rsidR="00AF5FBC" w:rsidRPr="00C3317F" w:rsidRDefault="00AF5FBC" w:rsidP="00B20497">
                      <w:pPr>
                        <w:tabs>
                          <w:tab w:val="left" w:pos="180"/>
                          <w:tab w:val="left" w:pos="450"/>
                          <w:tab w:val="left" w:pos="630"/>
                          <w:tab w:val="left" w:pos="720"/>
                        </w:tabs>
                        <w:rPr>
                          <w:rFonts w:asciiTheme="minorHAnsi" w:hAnsiTheme="minorHAnsi" w:cstheme="minorHAnsi"/>
                          <w:bCs/>
                        </w:rPr>
                      </w:pPr>
                      <w:r w:rsidRPr="00C3317F">
                        <w:rPr>
                          <w:rFonts w:asciiTheme="minorHAnsi" w:hAnsiTheme="minorHAnsi" w:cstheme="minorHAnsi"/>
                          <w:bCs/>
                        </w:rPr>
                        <w:t xml:space="preserve">Food Sense program helps stretch your food buying dollars and is open to everyone and available each month.  </w:t>
                      </w:r>
                    </w:p>
                    <w:p w14:paraId="684812B6" w14:textId="77777777" w:rsidR="00AF5FBC" w:rsidRPr="00C3317F" w:rsidRDefault="00AF5FBC" w:rsidP="00B20497">
                      <w:pPr>
                        <w:rPr>
                          <w:rFonts w:asciiTheme="minorHAnsi" w:hAnsiTheme="minorHAnsi" w:cstheme="minorHAnsi"/>
                          <w:bCs/>
                        </w:rPr>
                      </w:pPr>
                      <w:r w:rsidRPr="00C3317F">
                        <w:rPr>
                          <w:rFonts w:asciiTheme="minorHAnsi" w:hAnsiTheme="minorHAnsi" w:cstheme="minorHAnsi"/>
                          <w:bCs/>
                        </w:rPr>
                        <w:t xml:space="preserve">Call the center to request the                       Package List or find it on the Village of Baldwinsville Website.                   </w:t>
                      </w:r>
                    </w:p>
                    <w:p w14:paraId="3002C48F" w14:textId="77777777" w:rsidR="00AF5FBC" w:rsidRPr="00A27495" w:rsidRDefault="00AF5FBC" w:rsidP="00B20497">
                      <w:pPr>
                        <w:rPr>
                          <w:rFonts w:asciiTheme="minorHAnsi" w:hAnsiTheme="minorHAnsi" w:cstheme="minorHAnsi"/>
                          <w:b/>
                        </w:rPr>
                      </w:pPr>
                      <w:r w:rsidRPr="00A27495">
                        <w:rPr>
                          <w:rFonts w:asciiTheme="minorHAnsi" w:hAnsiTheme="minorHAnsi" w:cstheme="minorHAnsi"/>
                          <w:b/>
                        </w:rPr>
                        <w:t>Cost: $20.50</w:t>
                      </w:r>
                    </w:p>
                    <w:p w14:paraId="753B5FC3" w14:textId="77777777" w:rsidR="00AF5FBC" w:rsidRPr="00A27495" w:rsidRDefault="00AF5FBC" w:rsidP="00B20497">
                      <w:pPr>
                        <w:rPr>
                          <w:rFonts w:asciiTheme="minorHAnsi" w:hAnsiTheme="minorHAnsi" w:cstheme="minorHAnsi"/>
                          <w:b/>
                        </w:rPr>
                      </w:pPr>
                      <w:r w:rsidRPr="00A27495">
                        <w:rPr>
                          <w:rFonts w:asciiTheme="minorHAnsi" w:hAnsiTheme="minorHAnsi" w:cstheme="minorHAnsi"/>
                          <w:b/>
                        </w:rPr>
                        <w:t xml:space="preserve">The order deadline is </w:t>
                      </w:r>
                      <w:r w:rsidRPr="00A27495">
                        <w:rPr>
                          <w:rFonts w:asciiTheme="minorHAnsi" w:hAnsiTheme="minorHAnsi" w:cstheme="minorHAnsi"/>
                          <w:b/>
                          <w:i/>
                          <w:iCs/>
                          <w:u w:val="single"/>
                        </w:rPr>
                        <w:t>Friday</w:t>
                      </w:r>
                      <w:r w:rsidRPr="00A27495">
                        <w:rPr>
                          <w:rFonts w:asciiTheme="minorHAnsi" w:hAnsiTheme="minorHAnsi" w:cstheme="minorHAnsi"/>
                          <w:b/>
                        </w:rPr>
                        <w:t xml:space="preserve">, </w:t>
                      </w:r>
                      <w:r>
                        <w:rPr>
                          <w:rFonts w:asciiTheme="minorHAnsi" w:hAnsiTheme="minorHAnsi" w:cstheme="minorHAnsi"/>
                          <w:b/>
                        </w:rPr>
                        <w:t>December 6, 2024</w:t>
                      </w:r>
                      <w:r w:rsidRPr="00A27495">
                        <w:rPr>
                          <w:rFonts w:asciiTheme="minorHAnsi" w:hAnsiTheme="minorHAnsi" w:cstheme="minorHAnsi"/>
                          <w:b/>
                        </w:rPr>
                        <w:t xml:space="preserve"> by 3:30pm.</w:t>
                      </w:r>
                    </w:p>
                    <w:p w14:paraId="01D5B66D" w14:textId="77777777" w:rsidR="00AF5FBC" w:rsidRDefault="00AF5FBC" w:rsidP="00B20497">
                      <w:pPr>
                        <w:widowControl w:val="0"/>
                        <w:overflowPunct w:val="0"/>
                        <w:autoSpaceDE w:val="0"/>
                        <w:autoSpaceDN w:val="0"/>
                        <w:adjustRightInd w:val="0"/>
                        <w:ind w:right="180"/>
                        <w:rPr>
                          <w:rFonts w:asciiTheme="minorHAnsi" w:hAnsiTheme="minorHAnsi" w:cstheme="minorHAnsi"/>
                          <w:b/>
                        </w:rPr>
                      </w:pPr>
                      <w:r w:rsidRPr="00A27495">
                        <w:rPr>
                          <w:rFonts w:asciiTheme="minorHAnsi" w:hAnsiTheme="minorHAnsi" w:cstheme="minorHAnsi"/>
                          <w:b/>
                        </w:rPr>
                        <w:t xml:space="preserve">The pick- up date is </w:t>
                      </w:r>
                      <w:r w:rsidRPr="00A27495">
                        <w:rPr>
                          <w:rFonts w:asciiTheme="minorHAnsi" w:hAnsiTheme="minorHAnsi" w:cstheme="minorHAnsi"/>
                          <w:b/>
                          <w:i/>
                          <w:iCs/>
                        </w:rPr>
                        <w:t>Wednesday</w:t>
                      </w:r>
                      <w:r w:rsidRPr="00A27495">
                        <w:rPr>
                          <w:rFonts w:asciiTheme="minorHAnsi" w:hAnsiTheme="minorHAnsi" w:cstheme="minorHAnsi"/>
                          <w:b/>
                        </w:rPr>
                        <w:t xml:space="preserve">, </w:t>
                      </w:r>
                      <w:r>
                        <w:rPr>
                          <w:rFonts w:asciiTheme="minorHAnsi" w:hAnsiTheme="minorHAnsi" w:cstheme="minorHAnsi"/>
                          <w:b/>
                        </w:rPr>
                        <w:t>December 18, 2024</w:t>
                      </w:r>
                      <w:r w:rsidRPr="00A27495">
                        <w:rPr>
                          <w:rFonts w:asciiTheme="minorHAnsi" w:hAnsiTheme="minorHAnsi" w:cstheme="minorHAnsi"/>
                          <w:b/>
                        </w:rPr>
                        <w:t xml:space="preserve"> </w:t>
                      </w:r>
                      <w:r>
                        <w:rPr>
                          <w:rFonts w:asciiTheme="minorHAnsi" w:hAnsiTheme="minorHAnsi" w:cstheme="minorHAnsi"/>
                          <w:b/>
                        </w:rPr>
                        <w:t xml:space="preserve">at </w:t>
                      </w:r>
                      <w:r w:rsidRPr="00A27495">
                        <w:rPr>
                          <w:rFonts w:asciiTheme="minorHAnsi" w:hAnsiTheme="minorHAnsi" w:cstheme="minorHAnsi"/>
                          <w:b/>
                        </w:rPr>
                        <w:t>11:</w:t>
                      </w:r>
                      <w:r>
                        <w:rPr>
                          <w:rFonts w:asciiTheme="minorHAnsi" w:hAnsiTheme="minorHAnsi" w:cstheme="minorHAnsi"/>
                          <w:b/>
                        </w:rPr>
                        <w:t>45</w:t>
                      </w:r>
                      <w:r w:rsidRPr="00A27495">
                        <w:rPr>
                          <w:rFonts w:asciiTheme="minorHAnsi" w:hAnsiTheme="minorHAnsi" w:cstheme="minorHAnsi"/>
                          <w:b/>
                        </w:rPr>
                        <w:t xml:space="preserve"> - 12:</w:t>
                      </w:r>
                      <w:r>
                        <w:rPr>
                          <w:rFonts w:asciiTheme="minorHAnsi" w:hAnsiTheme="minorHAnsi" w:cstheme="minorHAnsi"/>
                          <w:b/>
                        </w:rPr>
                        <w:t>45</w:t>
                      </w:r>
                      <w:r w:rsidRPr="00A27495">
                        <w:rPr>
                          <w:rFonts w:asciiTheme="minorHAnsi" w:hAnsiTheme="minorHAnsi" w:cstheme="minorHAnsi"/>
                          <w:b/>
                        </w:rPr>
                        <w:t xml:space="preserve"> pm.</w:t>
                      </w:r>
                    </w:p>
                    <w:p w14:paraId="7EC42D5D" w14:textId="77777777" w:rsidR="00AF5FBC" w:rsidRDefault="00AF5FBC" w:rsidP="00B20497">
                      <w:pPr>
                        <w:widowControl w:val="0"/>
                        <w:overflowPunct w:val="0"/>
                        <w:autoSpaceDE w:val="0"/>
                        <w:autoSpaceDN w:val="0"/>
                        <w:adjustRightInd w:val="0"/>
                        <w:ind w:right="180"/>
                        <w:rPr>
                          <w:rFonts w:asciiTheme="minorHAnsi" w:hAnsiTheme="minorHAnsi" w:cstheme="minorHAnsi"/>
                          <w:b/>
                        </w:rPr>
                      </w:pPr>
                    </w:p>
                    <w:p w14:paraId="470D4AB7" w14:textId="77777777" w:rsidR="00AF5FBC" w:rsidRPr="00EA52AC" w:rsidRDefault="00AF5FBC" w:rsidP="00EA52AC">
                      <w:pPr>
                        <w:widowControl w:val="0"/>
                        <w:overflowPunct w:val="0"/>
                        <w:autoSpaceDE w:val="0"/>
                        <w:autoSpaceDN w:val="0"/>
                        <w:adjustRightInd w:val="0"/>
                        <w:ind w:right="180"/>
                        <w:rPr>
                          <w:rFonts w:cstheme="minorHAnsi"/>
                          <w:b/>
                          <w:sz w:val="32"/>
                          <w:szCs w:val="32"/>
                        </w:rPr>
                      </w:pPr>
                      <w:r w:rsidRPr="00AF5FBC">
                        <w:rPr>
                          <w:rFonts w:asciiTheme="minorHAnsi" w:hAnsiTheme="minorHAnsi" w:cstheme="minorHAnsi"/>
                          <w:b/>
                          <w:sz w:val="32"/>
                          <w:szCs w:val="32"/>
                        </w:rPr>
                        <w:t>PLEASE BRING YOUR OWN RE-USABLE BAGS TO BRING YOUR FOOD HOME AS WE WILL NO LONGER HAVE BOXES AVAILABLE.</w:t>
                      </w:r>
                    </w:p>
                  </w:txbxContent>
                </v:textbox>
                <w10:wrap type="square"/>
              </v:shape>
            </w:pict>
          </mc:Fallback>
        </mc:AlternateContent>
      </w:r>
    </w:p>
    <w:p w14:paraId="3BF27724" w14:textId="0002FA62" w:rsidR="00D21DEA" w:rsidRPr="00A27495" w:rsidRDefault="00A9375C" w:rsidP="00702FF3">
      <w:pPr>
        <w:widowControl w:val="0"/>
        <w:overflowPunct w:val="0"/>
        <w:autoSpaceDE w:val="0"/>
        <w:autoSpaceDN w:val="0"/>
        <w:adjustRightInd w:val="0"/>
        <w:ind w:right="180"/>
        <w:jc w:val="both"/>
        <w:rPr>
          <w:rFonts w:asciiTheme="minorHAnsi" w:hAnsiTheme="minorHAnsi" w:cstheme="minorHAnsi"/>
          <w:b/>
          <w:bCs/>
          <w:kern w:val="28"/>
        </w:rPr>
      </w:pPr>
      <w:r>
        <w:rPr>
          <w:noProof/>
        </w:rPr>
        <mc:AlternateContent>
          <mc:Choice Requires="wps">
            <w:drawing>
              <wp:anchor distT="0" distB="0" distL="114300" distR="114300" simplePos="0" relativeHeight="251695616" behindDoc="0" locked="0" layoutInCell="1" allowOverlap="1" wp14:anchorId="0D4C4437" wp14:editId="41E1B7D1">
                <wp:simplePos x="0" y="0"/>
                <wp:positionH relativeFrom="column">
                  <wp:posOffset>0</wp:posOffset>
                </wp:positionH>
                <wp:positionV relativeFrom="paragraph">
                  <wp:posOffset>0</wp:posOffset>
                </wp:positionV>
                <wp:extent cx="1828800" cy="1828800"/>
                <wp:effectExtent l="0" t="0" r="0" b="0"/>
                <wp:wrapSquare wrapText="bothSides"/>
                <wp:docPr id="1762414295"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28E1F865" w14:textId="77777777" w:rsidR="00A9375C" w:rsidRPr="00D45659" w:rsidRDefault="00A9375C" w:rsidP="00D45659">
                            <w:pPr>
                              <w:spacing w:line="283" w:lineRule="auto"/>
                              <w:rPr>
                                <w:rFonts w:ascii="Ink Free" w:hAnsi="Ink Free" w:cstheme="minorHAnsi"/>
                                <w:b/>
                                <w:bCs/>
                                <w:sz w:val="28"/>
                                <w:szCs w:val="28"/>
                              </w:rPr>
                            </w:pPr>
                            <w:r>
                              <w:rPr>
                                <w:rFonts w:ascii="Ink Free" w:hAnsi="Ink Free" w:cstheme="minorHAnsi"/>
                                <w:b/>
                                <w:bCs/>
                                <w:sz w:val="28"/>
                                <w:szCs w:val="28"/>
                              </w:rPr>
                              <w:t>P</w:t>
                            </w:r>
                            <w:r w:rsidRPr="00AA7758">
                              <w:rPr>
                                <w:rFonts w:ascii="Ink Free" w:hAnsi="Ink Free" w:cstheme="minorHAnsi"/>
                                <w:b/>
                                <w:bCs/>
                                <w:sz w:val="28"/>
                                <w:szCs w:val="28"/>
                              </w:rPr>
                              <w:t>lease continue to bring in your $.05 returnable bottles and cans.   You can also drop off any bottles and cans to J&amp;R Claim Your Change which is located in the Smokey Hollow Plaza and let them know you want to put it on the Canton Woods Senior Center account.  Thank you so much!</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D4C4437" id="_x0000_s1035" type="#_x0000_t202" style="position:absolute;left:0;text-align:left;margin-left:0;margin-top:0;width:2in;height:2in;z-index:25169561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VSfKwIAAFo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FXS&#10;u6HhLVRHxMFBPyLe8rXC9I/MhxfmcCawP5zz8IyH1IA1wUmipAb362/30R+pQislLc5YSQ0uASX6&#10;u0EK78bTaRzJpExvvkxQcdeW7bXF7JsVYJtj3CfLkxj9gx5E6aB5w2VYxjfRxAzHl0saBnEV+rnH&#10;ZeJiuUxOOISWhUezsTymHkB97d6YsyeyAvL8BMMssuIdZ71vjPR2uQ/IXCI0otxjegIfBzhxc1q2&#10;uCHXevK6/BIWvwE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Eu5VJ8rAgAAWgQAAA4AAAAAAAAAAAAAAAAALgIAAGRycy9lMm9Eb2Mu&#10;eG1sUEsBAi0AFAAGAAgAAAAhALcMAwjXAAAABQEAAA8AAAAAAAAAAAAAAAAAhQQAAGRycy9kb3du&#10;cmV2LnhtbFBLBQYAAAAABAAEAPMAAACJBQAAAAA=&#10;" filled="f" strokeweight=".5pt">
                <v:textbox style="mso-fit-shape-to-text:t">
                  <w:txbxContent>
                    <w:p w14:paraId="28E1F865" w14:textId="77777777" w:rsidR="00A9375C" w:rsidRPr="00D45659" w:rsidRDefault="00A9375C" w:rsidP="00D45659">
                      <w:pPr>
                        <w:spacing w:line="283" w:lineRule="auto"/>
                        <w:rPr>
                          <w:rFonts w:ascii="Ink Free" w:hAnsi="Ink Free" w:cstheme="minorHAnsi"/>
                          <w:b/>
                          <w:bCs/>
                          <w:sz w:val="28"/>
                          <w:szCs w:val="28"/>
                        </w:rPr>
                      </w:pPr>
                      <w:r>
                        <w:rPr>
                          <w:rFonts w:ascii="Ink Free" w:hAnsi="Ink Free" w:cstheme="minorHAnsi"/>
                          <w:b/>
                          <w:bCs/>
                          <w:sz w:val="28"/>
                          <w:szCs w:val="28"/>
                        </w:rPr>
                        <w:t>P</w:t>
                      </w:r>
                      <w:r w:rsidRPr="00AA7758">
                        <w:rPr>
                          <w:rFonts w:ascii="Ink Free" w:hAnsi="Ink Free" w:cstheme="minorHAnsi"/>
                          <w:b/>
                          <w:bCs/>
                          <w:sz w:val="28"/>
                          <w:szCs w:val="28"/>
                        </w:rPr>
                        <w:t>lease continue to bring in your $.05 returnable bottles and cans.   You can also drop off any bottles and cans to J&amp;R Claim Your Change which is located in the Smokey Hollow Plaza and let them know you want to put it on the Canton Woods Senior Center account.  Thank you so much!</w:t>
                      </w:r>
                    </w:p>
                  </w:txbxContent>
                </v:textbox>
                <w10:wrap type="square"/>
              </v:shape>
            </w:pict>
          </mc:Fallback>
        </mc:AlternateContent>
      </w:r>
    </w:p>
    <w:p w14:paraId="718A85CB" w14:textId="25DF7A6D" w:rsidR="00B31823" w:rsidRPr="00A27495" w:rsidRDefault="000A0453" w:rsidP="00B31823">
      <w:pPr>
        <w:widowControl w:val="0"/>
        <w:overflowPunct w:val="0"/>
        <w:autoSpaceDE w:val="0"/>
        <w:autoSpaceDN w:val="0"/>
        <w:adjustRightInd w:val="0"/>
        <w:ind w:right="180"/>
        <w:rPr>
          <w:rFonts w:asciiTheme="minorHAnsi" w:hAnsiTheme="minorHAnsi" w:cstheme="minorHAnsi"/>
          <w:bCs/>
          <w:kern w:val="28"/>
        </w:rPr>
      </w:pPr>
      <w:r>
        <w:rPr>
          <w:noProof/>
        </w:rPr>
        <w:lastRenderedPageBreak/>
        <mc:AlternateContent>
          <mc:Choice Requires="wps">
            <w:drawing>
              <wp:anchor distT="0" distB="0" distL="114300" distR="114300" simplePos="0" relativeHeight="251673088" behindDoc="0" locked="0" layoutInCell="1" allowOverlap="1" wp14:anchorId="09686F88" wp14:editId="068B7646">
                <wp:simplePos x="0" y="0"/>
                <wp:positionH relativeFrom="column">
                  <wp:posOffset>0</wp:posOffset>
                </wp:positionH>
                <wp:positionV relativeFrom="paragraph">
                  <wp:posOffset>0</wp:posOffset>
                </wp:positionV>
                <wp:extent cx="1828800" cy="1828800"/>
                <wp:effectExtent l="0" t="0" r="0" b="0"/>
                <wp:wrapSquare wrapText="bothSides"/>
                <wp:docPr id="1193556941"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53CAA85D" w14:textId="77777777" w:rsidR="000A0453" w:rsidRPr="00A27495" w:rsidRDefault="000A0453" w:rsidP="00702FF3">
                            <w:pPr>
                              <w:widowControl w:val="0"/>
                              <w:overflowPunct w:val="0"/>
                              <w:autoSpaceDE w:val="0"/>
                              <w:autoSpaceDN w:val="0"/>
                              <w:adjustRightInd w:val="0"/>
                              <w:ind w:right="180"/>
                              <w:jc w:val="both"/>
                              <w:rPr>
                                <w:rFonts w:asciiTheme="minorHAnsi" w:hAnsiTheme="minorHAnsi" w:cstheme="minorHAnsi"/>
                                <w:kern w:val="28"/>
                              </w:rPr>
                            </w:pPr>
                            <w:r w:rsidRPr="006C277C">
                              <w:rPr>
                                <w:rFonts w:ascii="Congenial" w:hAnsi="Congenial" w:cstheme="minorHAnsi"/>
                                <w:b/>
                                <w:bCs/>
                                <w:kern w:val="28"/>
                              </w:rPr>
                              <w:t>Pool Tournaments</w:t>
                            </w:r>
                            <w:r w:rsidRPr="00A27495">
                              <w:rPr>
                                <w:rFonts w:asciiTheme="minorHAnsi" w:hAnsiTheme="minorHAnsi" w:cstheme="minorHAnsi"/>
                                <w:kern w:val="28"/>
                              </w:rPr>
                              <w:t xml:space="preserve"> every Friday at 1:00pm.  Sign up ahead of time to get your name on the list.  </w:t>
                            </w:r>
                          </w:p>
                          <w:p w14:paraId="20A9EB40" w14:textId="77777777" w:rsidR="000A0453" w:rsidRPr="00A27495" w:rsidRDefault="000A0453" w:rsidP="00D0496A">
                            <w:pPr>
                              <w:widowControl w:val="0"/>
                              <w:overflowPunct w:val="0"/>
                              <w:autoSpaceDE w:val="0"/>
                              <w:autoSpaceDN w:val="0"/>
                              <w:adjustRightInd w:val="0"/>
                              <w:ind w:left="720" w:right="180"/>
                              <w:jc w:val="center"/>
                              <w:rPr>
                                <w:rFonts w:asciiTheme="minorHAnsi" w:hAnsiTheme="minorHAnsi" w:cstheme="minorHAnsi"/>
                                <w:b/>
                                <w:kern w:val="28"/>
                              </w:rPr>
                            </w:pPr>
                          </w:p>
                          <w:p w14:paraId="31B2CC92" w14:textId="5730222E" w:rsidR="000A0453" w:rsidRPr="006C277C" w:rsidRDefault="000A0453" w:rsidP="005F0C7B">
                            <w:pPr>
                              <w:widowControl w:val="0"/>
                              <w:overflowPunct w:val="0"/>
                              <w:autoSpaceDE w:val="0"/>
                              <w:autoSpaceDN w:val="0"/>
                              <w:adjustRightInd w:val="0"/>
                              <w:ind w:left="720" w:right="180"/>
                              <w:jc w:val="center"/>
                              <w:rPr>
                                <w:rFonts w:ascii="Congenial" w:hAnsi="Congenial" w:cstheme="minorHAnsi"/>
                                <w:b/>
                                <w:kern w:val="28"/>
                                <w:sz w:val="28"/>
                                <w:szCs w:val="28"/>
                              </w:rPr>
                            </w:pPr>
                            <w:r w:rsidRPr="006C277C">
                              <w:rPr>
                                <w:rFonts w:ascii="Congenial" w:hAnsi="Congenial" w:cstheme="minorHAnsi"/>
                                <w:b/>
                                <w:kern w:val="28"/>
                                <w:sz w:val="28"/>
                                <w:szCs w:val="28"/>
                              </w:rPr>
                              <w:t xml:space="preserve">Tournaments for </w:t>
                            </w:r>
                            <w:r>
                              <w:rPr>
                                <w:rFonts w:ascii="Congenial" w:hAnsi="Congenial" w:cstheme="minorHAnsi"/>
                                <w:b/>
                                <w:kern w:val="28"/>
                                <w:sz w:val="28"/>
                                <w:szCs w:val="28"/>
                              </w:rPr>
                              <w:t>October</w:t>
                            </w:r>
                          </w:p>
                          <w:p w14:paraId="335EBA1B" w14:textId="77777777" w:rsidR="000A0453" w:rsidRPr="00A27495" w:rsidRDefault="000A0453" w:rsidP="00D0496A">
                            <w:pPr>
                              <w:widowControl w:val="0"/>
                              <w:overflowPunct w:val="0"/>
                              <w:autoSpaceDE w:val="0"/>
                              <w:autoSpaceDN w:val="0"/>
                              <w:adjustRightInd w:val="0"/>
                              <w:ind w:left="720" w:right="180"/>
                              <w:jc w:val="center"/>
                              <w:rPr>
                                <w:rFonts w:asciiTheme="minorHAnsi" w:hAnsiTheme="minorHAnsi" w:cstheme="minorHAnsi"/>
                                <w:b/>
                                <w:kern w:val="28"/>
                              </w:rPr>
                            </w:pPr>
                            <w:r w:rsidRPr="00A27495">
                              <w:rPr>
                                <w:rFonts w:asciiTheme="minorHAnsi" w:hAnsiTheme="minorHAnsi" w:cstheme="minorHAnsi"/>
                                <w:b/>
                                <w:kern w:val="28"/>
                              </w:rPr>
                              <w:t xml:space="preserve">                                  </w:t>
                            </w:r>
                          </w:p>
                          <w:p w14:paraId="54167912" w14:textId="77777777" w:rsidR="000A0453" w:rsidRPr="0095015A" w:rsidRDefault="000A0453" w:rsidP="00BB2EE3">
                            <w:pPr>
                              <w:rPr>
                                <w:b/>
                                <w:bCs/>
                                <w:sz w:val="40"/>
                                <w:szCs w:val="40"/>
                              </w:rPr>
                            </w:pPr>
                            <w:r w:rsidRPr="0095015A">
                              <w:rPr>
                                <w:b/>
                                <w:bCs/>
                                <w:sz w:val="40"/>
                                <w:szCs w:val="40"/>
                              </w:rPr>
                              <w:t xml:space="preserve">9 Ball Tournaments </w:t>
                            </w:r>
                          </w:p>
                          <w:p w14:paraId="7D2F8A84"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10/4</w:t>
                            </w:r>
                          </w:p>
                          <w:p w14:paraId="23E1E822"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 xml:space="preserve">1st Place: Micky </w:t>
                            </w:r>
                          </w:p>
                          <w:p w14:paraId="2C9335B2"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2nd Place: Griffin</w:t>
                            </w:r>
                          </w:p>
                          <w:p w14:paraId="267FC33C" w14:textId="77777777" w:rsidR="000A0453" w:rsidRPr="00B31823" w:rsidRDefault="000A0453" w:rsidP="00B31823">
                            <w:pPr>
                              <w:widowControl w:val="0"/>
                              <w:overflowPunct w:val="0"/>
                              <w:autoSpaceDE w:val="0"/>
                              <w:autoSpaceDN w:val="0"/>
                              <w:adjustRightInd w:val="0"/>
                              <w:ind w:right="180"/>
                              <w:rPr>
                                <w:sz w:val="28"/>
                                <w:szCs w:val="28"/>
                              </w:rPr>
                            </w:pPr>
                          </w:p>
                          <w:p w14:paraId="0E7198E9"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10/11</w:t>
                            </w:r>
                          </w:p>
                          <w:p w14:paraId="3703DA64"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 xml:space="preserve">1st Place: Dave A </w:t>
                            </w:r>
                            <w:r w:rsidRPr="00B31823">
                              <w:rPr>
                                <w:sz w:val="28"/>
                                <w:szCs w:val="28"/>
                              </w:rPr>
                              <w:tab/>
                            </w:r>
                          </w:p>
                          <w:p w14:paraId="29DE0D90"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2nd Place: Bill B</w:t>
                            </w:r>
                          </w:p>
                          <w:p w14:paraId="46BB21FB" w14:textId="77777777" w:rsidR="000A0453" w:rsidRPr="00B31823" w:rsidRDefault="000A0453" w:rsidP="00B31823">
                            <w:pPr>
                              <w:widowControl w:val="0"/>
                              <w:overflowPunct w:val="0"/>
                              <w:autoSpaceDE w:val="0"/>
                              <w:autoSpaceDN w:val="0"/>
                              <w:adjustRightInd w:val="0"/>
                              <w:ind w:right="180"/>
                              <w:rPr>
                                <w:sz w:val="28"/>
                                <w:szCs w:val="28"/>
                              </w:rPr>
                            </w:pPr>
                          </w:p>
                          <w:p w14:paraId="14137DC4"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10/18</w:t>
                            </w:r>
                          </w:p>
                          <w:p w14:paraId="4ACC8B0A"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 xml:space="preserve">1st Place: Loren </w:t>
                            </w:r>
                          </w:p>
                          <w:p w14:paraId="23FED95F"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2nd: Dave G</w:t>
                            </w:r>
                          </w:p>
                          <w:p w14:paraId="02E5EA15" w14:textId="77777777" w:rsidR="000A0453" w:rsidRPr="00B31823" w:rsidRDefault="000A0453" w:rsidP="00B31823">
                            <w:pPr>
                              <w:widowControl w:val="0"/>
                              <w:overflowPunct w:val="0"/>
                              <w:autoSpaceDE w:val="0"/>
                              <w:autoSpaceDN w:val="0"/>
                              <w:adjustRightInd w:val="0"/>
                              <w:ind w:right="180"/>
                              <w:rPr>
                                <w:sz w:val="28"/>
                                <w:szCs w:val="28"/>
                              </w:rPr>
                            </w:pPr>
                          </w:p>
                          <w:p w14:paraId="4951CF91"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 xml:space="preserve">10/25 </w:t>
                            </w:r>
                          </w:p>
                          <w:p w14:paraId="6294C066"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 xml:space="preserve">1st Place: Marcus </w:t>
                            </w:r>
                            <w:r w:rsidRPr="00B31823">
                              <w:rPr>
                                <w:sz w:val="28"/>
                                <w:szCs w:val="28"/>
                              </w:rPr>
                              <w:tab/>
                            </w:r>
                          </w:p>
                          <w:p w14:paraId="7FA5E7E9" w14:textId="77777777" w:rsidR="000A0453" w:rsidRPr="00651E6F" w:rsidRDefault="000A0453" w:rsidP="00651E6F">
                            <w:pPr>
                              <w:widowControl w:val="0"/>
                              <w:overflowPunct w:val="0"/>
                              <w:autoSpaceDE w:val="0"/>
                              <w:autoSpaceDN w:val="0"/>
                              <w:adjustRightInd w:val="0"/>
                              <w:ind w:right="180"/>
                              <w:rPr>
                                <w:sz w:val="28"/>
                                <w:szCs w:val="28"/>
                              </w:rPr>
                            </w:pPr>
                            <w:r w:rsidRPr="00B31823">
                              <w:rPr>
                                <w:sz w:val="28"/>
                                <w:szCs w:val="28"/>
                              </w:rPr>
                              <w:t>2nd Place: Nick P</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9686F88" id="_x0000_s1036" type="#_x0000_t202" style="position:absolute;margin-left:0;margin-top:0;width:2in;height:2in;z-index:25167308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" filled="f" strokeweight=".5pt">
                <v:textbox style="mso-fit-shape-to-text:t">
                  <w:txbxContent>
                    <w:p w14:paraId="53CAA85D" w14:textId="77777777" w:rsidR="000A0453" w:rsidRPr="00A27495" w:rsidRDefault="000A0453" w:rsidP="00702FF3">
                      <w:pPr>
                        <w:widowControl w:val="0"/>
                        <w:overflowPunct w:val="0"/>
                        <w:autoSpaceDE w:val="0"/>
                        <w:autoSpaceDN w:val="0"/>
                        <w:adjustRightInd w:val="0"/>
                        <w:ind w:right="180"/>
                        <w:jc w:val="both"/>
                        <w:rPr>
                          <w:rFonts w:asciiTheme="minorHAnsi" w:hAnsiTheme="minorHAnsi" w:cstheme="minorHAnsi"/>
                          <w:kern w:val="28"/>
                        </w:rPr>
                      </w:pPr>
                      <w:r w:rsidRPr="006C277C">
                        <w:rPr>
                          <w:rFonts w:ascii="Congenial" w:hAnsi="Congenial" w:cstheme="minorHAnsi"/>
                          <w:b/>
                          <w:bCs/>
                          <w:kern w:val="28"/>
                        </w:rPr>
                        <w:t>Pool Tournaments</w:t>
                      </w:r>
                      <w:r w:rsidRPr="00A27495">
                        <w:rPr>
                          <w:rFonts w:asciiTheme="minorHAnsi" w:hAnsiTheme="minorHAnsi" w:cstheme="minorHAnsi"/>
                          <w:kern w:val="28"/>
                        </w:rPr>
                        <w:t xml:space="preserve"> every Friday at 1:00pm.  Sign up ahead of time to get your name on the list.  </w:t>
                      </w:r>
                    </w:p>
                    <w:p w14:paraId="20A9EB40" w14:textId="77777777" w:rsidR="000A0453" w:rsidRPr="00A27495" w:rsidRDefault="000A0453" w:rsidP="00D0496A">
                      <w:pPr>
                        <w:widowControl w:val="0"/>
                        <w:overflowPunct w:val="0"/>
                        <w:autoSpaceDE w:val="0"/>
                        <w:autoSpaceDN w:val="0"/>
                        <w:adjustRightInd w:val="0"/>
                        <w:ind w:left="720" w:right="180"/>
                        <w:jc w:val="center"/>
                        <w:rPr>
                          <w:rFonts w:asciiTheme="minorHAnsi" w:hAnsiTheme="minorHAnsi" w:cstheme="minorHAnsi"/>
                          <w:b/>
                          <w:kern w:val="28"/>
                        </w:rPr>
                      </w:pPr>
                    </w:p>
                    <w:p w14:paraId="31B2CC92" w14:textId="5730222E" w:rsidR="000A0453" w:rsidRPr="006C277C" w:rsidRDefault="000A0453" w:rsidP="005F0C7B">
                      <w:pPr>
                        <w:widowControl w:val="0"/>
                        <w:overflowPunct w:val="0"/>
                        <w:autoSpaceDE w:val="0"/>
                        <w:autoSpaceDN w:val="0"/>
                        <w:adjustRightInd w:val="0"/>
                        <w:ind w:left="720" w:right="180"/>
                        <w:jc w:val="center"/>
                        <w:rPr>
                          <w:rFonts w:ascii="Congenial" w:hAnsi="Congenial" w:cstheme="minorHAnsi"/>
                          <w:b/>
                          <w:kern w:val="28"/>
                          <w:sz w:val="28"/>
                          <w:szCs w:val="28"/>
                        </w:rPr>
                      </w:pPr>
                      <w:r w:rsidRPr="006C277C">
                        <w:rPr>
                          <w:rFonts w:ascii="Congenial" w:hAnsi="Congenial" w:cstheme="minorHAnsi"/>
                          <w:b/>
                          <w:kern w:val="28"/>
                          <w:sz w:val="28"/>
                          <w:szCs w:val="28"/>
                        </w:rPr>
                        <w:t xml:space="preserve">Tournaments for </w:t>
                      </w:r>
                      <w:r>
                        <w:rPr>
                          <w:rFonts w:ascii="Congenial" w:hAnsi="Congenial" w:cstheme="minorHAnsi"/>
                          <w:b/>
                          <w:kern w:val="28"/>
                          <w:sz w:val="28"/>
                          <w:szCs w:val="28"/>
                        </w:rPr>
                        <w:t>October</w:t>
                      </w:r>
                    </w:p>
                    <w:p w14:paraId="335EBA1B" w14:textId="77777777" w:rsidR="000A0453" w:rsidRPr="00A27495" w:rsidRDefault="000A0453" w:rsidP="00D0496A">
                      <w:pPr>
                        <w:widowControl w:val="0"/>
                        <w:overflowPunct w:val="0"/>
                        <w:autoSpaceDE w:val="0"/>
                        <w:autoSpaceDN w:val="0"/>
                        <w:adjustRightInd w:val="0"/>
                        <w:ind w:left="720" w:right="180"/>
                        <w:jc w:val="center"/>
                        <w:rPr>
                          <w:rFonts w:asciiTheme="minorHAnsi" w:hAnsiTheme="minorHAnsi" w:cstheme="minorHAnsi"/>
                          <w:b/>
                          <w:kern w:val="28"/>
                        </w:rPr>
                      </w:pPr>
                      <w:r w:rsidRPr="00A27495">
                        <w:rPr>
                          <w:rFonts w:asciiTheme="minorHAnsi" w:hAnsiTheme="minorHAnsi" w:cstheme="minorHAnsi"/>
                          <w:b/>
                          <w:kern w:val="28"/>
                        </w:rPr>
                        <w:t xml:space="preserve">                                  </w:t>
                      </w:r>
                    </w:p>
                    <w:p w14:paraId="54167912" w14:textId="77777777" w:rsidR="000A0453" w:rsidRPr="0095015A" w:rsidRDefault="000A0453" w:rsidP="00BB2EE3">
                      <w:pPr>
                        <w:rPr>
                          <w:b/>
                          <w:bCs/>
                          <w:sz w:val="40"/>
                          <w:szCs w:val="40"/>
                        </w:rPr>
                      </w:pPr>
                      <w:r w:rsidRPr="0095015A">
                        <w:rPr>
                          <w:b/>
                          <w:bCs/>
                          <w:sz w:val="40"/>
                          <w:szCs w:val="40"/>
                        </w:rPr>
                        <w:t xml:space="preserve">9 Ball Tournaments </w:t>
                      </w:r>
                    </w:p>
                    <w:p w14:paraId="7D2F8A84"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10/4</w:t>
                      </w:r>
                    </w:p>
                    <w:p w14:paraId="23E1E822"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 xml:space="preserve">1st Place: Micky </w:t>
                      </w:r>
                    </w:p>
                    <w:p w14:paraId="2C9335B2"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2nd Place: Griffin</w:t>
                      </w:r>
                    </w:p>
                    <w:p w14:paraId="267FC33C" w14:textId="77777777" w:rsidR="000A0453" w:rsidRPr="00B31823" w:rsidRDefault="000A0453" w:rsidP="00B31823">
                      <w:pPr>
                        <w:widowControl w:val="0"/>
                        <w:overflowPunct w:val="0"/>
                        <w:autoSpaceDE w:val="0"/>
                        <w:autoSpaceDN w:val="0"/>
                        <w:adjustRightInd w:val="0"/>
                        <w:ind w:right="180"/>
                        <w:rPr>
                          <w:sz w:val="28"/>
                          <w:szCs w:val="28"/>
                        </w:rPr>
                      </w:pPr>
                    </w:p>
                    <w:p w14:paraId="0E7198E9"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10/11</w:t>
                      </w:r>
                    </w:p>
                    <w:p w14:paraId="3703DA64"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 xml:space="preserve">1st Place: Dave A </w:t>
                      </w:r>
                      <w:r w:rsidRPr="00B31823">
                        <w:rPr>
                          <w:sz w:val="28"/>
                          <w:szCs w:val="28"/>
                        </w:rPr>
                        <w:tab/>
                      </w:r>
                    </w:p>
                    <w:p w14:paraId="29DE0D90"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2nd Place: Bill B</w:t>
                      </w:r>
                    </w:p>
                    <w:p w14:paraId="46BB21FB" w14:textId="77777777" w:rsidR="000A0453" w:rsidRPr="00B31823" w:rsidRDefault="000A0453" w:rsidP="00B31823">
                      <w:pPr>
                        <w:widowControl w:val="0"/>
                        <w:overflowPunct w:val="0"/>
                        <w:autoSpaceDE w:val="0"/>
                        <w:autoSpaceDN w:val="0"/>
                        <w:adjustRightInd w:val="0"/>
                        <w:ind w:right="180"/>
                        <w:rPr>
                          <w:sz w:val="28"/>
                          <w:szCs w:val="28"/>
                        </w:rPr>
                      </w:pPr>
                    </w:p>
                    <w:p w14:paraId="14137DC4"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10/18</w:t>
                      </w:r>
                    </w:p>
                    <w:p w14:paraId="4ACC8B0A"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 xml:space="preserve">1st Place: Loren </w:t>
                      </w:r>
                    </w:p>
                    <w:p w14:paraId="23FED95F"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2nd: Dave G</w:t>
                      </w:r>
                    </w:p>
                    <w:p w14:paraId="02E5EA15" w14:textId="77777777" w:rsidR="000A0453" w:rsidRPr="00B31823" w:rsidRDefault="000A0453" w:rsidP="00B31823">
                      <w:pPr>
                        <w:widowControl w:val="0"/>
                        <w:overflowPunct w:val="0"/>
                        <w:autoSpaceDE w:val="0"/>
                        <w:autoSpaceDN w:val="0"/>
                        <w:adjustRightInd w:val="0"/>
                        <w:ind w:right="180"/>
                        <w:rPr>
                          <w:sz w:val="28"/>
                          <w:szCs w:val="28"/>
                        </w:rPr>
                      </w:pPr>
                    </w:p>
                    <w:p w14:paraId="4951CF91"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 xml:space="preserve">10/25 </w:t>
                      </w:r>
                    </w:p>
                    <w:p w14:paraId="6294C066" w14:textId="77777777" w:rsidR="000A0453" w:rsidRPr="00B31823" w:rsidRDefault="000A0453" w:rsidP="00B31823">
                      <w:pPr>
                        <w:widowControl w:val="0"/>
                        <w:overflowPunct w:val="0"/>
                        <w:autoSpaceDE w:val="0"/>
                        <w:autoSpaceDN w:val="0"/>
                        <w:adjustRightInd w:val="0"/>
                        <w:ind w:right="180"/>
                        <w:rPr>
                          <w:sz w:val="28"/>
                          <w:szCs w:val="28"/>
                        </w:rPr>
                      </w:pPr>
                      <w:r w:rsidRPr="00B31823">
                        <w:rPr>
                          <w:sz w:val="28"/>
                          <w:szCs w:val="28"/>
                        </w:rPr>
                        <w:t xml:space="preserve">1st Place: Marcus </w:t>
                      </w:r>
                      <w:r w:rsidRPr="00B31823">
                        <w:rPr>
                          <w:sz w:val="28"/>
                          <w:szCs w:val="28"/>
                        </w:rPr>
                        <w:tab/>
                      </w:r>
                    </w:p>
                    <w:p w14:paraId="7FA5E7E9" w14:textId="77777777" w:rsidR="000A0453" w:rsidRPr="00651E6F" w:rsidRDefault="000A0453" w:rsidP="00651E6F">
                      <w:pPr>
                        <w:widowControl w:val="0"/>
                        <w:overflowPunct w:val="0"/>
                        <w:autoSpaceDE w:val="0"/>
                        <w:autoSpaceDN w:val="0"/>
                        <w:adjustRightInd w:val="0"/>
                        <w:ind w:right="180"/>
                        <w:rPr>
                          <w:sz w:val="28"/>
                          <w:szCs w:val="28"/>
                        </w:rPr>
                      </w:pPr>
                      <w:r w:rsidRPr="00B31823">
                        <w:rPr>
                          <w:sz w:val="28"/>
                          <w:szCs w:val="28"/>
                        </w:rPr>
                        <w:t>2nd Place: Nick P</w:t>
                      </w:r>
                    </w:p>
                  </w:txbxContent>
                </v:textbox>
                <w10:wrap type="square"/>
              </v:shape>
            </w:pict>
          </mc:Fallback>
        </mc:AlternateContent>
      </w:r>
    </w:p>
    <w:p w14:paraId="056856CC" w14:textId="7AB55732" w:rsidR="00D05576" w:rsidRPr="00A27495" w:rsidRDefault="00AF5FBC" w:rsidP="00D21DEA">
      <w:pPr>
        <w:widowControl w:val="0"/>
        <w:overflowPunct w:val="0"/>
        <w:autoSpaceDE w:val="0"/>
        <w:autoSpaceDN w:val="0"/>
        <w:adjustRightInd w:val="0"/>
        <w:ind w:right="180"/>
        <w:rPr>
          <w:rFonts w:asciiTheme="minorHAnsi" w:hAnsiTheme="minorHAnsi" w:cstheme="minorHAnsi"/>
          <w:bCs/>
          <w:kern w:val="28"/>
        </w:rPr>
      </w:pPr>
      <w:r>
        <w:rPr>
          <w:noProof/>
        </w:rPr>
        <mc:AlternateContent>
          <mc:Choice Requires="wps">
            <w:drawing>
              <wp:anchor distT="0" distB="0" distL="114300" distR="114300" simplePos="0" relativeHeight="251677184" behindDoc="0" locked="0" layoutInCell="1" allowOverlap="1" wp14:anchorId="19DF031E" wp14:editId="1B874362">
                <wp:simplePos x="0" y="0"/>
                <wp:positionH relativeFrom="column">
                  <wp:posOffset>0</wp:posOffset>
                </wp:positionH>
                <wp:positionV relativeFrom="paragraph">
                  <wp:posOffset>0</wp:posOffset>
                </wp:positionV>
                <wp:extent cx="1828800" cy="1828800"/>
                <wp:effectExtent l="0" t="0" r="0" b="0"/>
                <wp:wrapSquare wrapText="bothSides"/>
                <wp:docPr id="92564442"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168A3622" w14:textId="77777777" w:rsidR="00AF5FBC" w:rsidRPr="00A27495" w:rsidRDefault="00AF5FBC" w:rsidP="005F0C7B">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Wii Bowling T</w:t>
                            </w:r>
                            <w:r>
                              <w:rPr>
                                <w:rFonts w:ascii="Congenial" w:hAnsi="Congenial" w:cstheme="minorHAnsi"/>
                                <w:b/>
                                <w:kern w:val="28"/>
                              </w:rPr>
                              <w:t>’m</w:t>
                            </w:r>
                            <w:r w:rsidRPr="006C277C">
                              <w:rPr>
                                <w:rFonts w:ascii="Congenial" w:hAnsi="Congenial" w:cstheme="minorHAnsi"/>
                                <w:b/>
                                <w:kern w:val="28"/>
                              </w:rPr>
                              <w:t>ents:</w:t>
                            </w:r>
                            <w:r w:rsidRPr="00A27495">
                              <w:rPr>
                                <w:rFonts w:asciiTheme="minorHAnsi" w:hAnsiTheme="minorHAnsi" w:cstheme="minorHAnsi"/>
                                <w:b/>
                                <w:kern w:val="28"/>
                              </w:rPr>
                              <w:t xml:space="preserve"> </w:t>
                            </w:r>
                            <w:r w:rsidRPr="006C277C">
                              <w:rPr>
                                <w:rFonts w:asciiTheme="minorHAnsi" w:hAnsiTheme="minorHAnsi" w:cstheme="minorHAnsi"/>
                                <w:bCs/>
                                <w:kern w:val="28"/>
                              </w:rPr>
                              <w:t>Every</w:t>
                            </w:r>
                            <w:r w:rsidRPr="00A27495">
                              <w:rPr>
                                <w:rFonts w:asciiTheme="minorHAnsi" w:hAnsiTheme="minorHAnsi" w:cstheme="minorHAnsi"/>
                                <w:b/>
                                <w:kern w:val="28"/>
                              </w:rPr>
                              <w:t xml:space="preserve"> </w:t>
                            </w:r>
                            <w:r w:rsidRPr="00A27495">
                              <w:rPr>
                                <w:rFonts w:asciiTheme="minorHAnsi" w:hAnsiTheme="minorHAnsi" w:cstheme="minorHAnsi"/>
                                <w:bCs/>
                                <w:kern w:val="28"/>
                              </w:rPr>
                              <w:t>Monday, at 1:00pm. We welcome more Wii Bowlers.   Call to sign up.</w:t>
                            </w:r>
                          </w:p>
                          <w:p w14:paraId="4F4B6542" w14:textId="77777777" w:rsidR="00AF5FBC" w:rsidRPr="00A27495" w:rsidRDefault="00AF5FBC" w:rsidP="005F0C7B">
                            <w:pPr>
                              <w:widowControl w:val="0"/>
                              <w:overflowPunct w:val="0"/>
                              <w:autoSpaceDE w:val="0"/>
                              <w:autoSpaceDN w:val="0"/>
                              <w:adjustRightInd w:val="0"/>
                              <w:ind w:right="180"/>
                              <w:rPr>
                                <w:rFonts w:asciiTheme="minorHAnsi" w:hAnsiTheme="minorHAnsi" w:cstheme="minorHAnsi"/>
                                <w:b/>
                                <w:kern w:val="28"/>
                              </w:rPr>
                            </w:pPr>
                            <w:r w:rsidRPr="00A27495">
                              <w:rPr>
                                <w:rFonts w:asciiTheme="minorHAnsi" w:hAnsiTheme="minorHAnsi" w:cstheme="minorHAnsi"/>
                                <w:b/>
                                <w:kern w:val="28"/>
                              </w:rPr>
                              <w:t>Lots and Lots of fun come check it out!</w:t>
                            </w:r>
                          </w:p>
                          <w:p w14:paraId="1A786394" w14:textId="77777777" w:rsidR="00AF5FBC" w:rsidRPr="00A27495" w:rsidRDefault="00AF5FBC" w:rsidP="0087544E">
                            <w:pPr>
                              <w:widowControl w:val="0"/>
                              <w:overflowPunct w:val="0"/>
                              <w:autoSpaceDE w:val="0"/>
                              <w:autoSpaceDN w:val="0"/>
                              <w:adjustRightInd w:val="0"/>
                              <w:ind w:right="180"/>
                              <w:rPr>
                                <w:rFonts w:asciiTheme="minorHAnsi" w:hAnsiTheme="minorHAnsi" w:cstheme="minorHAnsi"/>
                                <w:bCs/>
                                <w:kern w:val="28"/>
                              </w:rPr>
                            </w:pPr>
                          </w:p>
                          <w:p w14:paraId="1790ED00" w14:textId="77777777" w:rsidR="00AF5FBC" w:rsidRPr="006C277C" w:rsidRDefault="00AF5FBC" w:rsidP="0087544E">
                            <w:pPr>
                              <w:widowControl w:val="0"/>
                              <w:overflowPunct w:val="0"/>
                              <w:autoSpaceDE w:val="0"/>
                              <w:autoSpaceDN w:val="0"/>
                              <w:adjustRightInd w:val="0"/>
                              <w:ind w:right="180"/>
                              <w:rPr>
                                <w:rFonts w:ascii="Congenial" w:hAnsi="Congenial" w:cstheme="minorHAnsi"/>
                                <w:b/>
                                <w:kern w:val="28"/>
                              </w:rPr>
                            </w:pPr>
                            <w:r w:rsidRPr="00A27495">
                              <w:rPr>
                                <w:rFonts w:asciiTheme="minorHAnsi" w:hAnsiTheme="minorHAnsi" w:cstheme="minorHAnsi"/>
                                <w:b/>
                                <w:kern w:val="28"/>
                              </w:rPr>
                              <w:tab/>
                            </w:r>
                            <w:r w:rsidRPr="006C277C">
                              <w:rPr>
                                <w:rFonts w:ascii="Congenial" w:hAnsi="Congenial" w:cstheme="minorHAnsi"/>
                                <w:b/>
                                <w:kern w:val="28"/>
                              </w:rPr>
                              <w:t>Wii Bowling</w:t>
                            </w:r>
                          </w:p>
                          <w:p w14:paraId="2DE0D060"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10/7</w:t>
                            </w:r>
                          </w:p>
                          <w:p w14:paraId="24A6AF45"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1</w:t>
                            </w:r>
                            <w:r w:rsidRPr="00C472F1">
                              <w:rPr>
                                <w:rFonts w:ascii="Calibri" w:eastAsia="Calibri" w:hAnsi="Calibri"/>
                                <w:kern w:val="2"/>
                                <w:sz w:val="28"/>
                                <w:szCs w:val="28"/>
                                <w:vertAlign w:val="superscript"/>
                                <w14:ligatures w14:val="standardContextual"/>
                              </w:rPr>
                              <w:t>st</w:t>
                            </w:r>
                            <w:r w:rsidRPr="00C472F1">
                              <w:rPr>
                                <w:rFonts w:ascii="Calibri" w:eastAsia="Calibri" w:hAnsi="Calibri"/>
                                <w:kern w:val="2"/>
                                <w:sz w:val="28"/>
                                <w:szCs w:val="28"/>
                                <w14:ligatures w14:val="standardContextual"/>
                              </w:rPr>
                              <w:t xml:space="preserve"> place: Sue Stapleton/ Louise Barone  </w:t>
                            </w:r>
                          </w:p>
                          <w:p w14:paraId="299EACFB"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2</w:t>
                            </w:r>
                            <w:r w:rsidRPr="00C472F1">
                              <w:rPr>
                                <w:rFonts w:ascii="Calibri" w:eastAsia="Calibri" w:hAnsi="Calibri"/>
                                <w:kern w:val="2"/>
                                <w:sz w:val="28"/>
                                <w:szCs w:val="28"/>
                                <w:vertAlign w:val="superscript"/>
                                <w14:ligatures w14:val="standardContextual"/>
                              </w:rPr>
                              <w:t>nd</w:t>
                            </w:r>
                            <w:r w:rsidRPr="00C472F1">
                              <w:rPr>
                                <w:rFonts w:ascii="Calibri" w:eastAsia="Calibri" w:hAnsi="Calibri"/>
                                <w:kern w:val="2"/>
                                <w:sz w:val="28"/>
                                <w:szCs w:val="28"/>
                                <w14:ligatures w14:val="standardContextual"/>
                              </w:rPr>
                              <w:t xml:space="preserve"> Place: Tom Spagnola / Maryann Deming </w:t>
                            </w:r>
                          </w:p>
                          <w:p w14:paraId="475ED487" w14:textId="77777777" w:rsidR="00AF5FBC" w:rsidRPr="00C472F1" w:rsidRDefault="00AF5FBC" w:rsidP="00C472F1">
                            <w:pPr>
                              <w:spacing w:after="160"/>
                              <w:rPr>
                                <w:rFonts w:ascii="Calibri" w:eastAsia="Calibri" w:hAnsi="Calibri"/>
                                <w:kern w:val="2"/>
                                <w:sz w:val="28"/>
                                <w:szCs w:val="28"/>
                                <w14:ligatures w14:val="standardContextual"/>
                              </w:rPr>
                            </w:pPr>
                          </w:p>
                          <w:p w14:paraId="1C0C137D"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 xml:space="preserve">10/21 </w:t>
                            </w:r>
                          </w:p>
                          <w:p w14:paraId="16547116"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1</w:t>
                            </w:r>
                            <w:r w:rsidRPr="00C472F1">
                              <w:rPr>
                                <w:rFonts w:ascii="Calibri" w:eastAsia="Calibri" w:hAnsi="Calibri"/>
                                <w:kern w:val="2"/>
                                <w:sz w:val="28"/>
                                <w:szCs w:val="28"/>
                                <w:vertAlign w:val="superscript"/>
                                <w14:ligatures w14:val="standardContextual"/>
                              </w:rPr>
                              <w:t>st</w:t>
                            </w:r>
                            <w:r w:rsidRPr="00C472F1">
                              <w:rPr>
                                <w:rFonts w:ascii="Calibri" w:eastAsia="Calibri" w:hAnsi="Calibri"/>
                                <w:kern w:val="2"/>
                                <w:sz w:val="28"/>
                                <w:szCs w:val="28"/>
                                <w14:ligatures w14:val="standardContextual"/>
                              </w:rPr>
                              <w:t xml:space="preserve"> Place: Mae Slaunwhite / Maryann Deming</w:t>
                            </w:r>
                          </w:p>
                          <w:p w14:paraId="40832831"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2</w:t>
                            </w:r>
                            <w:r w:rsidRPr="00C472F1">
                              <w:rPr>
                                <w:rFonts w:ascii="Calibri" w:eastAsia="Calibri" w:hAnsi="Calibri"/>
                                <w:kern w:val="2"/>
                                <w:sz w:val="28"/>
                                <w:szCs w:val="28"/>
                                <w:vertAlign w:val="superscript"/>
                                <w14:ligatures w14:val="standardContextual"/>
                              </w:rPr>
                              <w:t>nd</w:t>
                            </w:r>
                            <w:r w:rsidRPr="00C472F1">
                              <w:rPr>
                                <w:rFonts w:ascii="Calibri" w:eastAsia="Calibri" w:hAnsi="Calibri"/>
                                <w:kern w:val="2"/>
                                <w:sz w:val="28"/>
                                <w:szCs w:val="28"/>
                                <w14:ligatures w14:val="standardContextual"/>
                              </w:rPr>
                              <w:t xml:space="preserve"> Place: Bob Hahn / Diane Quinn Miller    </w:t>
                            </w:r>
                          </w:p>
                          <w:p w14:paraId="02A9B96B" w14:textId="77777777" w:rsidR="00AF5FBC" w:rsidRPr="00C472F1" w:rsidRDefault="00AF5FBC" w:rsidP="00C472F1">
                            <w:pPr>
                              <w:spacing w:after="160"/>
                              <w:rPr>
                                <w:rFonts w:ascii="Calibri" w:eastAsia="Calibri" w:hAnsi="Calibri"/>
                                <w:kern w:val="2"/>
                                <w:sz w:val="28"/>
                                <w:szCs w:val="28"/>
                                <w14:ligatures w14:val="standardContextual"/>
                              </w:rPr>
                            </w:pPr>
                          </w:p>
                          <w:p w14:paraId="443AFAA3"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10/28</w:t>
                            </w:r>
                          </w:p>
                          <w:p w14:paraId="25AE24F9"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1</w:t>
                            </w:r>
                            <w:r w:rsidRPr="00C472F1">
                              <w:rPr>
                                <w:rFonts w:ascii="Calibri" w:eastAsia="Calibri" w:hAnsi="Calibri"/>
                                <w:kern w:val="2"/>
                                <w:sz w:val="28"/>
                                <w:szCs w:val="28"/>
                                <w:vertAlign w:val="superscript"/>
                                <w14:ligatures w14:val="standardContextual"/>
                              </w:rPr>
                              <w:t>st</w:t>
                            </w:r>
                            <w:r w:rsidRPr="00C472F1">
                              <w:rPr>
                                <w:rFonts w:ascii="Calibri" w:eastAsia="Calibri" w:hAnsi="Calibri"/>
                                <w:kern w:val="2"/>
                                <w:sz w:val="28"/>
                                <w:szCs w:val="28"/>
                                <w14:ligatures w14:val="standardContextual"/>
                              </w:rPr>
                              <w:t xml:space="preserve"> Place: Mae Slaunwhite / Diane Quinn Miller   </w:t>
                            </w:r>
                          </w:p>
                          <w:p w14:paraId="24CD2233"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2</w:t>
                            </w:r>
                            <w:r w:rsidRPr="00C472F1">
                              <w:rPr>
                                <w:rFonts w:ascii="Calibri" w:eastAsia="Calibri" w:hAnsi="Calibri"/>
                                <w:kern w:val="2"/>
                                <w:sz w:val="28"/>
                                <w:szCs w:val="28"/>
                                <w:vertAlign w:val="superscript"/>
                                <w14:ligatures w14:val="standardContextual"/>
                              </w:rPr>
                              <w:t>nd</w:t>
                            </w:r>
                            <w:r w:rsidRPr="00C472F1">
                              <w:rPr>
                                <w:rFonts w:ascii="Calibri" w:eastAsia="Calibri" w:hAnsi="Calibri"/>
                                <w:kern w:val="2"/>
                                <w:sz w:val="28"/>
                                <w:szCs w:val="28"/>
                                <w14:ligatures w14:val="standardContextual"/>
                              </w:rPr>
                              <w:t xml:space="preserve"> Place: Jan Wojo/ Kurt Lyon </w:t>
                            </w:r>
                          </w:p>
                          <w:p w14:paraId="6CA5CBC7" w14:textId="77777777" w:rsidR="00AF5FBC" w:rsidRPr="00702883" w:rsidRDefault="00AF5FBC" w:rsidP="00702883">
                            <w:pPr>
                              <w:widowControl w:val="0"/>
                              <w:overflowPunct w:val="0"/>
                              <w:autoSpaceDE w:val="0"/>
                              <w:autoSpaceDN w:val="0"/>
                              <w:adjustRightInd w:val="0"/>
                              <w:ind w:right="180"/>
                              <w:jc w:val="center"/>
                              <w:rPr>
                                <w:rFonts w:cstheme="minorHAnsi"/>
                                <w:bCs/>
                                <w:i/>
                                <w:iCs/>
                                <w:kern w:val="28"/>
                              </w:rPr>
                            </w:pPr>
                            <w:r w:rsidRPr="00A27495">
                              <w:rPr>
                                <w:rFonts w:asciiTheme="minorHAnsi" w:hAnsiTheme="minorHAnsi" w:cstheme="minorHAnsi"/>
                                <w:bCs/>
                                <w:i/>
                                <w:iCs/>
                                <w:kern w:val="28"/>
                              </w:rPr>
                              <w:t>Please remember to arrive 10 to 15 minutes before the beginning of each game.  Thank you!</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9DF031E" id="_x0000_s1037" type="#_x0000_t202" style="position:absolute;margin-left:0;margin-top:0;width:2in;height:2in;z-index:25167718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v+TEKgIAAFs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" filled="f" strokeweight=".5pt">
                <v:textbox style="mso-fit-shape-to-text:t">
                  <w:txbxContent>
                    <w:p w14:paraId="168A3622" w14:textId="77777777" w:rsidR="00AF5FBC" w:rsidRPr="00A27495" w:rsidRDefault="00AF5FBC" w:rsidP="005F0C7B">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Wii Bowling T</w:t>
                      </w:r>
                      <w:r>
                        <w:rPr>
                          <w:rFonts w:ascii="Congenial" w:hAnsi="Congenial" w:cstheme="minorHAnsi"/>
                          <w:b/>
                          <w:kern w:val="28"/>
                        </w:rPr>
                        <w:t>’m</w:t>
                      </w:r>
                      <w:r w:rsidRPr="006C277C">
                        <w:rPr>
                          <w:rFonts w:ascii="Congenial" w:hAnsi="Congenial" w:cstheme="minorHAnsi"/>
                          <w:b/>
                          <w:kern w:val="28"/>
                        </w:rPr>
                        <w:t>ents:</w:t>
                      </w:r>
                      <w:r w:rsidRPr="00A27495">
                        <w:rPr>
                          <w:rFonts w:asciiTheme="minorHAnsi" w:hAnsiTheme="minorHAnsi" w:cstheme="minorHAnsi"/>
                          <w:b/>
                          <w:kern w:val="28"/>
                        </w:rPr>
                        <w:t xml:space="preserve"> </w:t>
                      </w:r>
                      <w:r w:rsidRPr="006C277C">
                        <w:rPr>
                          <w:rFonts w:asciiTheme="minorHAnsi" w:hAnsiTheme="minorHAnsi" w:cstheme="minorHAnsi"/>
                          <w:bCs/>
                          <w:kern w:val="28"/>
                        </w:rPr>
                        <w:t>Every</w:t>
                      </w:r>
                      <w:r w:rsidRPr="00A27495">
                        <w:rPr>
                          <w:rFonts w:asciiTheme="minorHAnsi" w:hAnsiTheme="minorHAnsi" w:cstheme="minorHAnsi"/>
                          <w:b/>
                          <w:kern w:val="28"/>
                        </w:rPr>
                        <w:t xml:space="preserve"> </w:t>
                      </w:r>
                      <w:r w:rsidRPr="00A27495">
                        <w:rPr>
                          <w:rFonts w:asciiTheme="minorHAnsi" w:hAnsiTheme="minorHAnsi" w:cstheme="minorHAnsi"/>
                          <w:bCs/>
                          <w:kern w:val="28"/>
                        </w:rPr>
                        <w:t>Monday, at 1:00pm. We welcome more Wii Bowlers.   Call to sign up.</w:t>
                      </w:r>
                    </w:p>
                    <w:p w14:paraId="4F4B6542" w14:textId="77777777" w:rsidR="00AF5FBC" w:rsidRPr="00A27495" w:rsidRDefault="00AF5FBC" w:rsidP="005F0C7B">
                      <w:pPr>
                        <w:widowControl w:val="0"/>
                        <w:overflowPunct w:val="0"/>
                        <w:autoSpaceDE w:val="0"/>
                        <w:autoSpaceDN w:val="0"/>
                        <w:adjustRightInd w:val="0"/>
                        <w:ind w:right="180"/>
                        <w:rPr>
                          <w:rFonts w:asciiTheme="minorHAnsi" w:hAnsiTheme="minorHAnsi" w:cstheme="minorHAnsi"/>
                          <w:b/>
                          <w:kern w:val="28"/>
                        </w:rPr>
                      </w:pPr>
                      <w:r w:rsidRPr="00A27495">
                        <w:rPr>
                          <w:rFonts w:asciiTheme="minorHAnsi" w:hAnsiTheme="minorHAnsi" w:cstheme="minorHAnsi"/>
                          <w:b/>
                          <w:kern w:val="28"/>
                        </w:rPr>
                        <w:t>Lots and Lots of fun come check it out!</w:t>
                      </w:r>
                    </w:p>
                    <w:p w14:paraId="1A786394" w14:textId="77777777" w:rsidR="00AF5FBC" w:rsidRPr="00A27495" w:rsidRDefault="00AF5FBC" w:rsidP="0087544E">
                      <w:pPr>
                        <w:widowControl w:val="0"/>
                        <w:overflowPunct w:val="0"/>
                        <w:autoSpaceDE w:val="0"/>
                        <w:autoSpaceDN w:val="0"/>
                        <w:adjustRightInd w:val="0"/>
                        <w:ind w:right="180"/>
                        <w:rPr>
                          <w:rFonts w:asciiTheme="minorHAnsi" w:hAnsiTheme="minorHAnsi" w:cstheme="minorHAnsi"/>
                          <w:bCs/>
                          <w:kern w:val="28"/>
                        </w:rPr>
                      </w:pPr>
                    </w:p>
                    <w:p w14:paraId="1790ED00" w14:textId="77777777" w:rsidR="00AF5FBC" w:rsidRPr="006C277C" w:rsidRDefault="00AF5FBC" w:rsidP="0087544E">
                      <w:pPr>
                        <w:widowControl w:val="0"/>
                        <w:overflowPunct w:val="0"/>
                        <w:autoSpaceDE w:val="0"/>
                        <w:autoSpaceDN w:val="0"/>
                        <w:adjustRightInd w:val="0"/>
                        <w:ind w:right="180"/>
                        <w:rPr>
                          <w:rFonts w:ascii="Congenial" w:hAnsi="Congenial" w:cstheme="minorHAnsi"/>
                          <w:b/>
                          <w:kern w:val="28"/>
                        </w:rPr>
                      </w:pPr>
                      <w:r w:rsidRPr="00A27495">
                        <w:rPr>
                          <w:rFonts w:asciiTheme="minorHAnsi" w:hAnsiTheme="minorHAnsi" w:cstheme="minorHAnsi"/>
                          <w:b/>
                          <w:kern w:val="28"/>
                        </w:rPr>
                        <w:tab/>
                      </w:r>
                      <w:r w:rsidRPr="006C277C">
                        <w:rPr>
                          <w:rFonts w:ascii="Congenial" w:hAnsi="Congenial" w:cstheme="minorHAnsi"/>
                          <w:b/>
                          <w:kern w:val="28"/>
                        </w:rPr>
                        <w:t>Wii Bowling</w:t>
                      </w:r>
                    </w:p>
                    <w:p w14:paraId="2DE0D060"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10/7</w:t>
                      </w:r>
                    </w:p>
                    <w:p w14:paraId="24A6AF45"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1</w:t>
                      </w:r>
                      <w:r w:rsidRPr="00C472F1">
                        <w:rPr>
                          <w:rFonts w:ascii="Calibri" w:eastAsia="Calibri" w:hAnsi="Calibri"/>
                          <w:kern w:val="2"/>
                          <w:sz w:val="28"/>
                          <w:szCs w:val="28"/>
                          <w:vertAlign w:val="superscript"/>
                          <w14:ligatures w14:val="standardContextual"/>
                        </w:rPr>
                        <w:t>st</w:t>
                      </w:r>
                      <w:r w:rsidRPr="00C472F1">
                        <w:rPr>
                          <w:rFonts w:ascii="Calibri" w:eastAsia="Calibri" w:hAnsi="Calibri"/>
                          <w:kern w:val="2"/>
                          <w:sz w:val="28"/>
                          <w:szCs w:val="28"/>
                          <w14:ligatures w14:val="standardContextual"/>
                        </w:rPr>
                        <w:t xml:space="preserve"> place: Sue Stapleton/ Louise Barone  </w:t>
                      </w:r>
                    </w:p>
                    <w:p w14:paraId="299EACFB"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2</w:t>
                      </w:r>
                      <w:r w:rsidRPr="00C472F1">
                        <w:rPr>
                          <w:rFonts w:ascii="Calibri" w:eastAsia="Calibri" w:hAnsi="Calibri"/>
                          <w:kern w:val="2"/>
                          <w:sz w:val="28"/>
                          <w:szCs w:val="28"/>
                          <w:vertAlign w:val="superscript"/>
                          <w14:ligatures w14:val="standardContextual"/>
                        </w:rPr>
                        <w:t>nd</w:t>
                      </w:r>
                      <w:r w:rsidRPr="00C472F1">
                        <w:rPr>
                          <w:rFonts w:ascii="Calibri" w:eastAsia="Calibri" w:hAnsi="Calibri"/>
                          <w:kern w:val="2"/>
                          <w:sz w:val="28"/>
                          <w:szCs w:val="28"/>
                          <w14:ligatures w14:val="standardContextual"/>
                        </w:rPr>
                        <w:t xml:space="preserve"> Place: Tom Spagnola / Maryann Deming </w:t>
                      </w:r>
                    </w:p>
                    <w:p w14:paraId="475ED487" w14:textId="77777777" w:rsidR="00AF5FBC" w:rsidRPr="00C472F1" w:rsidRDefault="00AF5FBC" w:rsidP="00C472F1">
                      <w:pPr>
                        <w:spacing w:after="160"/>
                        <w:rPr>
                          <w:rFonts w:ascii="Calibri" w:eastAsia="Calibri" w:hAnsi="Calibri"/>
                          <w:kern w:val="2"/>
                          <w:sz w:val="28"/>
                          <w:szCs w:val="28"/>
                          <w14:ligatures w14:val="standardContextual"/>
                        </w:rPr>
                      </w:pPr>
                    </w:p>
                    <w:p w14:paraId="1C0C137D"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 xml:space="preserve">10/21 </w:t>
                      </w:r>
                    </w:p>
                    <w:p w14:paraId="16547116"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1</w:t>
                      </w:r>
                      <w:r w:rsidRPr="00C472F1">
                        <w:rPr>
                          <w:rFonts w:ascii="Calibri" w:eastAsia="Calibri" w:hAnsi="Calibri"/>
                          <w:kern w:val="2"/>
                          <w:sz w:val="28"/>
                          <w:szCs w:val="28"/>
                          <w:vertAlign w:val="superscript"/>
                          <w14:ligatures w14:val="standardContextual"/>
                        </w:rPr>
                        <w:t>st</w:t>
                      </w:r>
                      <w:r w:rsidRPr="00C472F1">
                        <w:rPr>
                          <w:rFonts w:ascii="Calibri" w:eastAsia="Calibri" w:hAnsi="Calibri"/>
                          <w:kern w:val="2"/>
                          <w:sz w:val="28"/>
                          <w:szCs w:val="28"/>
                          <w14:ligatures w14:val="standardContextual"/>
                        </w:rPr>
                        <w:t xml:space="preserve"> Place: Mae Slaunwhite / Maryann Deming</w:t>
                      </w:r>
                    </w:p>
                    <w:p w14:paraId="40832831"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2</w:t>
                      </w:r>
                      <w:r w:rsidRPr="00C472F1">
                        <w:rPr>
                          <w:rFonts w:ascii="Calibri" w:eastAsia="Calibri" w:hAnsi="Calibri"/>
                          <w:kern w:val="2"/>
                          <w:sz w:val="28"/>
                          <w:szCs w:val="28"/>
                          <w:vertAlign w:val="superscript"/>
                          <w14:ligatures w14:val="standardContextual"/>
                        </w:rPr>
                        <w:t>nd</w:t>
                      </w:r>
                      <w:r w:rsidRPr="00C472F1">
                        <w:rPr>
                          <w:rFonts w:ascii="Calibri" w:eastAsia="Calibri" w:hAnsi="Calibri"/>
                          <w:kern w:val="2"/>
                          <w:sz w:val="28"/>
                          <w:szCs w:val="28"/>
                          <w14:ligatures w14:val="standardContextual"/>
                        </w:rPr>
                        <w:t xml:space="preserve"> Place: Bob Hahn / Diane Quinn Miller    </w:t>
                      </w:r>
                    </w:p>
                    <w:p w14:paraId="02A9B96B" w14:textId="77777777" w:rsidR="00AF5FBC" w:rsidRPr="00C472F1" w:rsidRDefault="00AF5FBC" w:rsidP="00C472F1">
                      <w:pPr>
                        <w:spacing w:after="160"/>
                        <w:rPr>
                          <w:rFonts w:ascii="Calibri" w:eastAsia="Calibri" w:hAnsi="Calibri"/>
                          <w:kern w:val="2"/>
                          <w:sz w:val="28"/>
                          <w:szCs w:val="28"/>
                          <w14:ligatures w14:val="standardContextual"/>
                        </w:rPr>
                      </w:pPr>
                    </w:p>
                    <w:p w14:paraId="443AFAA3"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10/28</w:t>
                      </w:r>
                    </w:p>
                    <w:p w14:paraId="25AE24F9"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1</w:t>
                      </w:r>
                      <w:r w:rsidRPr="00C472F1">
                        <w:rPr>
                          <w:rFonts w:ascii="Calibri" w:eastAsia="Calibri" w:hAnsi="Calibri"/>
                          <w:kern w:val="2"/>
                          <w:sz w:val="28"/>
                          <w:szCs w:val="28"/>
                          <w:vertAlign w:val="superscript"/>
                          <w14:ligatures w14:val="standardContextual"/>
                        </w:rPr>
                        <w:t>st</w:t>
                      </w:r>
                      <w:r w:rsidRPr="00C472F1">
                        <w:rPr>
                          <w:rFonts w:ascii="Calibri" w:eastAsia="Calibri" w:hAnsi="Calibri"/>
                          <w:kern w:val="2"/>
                          <w:sz w:val="28"/>
                          <w:szCs w:val="28"/>
                          <w14:ligatures w14:val="standardContextual"/>
                        </w:rPr>
                        <w:t xml:space="preserve"> Place: Mae Slaunwhite / Diane Quinn Miller   </w:t>
                      </w:r>
                    </w:p>
                    <w:p w14:paraId="24CD2233" w14:textId="77777777" w:rsidR="00AF5FBC" w:rsidRPr="00C472F1" w:rsidRDefault="00AF5FBC" w:rsidP="00C472F1">
                      <w:pPr>
                        <w:spacing w:after="160"/>
                        <w:rPr>
                          <w:rFonts w:ascii="Calibri" w:eastAsia="Calibri" w:hAnsi="Calibri"/>
                          <w:kern w:val="2"/>
                          <w:sz w:val="28"/>
                          <w:szCs w:val="28"/>
                          <w14:ligatures w14:val="standardContextual"/>
                        </w:rPr>
                      </w:pPr>
                      <w:r w:rsidRPr="00C472F1">
                        <w:rPr>
                          <w:rFonts w:ascii="Calibri" w:eastAsia="Calibri" w:hAnsi="Calibri"/>
                          <w:kern w:val="2"/>
                          <w:sz w:val="28"/>
                          <w:szCs w:val="28"/>
                          <w14:ligatures w14:val="standardContextual"/>
                        </w:rPr>
                        <w:t>2</w:t>
                      </w:r>
                      <w:r w:rsidRPr="00C472F1">
                        <w:rPr>
                          <w:rFonts w:ascii="Calibri" w:eastAsia="Calibri" w:hAnsi="Calibri"/>
                          <w:kern w:val="2"/>
                          <w:sz w:val="28"/>
                          <w:szCs w:val="28"/>
                          <w:vertAlign w:val="superscript"/>
                          <w14:ligatures w14:val="standardContextual"/>
                        </w:rPr>
                        <w:t>nd</w:t>
                      </w:r>
                      <w:r w:rsidRPr="00C472F1">
                        <w:rPr>
                          <w:rFonts w:ascii="Calibri" w:eastAsia="Calibri" w:hAnsi="Calibri"/>
                          <w:kern w:val="2"/>
                          <w:sz w:val="28"/>
                          <w:szCs w:val="28"/>
                          <w14:ligatures w14:val="standardContextual"/>
                        </w:rPr>
                        <w:t xml:space="preserve"> Place: Jan Wojo/ Kurt Lyon </w:t>
                      </w:r>
                    </w:p>
                    <w:p w14:paraId="6CA5CBC7" w14:textId="77777777" w:rsidR="00AF5FBC" w:rsidRPr="00702883" w:rsidRDefault="00AF5FBC" w:rsidP="00702883">
                      <w:pPr>
                        <w:widowControl w:val="0"/>
                        <w:overflowPunct w:val="0"/>
                        <w:autoSpaceDE w:val="0"/>
                        <w:autoSpaceDN w:val="0"/>
                        <w:adjustRightInd w:val="0"/>
                        <w:ind w:right="180"/>
                        <w:jc w:val="center"/>
                        <w:rPr>
                          <w:rFonts w:cstheme="minorHAnsi"/>
                          <w:bCs/>
                          <w:i/>
                          <w:iCs/>
                          <w:kern w:val="28"/>
                        </w:rPr>
                      </w:pPr>
                      <w:r w:rsidRPr="00A27495">
                        <w:rPr>
                          <w:rFonts w:asciiTheme="minorHAnsi" w:hAnsiTheme="minorHAnsi" w:cstheme="minorHAnsi"/>
                          <w:bCs/>
                          <w:i/>
                          <w:iCs/>
                          <w:kern w:val="28"/>
                        </w:rPr>
                        <w:t>Please remember to arrive 10 to 15 minutes before the beginning of each game.  Thank you!</w:t>
                      </w:r>
                    </w:p>
                  </w:txbxContent>
                </v:textbox>
                <w10:wrap type="square"/>
              </v:shape>
            </w:pict>
          </mc:Fallback>
        </mc:AlternateContent>
      </w:r>
    </w:p>
    <w:p w14:paraId="0575B928" w14:textId="6C568D34" w:rsidR="00D22226" w:rsidRPr="00A27495" w:rsidRDefault="00AC6C7A" w:rsidP="00F87E75">
      <w:pPr>
        <w:rPr>
          <w:rFonts w:asciiTheme="minorHAnsi" w:hAnsiTheme="minorHAnsi" w:cstheme="minorHAnsi"/>
        </w:rPr>
      </w:pPr>
      <w:r>
        <w:rPr>
          <w:noProof/>
        </w:rPr>
        <mc:AlternateContent>
          <mc:Choice Requires="wps">
            <w:drawing>
              <wp:anchor distT="0" distB="0" distL="114300" distR="114300" simplePos="0" relativeHeight="251679232" behindDoc="0" locked="0" layoutInCell="1" allowOverlap="1" wp14:anchorId="4F73EEBD" wp14:editId="2D9AA366">
                <wp:simplePos x="0" y="0"/>
                <wp:positionH relativeFrom="column">
                  <wp:posOffset>0</wp:posOffset>
                </wp:positionH>
                <wp:positionV relativeFrom="paragraph">
                  <wp:posOffset>0</wp:posOffset>
                </wp:positionV>
                <wp:extent cx="1828800" cy="1828800"/>
                <wp:effectExtent l="0" t="0" r="0" b="0"/>
                <wp:wrapSquare wrapText="bothSides"/>
                <wp:docPr id="52875644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7E824052" w14:textId="77777777" w:rsidR="00AC6C7A" w:rsidRPr="00A27495" w:rsidRDefault="00AC6C7A" w:rsidP="00F87E75">
                            <w:pPr>
                              <w:rPr>
                                <w:rFonts w:asciiTheme="minorHAnsi" w:hAnsiTheme="minorHAnsi" w:cstheme="minorHAnsi"/>
                                <w:b/>
                                <w:bCs/>
                              </w:rPr>
                            </w:pPr>
                            <w:r w:rsidRPr="006C277C">
                              <w:rPr>
                                <w:rFonts w:ascii="Congenial" w:hAnsi="Congenial" w:cstheme="minorHAnsi"/>
                                <w:b/>
                                <w:bCs/>
                              </w:rPr>
                              <w:t>Bunco</w:t>
                            </w:r>
                            <w:r w:rsidRPr="00A27495">
                              <w:rPr>
                                <w:rFonts w:asciiTheme="minorHAnsi" w:hAnsiTheme="minorHAnsi" w:cstheme="minorHAnsi"/>
                                <w:b/>
                                <w:bCs/>
                              </w:rPr>
                              <w:t xml:space="preserve"> </w:t>
                            </w:r>
                            <w:r w:rsidRPr="00A27495">
                              <w:rPr>
                                <w:rFonts w:asciiTheme="minorHAnsi" w:hAnsiTheme="minorHAnsi" w:cstheme="minorHAnsi"/>
                              </w:rPr>
                              <w:t xml:space="preserve">has moved to </w:t>
                            </w:r>
                            <w:r w:rsidRPr="00A27495">
                              <w:rPr>
                                <w:rFonts w:asciiTheme="minorHAnsi" w:hAnsiTheme="minorHAnsi" w:cstheme="minorHAnsi"/>
                                <w:i/>
                                <w:iCs/>
                              </w:rPr>
                              <w:t xml:space="preserve">Monday </w:t>
                            </w:r>
                            <w:r w:rsidRPr="00A27495">
                              <w:rPr>
                                <w:rFonts w:asciiTheme="minorHAnsi" w:hAnsiTheme="minorHAnsi" w:cstheme="minorHAnsi"/>
                              </w:rPr>
                              <w:t>mornings, the 2</w:t>
                            </w:r>
                            <w:r w:rsidRPr="00A27495">
                              <w:rPr>
                                <w:rFonts w:asciiTheme="minorHAnsi" w:hAnsiTheme="minorHAnsi" w:cstheme="minorHAnsi"/>
                                <w:vertAlign w:val="superscript"/>
                              </w:rPr>
                              <w:t>nd</w:t>
                            </w:r>
                            <w:r w:rsidRPr="00A27495">
                              <w:rPr>
                                <w:rFonts w:asciiTheme="minorHAnsi" w:hAnsiTheme="minorHAnsi" w:cstheme="minorHAnsi"/>
                              </w:rPr>
                              <w:t xml:space="preserve"> and 3</w:t>
                            </w:r>
                            <w:r w:rsidRPr="00A27495">
                              <w:rPr>
                                <w:rFonts w:asciiTheme="minorHAnsi" w:hAnsiTheme="minorHAnsi" w:cstheme="minorHAnsi"/>
                                <w:vertAlign w:val="superscript"/>
                              </w:rPr>
                              <w:t>rd</w:t>
                            </w:r>
                            <w:r w:rsidRPr="00A27495">
                              <w:rPr>
                                <w:rFonts w:asciiTheme="minorHAnsi" w:hAnsiTheme="minorHAnsi" w:cstheme="minorHAnsi"/>
                              </w:rPr>
                              <w:t xml:space="preserve"> Mondays at </w:t>
                            </w:r>
                          </w:p>
                          <w:p w14:paraId="65EA7469" w14:textId="77777777" w:rsidR="00AC6C7A" w:rsidRPr="00A27495" w:rsidRDefault="00AC6C7A" w:rsidP="00F87E75">
                            <w:pPr>
                              <w:rPr>
                                <w:rFonts w:asciiTheme="minorHAnsi" w:hAnsiTheme="minorHAnsi" w:cstheme="minorHAnsi"/>
                              </w:rPr>
                            </w:pPr>
                            <w:r w:rsidRPr="00A27495">
                              <w:rPr>
                                <w:rFonts w:asciiTheme="minorHAnsi" w:hAnsiTheme="minorHAnsi" w:cstheme="minorHAnsi"/>
                              </w:rPr>
                              <w:t>10am-12:00pm. This is a fun fast moving dice game. Give it a try.</w:t>
                            </w:r>
                          </w:p>
                          <w:p w14:paraId="6E80CC43" w14:textId="77777777" w:rsidR="00AC6C7A" w:rsidRPr="008A74AE" w:rsidRDefault="00AC6C7A" w:rsidP="008A74AE">
                            <w:pPr>
                              <w:rPr>
                                <w:rFonts w:cstheme="minorHAnsi"/>
                              </w:rPr>
                            </w:pPr>
                            <w:r w:rsidRPr="00A27495">
                              <w:rPr>
                                <w:rFonts w:asciiTheme="minorHAnsi" w:hAnsiTheme="minorHAnsi" w:cstheme="minorHAnsi"/>
                              </w:rPr>
                              <w:t>Check the calendar for exact dates.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F73EEBD" id="_x0000_s1038" type="#_x0000_t202" style="position:absolute;margin-left:0;margin-top:0;width:2in;height:2in;z-index:2516792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r26KwIAAFs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Xl&#10;ToaOt1AdEQgH/Yx4y9cK8z8yH16Yw6HABnHQwzMeUgMWBSeJkhrcr7/dR3/kCq2UtDhkJTW4BZTo&#10;7wY5vBtPp3EmkzK9+TJBxV1bttcWs29WgH2OcaEsT2L0D3oQpYPmDbdhGd9EEzMcXy5pGMRV6Acf&#10;t4mL5TI54RRaFh7NxvKYekD1tXtjzp7YCkj0EwzDyIp3pPW+MdLb5T4gdYnRCHOP6Ql9nOBEzmnb&#10;4opc68nr8k9Y/AY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IhWvborAgAAWwQAAA4AAAAAAAAAAAAAAAAALgIAAGRycy9lMm9Eb2Mu&#10;eG1sUEsBAi0AFAAGAAgAAAAhALcMAwjXAAAABQEAAA8AAAAAAAAAAAAAAAAAhQQAAGRycy9kb3du&#10;cmV2LnhtbFBLBQYAAAAABAAEAPMAAACJBQAAAAA=&#10;" filled="f" strokeweight=".5pt">
                <v:textbox style="mso-fit-shape-to-text:t">
                  <w:txbxContent>
                    <w:p w14:paraId="7E824052" w14:textId="77777777" w:rsidR="00AC6C7A" w:rsidRPr="00A27495" w:rsidRDefault="00AC6C7A" w:rsidP="00F87E75">
                      <w:pPr>
                        <w:rPr>
                          <w:rFonts w:asciiTheme="minorHAnsi" w:hAnsiTheme="minorHAnsi" w:cstheme="minorHAnsi"/>
                          <w:b/>
                          <w:bCs/>
                        </w:rPr>
                      </w:pPr>
                      <w:r w:rsidRPr="006C277C">
                        <w:rPr>
                          <w:rFonts w:ascii="Congenial" w:hAnsi="Congenial" w:cstheme="minorHAnsi"/>
                          <w:b/>
                          <w:bCs/>
                        </w:rPr>
                        <w:t>Bunco</w:t>
                      </w:r>
                      <w:r w:rsidRPr="00A27495">
                        <w:rPr>
                          <w:rFonts w:asciiTheme="minorHAnsi" w:hAnsiTheme="minorHAnsi" w:cstheme="minorHAnsi"/>
                          <w:b/>
                          <w:bCs/>
                        </w:rPr>
                        <w:t xml:space="preserve"> </w:t>
                      </w:r>
                      <w:r w:rsidRPr="00A27495">
                        <w:rPr>
                          <w:rFonts w:asciiTheme="minorHAnsi" w:hAnsiTheme="minorHAnsi" w:cstheme="minorHAnsi"/>
                        </w:rPr>
                        <w:t xml:space="preserve">has moved to </w:t>
                      </w:r>
                      <w:r w:rsidRPr="00A27495">
                        <w:rPr>
                          <w:rFonts w:asciiTheme="minorHAnsi" w:hAnsiTheme="minorHAnsi" w:cstheme="minorHAnsi"/>
                          <w:i/>
                          <w:iCs/>
                        </w:rPr>
                        <w:t xml:space="preserve">Monday </w:t>
                      </w:r>
                      <w:r w:rsidRPr="00A27495">
                        <w:rPr>
                          <w:rFonts w:asciiTheme="minorHAnsi" w:hAnsiTheme="minorHAnsi" w:cstheme="minorHAnsi"/>
                        </w:rPr>
                        <w:t>mornings, the 2</w:t>
                      </w:r>
                      <w:r w:rsidRPr="00A27495">
                        <w:rPr>
                          <w:rFonts w:asciiTheme="minorHAnsi" w:hAnsiTheme="minorHAnsi" w:cstheme="minorHAnsi"/>
                          <w:vertAlign w:val="superscript"/>
                        </w:rPr>
                        <w:t>nd</w:t>
                      </w:r>
                      <w:r w:rsidRPr="00A27495">
                        <w:rPr>
                          <w:rFonts w:asciiTheme="minorHAnsi" w:hAnsiTheme="minorHAnsi" w:cstheme="minorHAnsi"/>
                        </w:rPr>
                        <w:t xml:space="preserve"> and 3</w:t>
                      </w:r>
                      <w:r w:rsidRPr="00A27495">
                        <w:rPr>
                          <w:rFonts w:asciiTheme="minorHAnsi" w:hAnsiTheme="minorHAnsi" w:cstheme="minorHAnsi"/>
                          <w:vertAlign w:val="superscript"/>
                        </w:rPr>
                        <w:t>rd</w:t>
                      </w:r>
                      <w:r w:rsidRPr="00A27495">
                        <w:rPr>
                          <w:rFonts w:asciiTheme="minorHAnsi" w:hAnsiTheme="minorHAnsi" w:cstheme="minorHAnsi"/>
                        </w:rPr>
                        <w:t xml:space="preserve"> Mondays at </w:t>
                      </w:r>
                    </w:p>
                    <w:p w14:paraId="65EA7469" w14:textId="77777777" w:rsidR="00AC6C7A" w:rsidRPr="00A27495" w:rsidRDefault="00AC6C7A" w:rsidP="00F87E75">
                      <w:pPr>
                        <w:rPr>
                          <w:rFonts w:asciiTheme="minorHAnsi" w:hAnsiTheme="minorHAnsi" w:cstheme="minorHAnsi"/>
                        </w:rPr>
                      </w:pPr>
                      <w:r w:rsidRPr="00A27495">
                        <w:rPr>
                          <w:rFonts w:asciiTheme="minorHAnsi" w:hAnsiTheme="minorHAnsi" w:cstheme="minorHAnsi"/>
                        </w:rPr>
                        <w:t>10am-12:00pm. This is a fun fast moving dice game. Give it a try.</w:t>
                      </w:r>
                    </w:p>
                    <w:p w14:paraId="6E80CC43" w14:textId="77777777" w:rsidR="00AC6C7A" w:rsidRPr="008A74AE" w:rsidRDefault="00AC6C7A" w:rsidP="008A74AE">
                      <w:pPr>
                        <w:rPr>
                          <w:rFonts w:cstheme="minorHAnsi"/>
                        </w:rPr>
                      </w:pPr>
                      <w:r w:rsidRPr="00A27495">
                        <w:rPr>
                          <w:rFonts w:asciiTheme="minorHAnsi" w:hAnsiTheme="minorHAnsi" w:cstheme="minorHAnsi"/>
                        </w:rPr>
                        <w:t>Check the calendar for exact dates.</w:t>
                      </w:r>
                    </w:p>
                  </w:txbxContent>
                </v:textbox>
                <w10:wrap type="square"/>
              </v:shape>
            </w:pict>
          </mc:Fallback>
        </mc:AlternateContent>
      </w:r>
    </w:p>
    <w:p w14:paraId="3F707D69" w14:textId="4F6F6333" w:rsidR="005E353B" w:rsidRPr="00A27495" w:rsidRDefault="00AC6C7A" w:rsidP="005E353B">
      <w:pPr>
        <w:shd w:val="clear" w:color="auto" w:fill="FFFFFF"/>
        <w:spacing w:line="253" w:lineRule="atLeast"/>
        <w:rPr>
          <w:rFonts w:asciiTheme="minorHAnsi" w:hAnsiTheme="minorHAnsi" w:cstheme="minorHAnsi"/>
          <w:b/>
          <w:i/>
          <w:iCs/>
          <w:kern w:val="28"/>
        </w:rPr>
      </w:pPr>
      <w:r>
        <w:rPr>
          <w:noProof/>
        </w:rPr>
        <w:lastRenderedPageBreak/>
        <mc:AlternateContent>
          <mc:Choice Requires="wps">
            <w:drawing>
              <wp:anchor distT="0" distB="0" distL="114300" distR="114300" simplePos="0" relativeHeight="251681280" behindDoc="0" locked="0" layoutInCell="1" allowOverlap="1" wp14:anchorId="7F3D7F2E" wp14:editId="7544F7E0">
                <wp:simplePos x="0" y="0"/>
                <wp:positionH relativeFrom="column">
                  <wp:posOffset>0</wp:posOffset>
                </wp:positionH>
                <wp:positionV relativeFrom="paragraph">
                  <wp:posOffset>0</wp:posOffset>
                </wp:positionV>
                <wp:extent cx="1828800" cy="1828800"/>
                <wp:effectExtent l="0" t="0" r="0" b="0"/>
                <wp:wrapSquare wrapText="bothSides"/>
                <wp:docPr id="848054475"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5DED3A3" w14:textId="77777777" w:rsidR="00AC6C7A" w:rsidRDefault="00AC6C7A" w:rsidP="00EE7662">
                            <w:pPr>
                              <w:widowControl w:val="0"/>
                              <w:overflowPunct w:val="0"/>
                              <w:autoSpaceDE w:val="0"/>
                              <w:autoSpaceDN w:val="0"/>
                              <w:adjustRightInd w:val="0"/>
                              <w:ind w:right="180"/>
                              <w:rPr>
                                <w:rFonts w:ascii="Congenial" w:hAnsi="Congenial" w:cstheme="minorHAnsi"/>
                                <w:b/>
                              </w:rPr>
                            </w:pPr>
                            <w:r w:rsidRPr="006C277C">
                              <w:rPr>
                                <w:rFonts w:ascii="Congenial" w:hAnsi="Congenial" w:cstheme="minorHAnsi"/>
                                <w:b/>
                              </w:rPr>
                              <w:t>BINGO!!! Come join the fun!</w:t>
                            </w:r>
                          </w:p>
                          <w:p w14:paraId="0C446C9D" w14:textId="77777777" w:rsidR="00A1549C" w:rsidRPr="006C277C" w:rsidRDefault="00A1549C" w:rsidP="00EE7662">
                            <w:pPr>
                              <w:widowControl w:val="0"/>
                              <w:overflowPunct w:val="0"/>
                              <w:autoSpaceDE w:val="0"/>
                              <w:autoSpaceDN w:val="0"/>
                              <w:adjustRightInd w:val="0"/>
                              <w:ind w:right="180"/>
                              <w:rPr>
                                <w:rFonts w:ascii="Congenial" w:hAnsi="Congenial" w:cstheme="minorHAnsi"/>
                                <w:b/>
                                <w:kern w:val="28"/>
                              </w:rPr>
                            </w:pPr>
                          </w:p>
                          <w:p w14:paraId="4069DB52" w14:textId="77777777" w:rsidR="00AC6C7A" w:rsidRPr="008814EB" w:rsidRDefault="00AC6C7A" w:rsidP="008814EB">
                            <w:pPr>
                              <w:shd w:val="clear" w:color="auto" w:fill="FFFFFF"/>
                              <w:spacing w:line="253" w:lineRule="atLeast"/>
                              <w:rPr>
                                <w:rFonts w:ascii="Congenial" w:hAnsi="Congenial" w:cstheme="minorHAnsi"/>
                                <w:b/>
                                <w:i/>
                                <w:iCs/>
                                <w:kern w:val="28"/>
                              </w:rPr>
                            </w:pPr>
                            <w:r w:rsidRPr="006C277C">
                              <w:rPr>
                                <w:rFonts w:ascii="Congenial" w:hAnsi="Congenial" w:cstheme="minorHAnsi"/>
                                <w:b/>
                                <w:i/>
                                <w:iCs/>
                                <w:kern w:val="28"/>
                              </w:rPr>
                              <w:t>BINGO! Wednesdays and Fridays at 1pm</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7F3D7F2E" id="_x0000_s1039" type="#_x0000_t202" style="position:absolute;margin-left:0;margin-top:0;width:2in;height:2in;z-index:251681280;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LTzWiYrAgAAWwQAAA4AAAAAAAAAAAAAAAAALgIAAGRycy9lMm9Eb2Mu&#10;eG1sUEsBAi0AFAAGAAgAAAAhALcMAwjXAAAABQEAAA8AAAAAAAAAAAAAAAAAhQQAAGRycy9kb3du&#10;cmV2LnhtbFBLBQYAAAAABAAEAPMAAACJBQAAAAA=&#10;" filled="f" strokeweight=".5pt">
                <v:textbox style="mso-fit-shape-to-text:t">
                  <w:txbxContent>
                    <w:p w14:paraId="35DED3A3" w14:textId="77777777" w:rsidR="00AC6C7A" w:rsidRDefault="00AC6C7A" w:rsidP="00EE7662">
                      <w:pPr>
                        <w:widowControl w:val="0"/>
                        <w:overflowPunct w:val="0"/>
                        <w:autoSpaceDE w:val="0"/>
                        <w:autoSpaceDN w:val="0"/>
                        <w:adjustRightInd w:val="0"/>
                        <w:ind w:right="180"/>
                        <w:rPr>
                          <w:rFonts w:ascii="Congenial" w:hAnsi="Congenial" w:cstheme="minorHAnsi"/>
                          <w:b/>
                        </w:rPr>
                      </w:pPr>
                      <w:r w:rsidRPr="006C277C">
                        <w:rPr>
                          <w:rFonts w:ascii="Congenial" w:hAnsi="Congenial" w:cstheme="minorHAnsi"/>
                          <w:b/>
                        </w:rPr>
                        <w:t>BINGO!!! Come join the fun!</w:t>
                      </w:r>
                    </w:p>
                    <w:p w14:paraId="0C446C9D" w14:textId="77777777" w:rsidR="00A1549C" w:rsidRPr="006C277C" w:rsidRDefault="00A1549C" w:rsidP="00EE7662">
                      <w:pPr>
                        <w:widowControl w:val="0"/>
                        <w:overflowPunct w:val="0"/>
                        <w:autoSpaceDE w:val="0"/>
                        <w:autoSpaceDN w:val="0"/>
                        <w:adjustRightInd w:val="0"/>
                        <w:ind w:right="180"/>
                        <w:rPr>
                          <w:rFonts w:ascii="Congenial" w:hAnsi="Congenial" w:cstheme="minorHAnsi"/>
                          <w:b/>
                          <w:kern w:val="28"/>
                        </w:rPr>
                      </w:pPr>
                    </w:p>
                    <w:p w14:paraId="4069DB52" w14:textId="77777777" w:rsidR="00AC6C7A" w:rsidRPr="008814EB" w:rsidRDefault="00AC6C7A" w:rsidP="008814EB">
                      <w:pPr>
                        <w:shd w:val="clear" w:color="auto" w:fill="FFFFFF"/>
                        <w:spacing w:line="253" w:lineRule="atLeast"/>
                        <w:rPr>
                          <w:rFonts w:ascii="Congenial" w:hAnsi="Congenial" w:cstheme="minorHAnsi"/>
                          <w:b/>
                          <w:i/>
                          <w:iCs/>
                          <w:kern w:val="28"/>
                        </w:rPr>
                      </w:pPr>
                      <w:r w:rsidRPr="006C277C">
                        <w:rPr>
                          <w:rFonts w:ascii="Congenial" w:hAnsi="Congenial" w:cstheme="minorHAnsi"/>
                          <w:b/>
                          <w:i/>
                          <w:iCs/>
                          <w:kern w:val="28"/>
                        </w:rPr>
                        <w:t>BINGO! Wednesdays and Fridays at 1pm</w:t>
                      </w:r>
                    </w:p>
                  </w:txbxContent>
                </v:textbox>
                <w10:wrap type="square"/>
              </v:shape>
            </w:pict>
          </mc:Fallback>
        </mc:AlternateContent>
      </w:r>
    </w:p>
    <w:p w14:paraId="50C53EF9" w14:textId="5C14101A" w:rsidR="00F73828" w:rsidRPr="00A27495" w:rsidRDefault="00A1549C" w:rsidP="005E353B">
      <w:pPr>
        <w:shd w:val="clear" w:color="auto" w:fill="FFFFFF"/>
        <w:spacing w:line="253" w:lineRule="atLeast"/>
        <w:rPr>
          <w:rFonts w:asciiTheme="minorHAnsi" w:hAnsiTheme="minorHAnsi" w:cstheme="minorHAnsi"/>
          <w:color w:val="000000"/>
        </w:rPr>
      </w:pPr>
      <w:r>
        <w:rPr>
          <w:noProof/>
        </w:rPr>
        <mc:AlternateContent>
          <mc:Choice Requires="wps">
            <w:drawing>
              <wp:anchor distT="0" distB="0" distL="114300" distR="114300" simplePos="0" relativeHeight="251683328" behindDoc="0" locked="0" layoutInCell="1" allowOverlap="1" wp14:anchorId="08BA998E" wp14:editId="79A18378">
                <wp:simplePos x="0" y="0"/>
                <wp:positionH relativeFrom="column">
                  <wp:posOffset>0</wp:posOffset>
                </wp:positionH>
                <wp:positionV relativeFrom="paragraph">
                  <wp:posOffset>0</wp:posOffset>
                </wp:positionV>
                <wp:extent cx="1828800" cy="1828800"/>
                <wp:effectExtent l="0" t="0" r="0" b="0"/>
                <wp:wrapSquare wrapText="bothSides"/>
                <wp:docPr id="1047560318"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C6FD947" w14:textId="77777777" w:rsidR="00A1549C" w:rsidRPr="004E1432" w:rsidRDefault="00A1549C" w:rsidP="004E1432">
                            <w:pPr>
                              <w:shd w:val="clear" w:color="auto" w:fill="FFFFFF"/>
                              <w:spacing w:line="253" w:lineRule="atLeast"/>
                              <w:rPr>
                                <w:rFonts w:ascii="Congenial" w:hAnsi="Congenial" w:cstheme="minorHAnsi"/>
                                <w:b/>
                                <w:bCs/>
                                <w:color w:val="000000"/>
                                <w:shd w:val="clear" w:color="auto" w:fill="FFFFFF"/>
                              </w:rPr>
                            </w:pPr>
                            <w:r w:rsidRPr="006C277C">
                              <w:rPr>
                                <w:rFonts w:ascii="Congenial" w:hAnsi="Congenial" w:cstheme="minorHAnsi"/>
                                <w:b/>
                                <w:bCs/>
                                <w:color w:val="000000"/>
                                <w:shd w:val="clear" w:color="auto" w:fill="FFFFFF"/>
                              </w:rPr>
                              <w:t>Mexican Train Dominoes</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Join the fun every Friday at 10:30am.</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Learn to play Mexican Train Dominoes.</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This is a fun game that is very easy to learn.</w:t>
                            </w:r>
                            <w:r w:rsidRPr="00A27495">
                              <w:rPr>
                                <w:rFonts w:asciiTheme="minorHAnsi" w:hAnsiTheme="minorHAnsi" w:cstheme="minorHAnsi"/>
                                <w:color w:val="000000"/>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8BA998E" id="_x0000_s1040" type="#_x0000_t202" style="position:absolute;margin-left:0;margin-top:0;width:2in;height:2in;z-index:2516833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hA5GKwIAAFs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Xl&#10;ToeOt1AdEQgH/Yx4y9cK8z8yH16Yw6HABnHQwzMeUgMWBSeJkhrcr7/dR3/kCq2UtDhkJTW4BZTo&#10;7wY5vBtPp3EmkzK9+TJBxV1bttcWs29WgH2OcaEsT2L0D3oQpYPmDbdhGd9EEzMcXy5pGMRV6Acf&#10;t4mL5TI54RRaFh7NxvKYekD1tXtjzp7YCkj0EwzDyIp3pPW+MdLb5T4gdYnRCHOP6Ql9nOBEzmnb&#10;4opc68nr8k9Y/AY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IKEDkYrAgAAWwQAAA4AAAAAAAAAAAAAAAAALgIAAGRycy9lMm9Eb2Mu&#10;eG1sUEsBAi0AFAAGAAgAAAAhALcMAwjXAAAABQEAAA8AAAAAAAAAAAAAAAAAhQQAAGRycy9kb3du&#10;cmV2LnhtbFBLBQYAAAAABAAEAPMAAACJBQAAAAA=&#10;" filled="f" strokeweight=".5pt">
                <v:textbox style="mso-fit-shape-to-text:t">
                  <w:txbxContent>
                    <w:p w14:paraId="3C6FD947" w14:textId="77777777" w:rsidR="00A1549C" w:rsidRPr="004E1432" w:rsidRDefault="00A1549C" w:rsidP="004E1432">
                      <w:pPr>
                        <w:shd w:val="clear" w:color="auto" w:fill="FFFFFF"/>
                        <w:spacing w:line="253" w:lineRule="atLeast"/>
                        <w:rPr>
                          <w:rFonts w:ascii="Congenial" w:hAnsi="Congenial" w:cstheme="minorHAnsi"/>
                          <w:b/>
                          <w:bCs/>
                          <w:color w:val="000000"/>
                          <w:shd w:val="clear" w:color="auto" w:fill="FFFFFF"/>
                        </w:rPr>
                      </w:pPr>
                      <w:r w:rsidRPr="006C277C">
                        <w:rPr>
                          <w:rFonts w:ascii="Congenial" w:hAnsi="Congenial" w:cstheme="minorHAnsi"/>
                          <w:b/>
                          <w:bCs/>
                          <w:color w:val="000000"/>
                          <w:shd w:val="clear" w:color="auto" w:fill="FFFFFF"/>
                        </w:rPr>
                        <w:t>Mexican Train Dominoes</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Join the fun every Friday at 10:30am.</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Learn to play Mexican Train Dominoes.</w:t>
                      </w:r>
                      <w:r w:rsidRPr="00A27495">
                        <w:rPr>
                          <w:rFonts w:asciiTheme="minorHAnsi" w:hAnsiTheme="minorHAnsi" w:cstheme="minorHAnsi"/>
                          <w:color w:val="000000"/>
                        </w:rPr>
                        <w:br/>
                      </w:r>
                      <w:r w:rsidRPr="00A27495">
                        <w:rPr>
                          <w:rFonts w:asciiTheme="minorHAnsi" w:hAnsiTheme="minorHAnsi" w:cstheme="minorHAnsi"/>
                          <w:color w:val="000000"/>
                          <w:shd w:val="clear" w:color="auto" w:fill="FFFFFF"/>
                        </w:rPr>
                        <w:t>This is a fun game that is very easy to learn.</w:t>
                      </w:r>
                      <w:r w:rsidRPr="00A27495">
                        <w:rPr>
                          <w:rFonts w:asciiTheme="minorHAnsi" w:hAnsiTheme="minorHAnsi" w:cstheme="minorHAnsi"/>
                          <w:color w:val="000000"/>
                        </w:rPr>
                        <w:t xml:space="preserve"> </w:t>
                      </w:r>
                    </w:p>
                  </w:txbxContent>
                </v:textbox>
                <w10:wrap type="square"/>
              </v:shape>
            </w:pict>
          </mc:Fallback>
        </mc:AlternateContent>
      </w:r>
    </w:p>
    <w:p w14:paraId="0D6CA0B4" w14:textId="44E221A8" w:rsidR="001D05D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Pr>
          <w:noProof/>
        </w:rPr>
        <mc:AlternateContent>
          <mc:Choice Requires="wps">
            <w:drawing>
              <wp:anchor distT="0" distB="0" distL="114300" distR="114300" simplePos="0" relativeHeight="251685376" behindDoc="0" locked="0" layoutInCell="1" allowOverlap="1" wp14:anchorId="32320BE4" wp14:editId="44FEE5D9">
                <wp:simplePos x="0" y="0"/>
                <wp:positionH relativeFrom="column">
                  <wp:posOffset>0</wp:posOffset>
                </wp:positionH>
                <wp:positionV relativeFrom="paragraph">
                  <wp:posOffset>0</wp:posOffset>
                </wp:positionV>
                <wp:extent cx="1828800" cy="1828800"/>
                <wp:effectExtent l="0" t="0" r="0" b="0"/>
                <wp:wrapSquare wrapText="bothSides"/>
                <wp:docPr id="1569489870"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5F4D61A"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Pitch</w:t>
                            </w:r>
                            <w:r w:rsidRPr="00A27495">
                              <w:rPr>
                                <w:rFonts w:asciiTheme="minorHAnsi" w:hAnsiTheme="minorHAnsi" w:cstheme="minorHAnsi"/>
                                <w:b/>
                                <w:i/>
                                <w:iCs/>
                                <w:kern w:val="28"/>
                              </w:rPr>
                              <w:t xml:space="preserve"> </w:t>
                            </w:r>
                            <w:r w:rsidRPr="00A27495">
                              <w:rPr>
                                <w:rFonts w:asciiTheme="minorHAnsi" w:hAnsiTheme="minorHAnsi" w:cstheme="minorHAnsi"/>
                                <w:bCs/>
                                <w:kern w:val="28"/>
                              </w:rPr>
                              <w:t>is</w:t>
                            </w:r>
                            <w:r w:rsidRPr="00A27495">
                              <w:rPr>
                                <w:rFonts w:asciiTheme="minorHAnsi" w:hAnsiTheme="minorHAnsi" w:cstheme="minorHAnsi"/>
                                <w:b/>
                                <w:i/>
                                <w:iCs/>
                                <w:kern w:val="28"/>
                              </w:rPr>
                              <w:t xml:space="preserve"> </w:t>
                            </w:r>
                            <w:r w:rsidRPr="00A27495">
                              <w:rPr>
                                <w:rFonts w:asciiTheme="minorHAnsi" w:hAnsiTheme="minorHAnsi" w:cstheme="minorHAnsi"/>
                                <w:bCs/>
                                <w:kern w:val="28"/>
                              </w:rPr>
                              <w:t>every Thursday at 1:00pm!</w:t>
                            </w:r>
                          </w:p>
                          <w:p w14:paraId="0CC6798B" w14:textId="77777777" w:rsidR="00A1549C" w:rsidRPr="00186596" w:rsidRDefault="00A1549C" w:rsidP="00186596">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Call to sign up, double check the calendar.</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2320BE4" id="_x0000_s1041" type="#_x0000_t202" style="position:absolute;margin-left:0;margin-top:0;width:2in;height:2in;z-index:25168537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L4h6dorAgAAWwQAAA4AAAAAAAAAAAAAAAAALgIAAGRycy9lMm9Eb2Mu&#10;eG1sUEsBAi0AFAAGAAgAAAAhALcMAwjXAAAABQEAAA8AAAAAAAAAAAAAAAAAhQQAAGRycy9kb3du&#10;cmV2LnhtbFBLBQYAAAAABAAEAPMAAACJBQAAAAA=&#10;" filled="f" strokeweight=".5pt">
                <v:textbox style="mso-fit-shape-to-text:t">
                  <w:txbxContent>
                    <w:p w14:paraId="35F4D61A"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Pitch</w:t>
                      </w:r>
                      <w:r w:rsidRPr="00A27495">
                        <w:rPr>
                          <w:rFonts w:asciiTheme="minorHAnsi" w:hAnsiTheme="minorHAnsi" w:cstheme="minorHAnsi"/>
                          <w:b/>
                          <w:i/>
                          <w:iCs/>
                          <w:kern w:val="28"/>
                        </w:rPr>
                        <w:t xml:space="preserve"> </w:t>
                      </w:r>
                      <w:r w:rsidRPr="00A27495">
                        <w:rPr>
                          <w:rFonts w:asciiTheme="minorHAnsi" w:hAnsiTheme="minorHAnsi" w:cstheme="minorHAnsi"/>
                          <w:bCs/>
                          <w:kern w:val="28"/>
                        </w:rPr>
                        <w:t>is</w:t>
                      </w:r>
                      <w:r w:rsidRPr="00A27495">
                        <w:rPr>
                          <w:rFonts w:asciiTheme="minorHAnsi" w:hAnsiTheme="minorHAnsi" w:cstheme="minorHAnsi"/>
                          <w:b/>
                          <w:i/>
                          <w:iCs/>
                          <w:kern w:val="28"/>
                        </w:rPr>
                        <w:t xml:space="preserve"> </w:t>
                      </w:r>
                      <w:r w:rsidRPr="00A27495">
                        <w:rPr>
                          <w:rFonts w:asciiTheme="minorHAnsi" w:hAnsiTheme="minorHAnsi" w:cstheme="minorHAnsi"/>
                          <w:bCs/>
                          <w:kern w:val="28"/>
                        </w:rPr>
                        <w:t>every Thursday at 1:00pm!</w:t>
                      </w:r>
                    </w:p>
                    <w:p w14:paraId="0CC6798B" w14:textId="77777777" w:rsidR="00A1549C" w:rsidRPr="00186596" w:rsidRDefault="00A1549C" w:rsidP="00186596">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Call to sign up, double check the calendar.</w:t>
                      </w:r>
                    </w:p>
                  </w:txbxContent>
                </v:textbox>
                <w10:wrap type="square"/>
              </v:shape>
            </w:pict>
          </mc:Fallback>
        </mc:AlternateContent>
      </w:r>
    </w:p>
    <w:p w14:paraId="2DE5DFA2" w14:textId="6B04CFE5" w:rsidR="00475673" w:rsidRPr="00A27495" w:rsidRDefault="00A1549C" w:rsidP="00D21DEA">
      <w:pPr>
        <w:widowControl w:val="0"/>
        <w:overflowPunct w:val="0"/>
        <w:autoSpaceDE w:val="0"/>
        <w:autoSpaceDN w:val="0"/>
        <w:adjustRightInd w:val="0"/>
        <w:ind w:right="180"/>
        <w:rPr>
          <w:rFonts w:asciiTheme="minorHAnsi" w:hAnsiTheme="minorHAnsi" w:cstheme="minorHAnsi"/>
          <w:b/>
          <w:kern w:val="28"/>
        </w:rPr>
      </w:pPr>
      <w:r>
        <w:rPr>
          <w:noProof/>
        </w:rPr>
        <mc:AlternateContent>
          <mc:Choice Requires="wps">
            <w:drawing>
              <wp:anchor distT="0" distB="0" distL="114300" distR="114300" simplePos="0" relativeHeight="251687424" behindDoc="0" locked="0" layoutInCell="1" allowOverlap="1" wp14:anchorId="32A87C3A" wp14:editId="04B2969D">
                <wp:simplePos x="0" y="0"/>
                <wp:positionH relativeFrom="column">
                  <wp:posOffset>0</wp:posOffset>
                </wp:positionH>
                <wp:positionV relativeFrom="paragraph">
                  <wp:posOffset>0</wp:posOffset>
                </wp:positionV>
                <wp:extent cx="1828800" cy="1828800"/>
                <wp:effectExtent l="0" t="0" r="0" b="0"/>
                <wp:wrapSquare wrapText="bothSides"/>
                <wp:docPr id="147270481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11695BD1"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Duplicate</w:t>
                            </w:r>
                            <w:r w:rsidRPr="006C277C">
                              <w:rPr>
                                <w:rFonts w:ascii="Congenial" w:hAnsi="Congenial" w:cstheme="minorHAnsi"/>
                                <w:bCs/>
                                <w:kern w:val="28"/>
                              </w:rPr>
                              <w:t xml:space="preserve"> </w:t>
                            </w:r>
                            <w:r w:rsidRPr="006C277C">
                              <w:rPr>
                                <w:rFonts w:ascii="Congenial" w:hAnsi="Congenial" w:cstheme="minorHAnsi"/>
                                <w:b/>
                                <w:kern w:val="28"/>
                              </w:rPr>
                              <w:t>Bridge</w:t>
                            </w:r>
                            <w:r w:rsidRPr="00A27495">
                              <w:rPr>
                                <w:rFonts w:asciiTheme="minorHAnsi" w:hAnsiTheme="minorHAnsi" w:cstheme="minorHAnsi"/>
                                <w:bCs/>
                                <w:kern w:val="28"/>
                              </w:rPr>
                              <w:t xml:space="preserve"> Tuesday at 12:00pm</w:t>
                            </w:r>
                          </w:p>
                          <w:p w14:paraId="11F416BA"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Party Bridge</w:t>
                            </w:r>
                            <w:r w:rsidRPr="00A27495">
                              <w:rPr>
                                <w:rFonts w:asciiTheme="minorHAnsi" w:hAnsiTheme="minorHAnsi" w:cstheme="minorHAnsi"/>
                                <w:bCs/>
                                <w:kern w:val="28"/>
                              </w:rPr>
                              <w:t xml:space="preserve"> Wednesday at </w:t>
                            </w:r>
                            <w:r w:rsidRPr="00A27495">
                              <w:rPr>
                                <w:rFonts w:asciiTheme="minorHAnsi" w:hAnsiTheme="minorHAnsi" w:cstheme="minorHAnsi"/>
                                <w:b/>
                                <w:kern w:val="28"/>
                              </w:rPr>
                              <w:t>12:00pm</w:t>
                            </w:r>
                            <w:r w:rsidRPr="00A27495">
                              <w:rPr>
                                <w:rFonts w:asciiTheme="minorHAnsi" w:hAnsiTheme="minorHAnsi" w:cstheme="minorHAnsi"/>
                                <w:bCs/>
                                <w:kern w:val="28"/>
                              </w:rPr>
                              <w:t xml:space="preserve"> </w:t>
                            </w:r>
                          </w:p>
                          <w:p w14:paraId="5C18A114" w14:textId="77777777" w:rsidR="00A1549C" w:rsidRPr="00075752" w:rsidRDefault="00A1549C" w:rsidP="00075752">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If you are a Bridge player, please think about joining our games!!!!</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2A87C3A" id="_x0000_s1042" type="#_x0000_t202" style="position:absolute;margin-left:0;margin-top:0;width:2in;height:2in;z-index:25168742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LvIsKQrAgAAWwQAAA4AAAAAAAAAAAAAAAAALgIAAGRycy9lMm9Eb2Mu&#10;eG1sUEsBAi0AFAAGAAgAAAAhALcMAwjXAAAABQEAAA8AAAAAAAAAAAAAAAAAhQQAAGRycy9kb3du&#10;cmV2LnhtbFBLBQYAAAAABAAEAPMAAACJBQAAAAA=&#10;" filled="f" strokeweight=".5pt">
                <v:textbox style="mso-fit-shape-to-text:t">
                  <w:txbxContent>
                    <w:p w14:paraId="11695BD1"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Duplicate</w:t>
                      </w:r>
                      <w:r w:rsidRPr="006C277C">
                        <w:rPr>
                          <w:rFonts w:ascii="Congenial" w:hAnsi="Congenial" w:cstheme="minorHAnsi"/>
                          <w:bCs/>
                          <w:kern w:val="28"/>
                        </w:rPr>
                        <w:t xml:space="preserve"> </w:t>
                      </w:r>
                      <w:r w:rsidRPr="006C277C">
                        <w:rPr>
                          <w:rFonts w:ascii="Congenial" w:hAnsi="Congenial" w:cstheme="minorHAnsi"/>
                          <w:b/>
                          <w:kern w:val="28"/>
                        </w:rPr>
                        <w:t>Bridge</w:t>
                      </w:r>
                      <w:r w:rsidRPr="00A27495">
                        <w:rPr>
                          <w:rFonts w:asciiTheme="minorHAnsi" w:hAnsiTheme="minorHAnsi" w:cstheme="minorHAnsi"/>
                          <w:bCs/>
                          <w:kern w:val="28"/>
                        </w:rPr>
                        <w:t xml:space="preserve"> Tuesday at 12:00pm</w:t>
                      </w:r>
                    </w:p>
                    <w:p w14:paraId="11F416BA" w14:textId="77777777" w:rsidR="00A1549C" w:rsidRPr="00A27495" w:rsidRDefault="00A1549C" w:rsidP="00240B3A">
                      <w:pPr>
                        <w:widowControl w:val="0"/>
                        <w:overflowPunct w:val="0"/>
                        <w:autoSpaceDE w:val="0"/>
                        <w:autoSpaceDN w:val="0"/>
                        <w:adjustRightInd w:val="0"/>
                        <w:ind w:right="180"/>
                        <w:rPr>
                          <w:rFonts w:asciiTheme="minorHAnsi" w:hAnsiTheme="minorHAnsi" w:cstheme="minorHAnsi"/>
                          <w:bCs/>
                          <w:kern w:val="28"/>
                        </w:rPr>
                      </w:pPr>
                      <w:r w:rsidRPr="006C277C">
                        <w:rPr>
                          <w:rFonts w:ascii="Congenial" w:hAnsi="Congenial" w:cstheme="minorHAnsi"/>
                          <w:b/>
                          <w:kern w:val="28"/>
                        </w:rPr>
                        <w:t>Party Bridge</w:t>
                      </w:r>
                      <w:r w:rsidRPr="00A27495">
                        <w:rPr>
                          <w:rFonts w:asciiTheme="minorHAnsi" w:hAnsiTheme="minorHAnsi" w:cstheme="minorHAnsi"/>
                          <w:bCs/>
                          <w:kern w:val="28"/>
                        </w:rPr>
                        <w:t xml:space="preserve"> Wednesday at </w:t>
                      </w:r>
                      <w:r w:rsidRPr="00A27495">
                        <w:rPr>
                          <w:rFonts w:asciiTheme="minorHAnsi" w:hAnsiTheme="minorHAnsi" w:cstheme="minorHAnsi"/>
                          <w:b/>
                          <w:kern w:val="28"/>
                        </w:rPr>
                        <w:t>12:00pm</w:t>
                      </w:r>
                      <w:r w:rsidRPr="00A27495">
                        <w:rPr>
                          <w:rFonts w:asciiTheme="minorHAnsi" w:hAnsiTheme="minorHAnsi" w:cstheme="minorHAnsi"/>
                          <w:bCs/>
                          <w:kern w:val="28"/>
                        </w:rPr>
                        <w:t xml:space="preserve"> </w:t>
                      </w:r>
                    </w:p>
                    <w:p w14:paraId="5C18A114" w14:textId="77777777" w:rsidR="00A1549C" w:rsidRPr="00075752" w:rsidRDefault="00A1549C" w:rsidP="00075752">
                      <w:pPr>
                        <w:widowControl w:val="0"/>
                        <w:overflowPunct w:val="0"/>
                        <w:autoSpaceDE w:val="0"/>
                        <w:autoSpaceDN w:val="0"/>
                        <w:adjustRightInd w:val="0"/>
                        <w:ind w:right="180"/>
                        <w:rPr>
                          <w:rFonts w:cstheme="minorHAnsi"/>
                          <w:bCs/>
                          <w:kern w:val="28"/>
                        </w:rPr>
                      </w:pPr>
                      <w:r w:rsidRPr="00A27495">
                        <w:rPr>
                          <w:rFonts w:asciiTheme="minorHAnsi" w:hAnsiTheme="minorHAnsi" w:cstheme="minorHAnsi"/>
                          <w:bCs/>
                          <w:kern w:val="28"/>
                        </w:rPr>
                        <w:t>If you are a Bridge player, please think about joining our games!!!!</w:t>
                      </w:r>
                    </w:p>
                  </w:txbxContent>
                </v:textbox>
                <w10:wrap type="square"/>
              </v:shape>
            </w:pict>
          </mc:Fallback>
        </mc:AlternateContent>
      </w:r>
    </w:p>
    <w:p w14:paraId="30246F4C" w14:textId="10E78DD7" w:rsidR="00A577BD" w:rsidRPr="006C277C" w:rsidRDefault="00A577BD" w:rsidP="00A7498E">
      <w:pPr>
        <w:rPr>
          <w:rFonts w:ascii="Congenial" w:hAnsi="Congenial" w:cstheme="minorHAnsi"/>
          <w:b/>
          <w:kern w:val="28"/>
          <w:sz w:val="28"/>
          <w:szCs w:val="28"/>
        </w:rPr>
      </w:pPr>
      <w:r w:rsidRPr="006C277C">
        <w:rPr>
          <w:rFonts w:ascii="Congenial" w:hAnsi="Congenial" w:cstheme="minorHAnsi"/>
          <w:b/>
          <w:kern w:val="28"/>
          <w:sz w:val="28"/>
          <w:szCs w:val="28"/>
        </w:rPr>
        <w:t xml:space="preserve">Stay fit </w:t>
      </w:r>
      <w:r w:rsidR="00DB109A" w:rsidRPr="006C277C">
        <w:rPr>
          <w:rFonts w:ascii="Congenial" w:hAnsi="Congenial" w:cstheme="minorHAnsi"/>
          <w:b/>
          <w:kern w:val="28"/>
          <w:sz w:val="28"/>
          <w:szCs w:val="28"/>
        </w:rPr>
        <w:t>&amp;</w:t>
      </w:r>
      <w:r w:rsidRPr="006C277C">
        <w:rPr>
          <w:rFonts w:ascii="Congenial" w:hAnsi="Congenial" w:cstheme="minorHAnsi"/>
          <w:b/>
          <w:kern w:val="28"/>
          <w:sz w:val="28"/>
          <w:szCs w:val="28"/>
        </w:rPr>
        <w:t xml:space="preserve"> Well at Canton </w:t>
      </w:r>
      <w:r w:rsidR="00EF1491" w:rsidRPr="006C277C">
        <w:rPr>
          <w:rFonts w:ascii="Congenial" w:hAnsi="Congenial" w:cstheme="minorHAnsi"/>
          <w:b/>
          <w:kern w:val="28"/>
          <w:sz w:val="28"/>
          <w:szCs w:val="28"/>
        </w:rPr>
        <w:t>Woods!</w:t>
      </w:r>
      <w:r w:rsidR="00E13E19" w:rsidRPr="006C277C">
        <w:rPr>
          <w:rFonts w:ascii="Congenial" w:hAnsi="Congenial" w:cstheme="minorHAnsi"/>
          <w:b/>
          <w:kern w:val="28"/>
          <w:sz w:val="28"/>
          <w:szCs w:val="28"/>
        </w:rPr>
        <w:t xml:space="preserve"> </w:t>
      </w:r>
    </w:p>
    <w:p w14:paraId="732B92A6" w14:textId="4BB0F631" w:rsidR="00F81071" w:rsidRPr="006C277C" w:rsidRDefault="00A37F12" w:rsidP="00A7498E">
      <w:pPr>
        <w:rPr>
          <w:rFonts w:ascii="Congenial" w:hAnsi="Congenial" w:cstheme="minorHAnsi"/>
          <w:b/>
          <w:bCs/>
          <w:sz w:val="28"/>
          <w:szCs w:val="28"/>
        </w:rPr>
      </w:pPr>
      <w:r w:rsidRPr="006C277C">
        <w:rPr>
          <w:rFonts w:ascii="Congenial" w:hAnsi="Congenial" w:cstheme="minorHAnsi"/>
          <w:b/>
          <w:kern w:val="28"/>
          <w:sz w:val="28"/>
          <w:szCs w:val="28"/>
        </w:rPr>
        <w:t>Try one</w:t>
      </w:r>
      <w:r w:rsidR="00A577BD" w:rsidRPr="006C277C">
        <w:rPr>
          <w:rFonts w:ascii="Congenial" w:hAnsi="Congenial" w:cstheme="minorHAnsi"/>
          <w:b/>
          <w:kern w:val="28"/>
          <w:sz w:val="28"/>
          <w:szCs w:val="28"/>
        </w:rPr>
        <w:t xml:space="preserve"> of </w:t>
      </w:r>
      <w:r w:rsidR="0074796D" w:rsidRPr="006C277C">
        <w:rPr>
          <w:rFonts w:ascii="Congenial" w:hAnsi="Congenial" w:cstheme="minorHAnsi"/>
          <w:b/>
          <w:kern w:val="28"/>
          <w:sz w:val="28"/>
          <w:szCs w:val="28"/>
        </w:rPr>
        <w:t>these fun</w:t>
      </w:r>
      <w:r w:rsidR="00A61922" w:rsidRPr="006C277C">
        <w:rPr>
          <w:rFonts w:ascii="Congenial" w:hAnsi="Congenial" w:cstheme="minorHAnsi"/>
          <w:b/>
          <w:kern w:val="28"/>
          <w:sz w:val="28"/>
          <w:szCs w:val="28"/>
        </w:rPr>
        <w:t xml:space="preserve"> fitness </w:t>
      </w:r>
      <w:r w:rsidR="006F0EDF" w:rsidRPr="006C277C">
        <w:rPr>
          <w:rFonts w:ascii="Congenial" w:hAnsi="Congenial" w:cstheme="minorHAnsi"/>
          <w:b/>
          <w:kern w:val="28"/>
          <w:sz w:val="28"/>
          <w:szCs w:val="28"/>
        </w:rPr>
        <w:t>classes</w:t>
      </w:r>
      <w:r w:rsidR="00A577BD" w:rsidRPr="006C277C">
        <w:rPr>
          <w:rFonts w:ascii="Congenial" w:hAnsi="Congenial" w:cstheme="minorHAnsi"/>
          <w:b/>
          <w:kern w:val="28"/>
          <w:sz w:val="28"/>
          <w:szCs w:val="28"/>
        </w:rPr>
        <w:t>!</w:t>
      </w:r>
      <w:r w:rsidR="00256B2A" w:rsidRPr="006C277C">
        <w:rPr>
          <w:rFonts w:ascii="Congenial" w:hAnsi="Congenial" w:cstheme="minorHAnsi"/>
          <w:b/>
          <w:bCs/>
          <w:sz w:val="28"/>
          <w:szCs w:val="28"/>
        </w:rPr>
        <w:t xml:space="preserve"> </w:t>
      </w:r>
    </w:p>
    <w:p w14:paraId="22888BDB" w14:textId="77777777" w:rsidR="005F0C7B" w:rsidRPr="00A27495" w:rsidRDefault="005F0C7B" w:rsidP="00A7498E">
      <w:pPr>
        <w:rPr>
          <w:rFonts w:asciiTheme="minorHAnsi" w:hAnsiTheme="minorHAnsi" w:cstheme="minorHAnsi"/>
          <w:b/>
          <w:kern w:val="28"/>
        </w:rPr>
      </w:pPr>
    </w:p>
    <w:p w14:paraId="7FBA2E31" w14:textId="0C6F3D1F" w:rsidR="002B07F1" w:rsidRPr="006C277C" w:rsidRDefault="002B07F1" w:rsidP="00A7498E">
      <w:pPr>
        <w:rPr>
          <w:rFonts w:ascii="Congenial" w:hAnsi="Congenial" w:cstheme="minorHAnsi"/>
          <w:b/>
          <w:kern w:val="28"/>
        </w:rPr>
      </w:pPr>
      <w:r w:rsidRPr="006C277C">
        <w:rPr>
          <w:rFonts w:ascii="Congenial" w:hAnsi="Congenial" w:cstheme="minorHAnsi"/>
          <w:b/>
          <w:kern w:val="28"/>
        </w:rPr>
        <w:t>Senior</w:t>
      </w:r>
      <w:r w:rsidR="00A4335C" w:rsidRPr="006C277C">
        <w:rPr>
          <w:rFonts w:ascii="Congenial" w:hAnsi="Congenial" w:cstheme="minorHAnsi"/>
          <w:b/>
          <w:kern w:val="28"/>
        </w:rPr>
        <w:t xml:space="preserve"> Cardio</w:t>
      </w:r>
      <w:r w:rsidRPr="006C277C">
        <w:rPr>
          <w:rFonts w:ascii="Congenial" w:hAnsi="Congenial" w:cstheme="minorHAnsi"/>
          <w:b/>
          <w:kern w:val="28"/>
        </w:rPr>
        <w:t xml:space="preserve"> Ball Drumming </w:t>
      </w:r>
      <w:r w:rsidR="00467B1E" w:rsidRPr="006C277C">
        <w:rPr>
          <w:rFonts w:ascii="Congenial" w:hAnsi="Congenial" w:cstheme="minorHAnsi"/>
          <w:noProof/>
        </w:rPr>
        <w:t xml:space="preserve">    </w:t>
      </w:r>
    </w:p>
    <w:p w14:paraId="482DAD6E" w14:textId="77989DB2" w:rsidR="00F33CC2" w:rsidRPr="00A27495" w:rsidRDefault="002B07F1" w:rsidP="00A7498E">
      <w:pPr>
        <w:rPr>
          <w:rFonts w:asciiTheme="minorHAnsi" w:hAnsiTheme="minorHAnsi" w:cstheme="minorHAnsi"/>
          <w:bCs/>
          <w:kern w:val="28"/>
        </w:rPr>
      </w:pPr>
      <w:r w:rsidRPr="00A27495">
        <w:rPr>
          <w:rFonts w:asciiTheme="minorHAnsi" w:hAnsiTheme="minorHAnsi" w:cstheme="minorHAnsi"/>
          <w:bCs/>
          <w:kern w:val="28"/>
        </w:rPr>
        <w:t xml:space="preserve">Facilitated by </w:t>
      </w:r>
      <w:r w:rsidR="006E19CD" w:rsidRPr="00A27495">
        <w:rPr>
          <w:rFonts w:asciiTheme="minorHAnsi" w:hAnsiTheme="minorHAnsi" w:cstheme="minorHAnsi"/>
          <w:bCs/>
          <w:kern w:val="28"/>
        </w:rPr>
        <w:t>Arlette</w:t>
      </w:r>
      <w:r w:rsidR="00A255B2" w:rsidRPr="00A27495">
        <w:rPr>
          <w:rFonts w:asciiTheme="minorHAnsi" w:hAnsiTheme="minorHAnsi" w:cstheme="minorHAnsi"/>
          <w:bCs/>
          <w:kern w:val="28"/>
        </w:rPr>
        <w:t>.</w:t>
      </w:r>
    </w:p>
    <w:p w14:paraId="6FB67754" w14:textId="290C6D3F" w:rsidR="002B07F1" w:rsidRPr="00A27495" w:rsidRDefault="00F33CC2" w:rsidP="00A7498E">
      <w:pPr>
        <w:rPr>
          <w:rFonts w:asciiTheme="minorHAnsi" w:hAnsiTheme="minorHAnsi" w:cstheme="minorHAnsi"/>
          <w:bCs/>
          <w:kern w:val="28"/>
        </w:rPr>
      </w:pPr>
      <w:r w:rsidRPr="00A27495">
        <w:rPr>
          <w:rFonts w:asciiTheme="minorHAnsi" w:hAnsiTheme="minorHAnsi" w:cstheme="minorHAnsi"/>
          <w:bCs/>
          <w:kern w:val="28"/>
        </w:rPr>
        <w:t xml:space="preserve">Ball drumming class </w:t>
      </w:r>
      <w:r w:rsidR="00081746" w:rsidRPr="00A27495">
        <w:rPr>
          <w:rFonts w:asciiTheme="minorHAnsi" w:hAnsiTheme="minorHAnsi" w:cstheme="minorHAnsi"/>
          <w:bCs/>
          <w:kern w:val="28"/>
        </w:rPr>
        <w:t>is</w:t>
      </w:r>
      <w:r w:rsidRPr="00A27495">
        <w:rPr>
          <w:rFonts w:asciiTheme="minorHAnsi" w:hAnsiTheme="minorHAnsi" w:cstheme="minorHAnsi"/>
          <w:bCs/>
          <w:kern w:val="28"/>
        </w:rPr>
        <w:t xml:space="preserve"> 9:15</w:t>
      </w:r>
      <w:r w:rsidR="00464FAA" w:rsidRPr="00A27495">
        <w:rPr>
          <w:rFonts w:asciiTheme="minorHAnsi" w:hAnsiTheme="minorHAnsi" w:cstheme="minorHAnsi"/>
          <w:bCs/>
          <w:kern w:val="28"/>
        </w:rPr>
        <w:t>am Wednesday</w:t>
      </w:r>
      <w:r w:rsidRPr="00A27495">
        <w:rPr>
          <w:rFonts w:asciiTheme="minorHAnsi" w:hAnsiTheme="minorHAnsi" w:cstheme="minorHAnsi"/>
          <w:bCs/>
          <w:kern w:val="28"/>
        </w:rPr>
        <w:t xml:space="preserve"> </w:t>
      </w:r>
      <w:r w:rsidR="00464FAA" w:rsidRPr="00A27495">
        <w:rPr>
          <w:rFonts w:asciiTheme="minorHAnsi" w:hAnsiTheme="minorHAnsi" w:cstheme="minorHAnsi"/>
          <w:bCs/>
          <w:kern w:val="28"/>
        </w:rPr>
        <w:t>and Friday!</w:t>
      </w:r>
    </w:p>
    <w:p w14:paraId="0D457A8D" w14:textId="187921D8" w:rsidR="002B07F1" w:rsidRPr="00A27495" w:rsidRDefault="00C95271" w:rsidP="00A7498E">
      <w:pPr>
        <w:rPr>
          <w:rFonts w:asciiTheme="minorHAnsi" w:hAnsiTheme="minorHAnsi" w:cstheme="minorHAnsi"/>
          <w:bCs/>
          <w:kern w:val="28"/>
        </w:rPr>
      </w:pPr>
      <w:r w:rsidRPr="00A27495">
        <w:rPr>
          <w:rFonts w:asciiTheme="minorHAnsi" w:hAnsiTheme="minorHAnsi" w:cstheme="minorHAnsi"/>
          <w:bCs/>
          <w:kern w:val="28"/>
        </w:rPr>
        <w:t xml:space="preserve">Equipment </w:t>
      </w:r>
      <w:r w:rsidR="005A232C" w:rsidRPr="00A27495">
        <w:rPr>
          <w:rFonts w:asciiTheme="minorHAnsi" w:hAnsiTheme="minorHAnsi" w:cstheme="minorHAnsi"/>
          <w:bCs/>
          <w:kern w:val="28"/>
        </w:rPr>
        <w:t xml:space="preserve">is </w:t>
      </w:r>
      <w:r w:rsidRPr="00A27495">
        <w:rPr>
          <w:rFonts w:asciiTheme="minorHAnsi" w:hAnsiTheme="minorHAnsi" w:cstheme="minorHAnsi"/>
          <w:bCs/>
          <w:kern w:val="28"/>
        </w:rPr>
        <w:t>provided.</w:t>
      </w:r>
    </w:p>
    <w:p w14:paraId="2B785B20" w14:textId="220E760A" w:rsidR="00FC4FD9" w:rsidRPr="00A27495" w:rsidRDefault="00FC4FD9" w:rsidP="00426356">
      <w:pPr>
        <w:rPr>
          <w:rFonts w:asciiTheme="minorHAnsi" w:hAnsiTheme="minorHAnsi" w:cstheme="minorHAnsi"/>
          <w:bCs/>
          <w:kern w:val="28"/>
        </w:rPr>
      </w:pPr>
    </w:p>
    <w:p w14:paraId="34FADA23" w14:textId="4FBDD746" w:rsidR="005A09C5" w:rsidRPr="006C277C" w:rsidRDefault="005A09C5" w:rsidP="0037785F">
      <w:pPr>
        <w:widowControl w:val="0"/>
        <w:overflowPunct w:val="0"/>
        <w:autoSpaceDE w:val="0"/>
        <w:autoSpaceDN w:val="0"/>
        <w:adjustRightInd w:val="0"/>
        <w:ind w:right="180"/>
        <w:rPr>
          <w:rFonts w:ascii="Congenial" w:hAnsi="Congenial" w:cstheme="minorHAnsi"/>
          <w:b/>
          <w:i/>
          <w:iCs/>
          <w:kern w:val="28"/>
        </w:rPr>
      </w:pPr>
      <w:r w:rsidRPr="006C277C">
        <w:rPr>
          <w:rFonts w:ascii="Congenial" w:hAnsi="Congenial" w:cstheme="minorHAnsi"/>
          <w:b/>
          <w:kern w:val="28"/>
        </w:rPr>
        <w:t>Falls Prevention Class</w:t>
      </w:r>
    </w:p>
    <w:p w14:paraId="06A96865" w14:textId="76CBDBDA" w:rsidR="00251E7E" w:rsidRPr="00A27495" w:rsidRDefault="005A09C5" w:rsidP="00646C4F">
      <w:pPr>
        <w:widowControl w:val="0"/>
        <w:overflowPunct w:val="0"/>
        <w:autoSpaceDE w:val="0"/>
        <w:autoSpaceDN w:val="0"/>
        <w:adjustRightInd w:val="0"/>
        <w:ind w:right="180"/>
        <w:rPr>
          <w:rFonts w:asciiTheme="minorHAnsi" w:hAnsiTheme="minorHAnsi" w:cstheme="minorHAnsi"/>
          <w:kern w:val="28"/>
        </w:rPr>
      </w:pPr>
      <w:r w:rsidRPr="00A27495">
        <w:rPr>
          <w:rFonts w:asciiTheme="minorHAnsi" w:hAnsiTheme="minorHAnsi" w:cstheme="minorHAnsi"/>
          <w:kern w:val="28"/>
        </w:rPr>
        <w:t xml:space="preserve">Classes are on Tuesdays and Thursdays at 10:00 a.m. </w:t>
      </w:r>
      <w:r w:rsidRPr="00A27495">
        <w:rPr>
          <w:rFonts w:asciiTheme="minorHAnsi" w:hAnsiTheme="minorHAnsi" w:cstheme="minorHAnsi"/>
          <w:b/>
          <w:kern w:val="28"/>
        </w:rPr>
        <w:t>FREE!</w:t>
      </w:r>
      <w:r w:rsidRPr="00A27495">
        <w:rPr>
          <w:rFonts w:asciiTheme="minorHAnsi" w:hAnsiTheme="minorHAnsi" w:cstheme="minorHAnsi"/>
          <w:kern w:val="28"/>
        </w:rPr>
        <w:t xml:space="preserve"> </w:t>
      </w:r>
      <w:r w:rsidR="008D2316" w:rsidRPr="00A27495">
        <w:rPr>
          <w:rFonts w:asciiTheme="minorHAnsi" w:hAnsiTheme="minorHAnsi" w:cstheme="minorHAnsi"/>
          <w:kern w:val="28"/>
        </w:rPr>
        <w:t xml:space="preserve"> This class is taught by retired physical therapist Julie Hall</w:t>
      </w:r>
      <w:r w:rsidR="00480442" w:rsidRPr="00A27495">
        <w:rPr>
          <w:rFonts w:asciiTheme="minorHAnsi" w:hAnsiTheme="minorHAnsi" w:cstheme="minorHAnsi"/>
          <w:kern w:val="28"/>
        </w:rPr>
        <w:t xml:space="preserve"> </w:t>
      </w:r>
      <w:r w:rsidR="008D2316" w:rsidRPr="00A27495">
        <w:rPr>
          <w:rFonts w:asciiTheme="minorHAnsi" w:hAnsiTheme="minorHAnsi" w:cstheme="minorHAnsi"/>
          <w:kern w:val="28"/>
        </w:rPr>
        <w:t xml:space="preserve">Work on your </w:t>
      </w:r>
      <w:r w:rsidR="006E19CD" w:rsidRPr="00A27495">
        <w:rPr>
          <w:rFonts w:asciiTheme="minorHAnsi" w:hAnsiTheme="minorHAnsi" w:cstheme="minorHAnsi"/>
          <w:kern w:val="28"/>
        </w:rPr>
        <w:t>core</w:t>
      </w:r>
      <w:r w:rsidR="008D2316" w:rsidRPr="00A27495">
        <w:rPr>
          <w:rFonts w:asciiTheme="minorHAnsi" w:hAnsiTheme="minorHAnsi" w:cstheme="minorHAnsi"/>
          <w:kern w:val="28"/>
        </w:rPr>
        <w:t xml:space="preserve"> and balance</w:t>
      </w:r>
      <w:r w:rsidR="004F3FDE" w:rsidRPr="00A27495">
        <w:rPr>
          <w:rFonts w:asciiTheme="minorHAnsi" w:hAnsiTheme="minorHAnsi" w:cstheme="minorHAnsi"/>
          <w:kern w:val="28"/>
        </w:rPr>
        <w:t>.</w:t>
      </w:r>
      <w:r w:rsidR="00C16B2D" w:rsidRPr="00A27495">
        <w:rPr>
          <w:rFonts w:asciiTheme="minorHAnsi" w:hAnsiTheme="minorHAnsi" w:cstheme="minorHAnsi"/>
          <w:kern w:val="28"/>
        </w:rPr>
        <w:t xml:space="preserve"> </w:t>
      </w:r>
      <w:r w:rsidR="004F3FDE" w:rsidRPr="00A27495">
        <w:rPr>
          <w:rFonts w:asciiTheme="minorHAnsi" w:hAnsiTheme="minorHAnsi" w:cstheme="minorHAnsi"/>
          <w:kern w:val="28"/>
        </w:rPr>
        <w:t xml:space="preserve"> You </w:t>
      </w:r>
      <w:r w:rsidR="00EB1D5A" w:rsidRPr="00A27495">
        <w:rPr>
          <w:rFonts w:asciiTheme="minorHAnsi" w:hAnsiTheme="minorHAnsi" w:cstheme="minorHAnsi"/>
          <w:kern w:val="28"/>
        </w:rPr>
        <w:t>will feel</w:t>
      </w:r>
      <w:r w:rsidR="008D2316" w:rsidRPr="00A27495">
        <w:rPr>
          <w:rFonts w:asciiTheme="minorHAnsi" w:hAnsiTheme="minorHAnsi" w:cstheme="minorHAnsi"/>
          <w:kern w:val="28"/>
        </w:rPr>
        <w:t xml:space="preserve"> the benefit in your daily activities.</w:t>
      </w:r>
    </w:p>
    <w:p w14:paraId="33F6C7E4" w14:textId="77777777" w:rsidR="0037785F" w:rsidRPr="00A27495" w:rsidRDefault="0037785F" w:rsidP="005A09C5">
      <w:pPr>
        <w:rPr>
          <w:rFonts w:asciiTheme="minorHAnsi" w:hAnsiTheme="minorHAnsi" w:cstheme="minorHAnsi"/>
          <w:b/>
        </w:rPr>
      </w:pPr>
    </w:p>
    <w:p w14:paraId="42CB3A33" w14:textId="585E47D6" w:rsidR="005A09C5" w:rsidRPr="006C277C" w:rsidRDefault="005A09C5" w:rsidP="005A09C5">
      <w:pPr>
        <w:rPr>
          <w:rFonts w:ascii="Congenial" w:hAnsi="Congenial" w:cstheme="minorHAnsi"/>
          <w:b/>
        </w:rPr>
      </w:pPr>
      <w:r w:rsidRPr="006C277C">
        <w:rPr>
          <w:rFonts w:ascii="Congenial" w:hAnsi="Congenial" w:cstheme="minorHAnsi"/>
          <w:b/>
        </w:rPr>
        <w:t>Kripalu “Chair Optional” Yoga lead by Yvonne Martin Certified Kripalu Yoga Teacher</w:t>
      </w:r>
      <w:r w:rsidR="00576CD9" w:rsidRPr="006C277C">
        <w:rPr>
          <w:rFonts w:ascii="Congenial" w:hAnsi="Congenial" w:cstheme="minorHAnsi"/>
          <w:b/>
        </w:rPr>
        <w:t xml:space="preserve">:  </w:t>
      </w:r>
    </w:p>
    <w:p w14:paraId="1324FEA7" w14:textId="0A83ACF3" w:rsidR="00F30635" w:rsidRPr="00A27495" w:rsidRDefault="005A09C5" w:rsidP="00C312B1">
      <w:pPr>
        <w:rPr>
          <w:rFonts w:asciiTheme="minorHAnsi" w:hAnsiTheme="minorHAnsi" w:cstheme="minorHAnsi"/>
        </w:rPr>
      </w:pPr>
      <w:r w:rsidRPr="00A27495">
        <w:rPr>
          <w:rFonts w:asciiTheme="minorHAnsi" w:hAnsiTheme="minorHAnsi" w:cstheme="minorHAnsi"/>
        </w:rPr>
        <w:t>Classes</w:t>
      </w:r>
      <w:r w:rsidR="00081746" w:rsidRPr="00A27495">
        <w:rPr>
          <w:rFonts w:asciiTheme="minorHAnsi" w:hAnsiTheme="minorHAnsi" w:cstheme="minorHAnsi"/>
        </w:rPr>
        <w:t xml:space="preserve"> are on</w:t>
      </w:r>
      <w:r w:rsidRPr="00A27495">
        <w:rPr>
          <w:rFonts w:asciiTheme="minorHAnsi" w:hAnsiTheme="minorHAnsi" w:cstheme="minorHAnsi"/>
        </w:rPr>
        <w:t xml:space="preserve"> </w:t>
      </w:r>
      <w:r w:rsidR="002D7BA8" w:rsidRPr="00A27495">
        <w:rPr>
          <w:rFonts w:asciiTheme="minorHAnsi" w:hAnsiTheme="minorHAnsi" w:cstheme="minorHAnsi"/>
        </w:rPr>
        <w:t xml:space="preserve">Tuesday </w:t>
      </w:r>
      <w:r w:rsidR="00E3643D" w:rsidRPr="00A27495">
        <w:rPr>
          <w:rFonts w:asciiTheme="minorHAnsi" w:hAnsiTheme="minorHAnsi" w:cstheme="minorHAnsi"/>
        </w:rPr>
        <w:t>mornin</w:t>
      </w:r>
      <w:r w:rsidR="002D7BA8" w:rsidRPr="00A27495">
        <w:rPr>
          <w:rFonts w:asciiTheme="minorHAnsi" w:hAnsiTheme="minorHAnsi" w:cstheme="minorHAnsi"/>
        </w:rPr>
        <w:t>gs</w:t>
      </w:r>
      <w:r w:rsidR="001E2C01" w:rsidRPr="00A27495">
        <w:rPr>
          <w:rFonts w:asciiTheme="minorHAnsi" w:hAnsiTheme="minorHAnsi" w:cstheme="minorHAnsi"/>
        </w:rPr>
        <w:t xml:space="preserve"> at 11:1</w:t>
      </w:r>
      <w:r w:rsidR="00AE666F" w:rsidRPr="00A27495">
        <w:rPr>
          <w:rFonts w:asciiTheme="minorHAnsi" w:hAnsiTheme="minorHAnsi" w:cstheme="minorHAnsi"/>
        </w:rPr>
        <w:t>0</w:t>
      </w:r>
      <w:r w:rsidR="001E2C01" w:rsidRPr="00A27495">
        <w:rPr>
          <w:rFonts w:asciiTheme="minorHAnsi" w:hAnsiTheme="minorHAnsi" w:cstheme="minorHAnsi"/>
        </w:rPr>
        <w:t>am</w:t>
      </w:r>
      <w:r w:rsidR="002D7BA8" w:rsidRPr="00A27495">
        <w:rPr>
          <w:rFonts w:asciiTheme="minorHAnsi" w:hAnsiTheme="minorHAnsi" w:cstheme="minorHAnsi"/>
        </w:rPr>
        <w:t xml:space="preserve"> </w:t>
      </w:r>
      <w:r w:rsidR="00846E50" w:rsidRPr="00A27495">
        <w:rPr>
          <w:rFonts w:asciiTheme="minorHAnsi" w:hAnsiTheme="minorHAnsi" w:cstheme="minorHAnsi"/>
        </w:rPr>
        <w:t xml:space="preserve">   </w:t>
      </w:r>
      <w:r w:rsidR="00A7498E" w:rsidRPr="00A27495">
        <w:rPr>
          <w:rFonts w:asciiTheme="minorHAnsi" w:hAnsiTheme="minorHAnsi" w:cstheme="minorHAnsi"/>
        </w:rPr>
        <w:t>Donation</w:t>
      </w:r>
      <w:r w:rsidR="00423486" w:rsidRPr="00A27495">
        <w:rPr>
          <w:rFonts w:asciiTheme="minorHAnsi" w:hAnsiTheme="minorHAnsi" w:cstheme="minorHAnsi"/>
        </w:rPr>
        <w:t xml:space="preserve"> </w:t>
      </w:r>
      <w:r w:rsidR="00A7498E" w:rsidRPr="00A27495">
        <w:rPr>
          <w:rFonts w:asciiTheme="minorHAnsi" w:hAnsiTheme="minorHAnsi" w:cstheme="minorHAnsi"/>
        </w:rPr>
        <w:t xml:space="preserve">to the </w:t>
      </w:r>
      <w:r w:rsidR="00423486" w:rsidRPr="00A27495">
        <w:rPr>
          <w:rFonts w:asciiTheme="minorHAnsi" w:hAnsiTheme="minorHAnsi" w:cstheme="minorHAnsi"/>
        </w:rPr>
        <w:t xml:space="preserve">instructor. </w:t>
      </w:r>
      <w:r w:rsidR="00480442" w:rsidRPr="00A27495">
        <w:rPr>
          <w:rFonts w:asciiTheme="minorHAnsi" w:hAnsiTheme="minorHAnsi" w:cstheme="minorHAnsi"/>
        </w:rPr>
        <w:t xml:space="preserve"> Check calendar for dates.</w:t>
      </w:r>
    </w:p>
    <w:p w14:paraId="2964AA92" w14:textId="77777777" w:rsidR="002417F0" w:rsidRPr="00A27495" w:rsidRDefault="002417F0" w:rsidP="005A09C5">
      <w:pPr>
        <w:widowControl w:val="0"/>
        <w:overflowPunct w:val="0"/>
        <w:autoSpaceDE w:val="0"/>
        <w:autoSpaceDN w:val="0"/>
        <w:adjustRightInd w:val="0"/>
        <w:ind w:right="180"/>
        <w:rPr>
          <w:rFonts w:asciiTheme="minorHAnsi" w:hAnsiTheme="minorHAnsi" w:cstheme="minorHAnsi"/>
          <w:b/>
          <w:kern w:val="28"/>
        </w:rPr>
      </w:pPr>
    </w:p>
    <w:p w14:paraId="691A84BD" w14:textId="217912ED" w:rsidR="005A09C5" w:rsidRPr="006C277C" w:rsidRDefault="005A09C5" w:rsidP="005A09C5">
      <w:pPr>
        <w:widowControl w:val="0"/>
        <w:overflowPunct w:val="0"/>
        <w:autoSpaceDE w:val="0"/>
        <w:autoSpaceDN w:val="0"/>
        <w:adjustRightInd w:val="0"/>
        <w:ind w:right="180"/>
        <w:rPr>
          <w:rFonts w:ascii="Congenial" w:hAnsi="Congenial" w:cstheme="minorHAnsi"/>
          <w:b/>
          <w:kern w:val="28"/>
        </w:rPr>
      </w:pPr>
      <w:r w:rsidRPr="006C277C">
        <w:rPr>
          <w:rFonts w:ascii="Congenial" w:hAnsi="Congenial" w:cstheme="minorHAnsi"/>
          <w:b/>
          <w:kern w:val="28"/>
        </w:rPr>
        <w:t>Tai Chi Classes</w:t>
      </w:r>
      <w:r w:rsidR="005B1D6F" w:rsidRPr="006C277C">
        <w:rPr>
          <w:rFonts w:ascii="Congenial" w:hAnsi="Congenial" w:cstheme="minorHAnsi"/>
          <w:b/>
          <w:kern w:val="28"/>
        </w:rPr>
        <w:t xml:space="preserve"> (Yang short form)</w:t>
      </w:r>
    </w:p>
    <w:p w14:paraId="7DCBC947" w14:textId="0B5A637E" w:rsidR="00536443" w:rsidRPr="00A27495" w:rsidRDefault="005A09C5" w:rsidP="00E4332E">
      <w:pPr>
        <w:rPr>
          <w:rFonts w:asciiTheme="minorHAnsi" w:hAnsiTheme="minorHAnsi" w:cstheme="minorHAnsi"/>
          <w:kern w:val="28"/>
        </w:rPr>
      </w:pPr>
      <w:r w:rsidRPr="00A27495">
        <w:rPr>
          <w:rFonts w:asciiTheme="minorHAnsi" w:hAnsiTheme="minorHAnsi" w:cstheme="minorHAnsi"/>
          <w:kern w:val="28"/>
        </w:rPr>
        <w:t>Classes are held Tuesdays and Thursdays at 8:</w:t>
      </w:r>
      <w:r w:rsidR="0087304D" w:rsidRPr="00A27495">
        <w:rPr>
          <w:rFonts w:asciiTheme="minorHAnsi" w:hAnsiTheme="minorHAnsi" w:cstheme="minorHAnsi"/>
          <w:kern w:val="28"/>
        </w:rPr>
        <w:t>0</w:t>
      </w:r>
      <w:r w:rsidRPr="00A27495">
        <w:rPr>
          <w:rFonts w:asciiTheme="minorHAnsi" w:hAnsiTheme="minorHAnsi" w:cstheme="minorHAnsi"/>
          <w:kern w:val="28"/>
        </w:rPr>
        <w:t xml:space="preserve">0 a.m. Charges are payable to </w:t>
      </w:r>
      <w:r w:rsidR="002A0FD6" w:rsidRPr="00A27495">
        <w:rPr>
          <w:rFonts w:asciiTheme="minorHAnsi" w:hAnsiTheme="minorHAnsi" w:cstheme="minorHAnsi"/>
          <w:kern w:val="28"/>
        </w:rPr>
        <w:t>the instructor</w:t>
      </w:r>
      <w:r w:rsidRPr="00A27495">
        <w:rPr>
          <w:rFonts w:asciiTheme="minorHAnsi" w:hAnsiTheme="minorHAnsi" w:cstheme="minorHAnsi"/>
          <w:kern w:val="28"/>
        </w:rPr>
        <w:t>. Please check the calendar for dates.</w:t>
      </w:r>
    </w:p>
    <w:p w14:paraId="0ED7722D" w14:textId="77777777" w:rsidR="004F152E" w:rsidRPr="00A27495" w:rsidRDefault="004F152E" w:rsidP="00E4332E">
      <w:pPr>
        <w:rPr>
          <w:rFonts w:asciiTheme="minorHAnsi" w:hAnsiTheme="minorHAnsi" w:cstheme="minorHAnsi"/>
          <w:kern w:val="28"/>
        </w:rPr>
      </w:pPr>
    </w:p>
    <w:p w14:paraId="19FF84C8" w14:textId="4B3039D6" w:rsidR="00A7498E" w:rsidRPr="006C277C" w:rsidRDefault="00A7498E" w:rsidP="00A7498E">
      <w:pPr>
        <w:widowControl w:val="0"/>
        <w:overflowPunct w:val="0"/>
        <w:autoSpaceDE w:val="0"/>
        <w:autoSpaceDN w:val="0"/>
        <w:adjustRightInd w:val="0"/>
        <w:ind w:right="180"/>
        <w:rPr>
          <w:rFonts w:ascii="Congenial" w:hAnsi="Congenial" w:cstheme="minorHAnsi"/>
          <w:kern w:val="28"/>
        </w:rPr>
      </w:pPr>
      <w:r w:rsidRPr="006C277C">
        <w:rPr>
          <w:rFonts w:ascii="Congenial" w:hAnsi="Congenial" w:cstheme="minorHAnsi"/>
          <w:b/>
          <w:kern w:val="28"/>
        </w:rPr>
        <w:t>Art Group</w:t>
      </w:r>
      <w:r w:rsidRPr="006C277C">
        <w:rPr>
          <w:rFonts w:ascii="Congenial" w:hAnsi="Congenial" w:cstheme="minorHAnsi"/>
          <w:kern w:val="28"/>
        </w:rPr>
        <w:t xml:space="preserve">   </w:t>
      </w:r>
    </w:p>
    <w:p w14:paraId="214F383C" w14:textId="65A7E9BD" w:rsidR="00DA6AD9" w:rsidRDefault="00A7498E" w:rsidP="001B278D">
      <w:pPr>
        <w:rPr>
          <w:rFonts w:asciiTheme="minorHAnsi" w:hAnsiTheme="minorHAnsi" w:cstheme="minorHAnsi"/>
        </w:rPr>
      </w:pPr>
      <w:r w:rsidRPr="00A27495">
        <w:rPr>
          <w:rFonts w:asciiTheme="minorHAnsi" w:hAnsiTheme="minorHAnsi" w:cstheme="minorHAnsi"/>
          <w:kern w:val="28"/>
        </w:rPr>
        <w:t xml:space="preserve">Art group will meet in person on </w:t>
      </w:r>
      <w:r w:rsidR="00851E25" w:rsidRPr="00A27495">
        <w:rPr>
          <w:rFonts w:asciiTheme="minorHAnsi" w:hAnsiTheme="minorHAnsi" w:cstheme="minorHAnsi"/>
          <w:kern w:val="28"/>
        </w:rPr>
        <w:t xml:space="preserve">Tuesday </w:t>
      </w:r>
      <w:r w:rsidR="00843B36">
        <w:rPr>
          <w:rFonts w:asciiTheme="minorHAnsi" w:hAnsiTheme="minorHAnsi" w:cstheme="minorHAnsi"/>
          <w:kern w:val="28"/>
        </w:rPr>
        <w:t>December 3rd</w:t>
      </w:r>
      <w:r w:rsidR="00480442" w:rsidRPr="00A27495">
        <w:rPr>
          <w:rFonts w:asciiTheme="minorHAnsi" w:hAnsiTheme="minorHAnsi" w:cstheme="minorHAnsi"/>
          <w:kern w:val="28"/>
        </w:rPr>
        <w:t xml:space="preserve"> </w:t>
      </w:r>
      <w:r w:rsidR="00A131F1" w:rsidRPr="00A27495">
        <w:rPr>
          <w:rFonts w:asciiTheme="minorHAnsi" w:hAnsiTheme="minorHAnsi" w:cstheme="minorHAnsi"/>
          <w:kern w:val="28"/>
        </w:rPr>
        <w:t>&amp;</w:t>
      </w:r>
      <w:r w:rsidR="00FE6EF9" w:rsidRPr="00A27495">
        <w:rPr>
          <w:rFonts w:asciiTheme="minorHAnsi" w:hAnsiTheme="minorHAnsi" w:cstheme="minorHAnsi"/>
          <w:kern w:val="28"/>
        </w:rPr>
        <w:t xml:space="preserve"> </w:t>
      </w:r>
      <w:r w:rsidR="00843B36">
        <w:rPr>
          <w:rFonts w:asciiTheme="minorHAnsi" w:hAnsiTheme="minorHAnsi" w:cstheme="minorHAnsi"/>
          <w:kern w:val="28"/>
        </w:rPr>
        <w:t>Dec</w:t>
      </w:r>
      <w:r w:rsidR="00095045">
        <w:rPr>
          <w:rFonts w:asciiTheme="minorHAnsi" w:hAnsiTheme="minorHAnsi" w:cstheme="minorHAnsi"/>
          <w:kern w:val="28"/>
        </w:rPr>
        <w:t xml:space="preserve">ember </w:t>
      </w:r>
      <w:r w:rsidR="00843B36">
        <w:rPr>
          <w:rFonts w:asciiTheme="minorHAnsi" w:hAnsiTheme="minorHAnsi" w:cstheme="minorHAnsi"/>
          <w:kern w:val="28"/>
        </w:rPr>
        <w:t>17</w:t>
      </w:r>
      <w:r w:rsidR="00095045">
        <w:rPr>
          <w:rFonts w:asciiTheme="minorHAnsi" w:hAnsiTheme="minorHAnsi" w:cstheme="minorHAnsi"/>
          <w:kern w:val="28"/>
        </w:rPr>
        <w:t>th</w:t>
      </w:r>
      <w:r w:rsidR="001A3027" w:rsidRPr="00A27495">
        <w:rPr>
          <w:rFonts w:asciiTheme="minorHAnsi" w:hAnsiTheme="minorHAnsi" w:cstheme="minorHAnsi"/>
          <w:kern w:val="28"/>
        </w:rPr>
        <w:t xml:space="preserve"> at</w:t>
      </w:r>
      <w:r w:rsidRPr="00A27495">
        <w:rPr>
          <w:rFonts w:asciiTheme="minorHAnsi" w:hAnsiTheme="minorHAnsi" w:cstheme="minorHAnsi"/>
          <w:kern w:val="28"/>
        </w:rPr>
        <w:t xml:space="preserve"> 2pm.</w:t>
      </w:r>
      <w:r w:rsidR="00AA79AB" w:rsidRPr="00A27495">
        <w:rPr>
          <w:rFonts w:asciiTheme="minorHAnsi" w:hAnsiTheme="minorHAnsi" w:cstheme="minorHAnsi"/>
        </w:rPr>
        <w:t xml:space="preserve"> </w:t>
      </w:r>
      <w:r w:rsidR="00AE3E45" w:rsidRPr="00A27495">
        <w:rPr>
          <w:rFonts w:asciiTheme="minorHAnsi" w:hAnsiTheme="minorHAnsi" w:cstheme="minorHAnsi"/>
        </w:rPr>
        <w:t>Art Studio on the other Tuesdays of the month at 2:00pm.</w:t>
      </w:r>
    </w:p>
    <w:p w14:paraId="4391E5E5" w14:textId="77777777" w:rsidR="001E6929" w:rsidRDefault="001E6929" w:rsidP="001B278D">
      <w:pPr>
        <w:rPr>
          <w:rFonts w:asciiTheme="minorHAnsi" w:hAnsiTheme="minorHAnsi" w:cstheme="minorHAnsi"/>
        </w:rPr>
      </w:pPr>
    </w:p>
    <w:p w14:paraId="47DB4FA1" w14:textId="11A1D9D7" w:rsidR="00B479A5" w:rsidRPr="00A27495" w:rsidRDefault="004C42EC" w:rsidP="001B278D">
      <w:pPr>
        <w:rPr>
          <w:rFonts w:asciiTheme="minorHAnsi" w:hAnsiTheme="minorHAnsi" w:cstheme="minorHAnsi"/>
          <w:kern w:val="28"/>
        </w:rPr>
      </w:pPr>
      <w:r>
        <w:rPr>
          <w:noProof/>
        </w:rPr>
        <mc:AlternateContent>
          <mc:Choice Requires="wps">
            <w:drawing>
              <wp:anchor distT="0" distB="0" distL="114300" distR="114300" simplePos="0" relativeHeight="251697664" behindDoc="0" locked="0" layoutInCell="1" allowOverlap="1" wp14:anchorId="092ED664" wp14:editId="64E3602A">
                <wp:simplePos x="0" y="0"/>
                <wp:positionH relativeFrom="column">
                  <wp:posOffset>0</wp:posOffset>
                </wp:positionH>
                <wp:positionV relativeFrom="paragraph">
                  <wp:posOffset>0</wp:posOffset>
                </wp:positionV>
                <wp:extent cx="1828800" cy="1828800"/>
                <wp:effectExtent l="0" t="0" r="0" b="0"/>
                <wp:wrapSquare wrapText="bothSides"/>
                <wp:docPr id="16162424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B3F9773" w14:textId="77777777" w:rsidR="004C42EC" w:rsidRPr="00AB0701" w:rsidRDefault="004C42EC" w:rsidP="00AB0701">
                            <w:pPr>
                              <w:rPr>
                                <w:rFonts w:cstheme="minorHAnsi"/>
                                <w:b/>
                                <w:bCs/>
                              </w:rPr>
                            </w:pPr>
                            <w:r w:rsidRPr="004C42EC">
                              <w:rPr>
                                <w:rFonts w:asciiTheme="minorHAnsi" w:hAnsiTheme="minorHAnsi" w:cstheme="minorHAnsi"/>
                                <w:b/>
                                <w:bCs/>
                              </w:rPr>
                              <w:t>Please come out and support Canton Woods Seniors Art Show at the Baldwinsville Library starting on December 4</w:t>
                            </w:r>
                            <w:r w:rsidRPr="004C42EC">
                              <w:rPr>
                                <w:rFonts w:asciiTheme="minorHAnsi" w:hAnsiTheme="minorHAnsi" w:cstheme="minorHAnsi"/>
                                <w:b/>
                                <w:bCs/>
                                <w:vertAlign w:val="superscript"/>
                              </w:rPr>
                              <w:t>th</w:t>
                            </w:r>
                            <w:r w:rsidRPr="004C42EC">
                              <w:rPr>
                                <w:rFonts w:asciiTheme="minorHAnsi" w:hAnsiTheme="minorHAnsi" w:cstheme="minorHAnsi"/>
                                <w:b/>
                                <w:bCs/>
                              </w:rPr>
                              <w:t xml:space="preserve">. </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92ED664" id="_x0000_s1043" type="#_x0000_t202" style="position:absolute;margin-left:0;margin-top:0;width:2in;height:2in;z-index:2516976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bVc4KwIAAFsEAAAOAAAAZHJzL2Uyb0RvYy54bWysVN9v2jAQfp+0/8Hy+0hgtGU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" filled="f" strokeweight=".5pt">
                <v:textbox style="mso-fit-shape-to-text:t">
                  <w:txbxContent>
                    <w:p w14:paraId="3B3F9773" w14:textId="77777777" w:rsidR="004C42EC" w:rsidRPr="00AB0701" w:rsidRDefault="004C42EC" w:rsidP="00AB0701">
                      <w:pPr>
                        <w:rPr>
                          <w:rFonts w:cstheme="minorHAnsi"/>
                          <w:b/>
                          <w:bCs/>
                        </w:rPr>
                      </w:pPr>
                      <w:r w:rsidRPr="004C42EC">
                        <w:rPr>
                          <w:rFonts w:asciiTheme="minorHAnsi" w:hAnsiTheme="minorHAnsi" w:cstheme="minorHAnsi"/>
                          <w:b/>
                          <w:bCs/>
                        </w:rPr>
                        <w:t>Please come out and support Canton Woods Seniors Art Show at the Baldwinsville Library starting on December 4</w:t>
                      </w:r>
                      <w:r w:rsidRPr="004C42EC">
                        <w:rPr>
                          <w:rFonts w:asciiTheme="minorHAnsi" w:hAnsiTheme="minorHAnsi" w:cstheme="minorHAnsi"/>
                          <w:b/>
                          <w:bCs/>
                          <w:vertAlign w:val="superscript"/>
                        </w:rPr>
                        <w:t>th</w:t>
                      </w:r>
                      <w:r w:rsidRPr="004C42EC">
                        <w:rPr>
                          <w:rFonts w:asciiTheme="minorHAnsi" w:hAnsiTheme="minorHAnsi" w:cstheme="minorHAnsi"/>
                          <w:b/>
                          <w:bCs/>
                        </w:rPr>
                        <w:t xml:space="preserve">. </w:t>
                      </w:r>
                    </w:p>
                  </w:txbxContent>
                </v:textbox>
                <w10:wrap type="square"/>
              </v:shape>
            </w:pict>
          </mc:Fallback>
        </mc:AlternateContent>
      </w:r>
    </w:p>
    <w:p w14:paraId="17A1860D" w14:textId="0ED70839" w:rsidR="001B278D" w:rsidRPr="00A27495" w:rsidRDefault="001B278D" w:rsidP="001B278D">
      <w:pPr>
        <w:rPr>
          <w:rFonts w:asciiTheme="minorHAnsi" w:hAnsiTheme="minorHAnsi" w:cstheme="minorHAnsi"/>
          <w:b/>
          <w:kern w:val="28"/>
        </w:rPr>
      </w:pPr>
      <w:r w:rsidRPr="006C277C">
        <w:rPr>
          <w:rFonts w:ascii="Congenial" w:hAnsi="Congenial" w:cstheme="minorHAnsi"/>
          <w:b/>
          <w:kern w:val="28"/>
        </w:rPr>
        <w:t>How about getting together for</w:t>
      </w:r>
      <w:r w:rsidRPr="006C277C">
        <w:rPr>
          <w:rFonts w:ascii="Congenial" w:hAnsi="Congenial" w:cstheme="minorHAnsi"/>
          <w:bCs/>
          <w:kern w:val="28"/>
        </w:rPr>
        <w:t xml:space="preserve">                    </w:t>
      </w:r>
      <w:r w:rsidRPr="006C277C">
        <w:rPr>
          <w:rFonts w:ascii="Congenial" w:hAnsi="Congenial" w:cstheme="minorHAnsi"/>
          <w:b/>
          <w:kern w:val="28"/>
        </w:rPr>
        <w:t>Adult Coloring!?</w:t>
      </w:r>
      <w:r w:rsidR="00AB1663" w:rsidRPr="00A27495">
        <w:rPr>
          <w:rFonts w:asciiTheme="minorHAnsi" w:hAnsiTheme="minorHAnsi" w:cstheme="minorHAnsi"/>
          <w:b/>
          <w:kern w:val="28"/>
        </w:rPr>
        <w:t xml:space="preserve"> We need folks to return to this activity.</w:t>
      </w:r>
    </w:p>
    <w:p w14:paraId="551C9019" w14:textId="68DB86B3" w:rsidR="00794A1D" w:rsidRPr="00A27495" w:rsidRDefault="001B278D" w:rsidP="00150BAB">
      <w:pPr>
        <w:rPr>
          <w:rFonts w:asciiTheme="minorHAnsi" w:hAnsiTheme="minorHAnsi" w:cstheme="minorHAnsi"/>
          <w:bCs/>
          <w:kern w:val="28"/>
        </w:rPr>
      </w:pPr>
      <w:r w:rsidRPr="00A27495">
        <w:rPr>
          <w:rFonts w:asciiTheme="minorHAnsi" w:hAnsiTheme="minorHAnsi" w:cstheme="minorHAnsi"/>
          <w:bCs/>
          <w:kern w:val="28"/>
        </w:rPr>
        <w:t xml:space="preserve">Adult coloring can reduce stress and anxiety, increase mindfulness, and </w:t>
      </w:r>
      <w:r w:rsidR="009D725C" w:rsidRPr="00A27495">
        <w:rPr>
          <w:rFonts w:asciiTheme="minorHAnsi" w:hAnsiTheme="minorHAnsi" w:cstheme="minorHAnsi"/>
          <w:bCs/>
          <w:kern w:val="28"/>
        </w:rPr>
        <w:t>it</w:t>
      </w:r>
      <w:r w:rsidR="00C46A0C" w:rsidRPr="00A27495">
        <w:rPr>
          <w:rFonts w:asciiTheme="minorHAnsi" w:hAnsiTheme="minorHAnsi" w:cstheme="minorHAnsi"/>
          <w:bCs/>
          <w:kern w:val="28"/>
        </w:rPr>
        <w:t xml:space="preserve">’s </w:t>
      </w:r>
      <w:r w:rsidRPr="00A27495">
        <w:rPr>
          <w:rFonts w:asciiTheme="minorHAnsi" w:hAnsiTheme="minorHAnsi" w:cstheme="minorHAnsi"/>
          <w:bCs/>
          <w:kern w:val="28"/>
        </w:rPr>
        <w:t>fun. Try it!</w:t>
      </w:r>
      <w:r w:rsidR="00F62071" w:rsidRPr="00A27495">
        <w:rPr>
          <w:rFonts w:asciiTheme="minorHAnsi" w:hAnsiTheme="minorHAnsi" w:cstheme="minorHAnsi"/>
          <w:bCs/>
          <w:kern w:val="28"/>
        </w:rPr>
        <w:t xml:space="preserve"> Wednesdays at 10:30am.</w:t>
      </w:r>
    </w:p>
    <w:p w14:paraId="538BD7B4" w14:textId="77777777" w:rsidR="007B2794" w:rsidRPr="00A27495" w:rsidRDefault="007B2794" w:rsidP="00150BAB">
      <w:pPr>
        <w:rPr>
          <w:rFonts w:asciiTheme="minorHAnsi" w:hAnsiTheme="minorHAnsi" w:cstheme="minorHAnsi"/>
          <w:b/>
          <w:kern w:val="28"/>
        </w:rPr>
      </w:pPr>
    </w:p>
    <w:p w14:paraId="6CD91E2C" w14:textId="6A165772" w:rsidR="0032167B" w:rsidRPr="006C277C" w:rsidRDefault="0032167B" w:rsidP="00150BAB">
      <w:pPr>
        <w:rPr>
          <w:rFonts w:ascii="Congenial" w:hAnsi="Congenial" w:cstheme="minorHAnsi"/>
          <w:b/>
          <w:kern w:val="28"/>
        </w:rPr>
      </w:pPr>
      <w:r w:rsidRPr="006C277C">
        <w:rPr>
          <w:rFonts w:ascii="Congenial" w:hAnsi="Congenial" w:cstheme="minorHAnsi"/>
          <w:b/>
          <w:kern w:val="28"/>
        </w:rPr>
        <w:t>Sharing Memories Writing Program!</w:t>
      </w:r>
    </w:p>
    <w:p w14:paraId="28A2585A" w14:textId="56C74CF1" w:rsidR="0032167B" w:rsidRPr="00A27495" w:rsidRDefault="0032167B" w:rsidP="00150BAB">
      <w:pPr>
        <w:rPr>
          <w:rFonts w:asciiTheme="minorHAnsi" w:hAnsiTheme="minorHAnsi" w:cstheme="minorHAnsi"/>
          <w:bCs/>
          <w:kern w:val="28"/>
        </w:rPr>
      </w:pPr>
      <w:r w:rsidRPr="00A27495">
        <w:rPr>
          <w:rFonts w:asciiTheme="minorHAnsi" w:hAnsiTheme="minorHAnsi" w:cstheme="minorHAnsi"/>
          <w:bCs/>
          <w:kern w:val="28"/>
        </w:rPr>
        <w:t>Every Wednesday at 1:00pm.</w:t>
      </w:r>
    </w:p>
    <w:p w14:paraId="6AC57DE7" w14:textId="3B51F827" w:rsidR="00E2505C" w:rsidRPr="00A27495" w:rsidRDefault="0032167B" w:rsidP="00150BAB">
      <w:pPr>
        <w:rPr>
          <w:rFonts w:asciiTheme="minorHAnsi" w:hAnsiTheme="minorHAnsi" w:cstheme="minorHAnsi"/>
          <w:bCs/>
          <w:kern w:val="28"/>
        </w:rPr>
      </w:pPr>
      <w:r w:rsidRPr="00A27495">
        <w:rPr>
          <w:rFonts w:asciiTheme="minorHAnsi" w:hAnsiTheme="minorHAnsi" w:cstheme="minorHAnsi"/>
          <w:bCs/>
          <w:kern w:val="28"/>
        </w:rPr>
        <w:t>Facilitated</w:t>
      </w:r>
      <w:r w:rsidR="009955F0" w:rsidRPr="00A27495">
        <w:rPr>
          <w:rFonts w:asciiTheme="minorHAnsi" w:hAnsiTheme="minorHAnsi" w:cstheme="minorHAnsi"/>
          <w:bCs/>
          <w:kern w:val="28"/>
        </w:rPr>
        <w:t xml:space="preserve"> by Tina Trainham</w:t>
      </w:r>
      <w:r w:rsidR="005A232C" w:rsidRPr="00A27495">
        <w:rPr>
          <w:rFonts w:asciiTheme="minorHAnsi" w:hAnsiTheme="minorHAnsi" w:cstheme="minorHAnsi"/>
          <w:bCs/>
          <w:kern w:val="28"/>
        </w:rPr>
        <w:t xml:space="preserve">. </w:t>
      </w:r>
    </w:p>
    <w:p w14:paraId="51CE41A8" w14:textId="77777777" w:rsidR="00A72D34" w:rsidRDefault="00A72D34" w:rsidP="00150BAB">
      <w:pPr>
        <w:rPr>
          <w:rFonts w:asciiTheme="minorHAnsi" w:hAnsiTheme="minorHAnsi" w:cstheme="minorHAnsi"/>
          <w:bCs/>
          <w:kern w:val="28"/>
        </w:rPr>
      </w:pPr>
    </w:p>
    <w:p w14:paraId="1FCDC3A9" w14:textId="77777777" w:rsidR="00CE0B51" w:rsidRDefault="00CE0B51" w:rsidP="00150BAB">
      <w:pPr>
        <w:rPr>
          <w:rFonts w:asciiTheme="minorHAnsi" w:hAnsiTheme="minorHAnsi" w:cstheme="minorHAnsi"/>
          <w:bCs/>
          <w:kern w:val="28"/>
        </w:rPr>
      </w:pPr>
    </w:p>
    <w:p w14:paraId="65FA03B2"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3BC8CE2B"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3294EB6F"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5251EF4B"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75C02E25"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597AE765"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734AF7BD"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40FE5B58"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03F8D01D"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75A1CB66"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6BC715F6" w14:textId="77777777" w:rsidR="0023532D" w:rsidRDefault="0023532D" w:rsidP="00DA2FE0">
      <w:pPr>
        <w:widowControl w:val="0"/>
        <w:overflowPunct w:val="0"/>
        <w:autoSpaceDE w:val="0"/>
        <w:autoSpaceDN w:val="0"/>
        <w:adjustRightInd w:val="0"/>
        <w:ind w:right="180"/>
        <w:rPr>
          <w:rFonts w:asciiTheme="minorHAnsi" w:hAnsiTheme="minorHAnsi" w:cstheme="minorHAnsi"/>
          <w:b/>
          <w:kern w:val="28"/>
        </w:rPr>
      </w:pPr>
    </w:p>
    <w:p w14:paraId="5BCA6191" w14:textId="5B050CC0" w:rsidR="00DA2FE0" w:rsidRPr="00A27495" w:rsidRDefault="001E46C3" w:rsidP="00DA2FE0">
      <w:pPr>
        <w:widowControl w:val="0"/>
        <w:overflowPunct w:val="0"/>
        <w:autoSpaceDE w:val="0"/>
        <w:autoSpaceDN w:val="0"/>
        <w:adjustRightInd w:val="0"/>
        <w:ind w:right="180"/>
        <w:rPr>
          <w:rFonts w:asciiTheme="minorHAnsi" w:hAnsiTheme="minorHAnsi" w:cstheme="minorHAnsi"/>
          <w:b/>
        </w:rPr>
      </w:pPr>
      <w:r w:rsidRPr="00A27495">
        <w:rPr>
          <w:rFonts w:asciiTheme="minorHAnsi" w:hAnsiTheme="minorHAnsi" w:cstheme="minorHAnsi"/>
          <w:b/>
          <w:kern w:val="28"/>
        </w:rPr>
        <w:lastRenderedPageBreak/>
        <w:t xml:space="preserve"> </w:t>
      </w:r>
      <w:r w:rsidR="008D0991" w:rsidRPr="00A27495">
        <w:rPr>
          <w:rFonts w:asciiTheme="minorHAnsi" w:hAnsiTheme="minorHAnsi" w:cstheme="minorHAnsi"/>
          <w:b/>
          <w:kern w:val="28"/>
        </w:rPr>
        <w:t>202</w:t>
      </w:r>
      <w:r w:rsidR="007B4E54" w:rsidRPr="00A27495">
        <w:rPr>
          <w:rFonts w:asciiTheme="minorHAnsi" w:hAnsiTheme="minorHAnsi" w:cstheme="minorHAnsi"/>
          <w:b/>
          <w:kern w:val="28"/>
        </w:rPr>
        <w:t>4</w:t>
      </w:r>
      <w:r w:rsidR="00321DF8" w:rsidRPr="00A27495">
        <w:rPr>
          <w:rFonts w:asciiTheme="minorHAnsi" w:hAnsiTheme="minorHAnsi" w:cstheme="minorHAnsi"/>
          <w:b/>
          <w:kern w:val="28"/>
        </w:rPr>
        <w:t xml:space="preserve"> </w:t>
      </w:r>
      <w:r w:rsidR="00321DF8" w:rsidRPr="00A27495">
        <w:rPr>
          <w:rFonts w:asciiTheme="minorHAnsi" w:hAnsiTheme="minorHAnsi" w:cstheme="minorHAnsi"/>
          <w:b/>
        </w:rPr>
        <w:t xml:space="preserve">Library News </w:t>
      </w:r>
    </w:p>
    <w:p w14:paraId="40A25A66" w14:textId="77777777" w:rsidR="00851C12" w:rsidRDefault="00851C12" w:rsidP="00851C12">
      <w:pPr>
        <w:rPr>
          <w:color w:val="000000"/>
        </w:rPr>
      </w:pPr>
      <w:r>
        <w:rPr>
          <w:b/>
          <w:bCs/>
          <w:color w:val="000000"/>
        </w:rPr>
        <w:t>Donations-Fiction (Small Print)</w:t>
      </w:r>
      <w:r>
        <w:rPr>
          <w:color w:val="000000"/>
        </w:rPr>
        <w:t> </w:t>
      </w:r>
    </w:p>
    <w:p w14:paraId="2F72DD83" w14:textId="77777777" w:rsidR="00851C12" w:rsidRDefault="00851C12" w:rsidP="00851C12">
      <w:pPr>
        <w:rPr>
          <w:color w:val="000000"/>
        </w:rPr>
      </w:pPr>
      <w:r>
        <w:rPr>
          <w:color w:val="000000"/>
        </w:rPr>
        <w:t>The Girl with the Louding Voice by Abi Dare </w:t>
      </w:r>
    </w:p>
    <w:p w14:paraId="64A8B7FD" w14:textId="77777777" w:rsidR="00851C12" w:rsidRDefault="00851C12" w:rsidP="00851C12">
      <w:pPr>
        <w:rPr>
          <w:color w:val="000000"/>
        </w:rPr>
      </w:pPr>
      <w:r>
        <w:rPr>
          <w:color w:val="000000"/>
        </w:rPr>
        <w:t>Happily Ever Amish by Shelley Shepard Gray </w:t>
      </w:r>
    </w:p>
    <w:p w14:paraId="37A7571A" w14:textId="77777777" w:rsidR="00851C12" w:rsidRDefault="00851C12" w:rsidP="00851C12">
      <w:pPr>
        <w:rPr>
          <w:color w:val="000000"/>
        </w:rPr>
      </w:pPr>
      <w:r>
        <w:rPr>
          <w:color w:val="000000"/>
        </w:rPr>
        <w:t>Lady Clementine by Marie Benedict </w:t>
      </w:r>
    </w:p>
    <w:p w14:paraId="29C55365" w14:textId="77777777" w:rsidR="00851C12" w:rsidRDefault="00851C12" w:rsidP="00851C12">
      <w:pPr>
        <w:rPr>
          <w:color w:val="000000"/>
        </w:rPr>
      </w:pPr>
      <w:r>
        <w:rPr>
          <w:color w:val="000000"/>
        </w:rPr>
        <w:t>The Best Is Yet to Come by Debbie Macomber </w:t>
      </w:r>
    </w:p>
    <w:p w14:paraId="121D0018" w14:textId="77777777" w:rsidR="00851C12" w:rsidRDefault="00851C12" w:rsidP="00851C12">
      <w:pPr>
        <w:rPr>
          <w:color w:val="000000"/>
        </w:rPr>
      </w:pPr>
      <w:r>
        <w:rPr>
          <w:color w:val="000000"/>
        </w:rPr>
        <w:t>If Not for You by Debbie Macomber </w:t>
      </w:r>
    </w:p>
    <w:p w14:paraId="7D99473F" w14:textId="77777777" w:rsidR="00851C12" w:rsidRDefault="00851C12" w:rsidP="00851C12">
      <w:pPr>
        <w:rPr>
          <w:color w:val="000000"/>
        </w:rPr>
      </w:pPr>
      <w:r>
        <w:rPr>
          <w:color w:val="000000"/>
        </w:rPr>
        <w:t>A Walk Along the Beach by Debbie Macomber </w:t>
      </w:r>
    </w:p>
    <w:p w14:paraId="7C4F345E" w14:textId="77777777" w:rsidR="00851C12" w:rsidRDefault="00851C12" w:rsidP="00851C12">
      <w:pPr>
        <w:rPr>
          <w:color w:val="000000"/>
        </w:rPr>
      </w:pPr>
      <w:r>
        <w:rPr>
          <w:color w:val="000000"/>
        </w:rPr>
        <w:t>Something to Hide by Elizabeth George </w:t>
      </w:r>
    </w:p>
    <w:p w14:paraId="0598FD5A" w14:textId="77777777" w:rsidR="00851C12" w:rsidRDefault="00851C12" w:rsidP="00851C12">
      <w:pPr>
        <w:rPr>
          <w:color w:val="000000"/>
        </w:rPr>
      </w:pPr>
      <w:r>
        <w:rPr>
          <w:color w:val="000000"/>
        </w:rPr>
        <w:t>Bloodless by Preston &amp; Child </w:t>
      </w:r>
    </w:p>
    <w:p w14:paraId="593C1B45" w14:textId="77777777" w:rsidR="00851C12" w:rsidRDefault="00851C12" w:rsidP="00851C12">
      <w:pPr>
        <w:rPr>
          <w:color w:val="000000"/>
        </w:rPr>
      </w:pPr>
      <w:r>
        <w:rPr>
          <w:color w:val="000000"/>
        </w:rPr>
        <w:t>Crooked River by Preston &amp; Child </w:t>
      </w:r>
    </w:p>
    <w:p w14:paraId="71EEFB08" w14:textId="77777777" w:rsidR="00851C12" w:rsidRDefault="00851C12" w:rsidP="00851C12">
      <w:pPr>
        <w:rPr>
          <w:color w:val="000000"/>
        </w:rPr>
      </w:pPr>
      <w:r>
        <w:rPr>
          <w:color w:val="000000"/>
        </w:rPr>
        <w:t>Dead Mountain by Preston &amp; Child </w:t>
      </w:r>
    </w:p>
    <w:p w14:paraId="7821615B" w14:textId="77777777" w:rsidR="00851C12" w:rsidRDefault="00851C12" w:rsidP="00851C12">
      <w:pPr>
        <w:rPr>
          <w:color w:val="000000"/>
        </w:rPr>
      </w:pPr>
      <w:r>
        <w:rPr>
          <w:color w:val="000000"/>
        </w:rPr>
        <w:t>Fallout by Sara Paretsky </w:t>
      </w:r>
    </w:p>
    <w:p w14:paraId="33A0DF37" w14:textId="77777777" w:rsidR="00851C12" w:rsidRDefault="00851C12" w:rsidP="00851C12">
      <w:pPr>
        <w:rPr>
          <w:color w:val="000000"/>
        </w:rPr>
      </w:pPr>
      <w:r>
        <w:rPr>
          <w:color w:val="000000"/>
        </w:rPr>
        <w:t> </w:t>
      </w:r>
    </w:p>
    <w:p w14:paraId="3D9FFDE6" w14:textId="77777777" w:rsidR="00851C12" w:rsidRDefault="00851C12" w:rsidP="00851C12">
      <w:pPr>
        <w:rPr>
          <w:color w:val="000000"/>
        </w:rPr>
      </w:pPr>
      <w:r>
        <w:rPr>
          <w:b/>
          <w:bCs/>
          <w:color w:val="000000"/>
        </w:rPr>
        <w:t>Donations-Large Print Western</w:t>
      </w:r>
      <w:r>
        <w:rPr>
          <w:color w:val="000000"/>
        </w:rPr>
        <w:t> </w:t>
      </w:r>
    </w:p>
    <w:p w14:paraId="3DDC2DE2" w14:textId="77777777" w:rsidR="00851C12" w:rsidRDefault="00851C12" w:rsidP="00851C12">
      <w:pPr>
        <w:rPr>
          <w:color w:val="000000"/>
        </w:rPr>
      </w:pPr>
      <w:r>
        <w:rPr>
          <w:color w:val="000000"/>
        </w:rPr>
        <w:t>Rancher’s Law by Dusty Richards </w:t>
      </w:r>
    </w:p>
    <w:p w14:paraId="42D8FBF6" w14:textId="77777777" w:rsidR="00851C12" w:rsidRDefault="00851C12" w:rsidP="00851C12">
      <w:pPr>
        <w:rPr>
          <w:color w:val="000000"/>
        </w:rPr>
      </w:pPr>
      <w:r>
        <w:rPr>
          <w:color w:val="000000"/>
        </w:rPr>
        <w:t>Soldier in Buckskin by Ray Hogan </w:t>
      </w:r>
    </w:p>
    <w:p w14:paraId="1946E370" w14:textId="77777777" w:rsidR="00851C12" w:rsidRDefault="00851C12" w:rsidP="00851C12">
      <w:pPr>
        <w:rPr>
          <w:color w:val="000000"/>
        </w:rPr>
      </w:pPr>
      <w:r>
        <w:rPr>
          <w:color w:val="000000"/>
        </w:rPr>
        <w:t>Lawless Town by Lewis B. Patten </w:t>
      </w:r>
    </w:p>
    <w:p w14:paraId="4F8FF5B6" w14:textId="77777777" w:rsidR="00851C12" w:rsidRDefault="00851C12" w:rsidP="00851C12">
      <w:pPr>
        <w:rPr>
          <w:color w:val="000000"/>
        </w:rPr>
      </w:pPr>
      <w:r>
        <w:rPr>
          <w:color w:val="000000"/>
        </w:rPr>
        <w:t>Savage Desert by Lewis B. Patton </w:t>
      </w:r>
    </w:p>
    <w:p w14:paraId="60D21F88" w14:textId="77777777" w:rsidR="00851C12" w:rsidRDefault="00851C12" w:rsidP="00851C12">
      <w:pPr>
        <w:rPr>
          <w:color w:val="000000"/>
        </w:rPr>
      </w:pPr>
      <w:r>
        <w:rPr>
          <w:color w:val="000000"/>
        </w:rPr>
        <w:t>Hot Metal by S. I. Soper </w:t>
      </w:r>
    </w:p>
    <w:p w14:paraId="78108B21" w14:textId="77777777" w:rsidR="00851C12" w:rsidRDefault="00851C12" w:rsidP="00851C12">
      <w:pPr>
        <w:rPr>
          <w:color w:val="000000"/>
        </w:rPr>
      </w:pPr>
      <w:r>
        <w:rPr>
          <w:color w:val="000000"/>
        </w:rPr>
        <w:t>A Bullet for Billy the Kid by Will Henry </w:t>
      </w:r>
    </w:p>
    <w:p w14:paraId="2DB67251" w14:textId="77777777" w:rsidR="00851C12" w:rsidRDefault="00851C12" w:rsidP="00851C12">
      <w:pPr>
        <w:rPr>
          <w:color w:val="000000"/>
        </w:rPr>
      </w:pPr>
      <w:r>
        <w:rPr>
          <w:color w:val="000000"/>
        </w:rPr>
        <w:t>Legend of a Badman by Ray Hogan </w:t>
      </w:r>
    </w:p>
    <w:p w14:paraId="4B4C54AF" w14:textId="77777777" w:rsidR="00851C12" w:rsidRDefault="00851C12" w:rsidP="00851C12">
      <w:pPr>
        <w:rPr>
          <w:color w:val="000000"/>
        </w:rPr>
      </w:pPr>
      <w:r>
        <w:rPr>
          <w:color w:val="000000"/>
        </w:rPr>
        <w:t>New Hope by Ernest Haycox </w:t>
      </w:r>
    </w:p>
    <w:p w14:paraId="4A598D73" w14:textId="77777777" w:rsidR="00851C12" w:rsidRDefault="00851C12" w:rsidP="00851C12">
      <w:pPr>
        <w:rPr>
          <w:color w:val="000000"/>
        </w:rPr>
      </w:pPr>
      <w:r>
        <w:rPr>
          <w:color w:val="000000"/>
        </w:rPr>
        <w:t>Nowhere, TX No Law, No Justice by David Robbins </w:t>
      </w:r>
    </w:p>
    <w:p w14:paraId="68944061" w14:textId="77777777" w:rsidR="00851C12" w:rsidRDefault="00851C12" w:rsidP="00851C12">
      <w:pPr>
        <w:rPr>
          <w:color w:val="000000"/>
        </w:rPr>
      </w:pPr>
      <w:r>
        <w:rPr>
          <w:color w:val="000000"/>
        </w:rPr>
        <w:t>Rattlesnake Mesa by Peter Dawson </w:t>
      </w:r>
    </w:p>
    <w:p w14:paraId="1A76ADA5" w14:textId="77777777" w:rsidR="00851C12" w:rsidRDefault="00851C12" w:rsidP="00851C12">
      <w:pPr>
        <w:rPr>
          <w:color w:val="000000"/>
        </w:rPr>
      </w:pPr>
      <w:r>
        <w:rPr>
          <w:color w:val="000000"/>
        </w:rPr>
        <w:t>Anything Goes by Richard S. Wheeler </w:t>
      </w:r>
    </w:p>
    <w:p w14:paraId="55F055B4" w14:textId="77777777" w:rsidR="00851C12" w:rsidRDefault="00851C12" w:rsidP="00851C12">
      <w:pPr>
        <w:rPr>
          <w:color w:val="000000"/>
        </w:rPr>
      </w:pPr>
      <w:r>
        <w:rPr>
          <w:color w:val="000000"/>
        </w:rPr>
        <w:t>The Raven’s Honor A Sam Houston Story by Johnny D. Boggs </w:t>
      </w:r>
    </w:p>
    <w:p w14:paraId="0014AE2A" w14:textId="77777777" w:rsidR="00851C12" w:rsidRDefault="00851C12" w:rsidP="00851C12">
      <w:pPr>
        <w:rPr>
          <w:color w:val="000000"/>
        </w:rPr>
      </w:pPr>
      <w:r>
        <w:rPr>
          <w:color w:val="000000"/>
        </w:rPr>
        <w:t>Taos Lightning by Johnny D. Boggs </w:t>
      </w:r>
    </w:p>
    <w:p w14:paraId="346A3795" w14:textId="77777777" w:rsidR="00851C12" w:rsidRDefault="00851C12" w:rsidP="00851C12">
      <w:pPr>
        <w:rPr>
          <w:color w:val="000000"/>
        </w:rPr>
      </w:pPr>
      <w:r>
        <w:rPr>
          <w:color w:val="000000"/>
        </w:rPr>
        <w:t>The Lightning Warrior by Max Brand </w:t>
      </w:r>
    </w:p>
    <w:p w14:paraId="69E31D0E" w14:textId="77777777" w:rsidR="00851C12" w:rsidRDefault="00851C12" w:rsidP="00851C12">
      <w:pPr>
        <w:rPr>
          <w:color w:val="000000"/>
        </w:rPr>
      </w:pPr>
      <w:r>
        <w:rPr>
          <w:color w:val="000000"/>
        </w:rPr>
        <w:t>The trail Beyond by Max Brand </w:t>
      </w:r>
    </w:p>
    <w:p w14:paraId="48DE85F7" w14:textId="77777777" w:rsidR="00851C12" w:rsidRDefault="00851C12" w:rsidP="00851C12">
      <w:pPr>
        <w:rPr>
          <w:color w:val="000000"/>
        </w:rPr>
      </w:pPr>
      <w:r>
        <w:rPr>
          <w:color w:val="000000"/>
        </w:rPr>
        <w:t>Red Fire A western Trio by Max Brand </w:t>
      </w:r>
    </w:p>
    <w:p w14:paraId="1BC63371" w14:textId="77777777" w:rsidR="00851C12" w:rsidRDefault="00851C12" w:rsidP="00851C12">
      <w:pPr>
        <w:rPr>
          <w:color w:val="000000"/>
        </w:rPr>
      </w:pPr>
      <w:r>
        <w:rPr>
          <w:color w:val="000000"/>
        </w:rPr>
        <w:t>Amber’s Mirage and Other Stories by Zane Grey </w:t>
      </w:r>
    </w:p>
    <w:p w14:paraId="1DB0404F" w14:textId="77777777" w:rsidR="00851C12" w:rsidRDefault="00851C12" w:rsidP="00851C12">
      <w:pPr>
        <w:rPr>
          <w:color w:val="000000"/>
        </w:rPr>
      </w:pPr>
      <w:r>
        <w:rPr>
          <w:color w:val="000000"/>
        </w:rPr>
        <w:t>Rusty Sabin by Max Brand </w:t>
      </w:r>
    </w:p>
    <w:p w14:paraId="0D9FCA67" w14:textId="77777777" w:rsidR="00851C12" w:rsidRDefault="00851C12" w:rsidP="00851C12">
      <w:pPr>
        <w:rPr>
          <w:color w:val="000000"/>
        </w:rPr>
      </w:pPr>
      <w:r>
        <w:rPr>
          <w:color w:val="000000"/>
        </w:rPr>
        <w:t>Old Carver Ranch by Max Brand  </w:t>
      </w:r>
    </w:p>
    <w:p w14:paraId="462491A2" w14:textId="77777777" w:rsidR="00851C12" w:rsidRDefault="00851C12" w:rsidP="00851C12">
      <w:pPr>
        <w:rPr>
          <w:color w:val="000000"/>
        </w:rPr>
      </w:pPr>
      <w:r>
        <w:rPr>
          <w:color w:val="000000"/>
        </w:rPr>
        <w:t>Torturous Trek by Maz Brand </w:t>
      </w:r>
    </w:p>
    <w:p w14:paraId="03F3C0E2" w14:textId="77777777" w:rsidR="00851C12" w:rsidRDefault="00851C12" w:rsidP="00851C12">
      <w:pPr>
        <w:rPr>
          <w:color w:val="000000"/>
        </w:rPr>
      </w:pPr>
      <w:r>
        <w:rPr>
          <w:color w:val="000000"/>
        </w:rPr>
        <w:t>Saddlemates by Max Brand </w:t>
      </w:r>
    </w:p>
    <w:p w14:paraId="393B4717" w14:textId="77777777" w:rsidR="00851C12" w:rsidRDefault="00851C12" w:rsidP="00851C12">
      <w:pPr>
        <w:rPr>
          <w:color w:val="000000"/>
        </w:rPr>
      </w:pPr>
      <w:r>
        <w:rPr>
          <w:color w:val="000000"/>
        </w:rPr>
        <w:t>The Brass Man by Max Brand </w:t>
      </w:r>
    </w:p>
    <w:p w14:paraId="3222FE8B" w14:textId="77777777" w:rsidR="00851C12" w:rsidRDefault="00851C12" w:rsidP="00851C12">
      <w:pPr>
        <w:rPr>
          <w:color w:val="000000"/>
        </w:rPr>
      </w:pPr>
      <w:r>
        <w:rPr>
          <w:color w:val="000000"/>
        </w:rPr>
        <w:t>The Business of Dying by Richard S. Wheeler </w:t>
      </w:r>
    </w:p>
    <w:p w14:paraId="038BF563" w14:textId="77777777" w:rsidR="00851C12" w:rsidRDefault="00851C12" w:rsidP="00851C12">
      <w:pPr>
        <w:rPr>
          <w:color w:val="000000"/>
        </w:rPr>
      </w:pPr>
      <w:r>
        <w:rPr>
          <w:color w:val="000000"/>
        </w:rPr>
        <w:t>Easy Street by Richard S. Wheeler </w:t>
      </w:r>
    </w:p>
    <w:p w14:paraId="2B51971B" w14:textId="77777777" w:rsidR="00851C12" w:rsidRDefault="00851C12" w:rsidP="00851C12">
      <w:pPr>
        <w:rPr>
          <w:color w:val="000000"/>
        </w:rPr>
      </w:pPr>
      <w:r>
        <w:rPr>
          <w:color w:val="000000"/>
        </w:rPr>
        <w:t>Mark of the Hunter by Charles G. West </w:t>
      </w:r>
    </w:p>
    <w:p w14:paraId="741EACDD" w14:textId="77777777" w:rsidR="00851C12" w:rsidRDefault="00851C12" w:rsidP="00851C12">
      <w:pPr>
        <w:rPr>
          <w:color w:val="000000"/>
        </w:rPr>
      </w:pPr>
      <w:r>
        <w:rPr>
          <w:color w:val="000000"/>
        </w:rPr>
        <w:t>Black Ransom by Stone Wallace </w:t>
      </w:r>
    </w:p>
    <w:p w14:paraId="57DA941E" w14:textId="77777777" w:rsidR="00851C12" w:rsidRDefault="00851C12" w:rsidP="00851C12">
      <w:pPr>
        <w:rPr>
          <w:color w:val="000000"/>
        </w:rPr>
      </w:pPr>
      <w:r>
        <w:rPr>
          <w:color w:val="000000"/>
        </w:rPr>
        <w:t>Siege at High Meadow by Louis Trimble </w:t>
      </w:r>
    </w:p>
    <w:p w14:paraId="77712A39" w14:textId="77777777" w:rsidR="00851C12" w:rsidRDefault="00851C12" w:rsidP="00851C12">
      <w:pPr>
        <w:rPr>
          <w:color w:val="000000"/>
        </w:rPr>
      </w:pPr>
      <w:r>
        <w:rPr>
          <w:color w:val="000000"/>
        </w:rPr>
        <w:t>Brass in the Desert by Richard S. Wheeler </w:t>
      </w:r>
    </w:p>
    <w:p w14:paraId="4B6DB90E" w14:textId="77777777" w:rsidR="00851C12" w:rsidRDefault="00851C12" w:rsidP="00851C12">
      <w:pPr>
        <w:rPr>
          <w:color w:val="000000"/>
        </w:rPr>
      </w:pPr>
      <w:r>
        <w:rPr>
          <w:color w:val="000000"/>
        </w:rPr>
        <w:t>The Ghost of Apache Creek by Joseph A. West </w:t>
      </w:r>
    </w:p>
    <w:p w14:paraId="4B611ABD" w14:textId="77777777" w:rsidR="00851C12" w:rsidRDefault="00851C12" w:rsidP="00851C12">
      <w:pPr>
        <w:rPr>
          <w:color w:val="000000"/>
        </w:rPr>
      </w:pPr>
      <w:r>
        <w:rPr>
          <w:color w:val="000000"/>
        </w:rPr>
        <w:t>The Stranger from Abilene by Joseph A. West </w:t>
      </w:r>
    </w:p>
    <w:p w14:paraId="674B9787" w14:textId="77777777" w:rsidR="00851C12" w:rsidRDefault="00851C12" w:rsidP="00851C12">
      <w:pPr>
        <w:rPr>
          <w:color w:val="000000"/>
        </w:rPr>
      </w:pPr>
      <w:r>
        <w:rPr>
          <w:color w:val="000000"/>
        </w:rPr>
        <w:t>On the Oregon Trail by Robert Vaughan </w:t>
      </w:r>
    </w:p>
    <w:p w14:paraId="5A011233" w14:textId="77777777" w:rsidR="00851C12" w:rsidRDefault="00851C12" w:rsidP="00851C12">
      <w:pPr>
        <w:rPr>
          <w:color w:val="000000"/>
        </w:rPr>
      </w:pPr>
      <w:r>
        <w:rPr>
          <w:color w:val="000000"/>
        </w:rPr>
        <w:t>Slaughter Canyon by Joseph A. West </w:t>
      </w:r>
    </w:p>
    <w:p w14:paraId="7624078A" w14:textId="77777777" w:rsidR="00851C12" w:rsidRDefault="00851C12" w:rsidP="00851C12">
      <w:pPr>
        <w:rPr>
          <w:color w:val="000000"/>
        </w:rPr>
      </w:pPr>
      <w:r>
        <w:rPr>
          <w:color w:val="000000"/>
        </w:rPr>
        <w:t>The Outlaw by Max Brand </w:t>
      </w:r>
    </w:p>
    <w:p w14:paraId="5F42313E" w14:textId="77777777" w:rsidR="00851C12" w:rsidRDefault="00851C12" w:rsidP="00851C12">
      <w:pPr>
        <w:rPr>
          <w:color w:val="000000"/>
        </w:rPr>
      </w:pPr>
      <w:r>
        <w:rPr>
          <w:color w:val="000000"/>
        </w:rPr>
        <w:t>Down on Gila River by Joseph A. West </w:t>
      </w:r>
    </w:p>
    <w:p w14:paraId="0967F7F6" w14:textId="77777777" w:rsidR="00851C12" w:rsidRDefault="00851C12" w:rsidP="00851C12">
      <w:pPr>
        <w:rPr>
          <w:color w:val="000000"/>
        </w:rPr>
      </w:pPr>
      <w:r>
        <w:rPr>
          <w:color w:val="000000"/>
        </w:rPr>
        <w:t>My Gallows Hang High by Stone Wallace </w:t>
      </w:r>
    </w:p>
    <w:p w14:paraId="74A04313" w14:textId="77777777" w:rsidR="00851C12" w:rsidRDefault="00851C12" w:rsidP="00851C12">
      <w:pPr>
        <w:rPr>
          <w:color w:val="000000"/>
        </w:rPr>
      </w:pPr>
      <w:r>
        <w:rPr>
          <w:color w:val="000000"/>
        </w:rPr>
        <w:t> </w:t>
      </w:r>
    </w:p>
    <w:p w14:paraId="433A1E46" w14:textId="77777777" w:rsidR="00851C12" w:rsidRDefault="00851C12" w:rsidP="00851C12">
      <w:pPr>
        <w:rPr>
          <w:color w:val="000000"/>
        </w:rPr>
      </w:pPr>
      <w:r>
        <w:rPr>
          <w:b/>
          <w:bCs/>
          <w:color w:val="000000"/>
        </w:rPr>
        <w:t>Donations-Large Print Fiction</w:t>
      </w:r>
      <w:r>
        <w:rPr>
          <w:color w:val="000000"/>
        </w:rPr>
        <w:t> </w:t>
      </w:r>
    </w:p>
    <w:p w14:paraId="27A82C56" w14:textId="77777777" w:rsidR="00851C12" w:rsidRDefault="00851C12" w:rsidP="00851C12">
      <w:pPr>
        <w:rPr>
          <w:color w:val="000000"/>
        </w:rPr>
      </w:pPr>
      <w:r>
        <w:rPr>
          <w:color w:val="000000"/>
        </w:rPr>
        <w:t>The Air You Breathe by Frances De Pontes Peebles </w:t>
      </w:r>
    </w:p>
    <w:p w14:paraId="79B9AEF6" w14:textId="77777777" w:rsidR="00851C12" w:rsidRDefault="00851C12" w:rsidP="00851C12">
      <w:pPr>
        <w:rPr>
          <w:color w:val="000000"/>
        </w:rPr>
      </w:pPr>
      <w:r>
        <w:rPr>
          <w:color w:val="000000"/>
        </w:rPr>
        <w:t>Girls Burn Brighter by Shobha Rao </w:t>
      </w:r>
    </w:p>
    <w:p w14:paraId="637A1DC2" w14:textId="77777777" w:rsidR="00851C12" w:rsidRDefault="00851C12" w:rsidP="00851C12">
      <w:pPr>
        <w:rPr>
          <w:color w:val="000000"/>
        </w:rPr>
      </w:pPr>
      <w:r>
        <w:rPr>
          <w:color w:val="000000"/>
        </w:rPr>
        <w:t>Hard Cash Valley by Brian Panowich </w:t>
      </w:r>
    </w:p>
    <w:p w14:paraId="5ED48832" w14:textId="77777777" w:rsidR="00851C12" w:rsidRDefault="00851C12" w:rsidP="00851C12">
      <w:pPr>
        <w:rPr>
          <w:color w:val="000000"/>
        </w:rPr>
      </w:pPr>
      <w:r>
        <w:rPr>
          <w:color w:val="000000"/>
        </w:rPr>
        <w:t>Rosie Colored Glasses by Brianna Wolfson </w:t>
      </w:r>
    </w:p>
    <w:p w14:paraId="3083C529" w14:textId="77777777" w:rsidR="00207681" w:rsidRDefault="00207681" w:rsidP="00DA2FE0">
      <w:pPr>
        <w:rPr>
          <w:rFonts w:asciiTheme="minorHAnsi" w:hAnsiTheme="minorHAnsi" w:cstheme="minorHAnsi"/>
          <w:color w:val="000000"/>
        </w:rPr>
      </w:pPr>
    </w:p>
    <w:p w14:paraId="39FB136D" w14:textId="36C958F9" w:rsidR="00DA2FE0" w:rsidRPr="001F76F4" w:rsidRDefault="00DA2FE0" w:rsidP="00DA2FE0">
      <w:pPr>
        <w:rPr>
          <w:rFonts w:ascii="Cavolini" w:hAnsi="Cavolini" w:cs="Cavolini"/>
          <w:color w:val="000000"/>
        </w:rPr>
      </w:pPr>
      <w:r w:rsidRPr="001F76F4">
        <w:rPr>
          <w:rFonts w:ascii="Cavolini" w:hAnsi="Cavolini" w:cs="Cavolini"/>
          <w:color w:val="000000"/>
        </w:rPr>
        <w:t>From your new librarians, Sharon and Jacquie</w:t>
      </w:r>
    </w:p>
    <w:p w14:paraId="0D166BA5" w14:textId="77777777" w:rsidR="0023532D" w:rsidRDefault="0023532D" w:rsidP="002719A8">
      <w:pPr>
        <w:spacing w:line="283" w:lineRule="auto"/>
        <w:rPr>
          <w:rFonts w:ascii="Leelawadee UI Semilight" w:hAnsi="Leelawadee UI Semilight" w:cs="Leelawadee UI Semilight"/>
          <w:b/>
          <w:bCs/>
          <w:sz w:val="28"/>
          <w:szCs w:val="28"/>
        </w:rPr>
      </w:pPr>
    </w:p>
    <w:p w14:paraId="339A26AC" w14:textId="77777777" w:rsidR="008660AB" w:rsidRDefault="008660AB" w:rsidP="002719A8">
      <w:pPr>
        <w:spacing w:line="283" w:lineRule="auto"/>
        <w:rPr>
          <w:rFonts w:ascii="Leelawadee UI Semilight" w:hAnsi="Leelawadee UI Semilight" w:cs="Leelawadee UI Semilight"/>
          <w:b/>
          <w:bCs/>
          <w:sz w:val="28"/>
          <w:szCs w:val="28"/>
        </w:rPr>
      </w:pPr>
    </w:p>
    <w:p w14:paraId="5FA99B50" w14:textId="77777777" w:rsidR="008660AB" w:rsidRDefault="008660AB" w:rsidP="002719A8">
      <w:pPr>
        <w:spacing w:line="283" w:lineRule="auto"/>
        <w:rPr>
          <w:rFonts w:ascii="Leelawadee UI Semilight" w:hAnsi="Leelawadee UI Semilight" w:cs="Leelawadee UI Semilight"/>
          <w:b/>
          <w:bCs/>
          <w:sz w:val="28"/>
          <w:szCs w:val="28"/>
        </w:rPr>
      </w:pPr>
    </w:p>
    <w:p w14:paraId="20AEC5C0" w14:textId="77777777" w:rsidR="008660AB" w:rsidRDefault="008660AB" w:rsidP="002719A8">
      <w:pPr>
        <w:spacing w:line="283" w:lineRule="auto"/>
        <w:rPr>
          <w:rFonts w:ascii="Leelawadee UI Semilight" w:hAnsi="Leelawadee UI Semilight" w:cs="Leelawadee UI Semilight"/>
          <w:b/>
          <w:bCs/>
          <w:sz w:val="28"/>
          <w:szCs w:val="28"/>
        </w:rPr>
      </w:pPr>
    </w:p>
    <w:p w14:paraId="4D69FD5F" w14:textId="77777777" w:rsidR="008660AB" w:rsidRDefault="008660AB" w:rsidP="002719A8">
      <w:pPr>
        <w:spacing w:line="283" w:lineRule="auto"/>
        <w:rPr>
          <w:rFonts w:ascii="Leelawadee UI Semilight" w:hAnsi="Leelawadee UI Semilight" w:cs="Leelawadee UI Semilight"/>
          <w:b/>
          <w:bCs/>
          <w:sz w:val="28"/>
          <w:szCs w:val="28"/>
        </w:rPr>
      </w:pPr>
    </w:p>
    <w:p w14:paraId="43727A29" w14:textId="77777777" w:rsidR="008660AB" w:rsidRDefault="008660AB" w:rsidP="002719A8">
      <w:pPr>
        <w:spacing w:line="283" w:lineRule="auto"/>
        <w:rPr>
          <w:rFonts w:ascii="Leelawadee UI Semilight" w:hAnsi="Leelawadee UI Semilight" w:cs="Leelawadee UI Semilight"/>
          <w:b/>
          <w:bCs/>
          <w:sz w:val="28"/>
          <w:szCs w:val="28"/>
        </w:rPr>
      </w:pPr>
    </w:p>
    <w:p w14:paraId="436BFA50" w14:textId="77777777" w:rsidR="008660AB" w:rsidRDefault="008660AB" w:rsidP="002719A8">
      <w:pPr>
        <w:spacing w:line="283" w:lineRule="auto"/>
        <w:rPr>
          <w:rFonts w:ascii="Leelawadee UI Semilight" w:hAnsi="Leelawadee UI Semilight" w:cs="Leelawadee UI Semilight"/>
          <w:b/>
          <w:bCs/>
          <w:sz w:val="28"/>
          <w:szCs w:val="28"/>
        </w:rPr>
      </w:pPr>
    </w:p>
    <w:p w14:paraId="4E5E4E18" w14:textId="77777777" w:rsidR="008660AB" w:rsidRDefault="008660AB" w:rsidP="002719A8">
      <w:pPr>
        <w:spacing w:line="283" w:lineRule="auto"/>
        <w:rPr>
          <w:rFonts w:ascii="Leelawadee UI Semilight" w:hAnsi="Leelawadee UI Semilight" w:cs="Leelawadee UI Semilight"/>
          <w:b/>
          <w:bCs/>
          <w:sz w:val="28"/>
          <w:szCs w:val="28"/>
        </w:rPr>
      </w:pPr>
    </w:p>
    <w:p w14:paraId="38D17CD5" w14:textId="77777777" w:rsidR="008660AB" w:rsidRDefault="008660AB" w:rsidP="002719A8">
      <w:pPr>
        <w:spacing w:line="283" w:lineRule="auto"/>
        <w:rPr>
          <w:rFonts w:ascii="Leelawadee UI Semilight" w:hAnsi="Leelawadee UI Semilight" w:cs="Leelawadee UI Semilight"/>
          <w:b/>
          <w:bCs/>
          <w:sz w:val="28"/>
          <w:szCs w:val="28"/>
        </w:rPr>
      </w:pPr>
    </w:p>
    <w:p w14:paraId="66587D23" w14:textId="77777777" w:rsidR="008660AB" w:rsidRDefault="008660AB" w:rsidP="002719A8">
      <w:pPr>
        <w:spacing w:line="283" w:lineRule="auto"/>
        <w:rPr>
          <w:rFonts w:ascii="Leelawadee UI Semilight" w:hAnsi="Leelawadee UI Semilight" w:cs="Leelawadee UI Semilight"/>
          <w:b/>
          <w:bCs/>
          <w:sz w:val="28"/>
          <w:szCs w:val="28"/>
        </w:rPr>
      </w:pPr>
    </w:p>
    <w:p w14:paraId="16FBC8BD" w14:textId="77777777" w:rsidR="008660AB" w:rsidRDefault="008660AB" w:rsidP="002719A8">
      <w:pPr>
        <w:spacing w:line="283" w:lineRule="auto"/>
        <w:rPr>
          <w:rFonts w:ascii="Leelawadee UI Semilight" w:hAnsi="Leelawadee UI Semilight" w:cs="Leelawadee UI Semilight"/>
          <w:b/>
          <w:bCs/>
          <w:sz w:val="28"/>
          <w:szCs w:val="28"/>
        </w:rPr>
      </w:pPr>
    </w:p>
    <w:p w14:paraId="373DBA7D" w14:textId="77777777" w:rsidR="008660AB" w:rsidRDefault="008660AB" w:rsidP="002719A8">
      <w:pPr>
        <w:spacing w:line="283" w:lineRule="auto"/>
        <w:rPr>
          <w:rFonts w:ascii="Leelawadee UI Semilight" w:hAnsi="Leelawadee UI Semilight" w:cs="Leelawadee UI Semilight"/>
          <w:b/>
          <w:bCs/>
          <w:sz w:val="28"/>
          <w:szCs w:val="28"/>
        </w:rPr>
      </w:pPr>
    </w:p>
    <w:p w14:paraId="5E11CCF0" w14:textId="77777777" w:rsidR="008660AB" w:rsidRDefault="008660AB" w:rsidP="002719A8">
      <w:pPr>
        <w:spacing w:line="283" w:lineRule="auto"/>
        <w:rPr>
          <w:rFonts w:ascii="Leelawadee UI Semilight" w:hAnsi="Leelawadee UI Semilight" w:cs="Leelawadee UI Semilight"/>
          <w:b/>
          <w:bCs/>
          <w:sz w:val="28"/>
          <w:szCs w:val="28"/>
        </w:rPr>
      </w:pPr>
    </w:p>
    <w:p w14:paraId="361E11AE" w14:textId="56282B4B" w:rsidR="002719A8" w:rsidRPr="003209D4" w:rsidRDefault="002719A8" w:rsidP="002719A8">
      <w:pPr>
        <w:spacing w:line="283" w:lineRule="auto"/>
        <w:rPr>
          <w:rFonts w:ascii="Leelawadee UI Semilight" w:hAnsi="Leelawadee UI Semilight" w:cs="Leelawadee UI Semilight"/>
          <w:b/>
          <w:bCs/>
          <w:sz w:val="28"/>
          <w:szCs w:val="28"/>
        </w:rPr>
      </w:pPr>
      <w:r w:rsidRPr="002C258A">
        <w:rPr>
          <w:rFonts w:ascii="Leelawadee UI Semilight" w:hAnsi="Leelawadee UI Semilight" w:cs="Leelawadee UI Semilight"/>
          <w:b/>
          <w:bCs/>
          <w:sz w:val="28"/>
          <w:szCs w:val="28"/>
        </w:rPr>
        <w:lastRenderedPageBreak/>
        <w:t>Hey all – just wanted to remind everyone that it is time to start renewing your newsletter for 2025 – please reach out to the Center and pay the upcoming fee for the next year to receive your newsletter in print. We will be making a slight adjustment to this year’s cost because we are now printing the newsletter at the Center and of course the cost of the printing and supplies are not being covered by what we charge. Our old charge was $5.00 for the year and we will be raising our costs to $7.00 per year.</w:t>
      </w:r>
    </w:p>
    <w:p w14:paraId="1015CB96" w14:textId="77777777" w:rsidR="006105EE" w:rsidRDefault="006105EE" w:rsidP="00AA7758">
      <w:pPr>
        <w:spacing w:line="283" w:lineRule="auto"/>
        <w:rPr>
          <w:rFonts w:ascii="Ink Free" w:hAnsi="Ink Free" w:cstheme="minorHAnsi"/>
          <w:b/>
          <w:bCs/>
          <w:sz w:val="28"/>
          <w:szCs w:val="28"/>
        </w:rPr>
      </w:pPr>
    </w:p>
    <w:p w14:paraId="270E6ACD" w14:textId="5D58D08D" w:rsidR="00F641C9" w:rsidRDefault="00CE0B51" w:rsidP="00AA7758">
      <w:pPr>
        <w:spacing w:line="283" w:lineRule="auto"/>
        <w:rPr>
          <w:rFonts w:ascii="Ink Free" w:hAnsi="Ink Free" w:cstheme="minorHAnsi"/>
          <w:b/>
          <w:bCs/>
          <w:sz w:val="32"/>
          <w:szCs w:val="32"/>
        </w:rPr>
      </w:pPr>
      <w:r>
        <w:rPr>
          <w:noProof/>
        </w:rPr>
        <mc:AlternateContent>
          <mc:Choice Requires="wps">
            <w:drawing>
              <wp:anchor distT="0" distB="0" distL="114300" distR="114300" simplePos="0" relativeHeight="251689472" behindDoc="0" locked="0" layoutInCell="1" allowOverlap="1" wp14:anchorId="3345A43D" wp14:editId="11BA8B09">
                <wp:simplePos x="0" y="0"/>
                <wp:positionH relativeFrom="column">
                  <wp:posOffset>0</wp:posOffset>
                </wp:positionH>
                <wp:positionV relativeFrom="paragraph">
                  <wp:posOffset>0</wp:posOffset>
                </wp:positionV>
                <wp:extent cx="1828800" cy="1828800"/>
                <wp:effectExtent l="0" t="0" r="0" b="0"/>
                <wp:wrapSquare wrapText="bothSides"/>
                <wp:docPr id="1659778819" name="Text Box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solidFill>
                            <a:prstClr val="black"/>
                          </a:solidFill>
                        </a:ln>
                      </wps:spPr>
                      <wps:txbx>
                        <w:txbxContent>
                          <w:p w14:paraId="3DBA5205" w14:textId="77777777" w:rsidR="00CE0B51" w:rsidRPr="00F641C9" w:rsidRDefault="00CE0B51" w:rsidP="00AA7758">
                            <w:pPr>
                              <w:spacing w:line="283" w:lineRule="auto"/>
                              <w:rPr>
                                <w:rFonts w:ascii="Ink Free" w:hAnsi="Ink Free" w:cstheme="minorHAnsi"/>
                                <w:b/>
                                <w:bCs/>
                                <w:sz w:val="36"/>
                                <w:szCs w:val="36"/>
                              </w:rPr>
                            </w:pPr>
                            <w:r>
                              <w:rPr>
                                <w:rFonts w:ascii="Ink Free" w:hAnsi="Ink Free" w:cstheme="minorHAnsi"/>
                                <w:b/>
                                <w:bCs/>
                                <w:sz w:val="36"/>
                                <w:szCs w:val="36"/>
                              </w:rPr>
                              <w:t>December</w:t>
                            </w:r>
                            <w:r w:rsidRPr="00F641C9">
                              <w:rPr>
                                <w:rFonts w:ascii="Ink Free" w:hAnsi="Ink Free" w:cstheme="minorHAnsi"/>
                                <w:b/>
                                <w:bCs/>
                                <w:sz w:val="36"/>
                                <w:szCs w:val="36"/>
                              </w:rPr>
                              <w:t xml:space="preserve"> travel for Canton Woods and Belle Tours LLC</w:t>
                            </w:r>
                          </w:p>
                          <w:p w14:paraId="2FE9574B" w14:textId="77777777" w:rsidR="00CE0B51" w:rsidRDefault="00CE0B51" w:rsidP="00AA7758">
                            <w:pPr>
                              <w:spacing w:line="283" w:lineRule="auto"/>
                              <w:rPr>
                                <w:rFonts w:ascii="Ink Free" w:hAnsi="Ink Free" w:cstheme="minorHAnsi"/>
                                <w:b/>
                                <w:bCs/>
                                <w:sz w:val="28"/>
                                <w:szCs w:val="28"/>
                              </w:rPr>
                            </w:pPr>
                          </w:p>
                          <w:p w14:paraId="25C6AB0B" w14:textId="77777777" w:rsidR="00CE0B51" w:rsidRDefault="00CE0B51" w:rsidP="00AA7758">
                            <w:pPr>
                              <w:spacing w:line="283" w:lineRule="auto"/>
                              <w:rPr>
                                <w:rFonts w:ascii="Ink Free" w:hAnsi="Ink Free" w:cstheme="minorHAnsi"/>
                                <w:b/>
                                <w:bCs/>
                                <w:sz w:val="28"/>
                                <w:szCs w:val="28"/>
                                <w:u w:val="single"/>
                              </w:rPr>
                            </w:pPr>
                            <w:r>
                              <w:rPr>
                                <w:rFonts w:ascii="Ink Free" w:hAnsi="Ink Free" w:cstheme="minorHAnsi"/>
                                <w:b/>
                                <w:bCs/>
                                <w:sz w:val="28"/>
                                <w:szCs w:val="28"/>
                                <w:u w:val="single"/>
                              </w:rPr>
                              <w:t>2</w:t>
                            </w:r>
                            <w:r w:rsidRPr="00F641C9">
                              <w:rPr>
                                <w:rFonts w:ascii="Ink Free" w:hAnsi="Ink Free" w:cstheme="minorHAnsi"/>
                                <w:b/>
                                <w:bCs/>
                                <w:sz w:val="28"/>
                                <w:szCs w:val="28"/>
                                <w:u w:val="single"/>
                              </w:rPr>
                              <w:t>025 Overnight Travel</w:t>
                            </w:r>
                          </w:p>
                          <w:p w14:paraId="519C93D2"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Middlebury Inn, Vermont – June 2 – 5, 2025</w:t>
                            </w:r>
                          </w:p>
                          <w:p w14:paraId="7EDFBC6C" w14:textId="77777777" w:rsidR="00CE0B51" w:rsidRPr="00E25096" w:rsidRDefault="00CE0B51" w:rsidP="00AA7758">
                            <w:pPr>
                              <w:spacing w:line="283" w:lineRule="auto"/>
                              <w:rPr>
                                <w:rFonts w:ascii="Daytona" w:hAnsi="Daytona" w:cstheme="minorHAnsi"/>
                              </w:rPr>
                            </w:pPr>
                          </w:p>
                          <w:p w14:paraId="684C72F8"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Maine/Ogunquit – September 8 – 11, 2025</w:t>
                            </w:r>
                          </w:p>
                          <w:p w14:paraId="57E3781F" w14:textId="77777777" w:rsidR="00CE0B51" w:rsidRPr="00E25096" w:rsidRDefault="00CE0B51" w:rsidP="00AA7758">
                            <w:pPr>
                              <w:spacing w:line="283" w:lineRule="auto"/>
                              <w:rPr>
                                <w:rFonts w:ascii="Daytona" w:hAnsi="Daytona" w:cstheme="minorHAnsi"/>
                              </w:rPr>
                            </w:pPr>
                          </w:p>
                          <w:p w14:paraId="4C8429E8"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Colorado Rockies – September 20-28, 2025</w:t>
                            </w:r>
                          </w:p>
                          <w:p w14:paraId="054891A9"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America’s Music Cities – New Orleans, Memphis &amp; Nashville – October 19 – 26, 2025</w:t>
                            </w:r>
                          </w:p>
                          <w:p w14:paraId="4C08B4D8" w14:textId="77777777" w:rsidR="00CE0B51" w:rsidRPr="00E25096" w:rsidRDefault="00CE0B51" w:rsidP="00AA7758">
                            <w:pPr>
                              <w:spacing w:line="283" w:lineRule="auto"/>
                              <w:rPr>
                                <w:rFonts w:ascii="Daytona" w:hAnsi="Daytona" w:cstheme="minorHAnsi"/>
                              </w:rPr>
                            </w:pPr>
                          </w:p>
                          <w:p w14:paraId="050EA202"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Spain, Portugal and Casablanca – November 7 – 17, 2025</w:t>
                            </w:r>
                          </w:p>
                          <w:p w14:paraId="1D69CA8B" w14:textId="77777777" w:rsidR="00CE0B51" w:rsidRDefault="00CE0B51" w:rsidP="00AA7758">
                            <w:pPr>
                              <w:spacing w:line="283" w:lineRule="auto"/>
                              <w:rPr>
                                <w:rFonts w:ascii="Ink Free" w:hAnsi="Ink Free" w:cstheme="minorHAnsi"/>
                                <w:sz w:val="28"/>
                                <w:szCs w:val="28"/>
                              </w:rPr>
                            </w:pPr>
                          </w:p>
                          <w:p w14:paraId="7E8C0997" w14:textId="77777777" w:rsidR="00CE0B51" w:rsidRPr="0020636E" w:rsidRDefault="00CE0B51" w:rsidP="0020636E">
                            <w:pPr>
                              <w:spacing w:line="283" w:lineRule="auto"/>
                              <w:rPr>
                                <w:rFonts w:ascii="Ink Free" w:hAnsi="Ink Free" w:cstheme="minorHAnsi"/>
                                <w:b/>
                                <w:bCs/>
                                <w:sz w:val="32"/>
                                <w:szCs w:val="32"/>
                              </w:rPr>
                            </w:pPr>
                            <w:r w:rsidRPr="00F641C9">
                              <w:rPr>
                                <w:rFonts w:ascii="Ink Free" w:hAnsi="Ink Free" w:cstheme="minorHAnsi"/>
                                <w:b/>
                                <w:bCs/>
                                <w:sz w:val="32"/>
                                <w:szCs w:val="32"/>
                              </w:rPr>
                              <w:t>Full details for all the above trips are available at the Center or call Jacki at 315-415-0040.</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345A43D" id="_x0000_s1044" type="#_x0000_t202" style="position:absolute;margin-left:0;margin-top:0;width:2in;height:2in;z-index:25168947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" filled="f" strokeweight=".5pt">
                <v:textbox style="mso-fit-shape-to-text:t">
                  <w:txbxContent>
                    <w:p w14:paraId="3DBA5205" w14:textId="77777777" w:rsidR="00CE0B51" w:rsidRPr="00F641C9" w:rsidRDefault="00CE0B51" w:rsidP="00AA7758">
                      <w:pPr>
                        <w:spacing w:line="283" w:lineRule="auto"/>
                        <w:rPr>
                          <w:rFonts w:ascii="Ink Free" w:hAnsi="Ink Free" w:cstheme="minorHAnsi"/>
                          <w:b/>
                          <w:bCs/>
                          <w:sz w:val="36"/>
                          <w:szCs w:val="36"/>
                        </w:rPr>
                      </w:pPr>
                      <w:r>
                        <w:rPr>
                          <w:rFonts w:ascii="Ink Free" w:hAnsi="Ink Free" w:cstheme="minorHAnsi"/>
                          <w:b/>
                          <w:bCs/>
                          <w:sz w:val="36"/>
                          <w:szCs w:val="36"/>
                        </w:rPr>
                        <w:t>December</w:t>
                      </w:r>
                      <w:r w:rsidRPr="00F641C9">
                        <w:rPr>
                          <w:rFonts w:ascii="Ink Free" w:hAnsi="Ink Free" w:cstheme="minorHAnsi"/>
                          <w:b/>
                          <w:bCs/>
                          <w:sz w:val="36"/>
                          <w:szCs w:val="36"/>
                        </w:rPr>
                        <w:t xml:space="preserve"> travel for Canton Woods and Belle Tours LLC</w:t>
                      </w:r>
                    </w:p>
                    <w:p w14:paraId="2FE9574B" w14:textId="77777777" w:rsidR="00CE0B51" w:rsidRDefault="00CE0B51" w:rsidP="00AA7758">
                      <w:pPr>
                        <w:spacing w:line="283" w:lineRule="auto"/>
                        <w:rPr>
                          <w:rFonts w:ascii="Ink Free" w:hAnsi="Ink Free" w:cstheme="minorHAnsi"/>
                          <w:b/>
                          <w:bCs/>
                          <w:sz w:val="28"/>
                          <w:szCs w:val="28"/>
                        </w:rPr>
                      </w:pPr>
                    </w:p>
                    <w:p w14:paraId="25C6AB0B" w14:textId="77777777" w:rsidR="00CE0B51" w:rsidRDefault="00CE0B51" w:rsidP="00AA7758">
                      <w:pPr>
                        <w:spacing w:line="283" w:lineRule="auto"/>
                        <w:rPr>
                          <w:rFonts w:ascii="Ink Free" w:hAnsi="Ink Free" w:cstheme="minorHAnsi"/>
                          <w:b/>
                          <w:bCs/>
                          <w:sz w:val="28"/>
                          <w:szCs w:val="28"/>
                          <w:u w:val="single"/>
                        </w:rPr>
                      </w:pPr>
                      <w:r>
                        <w:rPr>
                          <w:rFonts w:ascii="Ink Free" w:hAnsi="Ink Free" w:cstheme="minorHAnsi"/>
                          <w:b/>
                          <w:bCs/>
                          <w:sz w:val="28"/>
                          <w:szCs w:val="28"/>
                          <w:u w:val="single"/>
                        </w:rPr>
                        <w:t>2</w:t>
                      </w:r>
                      <w:r w:rsidRPr="00F641C9">
                        <w:rPr>
                          <w:rFonts w:ascii="Ink Free" w:hAnsi="Ink Free" w:cstheme="minorHAnsi"/>
                          <w:b/>
                          <w:bCs/>
                          <w:sz w:val="28"/>
                          <w:szCs w:val="28"/>
                          <w:u w:val="single"/>
                        </w:rPr>
                        <w:t>025 Overnight Travel</w:t>
                      </w:r>
                    </w:p>
                    <w:p w14:paraId="519C93D2"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Middlebury Inn, Vermont – June 2 – 5, 2025</w:t>
                      </w:r>
                    </w:p>
                    <w:p w14:paraId="7EDFBC6C" w14:textId="77777777" w:rsidR="00CE0B51" w:rsidRPr="00E25096" w:rsidRDefault="00CE0B51" w:rsidP="00AA7758">
                      <w:pPr>
                        <w:spacing w:line="283" w:lineRule="auto"/>
                        <w:rPr>
                          <w:rFonts w:ascii="Daytona" w:hAnsi="Daytona" w:cstheme="minorHAnsi"/>
                        </w:rPr>
                      </w:pPr>
                    </w:p>
                    <w:p w14:paraId="684C72F8"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Maine/Ogunquit – September 8 – 11, 2025</w:t>
                      </w:r>
                    </w:p>
                    <w:p w14:paraId="57E3781F" w14:textId="77777777" w:rsidR="00CE0B51" w:rsidRPr="00E25096" w:rsidRDefault="00CE0B51" w:rsidP="00AA7758">
                      <w:pPr>
                        <w:spacing w:line="283" w:lineRule="auto"/>
                        <w:rPr>
                          <w:rFonts w:ascii="Daytona" w:hAnsi="Daytona" w:cstheme="minorHAnsi"/>
                        </w:rPr>
                      </w:pPr>
                    </w:p>
                    <w:p w14:paraId="4C8429E8"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Colorado Rockies – September 20-28, 2025</w:t>
                      </w:r>
                    </w:p>
                    <w:p w14:paraId="054891A9"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America’s Music Cities – New Orleans, Memphis &amp; Nashville – October 19 – 26, 2025</w:t>
                      </w:r>
                    </w:p>
                    <w:p w14:paraId="4C08B4D8" w14:textId="77777777" w:rsidR="00CE0B51" w:rsidRPr="00E25096" w:rsidRDefault="00CE0B51" w:rsidP="00AA7758">
                      <w:pPr>
                        <w:spacing w:line="283" w:lineRule="auto"/>
                        <w:rPr>
                          <w:rFonts w:ascii="Daytona" w:hAnsi="Daytona" w:cstheme="minorHAnsi"/>
                        </w:rPr>
                      </w:pPr>
                    </w:p>
                    <w:p w14:paraId="050EA202" w14:textId="77777777" w:rsidR="00CE0B51" w:rsidRPr="00E25096" w:rsidRDefault="00CE0B51" w:rsidP="00AA7758">
                      <w:pPr>
                        <w:spacing w:line="283" w:lineRule="auto"/>
                        <w:rPr>
                          <w:rFonts w:ascii="Daytona" w:hAnsi="Daytona" w:cstheme="minorHAnsi"/>
                        </w:rPr>
                      </w:pPr>
                      <w:r w:rsidRPr="00E25096">
                        <w:rPr>
                          <w:rFonts w:ascii="Daytona" w:hAnsi="Daytona" w:cstheme="minorHAnsi"/>
                        </w:rPr>
                        <w:t>Spain, Portugal and Casablanca – November 7 – 17, 2025</w:t>
                      </w:r>
                    </w:p>
                    <w:p w14:paraId="1D69CA8B" w14:textId="77777777" w:rsidR="00CE0B51" w:rsidRDefault="00CE0B51" w:rsidP="00AA7758">
                      <w:pPr>
                        <w:spacing w:line="283" w:lineRule="auto"/>
                        <w:rPr>
                          <w:rFonts w:ascii="Ink Free" w:hAnsi="Ink Free" w:cstheme="minorHAnsi"/>
                          <w:sz w:val="28"/>
                          <w:szCs w:val="28"/>
                        </w:rPr>
                      </w:pPr>
                    </w:p>
                    <w:p w14:paraId="7E8C0997" w14:textId="77777777" w:rsidR="00CE0B51" w:rsidRPr="0020636E" w:rsidRDefault="00CE0B51" w:rsidP="0020636E">
                      <w:pPr>
                        <w:spacing w:line="283" w:lineRule="auto"/>
                        <w:rPr>
                          <w:rFonts w:ascii="Ink Free" w:hAnsi="Ink Free" w:cstheme="minorHAnsi"/>
                          <w:b/>
                          <w:bCs/>
                          <w:sz w:val="32"/>
                          <w:szCs w:val="32"/>
                        </w:rPr>
                      </w:pPr>
                      <w:r w:rsidRPr="00F641C9">
                        <w:rPr>
                          <w:rFonts w:ascii="Ink Free" w:hAnsi="Ink Free" w:cstheme="minorHAnsi"/>
                          <w:b/>
                          <w:bCs/>
                          <w:sz w:val="32"/>
                          <w:szCs w:val="32"/>
                        </w:rPr>
                        <w:t>Full details for all the above trips are available at the Center or call Jacki at 315-415-0040.</w:t>
                      </w:r>
                    </w:p>
                  </w:txbxContent>
                </v:textbox>
                <w10:wrap type="square"/>
              </v:shape>
            </w:pict>
          </mc:Fallback>
        </mc:AlternateContent>
      </w:r>
    </w:p>
    <w:p w14:paraId="63CF4500" w14:textId="77777777" w:rsidR="00C51B8D" w:rsidRDefault="00C51B8D" w:rsidP="00AA7758">
      <w:pPr>
        <w:spacing w:line="283" w:lineRule="auto"/>
        <w:rPr>
          <w:rFonts w:ascii="Ink Free" w:hAnsi="Ink Free" w:cstheme="minorHAnsi"/>
          <w:b/>
          <w:bCs/>
          <w:sz w:val="32"/>
          <w:szCs w:val="32"/>
        </w:rPr>
      </w:pPr>
    </w:p>
    <w:p w14:paraId="0647C702" w14:textId="77777777" w:rsidR="008719A6" w:rsidRDefault="008719A6" w:rsidP="00C51B8D">
      <w:pPr>
        <w:spacing w:line="283" w:lineRule="auto"/>
        <w:rPr>
          <w:rFonts w:ascii="Ink Free" w:hAnsi="Ink Free" w:cstheme="minorHAnsi"/>
          <w:b/>
          <w:bCs/>
          <w:sz w:val="28"/>
          <w:szCs w:val="28"/>
        </w:rPr>
      </w:pPr>
    </w:p>
    <w:sectPr w:rsidR="008719A6" w:rsidSect="007F3627">
      <w:type w:val="continuous"/>
      <w:pgSz w:w="12240" w:h="15840" w:code="1"/>
      <w:pgMar w:top="1440" w:right="1440" w:bottom="1440" w:left="1440" w:header="720" w:footer="720" w:gutter="0"/>
      <w:cols w:num="2" w:space="900"/>
      <w:noEndnote/>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16CD0D1" w14:textId="77777777" w:rsidR="00C17B47" w:rsidRDefault="00C17B47" w:rsidP="00B7020F">
      <w:r>
        <w:separator/>
      </w:r>
    </w:p>
  </w:endnote>
  <w:endnote w:type="continuationSeparator" w:id="0">
    <w:p w14:paraId="7E4C0C37" w14:textId="77777777" w:rsidR="00C17B47" w:rsidRDefault="00C17B47" w:rsidP="00B702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charset w:val="00"/>
    <w:family w:val="roman"/>
    <w:pitch w:val="default"/>
  </w:font>
  <w:font w:name="Arial Unicode MS">
    <w:panose1 w:val="020B0604020202020204"/>
    <w:charset w:val="80"/>
    <w:family w:val="swiss"/>
    <w:pitch w:val="variable"/>
    <w:sig w:usb0="F7FFAFFF" w:usb1="E9DFFFFF" w:usb2="0000003F" w:usb3="00000000" w:csb0="003F01FF" w:csb1="00000000"/>
  </w:font>
  <w:font w:name="Source Sans Pro">
    <w:charset w:val="00"/>
    <w:family w:val="swiss"/>
    <w:pitch w:val="variable"/>
    <w:sig w:usb0="600002F7" w:usb1="02000001" w:usb2="00000000" w:usb3="00000000" w:csb0="0000019F" w:csb1="00000000"/>
  </w:font>
  <w:font w:name="Consolas">
    <w:panose1 w:val="020B0609020204030204"/>
    <w:charset w:val="00"/>
    <w:family w:val="modern"/>
    <w:pitch w:val="fixed"/>
    <w:sig w:usb0="E00006FF" w:usb1="0000FCFF" w:usb2="00000001" w:usb3="00000000" w:csb0="0000019F" w:csb1="00000000"/>
  </w:font>
  <w:font w:name="Aptos">
    <w:charset w:val="00"/>
    <w:family w:val="swiss"/>
    <w:pitch w:val="variable"/>
    <w:sig w:usb0="20000287" w:usb1="00000003" w:usb2="00000000" w:usb3="00000000" w:csb0="0000019F" w:csb1="00000000"/>
  </w:font>
  <w:font w:name="Congenial">
    <w:charset w:val="00"/>
    <w:family w:val="auto"/>
    <w:pitch w:val="variable"/>
    <w:sig w:usb0="8000002F" w:usb1="1000205B" w:usb2="00000000" w:usb3="00000000" w:csb0="00000001" w:csb1="00000000"/>
  </w:font>
  <w:font w:name="Papyrus">
    <w:panose1 w:val="03070502060502030205"/>
    <w:charset w:val="00"/>
    <w:family w:val="script"/>
    <w:pitch w:val="variable"/>
    <w:sig w:usb0="00000003" w:usb1="00000000" w:usb2="00000000" w:usb3="00000000" w:csb0="00000001" w:csb1="00000000"/>
  </w:font>
  <w:font w:name="Blackadder ITC">
    <w:panose1 w:val="04020505051007020D02"/>
    <w:charset w:val="00"/>
    <w:family w:val="decorative"/>
    <w:pitch w:val="variable"/>
    <w:sig w:usb0="00000003" w:usb1="00000000" w:usb2="00000000" w:usb3="00000000" w:csb0="00000001" w:csb1="00000000"/>
  </w:font>
  <w:font w:name="Comic Sans MS">
    <w:panose1 w:val="030F0702030302020204"/>
    <w:charset w:val="00"/>
    <w:family w:val="script"/>
    <w:pitch w:val="variable"/>
    <w:sig w:usb0="00000687" w:usb1="00000013" w:usb2="00000000" w:usb3="00000000" w:csb0="0000009F" w:csb1="00000000"/>
  </w:font>
  <w:font w:name="Eras Light ITC">
    <w:panose1 w:val="020B0402030504020804"/>
    <w:charset w:val="00"/>
    <w:family w:val="swiss"/>
    <w:pitch w:val="variable"/>
    <w:sig w:usb0="00000003" w:usb1="00000000" w:usb2="00000000" w:usb3="00000000" w:csb0="00000001" w:csb1="00000000"/>
  </w:font>
  <w:font w:name="Congenial Light">
    <w:charset w:val="00"/>
    <w:family w:val="auto"/>
    <w:pitch w:val="variable"/>
    <w:sig w:usb0="8000002F" w:usb1="1000205B" w:usb2="00000000" w:usb3="00000000" w:csb0="00000001" w:csb1="00000000"/>
  </w:font>
  <w:font w:name="Ink Free">
    <w:panose1 w:val="03080402000500000000"/>
    <w:charset w:val="00"/>
    <w:family w:val="script"/>
    <w:pitch w:val="variable"/>
    <w:sig w:usb0="2000068F" w:usb1="4000000A" w:usb2="00000000" w:usb3="00000000" w:csb0="0000019F" w:csb1="00000000"/>
  </w:font>
  <w:font w:name="Lucida Handwriting">
    <w:panose1 w:val="03010101010101010101"/>
    <w:charset w:val="00"/>
    <w:family w:val="script"/>
    <w:pitch w:val="variable"/>
    <w:sig w:usb0="00000003" w:usb1="00000000" w:usb2="00000000" w:usb3="00000000" w:csb0="00000001" w:csb1="00000000"/>
  </w:font>
  <w:font w:name="Amasis MT Pro Light">
    <w:charset w:val="00"/>
    <w:family w:val="roman"/>
    <w:pitch w:val="variable"/>
    <w:sig w:usb0="A00000AF" w:usb1="4000205B" w:usb2="00000000" w:usb3="00000000" w:csb0="00000093" w:csb1="00000000"/>
  </w:font>
  <w:font w:name="Script MT Bold">
    <w:panose1 w:val="03040602040607080904"/>
    <w:charset w:val="00"/>
    <w:family w:val="script"/>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Segoe UI Emoji">
    <w:panose1 w:val="020B0502040204020203"/>
    <w:charset w:val="00"/>
    <w:family w:val="swiss"/>
    <w:pitch w:val="variable"/>
    <w:sig w:usb0="00000003" w:usb1="02000000" w:usb2="08000000" w:usb3="00000000" w:csb0="00000001" w:csb1="00000000"/>
  </w:font>
  <w:font w:name="Lucida Bright">
    <w:panose1 w:val="02040602050505020304"/>
    <w:charset w:val="00"/>
    <w:family w:val="roman"/>
    <w:pitch w:val="variable"/>
    <w:sig w:usb0="00000003" w:usb1="00000000" w:usb2="00000000" w:usb3="00000000" w:csb0="00000001" w:csb1="00000000"/>
  </w:font>
  <w:font w:name="Aldhabi">
    <w:charset w:val="B2"/>
    <w:family w:val="auto"/>
    <w:pitch w:val="variable"/>
    <w:sig w:usb0="80002007" w:usb1="80000000" w:usb2="00000008" w:usb3="00000000" w:csb0="00000041" w:csb1="00000000"/>
  </w:font>
  <w:font w:name="Lucida Calligraphy">
    <w:panose1 w:val="03010101010101010101"/>
    <w:charset w:val="00"/>
    <w:family w:val="script"/>
    <w:pitch w:val="variable"/>
    <w:sig w:usb0="00000003" w:usb1="00000000" w:usb2="00000000" w:usb3="00000000" w:csb0="00000001" w:csb1="00000000"/>
  </w:font>
  <w:font w:name="Helvetica">
    <w:panose1 w:val="020B0604020202020204"/>
    <w:charset w:val="00"/>
    <w:family w:val="swiss"/>
    <w:pitch w:val="variable"/>
    <w:sig w:usb0="E0002EFF" w:usb1="C000785B" w:usb2="00000009" w:usb3="00000000" w:csb0="000001FF" w:csb1="00000000"/>
  </w:font>
  <w:font w:name="Cavolini">
    <w:charset w:val="00"/>
    <w:family w:val="script"/>
    <w:pitch w:val="variable"/>
    <w:sig w:usb0="A11526FF" w:usb1="8000000A" w:usb2="00010000" w:usb3="00000000" w:csb0="0000019F" w:csb1="00000000"/>
  </w:font>
  <w:font w:name="Leelawadee UI Semilight">
    <w:panose1 w:val="020B0402040204020203"/>
    <w:charset w:val="00"/>
    <w:family w:val="swiss"/>
    <w:pitch w:val="variable"/>
    <w:sig w:usb0="A3000003" w:usb1="00000000" w:usb2="00010000" w:usb3="00000000" w:csb0="00010101" w:csb1="00000000"/>
  </w:font>
  <w:font w:name="Daytona">
    <w:charset w:val="00"/>
    <w:family w:val="swiss"/>
    <w:pitch w:val="variable"/>
    <w:sig w:usb0="800002EF" w:usb1="0000000A"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06114AF" w14:textId="77777777" w:rsidR="00C17B47" w:rsidRDefault="00C17B47" w:rsidP="00B7020F">
      <w:r>
        <w:separator/>
      </w:r>
    </w:p>
  </w:footnote>
  <w:footnote w:type="continuationSeparator" w:id="0">
    <w:p w14:paraId="4676EDB3" w14:textId="77777777" w:rsidR="00C17B47" w:rsidRDefault="00C17B47" w:rsidP="00B702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8D06A1"/>
    <w:multiLevelType w:val="multilevel"/>
    <w:tmpl w:val="EF4857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F9327E7"/>
    <w:multiLevelType w:val="hybridMultilevel"/>
    <w:tmpl w:val="29B8D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A21074E"/>
    <w:multiLevelType w:val="hybridMultilevel"/>
    <w:tmpl w:val="F182C3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8A6080"/>
    <w:multiLevelType w:val="hybridMultilevel"/>
    <w:tmpl w:val="BFE8CF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C5466E4"/>
    <w:multiLevelType w:val="multilevel"/>
    <w:tmpl w:val="1922759A"/>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5" w15:restartNumberingAfterBreak="0">
    <w:nsid w:val="1CEE159D"/>
    <w:multiLevelType w:val="multilevel"/>
    <w:tmpl w:val="9754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3DA2BD8"/>
    <w:multiLevelType w:val="hybridMultilevel"/>
    <w:tmpl w:val="7C6CB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25B00034"/>
    <w:multiLevelType w:val="hybridMultilevel"/>
    <w:tmpl w:val="EB7CBA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90319E4"/>
    <w:multiLevelType w:val="hybridMultilevel"/>
    <w:tmpl w:val="ADB22F30"/>
    <w:lvl w:ilvl="0" w:tplc="F878C6F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484729A"/>
    <w:multiLevelType w:val="multilevel"/>
    <w:tmpl w:val="9754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72547F6"/>
    <w:multiLevelType w:val="hybridMultilevel"/>
    <w:tmpl w:val="EF066072"/>
    <w:lvl w:ilvl="0" w:tplc="0F8A5F1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E760AA"/>
    <w:multiLevelType w:val="hybridMultilevel"/>
    <w:tmpl w:val="5144F4E0"/>
    <w:lvl w:ilvl="0" w:tplc="C2FCF1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40DE4ED2"/>
    <w:multiLevelType w:val="multilevel"/>
    <w:tmpl w:val="2B604FD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 w15:restartNumberingAfterBreak="0">
    <w:nsid w:val="42207F63"/>
    <w:multiLevelType w:val="hybridMultilevel"/>
    <w:tmpl w:val="A8D468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48342C93"/>
    <w:multiLevelType w:val="hybridMultilevel"/>
    <w:tmpl w:val="C4FED2C0"/>
    <w:lvl w:ilvl="0" w:tplc="657EFBF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641121"/>
    <w:multiLevelType w:val="hybridMultilevel"/>
    <w:tmpl w:val="9312A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CE406C8"/>
    <w:multiLevelType w:val="hybridMultilevel"/>
    <w:tmpl w:val="97AAB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5534A8"/>
    <w:multiLevelType w:val="multilevel"/>
    <w:tmpl w:val="9754E7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7756091"/>
    <w:multiLevelType w:val="hybridMultilevel"/>
    <w:tmpl w:val="20FCAF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85D3042"/>
    <w:multiLevelType w:val="hybridMultilevel"/>
    <w:tmpl w:val="0CF687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8D81B67"/>
    <w:multiLevelType w:val="multilevel"/>
    <w:tmpl w:val="F154C9D0"/>
    <w:lvl w:ilvl="0">
      <w:start w:val="1"/>
      <w:numFmt w:val="decimal"/>
      <w:lvlText w:val="%1."/>
      <w:lvlJc w:val="left"/>
      <w:pPr>
        <w:ind w:left="720" w:hanging="360"/>
      </w:pPr>
      <w:rPr>
        <w:strike w:val="0"/>
        <w:dstrike w:val="0"/>
        <w:u w:val="none"/>
        <w:effect w:val="none"/>
      </w:rPr>
    </w:lvl>
    <w:lvl w:ilvl="1">
      <w:start w:val="1"/>
      <w:numFmt w:val="lowerLetter"/>
      <w:lvlText w:val="%2."/>
      <w:lvlJc w:val="left"/>
      <w:pPr>
        <w:ind w:left="1440" w:hanging="360"/>
      </w:pPr>
      <w:rPr>
        <w:strike w:val="0"/>
        <w:dstrike w:val="0"/>
        <w:u w:val="none"/>
        <w:effect w:val="none"/>
      </w:rPr>
    </w:lvl>
    <w:lvl w:ilvl="2">
      <w:start w:val="1"/>
      <w:numFmt w:val="lowerRoman"/>
      <w:lvlText w:val="%3."/>
      <w:lvlJc w:val="right"/>
      <w:pPr>
        <w:ind w:left="2160" w:hanging="360"/>
      </w:pPr>
      <w:rPr>
        <w:strike w:val="0"/>
        <w:dstrike w:val="0"/>
        <w:u w:val="none"/>
        <w:effect w:val="none"/>
      </w:rPr>
    </w:lvl>
    <w:lvl w:ilvl="3">
      <w:start w:val="1"/>
      <w:numFmt w:val="decimal"/>
      <w:lvlText w:val="%4."/>
      <w:lvlJc w:val="left"/>
      <w:pPr>
        <w:ind w:left="2880" w:hanging="360"/>
      </w:pPr>
      <w:rPr>
        <w:strike w:val="0"/>
        <w:dstrike w:val="0"/>
        <w:u w:val="none"/>
        <w:effect w:val="none"/>
      </w:rPr>
    </w:lvl>
    <w:lvl w:ilvl="4">
      <w:start w:val="1"/>
      <w:numFmt w:val="lowerLetter"/>
      <w:lvlText w:val="%5."/>
      <w:lvlJc w:val="left"/>
      <w:pPr>
        <w:ind w:left="3600" w:hanging="360"/>
      </w:pPr>
      <w:rPr>
        <w:strike w:val="0"/>
        <w:dstrike w:val="0"/>
        <w:u w:val="none"/>
        <w:effect w:val="none"/>
      </w:rPr>
    </w:lvl>
    <w:lvl w:ilvl="5">
      <w:start w:val="1"/>
      <w:numFmt w:val="lowerRoman"/>
      <w:lvlText w:val="%6."/>
      <w:lvlJc w:val="right"/>
      <w:pPr>
        <w:ind w:left="4320" w:hanging="360"/>
      </w:pPr>
      <w:rPr>
        <w:strike w:val="0"/>
        <w:dstrike w:val="0"/>
        <w:u w:val="none"/>
        <w:effect w:val="none"/>
      </w:rPr>
    </w:lvl>
    <w:lvl w:ilvl="6">
      <w:start w:val="1"/>
      <w:numFmt w:val="decimal"/>
      <w:lvlText w:val="%7."/>
      <w:lvlJc w:val="left"/>
      <w:pPr>
        <w:ind w:left="5040" w:hanging="360"/>
      </w:pPr>
      <w:rPr>
        <w:strike w:val="0"/>
        <w:dstrike w:val="0"/>
        <w:u w:val="none"/>
        <w:effect w:val="none"/>
      </w:rPr>
    </w:lvl>
    <w:lvl w:ilvl="7">
      <w:start w:val="1"/>
      <w:numFmt w:val="lowerLetter"/>
      <w:lvlText w:val="%8."/>
      <w:lvlJc w:val="left"/>
      <w:pPr>
        <w:ind w:left="5760" w:hanging="360"/>
      </w:pPr>
      <w:rPr>
        <w:strike w:val="0"/>
        <w:dstrike w:val="0"/>
        <w:u w:val="none"/>
        <w:effect w:val="none"/>
      </w:rPr>
    </w:lvl>
    <w:lvl w:ilvl="8">
      <w:start w:val="1"/>
      <w:numFmt w:val="lowerRoman"/>
      <w:lvlText w:val="%9."/>
      <w:lvlJc w:val="right"/>
      <w:pPr>
        <w:ind w:left="6480" w:hanging="360"/>
      </w:pPr>
      <w:rPr>
        <w:strike w:val="0"/>
        <w:dstrike w:val="0"/>
        <w:u w:val="none"/>
        <w:effect w:val="none"/>
      </w:rPr>
    </w:lvl>
  </w:abstractNum>
  <w:abstractNum w:abstractNumId="21" w15:restartNumberingAfterBreak="0">
    <w:nsid w:val="5AE12F83"/>
    <w:multiLevelType w:val="hybridMultilevel"/>
    <w:tmpl w:val="2A22BF7E"/>
    <w:lvl w:ilvl="0" w:tplc="E90643DE">
      <w:numFmt w:val="bullet"/>
      <w:lvlText w:val="-"/>
      <w:lvlJc w:val="left"/>
      <w:pPr>
        <w:ind w:left="1080" w:hanging="360"/>
      </w:pPr>
      <w:rPr>
        <w:rFonts w:ascii="Calibri" w:eastAsiaTheme="minorHAnsi" w:hAnsi="Calibri" w:cs="Calibr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15:restartNumberingAfterBreak="0">
    <w:nsid w:val="66F91DAE"/>
    <w:multiLevelType w:val="hybridMultilevel"/>
    <w:tmpl w:val="A6F23A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E4C3321"/>
    <w:multiLevelType w:val="multilevel"/>
    <w:tmpl w:val="58F056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B356DE"/>
    <w:multiLevelType w:val="hybridMultilevel"/>
    <w:tmpl w:val="DA90757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5" w15:restartNumberingAfterBreak="0">
    <w:nsid w:val="74CE45D0"/>
    <w:multiLevelType w:val="hybridMultilevel"/>
    <w:tmpl w:val="397466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319731107">
    <w:abstractNumId w:val="14"/>
  </w:num>
  <w:num w:numId="2" w16cid:durableId="157623740">
    <w:abstractNumId w:val="11"/>
  </w:num>
  <w:num w:numId="3" w16cid:durableId="417755286">
    <w:abstractNumId w:val="1"/>
  </w:num>
  <w:num w:numId="4" w16cid:durableId="291979908">
    <w:abstractNumId w:val="19"/>
  </w:num>
  <w:num w:numId="5" w16cid:durableId="797838184">
    <w:abstractNumId w:val="3"/>
  </w:num>
  <w:num w:numId="6" w16cid:durableId="988485021">
    <w:abstractNumId w:val="7"/>
  </w:num>
  <w:num w:numId="7" w16cid:durableId="917518833">
    <w:abstractNumId w:val="6"/>
  </w:num>
  <w:num w:numId="8" w16cid:durableId="1611933066">
    <w:abstractNumId w:val="24"/>
  </w:num>
  <w:num w:numId="9" w16cid:durableId="52851149">
    <w:abstractNumId w:val="22"/>
  </w:num>
  <w:num w:numId="10" w16cid:durableId="1260135664">
    <w:abstractNumId w:val="2"/>
  </w:num>
  <w:num w:numId="11" w16cid:durableId="353043937">
    <w:abstractNumId w:val="5"/>
  </w:num>
  <w:num w:numId="12" w16cid:durableId="1794907949">
    <w:abstractNumId w:val="17"/>
  </w:num>
  <w:num w:numId="13" w16cid:durableId="1045300992">
    <w:abstractNumId w:val="9"/>
  </w:num>
  <w:num w:numId="14" w16cid:durableId="1558275401">
    <w:abstractNumId w:val="21"/>
  </w:num>
  <w:num w:numId="15" w16cid:durableId="944580535">
    <w:abstractNumId w:val="13"/>
  </w:num>
  <w:num w:numId="16" w16cid:durableId="1497454323">
    <w:abstractNumId w:val="8"/>
  </w:num>
  <w:num w:numId="17" w16cid:durableId="1424297087">
    <w:abstractNumId w:val="10"/>
  </w:num>
  <w:num w:numId="18" w16cid:durableId="1184706589">
    <w:abstractNumId w:val="18"/>
  </w:num>
  <w:num w:numId="19" w16cid:durableId="1590386514">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42234543">
    <w:abstractNumId w:val="25"/>
  </w:num>
  <w:num w:numId="21" w16cid:durableId="139057422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77608753">
    <w:abstractNumId w:val="23"/>
  </w:num>
  <w:num w:numId="23" w16cid:durableId="720908242">
    <w:abstractNumId w:val="15"/>
  </w:num>
  <w:num w:numId="24" w16cid:durableId="153843949">
    <w:abstractNumId w:val="12"/>
  </w:num>
  <w:num w:numId="25" w16cid:durableId="1719738751">
    <w:abstractNumId w:val="4"/>
  </w:num>
  <w:num w:numId="26" w16cid:durableId="1384867274">
    <w:abstractNumId w:val="16"/>
  </w:num>
  <w:num w:numId="27" w16cid:durableId="288780884">
    <w:abstractNumId w:val="0"/>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MicrosoftWorksTaskID" w:val="22"/>
  </w:docVars>
  <w:rsids>
    <w:rsidRoot w:val="00EB2B4B"/>
    <w:rsid w:val="0000017B"/>
    <w:rsid w:val="00000326"/>
    <w:rsid w:val="000004A1"/>
    <w:rsid w:val="00000541"/>
    <w:rsid w:val="00000652"/>
    <w:rsid w:val="00000C0A"/>
    <w:rsid w:val="000010F8"/>
    <w:rsid w:val="000017AC"/>
    <w:rsid w:val="000022AC"/>
    <w:rsid w:val="00002707"/>
    <w:rsid w:val="00002B08"/>
    <w:rsid w:val="00002B85"/>
    <w:rsid w:val="00002B9B"/>
    <w:rsid w:val="00002C44"/>
    <w:rsid w:val="00002C65"/>
    <w:rsid w:val="0000308C"/>
    <w:rsid w:val="00003447"/>
    <w:rsid w:val="0000357B"/>
    <w:rsid w:val="000035EC"/>
    <w:rsid w:val="0000362D"/>
    <w:rsid w:val="0000378B"/>
    <w:rsid w:val="00003D22"/>
    <w:rsid w:val="00003DDC"/>
    <w:rsid w:val="00003E85"/>
    <w:rsid w:val="00003FAD"/>
    <w:rsid w:val="000040AD"/>
    <w:rsid w:val="000040E0"/>
    <w:rsid w:val="00004185"/>
    <w:rsid w:val="00004E51"/>
    <w:rsid w:val="000053D3"/>
    <w:rsid w:val="00005600"/>
    <w:rsid w:val="00005AA0"/>
    <w:rsid w:val="00005C26"/>
    <w:rsid w:val="0000605F"/>
    <w:rsid w:val="00006231"/>
    <w:rsid w:val="00006300"/>
    <w:rsid w:val="00007370"/>
    <w:rsid w:val="000077C7"/>
    <w:rsid w:val="00007A2A"/>
    <w:rsid w:val="00007CCA"/>
    <w:rsid w:val="00010215"/>
    <w:rsid w:val="00010231"/>
    <w:rsid w:val="00010542"/>
    <w:rsid w:val="00010665"/>
    <w:rsid w:val="000107B2"/>
    <w:rsid w:val="00010A5E"/>
    <w:rsid w:val="00010B2A"/>
    <w:rsid w:val="00010B95"/>
    <w:rsid w:val="00010BEA"/>
    <w:rsid w:val="00010F31"/>
    <w:rsid w:val="000110D9"/>
    <w:rsid w:val="000111D8"/>
    <w:rsid w:val="00011651"/>
    <w:rsid w:val="000117C3"/>
    <w:rsid w:val="00011F41"/>
    <w:rsid w:val="000125CC"/>
    <w:rsid w:val="00012A50"/>
    <w:rsid w:val="00012EAF"/>
    <w:rsid w:val="00013776"/>
    <w:rsid w:val="000138EC"/>
    <w:rsid w:val="000138F7"/>
    <w:rsid w:val="00013AB4"/>
    <w:rsid w:val="00013D66"/>
    <w:rsid w:val="00013F9A"/>
    <w:rsid w:val="0001458D"/>
    <w:rsid w:val="000148CA"/>
    <w:rsid w:val="000149B8"/>
    <w:rsid w:val="00014DAC"/>
    <w:rsid w:val="00014F1A"/>
    <w:rsid w:val="000150E5"/>
    <w:rsid w:val="0001528E"/>
    <w:rsid w:val="00015896"/>
    <w:rsid w:val="0001604F"/>
    <w:rsid w:val="00016200"/>
    <w:rsid w:val="00016264"/>
    <w:rsid w:val="000162CB"/>
    <w:rsid w:val="00016ACA"/>
    <w:rsid w:val="0001765D"/>
    <w:rsid w:val="000179A7"/>
    <w:rsid w:val="00017E05"/>
    <w:rsid w:val="00017E91"/>
    <w:rsid w:val="00017F86"/>
    <w:rsid w:val="0002026D"/>
    <w:rsid w:val="00020647"/>
    <w:rsid w:val="000207AC"/>
    <w:rsid w:val="00020980"/>
    <w:rsid w:val="000209A3"/>
    <w:rsid w:val="00021262"/>
    <w:rsid w:val="000216B1"/>
    <w:rsid w:val="000216BE"/>
    <w:rsid w:val="000219F0"/>
    <w:rsid w:val="00021A2E"/>
    <w:rsid w:val="00021D13"/>
    <w:rsid w:val="000223D0"/>
    <w:rsid w:val="0002260B"/>
    <w:rsid w:val="00022755"/>
    <w:rsid w:val="000227BC"/>
    <w:rsid w:val="00022B80"/>
    <w:rsid w:val="000232C9"/>
    <w:rsid w:val="00023BE3"/>
    <w:rsid w:val="00023FE9"/>
    <w:rsid w:val="00024391"/>
    <w:rsid w:val="0002492E"/>
    <w:rsid w:val="00024C01"/>
    <w:rsid w:val="00024D6D"/>
    <w:rsid w:val="00024D97"/>
    <w:rsid w:val="00024E3A"/>
    <w:rsid w:val="00024EC1"/>
    <w:rsid w:val="00024FE3"/>
    <w:rsid w:val="00025513"/>
    <w:rsid w:val="00026062"/>
    <w:rsid w:val="000263C1"/>
    <w:rsid w:val="000267E4"/>
    <w:rsid w:val="0002694E"/>
    <w:rsid w:val="00026D84"/>
    <w:rsid w:val="00026DC2"/>
    <w:rsid w:val="00027006"/>
    <w:rsid w:val="0002714C"/>
    <w:rsid w:val="00027248"/>
    <w:rsid w:val="0002759F"/>
    <w:rsid w:val="00027A66"/>
    <w:rsid w:val="00027AC2"/>
    <w:rsid w:val="00027E87"/>
    <w:rsid w:val="00027F21"/>
    <w:rsid w:val="000304DB"/>
    <w:rsid w:val="0003053D"/>
    <w:rsid w:val="000307C5"/>
    <w:rsid w:val="00030AB8"/>
    <w:rsid w:val="00030FC0"/>
    <w:rsid w:val="0003114E"/>
    <w:rsid w:val="00031841"/>
    <w:rsid w:val="00031B73"/>
    <w:rsid w:val="00031C09"/>
    <w:rsid w:val="00031CA9"/>
    <w:rsid w:val="0003272B"/>
    <w:rsid w:val="00032E20"/>
    <w:rsid w:val="00033668"/>
    <w:rsid w:val="00033793"/>
    <w:rsid w:val="00033D94"/>
    <w:rsid w:val="00033FB4"/>
    <w:rsid w:val="000340C7"/>
    <w:rsid w:val="00034187"/>
    <w:rsid w:val="000345BF"/>
    <w:rsid w:val="000348A9"/>
    <w:rsid w:val="00034B86"/>
    <w:rsid w:val="00034C24"/>
    <w:rsid w:val="0003579A"/>
    <w:rsid w:val="000360FD"/>
    <w:rsid w:val="000363AA"/>
    <w:rsid w:val="00036AA0"/>
    <w:rsid w:val="00036EEA"/>
    <w:rsid w:val="00037034"/>
    <w:rsid w:val="000371D0"/>
    <w:rsid w:val="00037222"/>
    <w:rsid w:val="000374A6"/>
    <w:rsid w:val="000374B6"/>
    <w:rsid w:val="0003753B"/>
    <w:rsid w:val="00037767"/>
    <w:rsid w:val="0003795B"/>
    <w:rsid w:val="00037E0F"/>
    <w:rsid w:val="000400A3"/>
    <w:rsid w:val="0004027C"/>
    <w:rsid w:val="00040CF4"/>
    <w:rsid w:val="00040DAB"/>
    <w:rsid w:val="00040F42"/>
    <w:rsid w:val="00041346"/>
    <w:rsid w:val="000413EA"/>
    <w:rsid w:val="000414F6"/>
    <w:rsid w:val="00041559"/>
    <w:rsid w:val="00041659"/>
    <w:rsid w:val="00041DFE"/>
    <w:rsid w:val="00042478"/>
    <w:rsid w:val="0004285B"/>
    <w:rsid w:val="00042E27"/>
    <w:rsid w:val="00042F6B"/>
    <w:rsid w:val="00042F79"/>
    <w:rsid w:val="0004373B"/>
    <w:rsid w:val="00043782"/>
    <w:rsid w:val="0004392D"/>
    <w:rsid w:val="00043A01"/>
    <w:rsid w:val="000442F1"/>
    <w:rsid w:val="000443A8"/>
    <w:rsid w:val="000449F9"/>
    <w:rsid w:val="00044A96"/>
    <w:rsid w:val="00044AE4"/>
    <w:rsid w:val="00045338"/>
    <w:rsid w:val="00045496"/>
    <w:rsid w:val="000454DE"/>
    <w:rsid w:val="000456D2"/>
    <w:rsid w:val="000457EA"/>
    <w:rsid w:val="00045A0F"/>
    <w:rsid w:val="00045B68"/>
    <w:rsid w:val="00045C24"/>
    <w:rsid w:val="00045F85"/>
    <w:rsid w:val="00046297"/>
    <w:rsid w:val="000462CE"/>
    <w:rsid w:val="00046301"/>
    <w:rsid w:val="00046667"/>
    <w:rsid w:val="00046CE0"/>
    <w:rsid w:val="00046E55"/>
    <w:rsid w:val="00046EC6"/>
    <w:rsid w:val="00046ED3"/>
    <w:rsid w:val="0004708B"/>
    <w:rsid w:val="00047302"/>
    <w:rsid w:val="000473BC"/>
    <w:rsid w:val="00047643"/>
    <w:rsid w:val="000476AD"/>
    <w:rsid w:val="00047819"/>
    <w:rsid w:val="00047E44"/>
    <w:rsid w:val="00047F67"/>
    <w:rsid w:val="0005012B"/>
    <w:rsid w:val="000504DF"/>
    <w:rsid w:val="000506D2"/>
    <w:rsid w:val="000509AE"/>
    <w:rsid w:val="00050A7E"/>
    <w:rsid w:val="00050CDC"/>
    <w:rsid w:val="00050D5A"/>
    <w:rsid w:val="00050E59"/>
    <w:rsid w:val="000510CE"/>
    <w:rsid w:val="000510F4"/>
    <w:rsid w:val="000512B7"/>
    <w:rsid w:val="00051332"/>
    <w:rsid w:val="00051466"/>
    <w:rsid w:val="000514F1"/>
    <w:rsid w:val="00051C69"/>
    <w:rsid w:val="000521DD"/>
    <w:rsid w:val="0005236E"/>
    <w:rsid w:val="000523F1"/>
    <w:rsid w:val="0005248F"/>
    <w:rsid w:val="00052511"/>
    <w:rsid w:val="0005254B"/>
    <w:rsid w:val="000525A8"/>
    <w:rsid w:val="000526CF"/>
    <w:rsid w:val="0005298F"/>
    <w:rsid w:val="000529C3"/>
    <w:rsid w:val="00052C04"/>
    <w:rsid w:val="00052F04"/>
    <w:rsid w:val="00053ACE"/>
    <w:rsid w:val="00053BE0"/>
    <w:rsid w:val="000540DF"/>
    <w:rsid w:val="0005498B"/>
    <w:rsid w:val="00054ACB"/>
    <w:rsid w:val="00054B97"/>
    <w:rsid w:val="00054D07"/>
    <w:rsid w:val="00054EF0"/>
    <w:rsid w:val="000553E7"/>
    <w:rsid w:val="0005572E"/>
    <w:rsid w:val="00055906"/>
    <w:rsid w:val="000559D3"/>
    <w:rsid w:val="00055CFD"/>
    <w:rsid w:val="0005634E"/>
    <w:rsid w:val="00056420"/>
    <w:rsid w:val="00056454"/>
    <w:rsid w:val="0005647A"/>
    <w:rsid w:val="000564FF"/>
    <w:rsid w:val="000567C1"/>
    <w:rsid w:val="000567C9"/>
    <w:rsid w:val="00056958"/>
    <w:rsid w:val="00056C5F"/>
    <w:rsid w:val="000571C3"/>
    <w:rsid w:val="000572CF"/>
    <w:rsid w:val="00057584"/>
    <w:rsid w:val="000575B6"/>
    <w:rsid w:val="00057931"/>
    <w:rsid w:val="0005794E"/>
    <w:rsid w:val="00057A72"/>
    <w:rsid w:val="00057BF9"/>
    <w:rsid w:val="00057E1A"/>
    <w:rsid w:val="00057FBD"/>
    <w:rsid w:val="00060331"/>
    <w:rsid w:val="00060603"/>
    <w:rsid w:val="000607A7"/>
    <w:rsid w:val="00060B3F"/>
    <w:rsid w:val="00060EAA"/>
    <w:rsid w:val="00060FDC"/>
    <w:rsid w:val="00061246"/>
    <w:rsid w:val="00061885"/>
    <w:rsid w:val="00061A0D"/>
    <w:rsid w:val="00061BA8"/>
    <w:rsid w:val="00061BD0"/>
    <w:rsid w:val="00061C9B"/>
    <w:rsid w:val="00061FCF"/>
    <w:rsid w:val="00062271"/>
    <w:rsid w:val="00062538"/>
    <w:rsid w:val="000626D0"/>
    <w:rsid w:val="00062843"/>
    <w:rsid w:val="00062AAC"/>
    <w:rsid w:val="00062BC7"/>
    <w:rsid w:val="00062D0E"/>
    <w:rsid w:val="00062DA8"/>
    <w:rsid w:val="00062E46"/>
    <w:rsid w:val="00062F13"/>
    <w:rsid w:val="000632B2"/>
    <w:rsid w:val="000632D0"/>
    <w:rsid w:val="000634D3"/>
    <w:rsid w:val="00063C25"/>
    <w:rsid w:val="00063DB8"/>
    <w:rsid w:val="00063E1B"/>
    <w:rsid w:val="00064B24"/>
    <w:rsid w:val="00064E44"/>
    <w:rsid w:val="00065059"/>
    <w:rsid w:val="000655BC"/>
    <w:rsid w:val="000656EC"/>
    <w:rsid w:val="00065710"/>
    <w:rsid w:val="00065974"/>
    <w:rsid w:val="000659D2"/>
    <w:rsid w:val="00065D26"/>
    <w:rsid w:val="00066040"/>
    <w:rsid w:val="00066414"/>
    <w:rsid w:val="00066CB1"/>
    <w:rsid w:val="00066EA6"/>
    <w:rsid w:val="000671FA"/>
    <w:rsid w:val="00067444"/>
    <w:rsid w:val="000676DA"/>
    <w:rsid w:val="0006777F"/>
    <w:rsid w:val="00067A5C"/>
    <w:rsid w:val="00067A61"/>
    <w:rsid w:val="00067D8E"/>
    <w:rsid w:val="00070331"/>
    <w:rsid w:val="000709B3"/>
    <w:rsid w:val="00070D68"/>
    <w:rsid w:val="00070E1D"/>
    <w:rsid w:val="000712CD"/>
    <w:rsid w:val="0007131C"/>
    <w:rsid w:val="00071AAB"/>
    <w:rsid w:val="00071B87"/>
    <w:rsid w:val="00071E67"/>
    <w:rsid w:val="0007209E"/>
    <w:rsid w:val="000720A8"/>
    <w:rsid w:val="0007238D"/>
    <w:rsid w:val="000731EC"/>
    <w:rsid w:val="000732BA"/>
    <w:rsid w:val="000732F2"/>
    <w:rsid w:val="00073546"/>
    <w:rsid w:val="00073A19"/>
    <w:rsid w:val="00073A23"/>
    <w:rsid w:val="00073E98"/>
    <w:rsid w:val="00073FC2"/>
    <w:rsid w:val="0007421E"/>
    <w:rsid w:val="00074519"/>
    <w:rsid w:val="00074942"/>
    <w:rsid w:val="00074A63"/>
    <w:rsid w:val="00074DAC"/>
    <w:rsid w:val="00075626"/>
    <w:rsid w:val="00075845"/>
    <w:rsid w:val="00075FC9"/>
    <w:rsid w:val="000761B9"/>
    <w:rsid w:val="00076687"/>
    <w:rsid w:val="000767A9"/>
    <w:rsid w:val="00076A62"/>
    <w:rsid w:val="00076AAC"/>
    <w:rsid w:val="00076F94"/>
    <w:rsid w:val="00077814"/>
    <w:rsid w:val="0007792B"/>
    <w:rsid w:val="00080604"/>
    <w:rsid w:val="00080835"/>
    <w:rsid w:val="000808C6"/>
    <w:rsid w:val="00080BF9"/>
    <w:rsid w:val="00080F8A"/>
    <w:rsid w:val="00081020"/>
    <w:rsid w:val="0008105C"/>
    <w:rsid w:val="000815B5"/>
    <w:rsid w:val="00081636"/>
    <w:rsid w:val="00081686"/>
    <w:rsid w:val="00081746"/>
    <w:rsid w:val="00081772"/>
    <w:rsid w:val="00081AA4"/>
    <w:rsid w:val="00081C01"/>
    <w:rsid w:val="00081F20"/>
    <w:rsid w:val="000823EA"/>
    <w:rsid w:val="00082442"/>
    <w:rsid w:val="000825F4"/>
    <w:rsid w:val="00082AE2"/>
    <w:rsid w:val="00082D4C"/>
    <w:rsid w:val="00082F61"/>
    <w:rsid w:val="00083046"/>
    <w:rsid w:val="0008324E"/>
    <w:rsid w:val="000833BD"/>
    <w:rsid w:val="000834E0"/>
    <w:rsid w:val="0008377F"/>
    <w:rsid w:val="00083961"/>
    <w:rsid w:val="00083993"/>
    <w:rsid w:val="00083AB3"/>
    <w:rsid w:val="000843D5"/>
    <w:rsid w:val="00084B5D"/>
    <w:rsid w:val="00084E6E"/>
    <w:rsid w:val="00085491"/>
    <w:rsid w:val="000854D0"/>
    <w:rsid w:val="000855A2"/>
    <w:rsid w:val="000856B3"/>
    <w:rsid w:val="000856B7"/>
    <w:rsid w:val="00085A19"/>
    <w:rsid w:val="00085C24"/>
    <w:rsid w:val="0008619E"/>
    <w:rsid w:val="000863C1"/>
    <w:rsid w:val="000864E4"/>
    <w:rsid w:val="000866DB"/>
    <w:rsid w:val="00086D54"/>
    <w:rsid w:val="00086DDD"/>
    <w:rsid w:val="00086F6C"/>
    <w:rsid w:val="0008711A"/>
    <w:rsid w:val="0008714E"/>
    <w:rsid w:val="00087598"/>
    <w:rsid w:val="000876A0"/>
    <w:rsid w:val="000879CE"/>
    <w:rsid w:val="00087B19"/>
    <w:rsid w:val="00090208"/>
    <w:rsid w:val="00090365"/>
    <w:rsid w:val="00090B75"/>
    <w:rsid w:val="000913A3"/>
    <w:rsid w:val="00091573"/>
    <w:rsid w:val="00091978"/>
    <w:rsid w:val="00091F5A"/>
    <w:rsid w:val="0009276C"/>
    <w:rsid w:val="000928F4"/>
    <w:rsid w:val="00092986"/>
    <w:rsid w:val="000929C2"/>
    <w:rsid w:val="000930A3"/>
    <w:rsid w:val="00093D90"/>
    <w:rsid w:val="00093E70"/>
    <w:rsid w:val="0009418B"/>
    <w:rsid w:val="00094282"/>
    <w:rsid w:val="000947E8"/>
    <w:rsid w:val="0009480D"/>
    <w:rsid w:val="00094A06"/>
    <w:rsid w:val="00095045"/>
    <w:rsid w:val="0009526C"/>
    <w:rsid w:val="000954E8"/>
    <w:rsid w:val="0009570D"/>
    <w:rsid w:val="000959DF"/>
    <w:rsid w:val="00096144"/>
    <w:rsid w:val="0009690F"/>
    <w:rsid w:val="00096A41"/>
    <w:rsid w:val="00096F3F"/>
    <w:rsid w:val="00097072"/>
    <w:rsid w:val="00097187"/>
    <w:rsid w:val="000972BD"/>
    <w:rsid w:val="00097642"/>
    <w:rsid w:val="00097651"/>
    <w:rsid w:val="0009776F"/>
    <w:rsid w:val="00097C14"/>
    <w:rsid w:val="00097C45"/>
    <w:rsid w:val="00097D18"/>
    <w:rsid w:val="000A01E8"/>
    <w:rsid w:val="000A0372"/>
    <w:rsid w:val="000A03E7"/>
    <w:rsid w:val="000A0453"/>
    <w:rsid w:val="000A0A48"/>
    <w:rsid w:val="000A0F7B"/>
    <w:rsid w:val="000A11B2"/>
    <w:rsid w:val="000A1397"/>
    <w:rsid w:val="000A13CB"/>
    <w:rsid w:val="000A14AA"/>
    <w:rsid w:val="000A178C"/>
    <w:rsid w:val="000A1F83"/>
    <w:rsid w:val="000A1FA0"/>
    <w:rsid w:val="000A28E4"/>
    <w:rsid w:val="000A2E9F"/>
    <w:rsid w:val="000A3618"/>
    <w:rsid w:val="000A378F"/>
    <w:rsid w:val="000A37B1"/>
    <w:rsid w:val="000A390E"/>
    <w:rsid w:val="000A3B38"/>
    <w:rsid w:val="000A3E8A"/>
    <w:rsid w:val="000A3FB6"/>
    <w:rsid w:val="000A40FC"/>
    <w:rsid w:val="000A4164"/>
    <w:rsid w:val="000A4824"/>
    <w:rsid w:val="000A4C54"/>
    <w:rsid w:val="000A4D37"/>
    <w:rsid w:val="000A504D"/>
    <w:rsid w:val="000A5A59"/>
    <w:rsid w:val="000A5F69"/>
    <w:rsid w:val="000A6074"/>
    <w:rsid w:val="000A6405"/>
    <w:rsid w:val="000A6578"/>
    <w:rsid w:val="000A67B4"/>
    <w:rsid w:val="000A6D30"/>
    <w:rsid w:val="000A6E2D"/>
    <w:rsid w:val="000A7080"/>
    <w:rsid w:val="000A7249"/>
    <w:rsid w:val="000A73CC"/>
    <w:rsid w:val="000A7506"/>
    <w:rsid w:val="000A7516"/>
    <w:rsid w:val="000A77A5"/>
    <w:rsid w:val="000A7A63"/>
    <w:rsid w:val="000A7D22"/>
    <w:rsid w:val="000A7D52"/>
    <w:rsid w:val="000A7DF2"/>
    <w:rsid w:val="000A7FC6"/>
    <w:rsid w:val="000B01C3"/>
    <w:rsid w:val="000B0380"/>
    <w:rsid w:val="000B08AC"/>
    <w:rsid w:val="000B0F10"/>
    <w:rsid w:val="000B0F36"/>
    <w:rsid w:val="000B1148"/>
    <w:rsid w:val="000B122A"/>
    <w:rsid w:val="000B1F53"/>
    <w:rsid w:val="000B2475"/>
    <w:rsid w:val="000B28BE"/>
    <w:rsid w:val="000B2B87"/>
    <w:rsid w:val="000B2E9D"/>
    <w:rsid w:val="000B30D7"/>
    <w:rsid w:val="000B31BF"/>
    <w:rsid w:val="000B3752"/>
    <w:rsid w:val="000B3778"/>
    <w:rsid w:val="000B39E9"/>
    <w:rsid w:val="000B3D18"/>
    <w:rsid w:val="000B3DAC"/>
    <w:rsid w:val="000B3E70"/>
    <w:rsid w:val="000B3E8F"/>
    <w:rsid w:val="000B3FFF"/>
    <w:rsid w:val="000B4560"/>
    <w:rsid w:val="000B45B1"/>
    <w:rsid w:val="000B4640"/>
    <w:rsid w:val="000B46AB"/>
    <w:rsid w:val="000B478E"/>
    <w:rsid w:val="000B4844"/>
    <w:rsid w:val="000B4F76"/>
    <w:rsid w:val="000B51CC"/>
    <w:rsid w:val="000B5349"/>
    <w:rsid w:val="000B55DE"/>
    <w:rsid w:val="000B6033"/>
    <w:rsid w:val="000B62B9"/>
    <w:rsid w:val="000B6459"/>
    <w:rsid w:val="000B688D"/>
    <w:rsid w:val="000B692D"/>
    <w:rsid w:val="000B6A65"/>
    <w:rsid w:val="000B6B3B"/>
    <w:rsid w:val="000B6D4E"/>
    <w:rsid w:val="000B6F54"/>
    <w:rsid w:val="000B7015"/>
    <w:rsid w:val="000B72C9"/>
    <w:rsid w:val="000B74B7"/>
    <w:rsid w:val="000B74C4"/>
    <w:rsid w:val="000B762C"/>
    <w:rsid w:val="000B76AF"/>
    <w:rsid w:val="000B77EA"/>
    <w:rsid w:val="000B7D8E"/>
    <w:rsid w:val="000B7DAF"/>
    <w:rsid w:val="000B7DBA"/>
    <w:rsid w:val="000B7F00"/>
    <w:rsid w:val="000B7F50"/>
    <w:rsid w:val="000C0907"/>
    <w:rsid w:val="000C0A36"/>
    <w:rsid w:val="000C0C57"/>
    <w:rsid w:val="000C0D37"/>
    <w:rsid w:val="000C11A6"/>
    <w:rsid w:val="000C1380"/>
    <w:rsid w:val="000C1548"/>
    <w:rsid w:val="000C17CB"/>
    <w:rsid w:val="000C18A6"/>
    <w:rsid w:val="000C1962"/>
    <w:rsid w:val="000C1A38"/>
    <w:rsid w:val="000C1A57"/>
    <w:rsid w:val="000C1BE6"/>
    <w:rsid w:val="000C1D29"/>
    <w:rsid w:val="000C284F"/>
    <w:rsid w:val="000C28A2"/>
    <w:rsid w:val="000C2BF2"/>
    <w:rsid w:val="000C2F49"/>
    <w:rsid w:val="000C30F0"/>
    <w:rsid w:val="000C3311"/>
    <w:rsid w:val="000C388B"/>
    <w:rsid w:val="000C3AD1"/>
    <w:rsid w:val="000C3D1E"/>
    <w:rsid w:val="000C4344"/>
    <w:rsid w:val="000C43FE"/>
    <w:rsid w:val="000C4AD1"/>
    <w:rsid w:val="000C4C3A"/>
    <w:rsid w:val="000C4E8C"/>
    <w:rsid w:val="000C4F66"/>
    <w:rsid w:val="000C5329"/>
    <w:rsid w:val="000C58E6"/>
    <w:rsid w:val="000C5BFB"/>
    <w:rsid w:val="000C5C37"/>
    <w:rsid w:val="000C5CC7"/>
    <w:rsid w:val="000C5E06"/>
    <w:rsid w:val="000C5F94"/>
    <w:rsid w:val="000C6542"/>
    <w:rsid w:val="000C65F5"/>
    <w:rsid w:val="000C6D53"/>
    <w:rsid w:val="000C71BC"/>
    <w:rsid w:val="000C7589"/>
    <w:rsid w:val="000C7747"/>
    <w:rsid w:val="000C7C47"/>
    <w:rsid w:val="000C7C81"/>
    <w:rsid w:val="000C7D7C"/>
    <w:rsid w:val="000C7F1F"/>
    <w:rsid w:val="000D0505"/>
    <w:rsid w:val="000D065D"/>
    <w:rsid w:val="000D07B0"/>
    <w:rsid w:val="000D18DB"/>
    <w:rsid w:val="000D18E9"/>
    <w:rsid w:val="000D19AC"/>
    <w:rsid w:val="000D1BA5"/>
    <w:rsid w:val="000D1DE6"/>
    <w:rsid w:val="000D2249"/>
    <w:rsid w:val="000D2D0F"/>
    <w:rsid w:val="000D2DEA"/>
    <w:rsid w:val="000D30BC"/>
    <w:rsid w:val="000D479B"/>
    <w:rsid w:val="000D4993"/>
    <w:rsid w:val="000D4DC3"/>
    <w:rsid w:val="000D4ED0"/>
    <w:rsid w:val="000D53A9"/>
    <w:rsid w:val="000D56AF"/>
    <w:rsid w:val="000D5D6F"/>
    <w:rsid w:val="000D5F5C"/>
    <w:rsid w:val="000D60F9"/>
    <w:rsid w:val="000D61AA"/>
    <w:rsid w:val="000D674C"/>
    <w:rsid w:val="000D681F"/>
    <w:rsid w:val="000D6D02"/>
    <w:rsid w:val="000D70AD"/>
    <w:rsid w:val="000D711D"/>
    <w:rsid w:val="000D72C0"/>
    <w:rsid w:val="000D7359"/>
    <w:rsid w:val="000D73E9"/>
    <w:rsid w:val="000D7A41"/>
    <w:rsid w:val="000D7AF1"/>
    <w:rsid w:val="000D7CA0"/>
    <w:rsid w:val="000D7F89"/>
    <w:rsid w:val="000E06A0"/>
    <w:rsid w:val="000E0914"/>
    <w:rsid w:val="000E0D9B"/>
    <w:rsid w:val="000E1046"/>
    <w:rsid w:val="000E1048"/>
    <w:rsid w:val="000E142B"/>
    <w:rsid w:val="000E1471"/>
    <w:rsid w:val="000E1799"/>
    <w:rsid w:val="000E189E"/>
    <w:rsid w:val="000E18BB"/>
    <w:rsid w:val="000E1BB2"/>
    <w:rsid w:val="000E1DD2"/>
    <w:rsid w:val="000E21B1"/>
    <w:rsid w:val="000E2542"/>
    <w:rsid w:val="000E25C1"/>
    <w:rsid w:val="000E2A08"/>
    <w:rsid w:val="000E2B02"/>
    <w:rsid w:val="000E2B3C"/>
    <w:rsid w:val="000E2ECC"/>
    <w:rsid w:val="000E321A"/>
    <w:rsid w:val="000E3BAC"/>
    <w:rsid w:val="000E3DD3"/>
    <w:rsid w:val="000E3F07"/>
    <w:rsid w:val="000E45AB"/>
    <w:rsid w:val="000E4861"/>
    <w:rsid w:val="000E4B52"/>
    <w:rsid w:val="000E4C16"/>
    <w:rsid w:val="000E4F41"/>
    <w:rsid w:val="000E4F47"/>
    <w:rsid w:val="000E50BC"/>
    <w:rsid w:val="000E543D"/>
    <w:rsid w:val="000E55B3"/>
    <w:rsid w:val="000E5F8B"/>
    <w:rsid w:val="000E6072"/>
    <w:rsid w:val="000E608A"/>
    <w:rsid w:val="000E61FD"/>
    <w:rsid w:val="000E67E1"/>
    <w:rsid w:val="000E69BF"/>
    <w:rsid w:val="000E6AB4"/>
    <w:rsid w:val="000E6E2B"/>
    <w:rsid w:val="000E6EDA"/>
    <w:rsid w:val="000E7380"/>
    <w:rsid w:val="000E740A"/>
    <w:rsid w:val="000E76B9"/>
    <w:rsid w:val="000E7DA9"/>
    <w:rsid w:val="000E7E54"/>
    <w:rsid w:val="000F0099"/>
    <w:rsid w:val="000F04AC"/>
    <w:rsid w:val="000F059B"/>
    <w:rsid w:val="000F05B9"/>
    <w:rsid w:val="000F0B1B"/>
    <w:rsid w:val="000F0B76"/>
    <w:rsid w:val="000F0FCA"/>
    <w:rsid w:val="000F10D5"/>
    <w:rsid w:val="000F119C"/>
    <w:rsid w:val="000F1208"/>
    <w:rsid w:val="000F13FD"/>
    <w:rsid w:val="000F15CD"/>
    <w:rsid w:val="000F16B2"/>
    <w:rsid w:val="000F1785"/>
    <w:rsid w:val="000F1930"/>
    <w:rsid w:val="000F1DE1"/>
    <w:rsid w:val="000F1E88"/>
    <w:rsid w:val="000F1F73"/>
    <w:rsid w:val="000F2141"/>
    <w:rsid w:val="000F2649"/>
    <w:rsid w:val="000F26A4"/>
    <w:rsid w:val="000F2742"/>
    <w:rsid w:val="000F29E9"/>
    <w:rsid w:val="000F2C58"/>
    <w:rsid w:val="000F2D1A"/>
    <w:rsid w:val="000F2E61"/>
    <w:rsid w:val="000F2FFF"/>
    <w:rsid w:val="000F33B6"/>
    <w:rsid w:val="000F37AA"/>
    <w:rsid w:val="000F38BD"/>
    <w:rsid w:val="000F3E98"/>
    <w:rsid w:val="000F43BB"/>
    <w:rsid w:val="000F4444"/>
    <w:rsid w:val="000F4A96"/>
    <w:rsid w:val="000F4E2F"/>
    <w:rsid w:val="000F5333"/>
    <w:rsid w:val="000F5369"/>
    <w:rsid w:val="000F5895"/>
    <w:rsid w:val="000F5B5A"/>
    <w:rsid w:val="000F5FFD"/>
    <w:rsid w:val="000F647B"/>
    <w:rsid w:val="000F64EB"/>
    <w:rsid w:val="000F6AC5"/>
    <w:rsid w:val="000F6C8A"/>
    <w:rsid w:val="000F6D94"/>
    <w:rsid w:val="000F6E3C"/>
    <w:rsid w:val="000F6F13"/>
    <w:rsid w:val="000F706F"/>
    <w:rsid w:val="000F7691"/>
    <w:rsid w:val="000F79C4"/>
    <w:rsid w:val="00100147"/>
    <w:rsid w:val="0010023A"/>
    <w:rsid w:val="00100617"/>
    <w:rsid w:val="0010066E"/>
    <w:rsid w:val="00100EAE"/>
    <w:rsid w:val="00101348"/>
    <w:rsid w:val="001015E9"/>
    <w:rsid w:val="00102209"/>
    <w:rsid w:val="0010226A"/>
    <w:rsid w:val="00102584"/>
    <w:rsid w:val="00102991"/>
    <w:rsid w:val="00102CCA"/>
    <w:rsid w:val="001034AA"/>
    <w:rsid w:val="00103F49"/>
    <w:rsid w:val="00104255"/>
    <w:rsid w:val="001042FB"/>
    <w:rsid w:val="0010481E"/>
    <w:rsid w:val="00104910"/>
    <w:rsid w:val="00104D35"/>
    <w:rsid w:val="00104E04"/>
    <w:rsid w:val="00104E62"/>
    <w:rsid w:val="00104F1A"/>
    <w:rsid w:val="001052A5"/>
    <w:rsid w:val="001056F8"/>
    <w:rsid w:val="00105E16"/>
    <w:rsid w:val="001060CD"/>
    <w:rsid w:val="0010671F"/>
    <w:rsid w:val="001068BB"/>
    <w:rsid w:val="001069BE"/>
    <w:rsid w:val="00106B2C"/>
    <w:rsid w:val="00107082"/>
    <w:rsid w:val="001070E6"/>
    <w:rsid w:val="00107613"/>
    <w:rsid w:val="00107941"/>
    <w:rsid w:val="00107942"/>
    <w:rsid w:val="00107AFB"/>
    <w:rsid w:val="00107B23"/>
    <w:rsid w:val="00107CFA"/>
    <w:rsid w:val="00107D7B"/>
    <w:rsid w:val="00110228"/>
    <w:rsid w:val="00110E2E"/>
    <w:rsid w:val="0011120A"/>
    <w:rsid w:val="00111309"/>
    <w:rsid w:val="0011182C"/>
    <w:rsid w:val="00111934"/>
    <w:rsid w:val="00111C88"/>
    <w:rsid w:val="00111D94"/>
    <w:rsid w:val="00112047"/>
    <w:rsid w:val="00112297"/>
    <w:rsid w:val="001123A5"/>
    <w:rsid w:val="001125D8"/>
    <w:rsid w:val="00112842"/>
    <w:rsid w:val="00112C0C"/>
    <w:rsid w:val="00112CB2"/>
    <w:rsid w:val="00112DA1"/>
    <w:rsid w:val="00112E68"/>
    <w:rsid w:val="001132B2"/>
    <w:rsid w:val="0011338D"/>
    <w:rsid w:val="001139BD"/>
    <w:rsid w:val="001139F5"/>
    <w:rsid w:val="00113D61"/>
    <w:rsid w:val="0011405C"/>
    <w:rsid w:val="0011425E"/>
    <w:rsid w:val="00114518"/>
    <w:rsid w:val="00114551"/>
    <w:rsid w:val="001145AD"/>
    <w:rsid w:val="001146AB"/>
    <w:rsid w:val="00114AE4"/>
    <w:rsid w:val="00114F89"/>
    <w:rsid w:val="00115383"/>
    <w:rsid w:val="0011572A"/>
    <w:rsid w:val="001157F7"/>
    <w:rsid w:val="001159F9"/>
    <w:rsid w:val="00115A56"/>
    <w:rsid w:val="00115D43"/>
    <w:rsid w:val="00115D71"/>
    <w:rsid w:val="001163DF"/>
    <w:rsid w:val="0011657C"/>
    <w:rsid w:val="00116B80"/>
    <w:rsid w:val="00116BBC"/>
    <w:rsid w:val="00116FF0"/>
    <w:rsid w:val="001171CA"/>
    <w:rsid w:val="0011734A"/>
    <w:rsid w:val="001174A7"/>
    <w:rsid w:val="00117716"/>
    <w:rsid w:val="00117AF2"/>
    <w:rsid w:val="001200C4"/>
    <w:rsid w:val="0012027F"/>
    <w:rsid w:val="00120683"/>
    <w:rsid w:val="00120B5A"/>
    <w:rsid w:val="00120CEA"/>
    <w:rsid w:val="00120D32"/>
    <w:rsid w:val="00121216"/>
    <w:rsid w:val="00121286"/>
    <w:rsid w:val="0012176C"/>
    <w:rsid w:val="00121A13"/>
    <w:rsid w:val="00121D34"/>
    <w:rsid w:val="00122234"/>
    <w:rsid w:val="00122277"/>
    <w:rsid w:val="00122AC5"/>
    <w:rsid w:val="00122ECE"/>
    <w:rsid w:val="0012323B"/>
    <w:rsid w:val="00123302"/>
    <w:rsid w:val="0012360F"/>
    <w:rsid w:val="00123951"/>
    <w:rsid w:val="00123F0A"/>
    <w:rsid w:val="00124312"/>
    <w:rsid w:val="001244D9"/>
    <w:rsid w:val="00124845"/>
    <w:rsid w:val="00125254"/>
    <w:rsid w:val="00125345"/>
    <w:rsid w:val="001255AC"/>
    <w:rsid w:val="001257F6"/>
    <w:rsid w:val="00125994"/>
    <w:rsid w:val="00125C20"/>
    <w:rsid w:val="00125DB5"/>
    <w:rsid w:val="00125DD4"/>
    <w:rsid w:val="001260D0"/>
    <w:rsid w:val="001262E8"/>
    <w:rsid w:val="00126712"/>
    <w:rsid w:val="00126754"/>
    <w:rsid w:val="001267E5"/>
    <w:rsid w:val="00126BBA"/>
    <w:rsid w:val="00126FA7"/>
    <w:rsid w:val="001271AF"/>
    <w:rsid w:val="001278E0"/>
    <w:rsid w:val="001302C1"/>
    <w:rsid w:val="00130C30"/>
    <w:rsid w:val="00130C7F"/>
    <w:rsid w:val="00130CF2"/>
    <w:rsid w:val="00130E9C"/>
    <w:rsid w:val="00130EF7"/>
    <w:rsid w:val="0013140A"/>
    <w:rsid w:val="00131474"/>
    <w:rsid w:val="00131837"/>
    <w:rsid w:val="00131942"/>
    <w:rsid w:val="00131FA6"/>
    <w:rsid w:val="001325AC"/>
    <w:rsid w:val="00132623"/>
    <w:rsid w:val="0013271E"/>
    <w:rsid w:val="00132B74"/>
    <w:rsid w:val="00132FD4"/>
    <w:rsid w:val="00133684"/>
    <w:rsid w:val="001336FF"/>
    <w:rsid w:val="00133709"/>
    <w:rsid w:val="00133B8B"/>
    <w:rsid w:val="00133BC1"/>
    <w:rsid w:val="00133C91"/>
    <w:rsid w:val="00133C93"/>
    <w:rsid w:val="00133F2D"/>
    <w:rsid w:val="001341F3"/>
    <w:rsid w:val="00134240"/>
    <w:rsid w:val="00134A40"/>
    <w:rsid w:val="00134A91"/>
    <w:rsid w:val="00134C53"/>
    <w:rsid w:val="00134E01"/>
    <w:rsid w:val="00134F5F"/>
    <w:rsid w:val="001350AE"/>
    <w:rsid w:val="001355BF"/>
    <w:rsid w:val="0013599D"/>
    <w:rsid w:val="0013602F"/>
    <w:rsid w:val="00136289"/>
    <w:rsid w:val="0013638A"/>
    <w:rsid w:val="0013652B"/>
    <w:rsid w:val="00136670"/>
    <w:rsid w:val="00136809"/>
    <w:rsid w:val="00136908"/>
    <w:rsid w:val="00136A0B"/>
    <w:rsid w:val="00136E9A"/>
    <w:rsid w:val="001370EB"/>
    <w:rsid w:val="001372AE"/>
    <w:rsid w:val="0013739D"/>
    <w:rsid w:val="00137590"/>
    <w:rsid w:val="001379D6"/>
    <w:rsid w:val="00137A84"/>
    <w:rsid w:val="00137B3D"/>
    <w:rsid w:val="00137D67"/>
    <w:rsid w:val="00137DEE"/>
    <w:rsid w:val="00140048"/>
    <w:rsid w:val="00140319"/>
    <w:rsid w:val="0014057B"/>
    <w:rsid w:val="00140902"/>
    <w:rsid w:val="00140968"/>
    <w:rsid w:val="00140A37"/>
    <w:rsid w:val="00140D65"/>
    <w:rsid w:val="00141139"/>
    <w:rsid w:val="00141508"/>
    <w:rsid w:val="00141878"/>
    <w:rsid w:val="0014192F"/>
    <w:rsid w:val="00142A2D"/>
    <w:rsid w:val="00142BC4"/>
    <w:rsid w:val="00142D26"/>
    <w:rsid w:val="0014387A"/>
    <w:rsid w:val="001439D4"/>
    <w:rsid w:val="00143B1F"/>
    <w:rsid w:val="00143D7E"/>
    <w:rsid w:val="0014419D"/>
    <w:rsid w:val="001441F0"/>
    <w:rsid w:val="001448FA"/>
    <w:rsid w:val="00144A6F"/>
    <w:rsid w:val="00144B97"/>
    <w:rsid w:val="00144DA3"/>
    <w:rsid w:val="0014522B"/>
    <w:rsid w:val="0014522D"/>
    <w:rsid w:val="00145330"/>
    <w:rsid w:val="00145B40"/>
    <w:rsid w:val="00146024"/>
    <w:rsid w:val="0014602C"/>
    <w:rsid w:val="00146140"/>
    <w:rsid w:val="00146656"/>
    <w:rsid w:val="001468CA"/>
    <w:rsid w:val="00146DD6"/>
    <w:rsid w:val="00146E2A"/>
    <w:rsid w:val="00146F41"/>
    <w:rsid w:val="001470F2"/>
    <w:rsid w:val="001471CE"/>
    <w:rsid w:val="001471D1"/>
    <w:rsid w:val="001472F1"/>
    <w:rsid w:val="00147C19"/>
    <w:rsid w:val="00147DA9"/>
    <w:rsid w:val="00150575"/>
    <w:rsid w:val="00150851"/>
    <w:rsid w:val="00150BAB"/>
    <w:rsid w:val="00150C6D"/>
    <w:rsid w:val="00150CCC"/>
    <w:rsid w:val="00150D18"/>
    <w:rsid w:val="00150D61"/>
    <w:rsid w:val="00150E89"/>
    <w:rsid w:val="00151989"/>
    <w:rsid w:val="00151AB7"/>
    <w:rsid w:val="00151C23"/>
    <w:rsid w:val="001522FF"/>
    <w:rsid w:val="00152634"/>
    <w:rsid w:val="00152ABC"/>
    <w:rsid w:val="00152BFF"/>
    <w:rsid w:val="00153024"/>
    <w:rsid w:val="00153410"/>
    <w:rsid w:val="00153595"/>
    <w:rsid w:val="00153710"/>
    <w:rsid w:val="00153AF8"/>
    <w:rsid w:val="00153FDB"/>
    <w:rsid w:val="001541E5"/>
    <w:rsid w:val="001547D0"/>
    <w:rsid w:val="001550AD"/>
    <w:rsid w:val="00155389"/>
    <w:rsid w:val="00155665"/>
    <w:rsid w:val="00155E70"/>
    <w:rsid w:val="001568BD"/>
    <w:rsid w:val="00156B77"/>
    <w:rsid w:val="00156D77"/>
    <w:rsid w:val="00156DE3"/>
    <w:rsid w:val="001570AE"/>
    <w:rsid w:val="0015752C"/>
    <w:rsid w:val="001575B1"/>
    <w:rsid w:val="001578BF"/>
    <w:rsid w:val="001579AB"/>
    <w:rsid w:val="00157AE2"/>
    <w:rsid w:val="00157B46"/>
    <w:rsid w:val="00160037"/>
    <w:rsid w:val="001604AF"/>
    <w:rsid w:val="00160C51"/>
    <w:rsid w:val="00160F01"/>
    <w:rsid w:val="00161413"/>
    <w:rsid w:val="00161496"/>
    <w:rsid w:val="0016198D"/>
    <w:rsid w:val="00161D28"/>
    <w:rsid w:val="00161FD8"/>
    <w:rsid w:val="00162637"/>
    <w:rsid w:val="0016279A"/>
    <w:rsid w:val="0016305D"/>
    <w:rsid w:val="001636FD"/>
    <w:rsid w:val="001638D9"/>
    <w:rsid w:val="00163946"/>
    <w:rsid w:val="00163DC3"/>
    <w:rsid w:val="00163DE9"/>
    <w:rsid w:val="00163F54"/>
    <w:rsid w:val="00164122"/>
    <w:rsid w:val="001642FE"/>
    <w:rsid w:val="0016472B"/>
    <w:rsid w:val="001651A2"/>
    <w:rsid w:val="0016531F"/>
    <w:rsid w:val="00165C6E"/>
    <w:rsid w:val="00165C91"/>
    <w:rsid w:val="00165F5D"/>
    <w:rsid w:val="00165FE2"/>
    <w:rsid w:val="001661F0"/>
    <w:rsid w:val="0016672B"/>
    <w:rsid w:val="00166EF1"/>
    <w:rsid w:val="00167239"/>
    <w:rsid w:val="0016748E"/>
    <w:rsid w:val="00167659"/>
    <w:rsid w:val="00167929"/>
    <w:rsid w:val="00167A7B"/>
    <w:rsid w:val="00167C7A"/>
    <w:rsid w:val="00167F55"/>
    <w:rsid w:val="00167F5A"/>
    <w:rsid w:val="0017019C"/>
    <w:rsid w:val="00170365"/>
    <w:rsid w:val="00170ABC"/>
    <w:rsid w:val="001711B9"/>
    <w:rsid w:val="001718C0"/>
    <w:rsid w:val="001718C5"/>
    <w:rsid w:val="00171910"/>
    <w:rsid w:val="00171DC8"/>
    <w:rsid w:val="00172057"/>
    <w:rsid w:val="001721A1"/>
    <w:rsid w:val="00172514"/>
    <w:rsid w:val="00172732"/>
    <w:rsid w:val="0017282D"/>
    <w:rsid w:val="00172A66"/>
    <w:rsid w:val="00172DE8"/>
    <w:rsid w:val="00172E0D"/>
    <w:rsid w:val="0017347E"/>
    <w:rsid w:val="00173C2E"/>
    <w:rsid w:val="00173D2F"/>
    <w:rsid w:val="00173D70"/>
    <w:rsid w:val="0017441A"/>
    <w:rsid w:val="0017448F"/>
    <w:rsid w:val="001746F1"/>
    <w:rsid w:val="00174799"/>
    <w:rsid w:val="001748D7"/>
    <w:rsid w:val="00174A99"/>
    <w:rsid w:val="00174C27"/>
    <w:rsid w:val="00175070"/>
    <w:rsid w:val="001750FA"/>
    <w:rsid w:val="00175331"/>
    <w:rsid w:val="001756E4"/>
    <w:rsid w:val="001757F2"/>
    <w:rsid w:val="001759F7"/>
    <w:rsid w:val="00175C3D"/>
    <w:rsid w:val="00175D79"/>
    <w:rsid w:val="0017645B"/>
    <w:rsid w:val="0017694F"/>
    <w:rsid w:val="001769D0"/>
    <w:rsid w:val="00176B20"/>
    <w:rsid w:val="00176B7F"/>
    <w:rsid w:val="00176BDA"/>
    <w:rsid w:val="00176DAB"/>
    <w:rsid w:val="00176F0E"/>
    <w:rsid w:val="00176F1A"/>
    <w:rsid w:val="00177077"/>
    <w:rsid w:val="00177579"/>
    <w:rsid w:val="00177863"/>
    <w:rsid w:val="00177E26"/>
    <w:rsid w:val="00177F79"/>
    <w:rsid w:val="0018017D"/>
    <w:rsid w:val="001802CE"/>
    <w:rsid w:val="00180739"/>
    <w:rsid w:val="001809C0"/>
    <w:rsid w:val="00180B89"/>
    <w:rsid w:val="0018131D"/>
    <w:rsid w:val="00181394"/>
    <w:rsid w:val="001814B0"/>
    <w:rsid w:val="001814C7"/>
    <w:rsid w:val="001814DF"/>
    <w:rsid w:val="001817A3"/>
    <w:rsid w:val="00181886"/>
    <w:rsid w:val="00181E47"/>
    <w:rsid w:val="00181F4C"/>
    <w:rsid w:val="00181F98"/>
    <w:rsid w:val="001820D1"/>
    <w:rsid w:val="001821F7"/>
    <w:rsid w:val="001825CB"/>
    <w:rsid w:val="0018260C"/>
    <w:rsid w:val="00182B07"/>
    <w:rsid w:val="00182EDF"/>
    <w:rsid w:val="00183374"/>
    <w:rsid w:val="001834B3"/>
    <w:rsid w:val="0018374A"/>
    <w:rsid w:val="001837DC"/>
    <w:rsid w:val="00183AAF"/>
    <w:rsid w:val="00183AE6"/>
    <w:rsid w:val="00183B3F"/>
    <w:rsid w:val="00183D01"/>
    <w:rsid w:val="00183DBC"/>
    <w:rsid w:val="0018416D"/>
    <w:rsid w:val="00184230"/>
    <w:rsid w:val="00184505"/>
    <w:rsid w:val="0018468D"/>
    <w:rsid w:val="001847EA"/>
    <w:rsid w:val="0018482D"/>
    <w:rsid w:val="00184A07"/>
    <w:rsid w:val="00184EBF"/>
    <w:rsid w:val="001853FA"/>
    <w:rsid w:val="001855C5"/>
    <w:rsid w:val="001857C6"/>
    <w:rsid w:val="00185B90"/>
    <w:rsid w:val="00186604"/>
    <w:rsid w:val="00186681"/>
    <w:rsid w:val="00186912"/>
    <w:rsid w:val="00186A4F"/>
    <w:rsid w:val="00186BFD"/>
    <w:rsid w:val="00186EE7"/>
    <w:rsid w:val="00186F5E"/>
    <w:rsid w:val="001870F4"/>
    <w:rsid w:val="00187164"/>
    <w:rsid w:val="00187189"/>
    <w:rsid w:val="0018746A"/>
    <w:rsid w:val="00187849"/>
    <w:rsid w:val="0019007A"/>
    <w:rsid w:val="0019009C"/>
    <w:rsid w:val="001903E1"/>
    <w:rsid w:val="00190479"/>
    <w:rsid w:val="00190698"/>
    <w:rsid w:val="00190C53"/>
    <w:rsid w:val="00190FB2"/>
    <w:rsid w:val="00191279"/>
    <w:rsid w:val="00191C7E"/>
    <w:rsid w:val="00191FAD"/>
    <w:rsid w:val="00192608"/>
    <w:rsid w:val="00192939"/>
    <w:rsid w:val="0019295A"/>
    <w:rsid w:val="00192978"/>
    <w:rsid w:val="00192CEE"/>
    <w:rsid w:val="001931BA"/>
    <w:rsid w:val="0019344B"/>
    <w:rsid w:val="00193500"/>
    <w:rsid w:val="00193BA2"/>
    <w:rsid w:val="00193CB5"/>
    <w:rsid w:val="00193F7B"/>
    <w:rsid w:val="001941AF"/>
    <w:rsid w:val="001947A9"/>
    <w:rsid w:val="001947AE"/>
    <w:rsid w:val="00194C9A"/>
    <w:rsid w:val="001952A6"/>
    <w:rsid w:val="001953FF"/>
    <w:rsid w:val="0019551C"/>
    <w:rsid w:val="0019589B"/>
    <w:rsid w:val="001959D0"/>
    <w:rsid w:val="00195ACD"/>
    <w:rsid w:val="00195DE4"/>
    <w:rsid w:val="00195EC8"/>
    <w:rsid w:val="00196133"/>
    <w:rsid w:val="001964C1"/>
    <w:rsid w:val="00196527"/>
    <w:rsid w:val="00196E6F"/>
    <w:rsid w:val="00196EEC"/>
    <w:rsid w:val="0019721C"/>
    <w:rsid w:val="001974E7"/>
    <w:rsid w:val="00197539"/>
    <w:rsid w:val="0019760D"/>
    <w:rsid w:val="00197770"/>
    <w:rsid w:val="0019784D"/>
    <w:rsid w:val="0019796E"/>
    <w:rsid w:val="001979FB"/>
    <w:rsid w:val="00197AA8"/>
    <w:rsid w:val="00197DF0"/>
    <w:rsid w:val="00197E21"/>
    <w:rsid w:val="001A00C2"/>
    <w:rsid w:val="001A0120"/>
    <w:rsid w:val="001A05E6"/>
    <w:rsid w:val="001A07AE"/>
    <w:rsid w:val="001A0A89"/>
    <w:rsid w:val="001A0E15"/>
    <w:rsid w:val="001A0ED2"/>
    <w:rsid w:val="001A153F"/>
    <w:rsid w:val="001A1C32"/>
    <w:rsid w:val="001A204D"/>
    <w:rsid w:val="001A2075"/>
    <w:rsid w:val="001A221B"/>
    <w:rsid w:val="001A23FE"/>
    <w:rsid w:val="001A243C"/>
    <w:rsid w:val="001A250A"/>
    <w:rsid w:val="001A29D3"/>
    <w:rsid w:val="001A2A08"/>
    <w:rsid w:val="001A2B04"/>
    <w:rsid w:val="001A2B51"/>
    <w:rsid w:val="001A2F69"/>
    <w:rsid w:val="001A3027"/>
    <w:rsid w:val="001A3143"/>
    <w:rsid w:val="001A343B"/>
    <w:rsid w:val="001A3451"/>
    <w:rsid w:val="001A3604"/>
    <w:rsid w:val="001A3745"/>
    <w:rsid w:val="001A3C37"/>
    <w:rsid w:val="001A3DC9"/>
    <w:rsid w:val="001A403E"/>
    <w:rsid w:val="001A40C4"/>
    <w:rsid w:val="001A42DE"/>
    <w:rsid w:val="001A430D"/>
    <w:rsid w:val="001A444C"/>
    <w:rsid w:val="001A481A"/>
    <w:rsid w:val="001A4A66"/>
    <w:rsid w:val="001A4B38"/>
    <w:rsid w:val="001A4D23"/>
    <w:rsid w:val="001A4E4F"/>
    <w:rsid w:val="001A4F01"/>
    <w:rsid w:val="001A502D"/>
    <w:rsid w:val="001A560F"/>
    <w:rsid w:val="001A567F"/>
    <w:rsid w:val="001A56BA"/>
    <w:rsid w:val="001A5721"/>
    <w:rsid w:val="001A5903"/>
    <w:rsid w:val="001A5AEC"/>
    <w:rsid w:val="001A5F50"/>
    <w:rsid w:val="001A5F70"/>
    <w:rsid w:val="001A5FC6"/>
    <w:rsid w:val="001A5FCD"/>
    <w:rsid w:val="001A6BF9"/>
    <w:rsid w:val="001A6C40"/>
    <w:rsid w:val="001A6F50"/>
    <w:rsid w:val="001A70B4"/>
    <w:rsid w:val="001A72F0"/>
    <w:rsid w:val="001A7B05"/>
    <w:rsid w:val="001A7D42"/>
    <w:rsid w:val="001A7F76"/>
    <w:rsid w:val="001B01ED"/>
    <w:rsid w:val="001B0E3F"/>
    <w:rsid w:val="001B1323"/>
    <w:rsid w:val="001B13AE"/>
    <w:rsid w:val="001B186C"/>
    <w:rsid w:val="001B1919"/>
    <w:rsid w:val="001B1B64"/>
    <w:rsid w:val="001B2514"/>
    <w:rsid w:val="001B278D"/>
    <w:rsid w:val="001B2EFC"/>
    <w:rsid w:val="001B3554"/>
    <w:rsid w:val="001B3AB8"/>
    <w:rsid w:val="001B3BB9"/>
    <w:rsid w:val="001B3DF0"/>
    <w:rsid w:val="001B4087"/>
    <w:rsid w:val="001B416A"/>
    <w:rsid w:val="001B43B0"/>
    <w:rsid w:val="001B44A3"/>
    <w:rsid w:val="001B4A0E"/>
    <w:rsid w:val="001B4A8C"/>
    <w:rsid w:val="001B4E31"/>
    <w:rsid w:val="001B50E4"/>
    <w:rsid w:val="001B55BA"/>
    <w:rsid w:val="001B5738"/>
    <w:rsid w:val="001B5BF3"/>
    <w:rsid w:val="001B5D12"/>
    <w:rsid w:val="001B6154"/>
    <w:rsid w:val="001B6865"/>
    <w:rsid w:val="001B7171"/>
    <w:rsid w:val="001B7291"/>
    <w:rsid w:val="001B7476"/>
    <w:rsid w:val="001B78C3"/>
    <w:rsid w:val="001B7A2A"/>
    <w:rsid w:val="001B7C4D"/>
    <w:rsid w:val="001B7CF7"/>
    <w:rsid w:val="001B7EBC"/>
    <w:rsid w:val="001C03E7"/>
    <w:rsid w:val="001C048D"/>
    <w:rsid w:val="001C04F6"/>
    <w:rsid w:val="001C0581"/>
    <w:rsid w:val="001C0A78"/>
    <w:rsid w:val="001C0E0A"/>
    <w:rsid w:val="001C0E0B"/>
    <w:rsid w:val="001C1280"/>
    <w:rsid w:val="001C1894"/>
    <w:rsid w:val="001C208B"/>
    <w:rsid w:val="001C22EB"/>
    <w:rsid w:val="001C244A"/>
    <w:rsid w:val="001C245F"/>
    <w:rsid w:val="001C2576"/>
    <w:rsid w:val="001C26B0"/>
    <w:rsid w:val="001C2906"/>
    <w:rsid w:val="001C2E32"/>
    <w:rsid w:val="001C314C"/>
    <w:rsid w:val="001C36E5"/>
    <w:rsid w:val="001C39D7"/>
    <w:rsid w:val="001C3D2E"/>
    <w:rsid w:val="001C3D54"/>
    <w:rsid w:val="001C3FA1"/>
    <w:rsid w:val="001C441B"/>
    <w:rsid w:val="001C49B9"/>
    <w:rsid w:val="001C4B45"/>
    <w:rsid w:val="001C4CFB"/>
    <w:rsid w:val="001C51AA"/>
    <w:rsid w:val="001C5344"/>
    <w:rsid w:val="001C53FF"/>
    <w:rsid w:val="001C5414"/>
    <w:rsid w:val="001C556A"/>
    <w:rsid w:val="001C5708"/>
    <w:rsid w:val="001C5715"/>
    <w:rsid w:val="001C591E"/>
    <w:rsid w:val="001C5B0E"/>
    <w:rsid w:val="001C5E3F"/>
    <w:rsid w:val="001C5FBC"/>
    <w:rsid w:val="001C5FFC"/>
    <w:rsid w:val="001C60C7"/>
    <w:rsid w:val="001C643C"/>
    <w:rsid w:val="001C66F0"/>
    <w:rsid w:val="001C6921"/>
    <w:rsid w:val="001C6966"/>
    <w:rsid w:val="001C69A5"/>
    <w:rsid w:val="001C6A70"/>
    <w:rsid w:val="001C72A1"/>
    <w:rsid w:val="001C75B9"/>
    <w:rsid w:val="001C768C"/>
    <w:rsid w:val="001C779D"/>
    <w:rsid w:val="001C7925"/>
    <w:rsid w:val="001C799B"/>
    <w:rsid w:val="001C7B2C"/>
    <w:rsid w:val="001D041E"/>
    <w:rsid w:val="001D05DC"/>
    <w:rsid w:val="001D07F3"/>
    <w:rsid w:val="001D0B83"/>
    <w:rsid w:val="001D0D3C"/>
    <w:rsid w:val="001D0D8A"/>
    <w:rsid w:val="001D0FFA"/>
    <w:rsid w:val="001D11A1"/>
    <w:rsid w:val="001D14F8"/>
    <w:rsid w:val="001D1532"/>
    <w:rsid w:val="001D1AD1"/>
    <w:rsid w:val="001D1CAD"/>
    <w:rsid w:val="001D1CF4"/>
    <w:rsid w:val="001D1E4E"/>
    <w:rsid w:val="001D229D"/>
    <w:rsid w:val="001D268E"/>
    <w:rsid w:val="001D2D5C"/>
    <w:rsid w:val="001D31B6"/>
    <w:rsid w:val="001D32EB"/>
    <w:rsid w:val="001D343C"/>
    <w:rsid w:val="001D358A"/>
    <w:rsid w:val="001D373D"/>
    <w:rsid w:val="001D42F4"/>
    <w:rsid w:val="001D460C"/>
    <w:rsid w:val="001D4AB4"/>
    <w:rsid w:val="001D4C5B"/>
    <w:rsid w:val="001D4C69"/>
    <w:rsid w:val="001D5111"/>
    <w:rsid w:val="001D51C2"/>
    <w:rsid w:val="001D58C9"/>
    <w:rsid w:val="001D5BD8"/>
    <w:rsid w:val="001D5F8C"/>
    <w:rsid w:val="001D684F"/>
    <w:rsid w:val="001D6A07"/>
    <w:rsid w:val="001D6B0C"/>
    <w:rsid w:val="001D6C87"/>
    <w:rsid w:val="001D6DBE"/>
    <w:rsid w:val="001D6EFF"/>
    <w:rsid w:val="001D71A5"/>
    <w:rsid w:val="001D7336"/>
    <w:rsid w:val="001D78B6"/>
    <w:rsid w:val="001D7C8A"/>
    <w:rsid w:val="001D7D92"/>
    <w:rsid w:val="001E078B"/>
    <w:rsid w:val="001E0AB5"/>
    <w:rsid w:val="001E0C12"/>
    <w:rsid w:val="001E0FCD"/>
    <w:rsid w:val="001E101F"/>
    <w:rsid w:val="001E147B"/>
    <w:rsid w:val="001E1881"/>
    <w:rsid w:val="001E18C6"/>
    <w:rsid w:val="001E1B60"/>
    <w:rsid w:val="001E1B68"/>
    <w:rsid w:val="001E1CE9"/>
    <w:rsid w:val="001E1F6A"/>
    <w:rsid w:val="001E1F9D"/>
    <w:rsid w:val="001E2613"/>
    <w:rsid w:val="001E2883"/>
    <w:rsid w:val="001E2C01"/>
    <w:rsid w:val="001E3085"/>
    <w:rsid w:val="001E3283"/>
    <w:rsid w:val="001E344D"/>
    <w:rsid w:val="001E3604"/>
    <w:rsid w:val="001E3624"/>
    <w:rsid w:val="001E3712"/>
    <w:rsid w:val="001E3B6E"/>
    <w:rsid w:val="001E40EC"/>
    <w:rsid w:val="001E42D1"/>
    <w:rsid w:val="001E46C3"/>
    <w:rsid w:val="001E48A1"/>
    <w:rsid w:val="001E48AE"/>
    <w:rsid w:val="001E49BB"/>
    <w:rsid w:val="001E4A36"/>
    <w:rsid w:val="001E4AC4"/>
    <w:rsid w:val="001E5094"/>
    <w:rsid w:val="001E5C89"/>
    <w:rsid w:val="001E5E7B"/>
    <w:rsid w:val="001E5FBA"/>
    <w:rsid w:val="001E6929"/>
    <w:rsid w:val="001E6A80"/>
    <w:rsid w:val="001E6E06"/>
    <w:rsid w:val="001E6EE8"/>
    <w:rsid w:val="001E6FF7"/>
    <w:rsid w:val="001E6FF9"/>
    <w:rsid w:val="001E73D8"/>
    <w:rsid w:val="001E74B1"/>
    <w:rsid w:val="001E7989"/>
    <w:rsid w:val="001E79EE"/>
    <w:rsid w:val="001E7ACC"/>
    <w:rsid w:val="001F0265"/>
    <w:rsid w:val="001F0319"/>
    <w:rsid w:val="001F0426"/>
    <w:rsid w:val="001F0577"/>
    <w:rsid w:val="001F0608"/>
    <w:rsid w:val="001F067C"/>
    <w:rsid w:val="001F0A2B"/>
    <w:rsid w:val="001F0A66"/>
    <w:rsid w:val="001F0CEA"/>
    <w:rsid w:val="001F1010"/>
    <w:rsid w:val="001F12F3"/>
    <w:rsid w:val="001F1594"/>
    <w:rsid w:val="001F1778"/>
    <w:rsid w:val="001F1847"/>
    <w:rsid w:val="001F1CED"/>
    <w:rsid w:val="001F1F1D"/>
    <w:rsid w:val="001F2076"/>
    <w:rsid w:val="001F23E6"/>
    <w:rsid w:val="001F29FA"/>
    <w:rsid w:val="001F2A07"/>
    <w:rsid w:val="001F2EB5"/>
    <w:rsid w:val="001F3188"/>
    <w:rsid w:val="001F3505"/>
    <w:rsid w:val="001F36D9"/>
    <w:rsid w:val="001F3718"/>
    <w:rsid w:val="001F3B6C"/>
    <w:rsid w:val="001F3D96"/>
    <w:rsid w:val="001F41BD"/>
    <w:rsid w:val="001F4296"/>
    <w:rsid w:val="001F42FC"/>
    <w:rsid w:val="001F44BE"/>
    <w:rsid w:val="001F4734"/>
    <w:rsid w:val="001F47EA"/>
    <w:rsid w:val="001F47FE"/>
    <w:rsid w:val="001F4A71"/>
    <w:rsid w:val="001F4B47"/>
    <w:rsid w:val="001F4BEA"/>
    <w:rsid w:val="001F4E9B"/>
    <w:rsid w:val="001F4FDC"/>
    <w:rsid w:val="001F50EA"/>
    <w:rsid w:val="001F537B"/>
    <w:rsid w:val="001F541F"/>
    <w:rsid w:val="001F5808"/>
    <w:rsid w:val="001F5D2E"/>
    <w:rsid w:val="001F5E51"/>
    <w:rsid w:val="001F5E91"/>
    <w:rsid w:val="001F5FF0"/>
    <w:rsid w:val="001F61B5"/>
    <w:rsid w:val="001F649B"/>
    <w:rsid w:val="001F67BF"/>
    <w:rsid w:val="001F6E83"/>
    <w:rsid w:val="001F7599"/>
    <w:rsid w:val="001F769D"/>
    <w:rsid w:val="001F76F4"/>
    <w:rsid w:val="001F7A48"/>
    <w:rsid w:val="001F7CDA"/>
    <w:rsid w:val="001F7FFA"/>
    <w:rsid w:val="0020040E"/>
    <w:rsid w:val="0020058E"/>
    <w:rsid w:val="00200728"/>
    <w:rsid w:val="00201220"/>
    <w:rsid w:val="002015A5"/>
    <w:rsid w:val="00201625"/>
    <w:rsid w:val="00201A73"/>
    <w:rsid w:val="00201E22"/>
    <w:rsid w:val="00202976"/>
    <w:rsid w:val="0020349A"/>
    <w:rsid w:val="002035F2"/>
    <w:rsid w:val="00203874"/>
    <w:rsid w:val="00203E44"/>
    <w:rsid w:val="00204898"/>
    <w:rsid w:val="002049D0"/>
    <w:rsid w:val="00204DB1"/>
    <w:rsid w:val="00205164"/>
    <w:rsid w:val="00205384"/>
    <w:rsid w:val="002056D9"/>
    <w:rsid w:val="00205708"/>
    <w:rsid w:val="00205AC1"/>
    <w:rsid w:val="002062CE"/>
    <w:rsid w:val="002068EE"/>
    <w:rsid w:val="00206BF0"/>
    <w:rsid w:val="0020740E"/>
    <w:rsid w:val="002075C9"/>
    <w:rsid w:val="002075CA"/>
    <w:rsid w:val="00207681"/>
    <w:rsid w:val="00207A2A"/>
    <w:rsid w:val="00207C39"/>
    <w:rsid w:val="00207CF5"/>
    <w:rsid w:val="00210286"/>
    <w:rsid w:val="002107B3"/>
    <w:rsid w:val="00210CC1"/>
    <w:rsid w:val="00210EB7"/>
    <w:rsid w:val="002117AE"/>
    <w:rsid w:val="0021191A"/>
    <w:rsid w:val="002119D6"/>
    <w:rsid w:val="00211C47"/>
    <w:rsid w:val="00211D12"/>
    <w:rsid w:val="00211DAE"/>
    <w:rsid w:val="00211E73"/>
    <w:rsid w:val="00211F09"/>
    <w:rsid w:val="00211F7C"/>
    <w:rsid w:val="00212091"/>
    <w:rsid w:val="002124EE"/>
    <w:rsid w:val="0021258B"/>
    <w:rsid w:val="0021280B"/>
    <w:rsid w:val="0021297F"/>
    <w:rsid w:val="00212D07"/>
    <w:rsid w:val="00212F3B"/>
    <w:rsid w:val="00213A7A"/>
    <w:rsid w:val="00213CAB"/>
    <w:rsid w:val="00213CE0"/>
    <w:rsid w:val="00213E43"/>
    <w:rsid w:val="00214839"/>
    <w:rsid w:val="00214AC1"/>
    <w:rsid w:val="00214B8B"/>
    <w:rsid w:val="002151A6"/>
    <w:rsid w:val="00215312"/>
    <w:rsid w:val="0021536C"/>
    <w:rsid w:val="00215624"/>
    <w:rsid w:val="00215E57"/>
    <w:rsid w:val="00215E79"/>
    <w:rsid w:val="00216A05"/>
    <w:rsid w:val="00216FBD"/>
    <w:rsid w:val="00217AA2"/>
    <w:rsid w:val="00217B5F"/>
    <w:rsid w:val="00217C90"/>
    <w:rsid w:val="0022040D"/>
    <w:rsid w:val="002206BB"/>
    <w:rsid w:val="00220ADF"/>
    <w:rsid w:val="00221170"/>
    <w:rsid w:val="002212C2"/>
    <w:rsid w:val="00221407"/>
    <w:rsid w:val="00221521"/>
    <w:rsid w:val="0022173A"/>
    <w:rsid w:val="0022188B"/>
    <w:rsid w:val="00221916"/>
    <w:rsid w:val="00221AC9"/>
    <w:rsid w:val="00221B05"/>
    <w:rsid w:val="00221D4D"/>
    <w:rsid w:val="00221F37"/>
    <w:rsid w:val="00222223"/>
    <w:rsid w:val="0022248C"/>
    <w:rsid w:val="00222602"/>
    <w:rsid w:val="00222C2E"/>
    <w:rsid w:val="00223757"/>
    <w:rsid w:val="00223B4F"/>
    <w:rsid w:val="00223CF7"/>
    <w:rsid w:val="0022407F"/>
    <w:rsid w:val="002242BC"/>
    <w:rsid w:val="002243AC"/>
    <w:rsid w:val="002244DA"/>
    <w:rsid w:val="002246E4"/>
    <w:rsid w:val="00224AC7"/>
    <w:rsid w:val="002258B7"/>
    <w:rsid w:val="00225941"/>
    <w:rsid w:val="0022596B"/>
    <w:rsid w:val="00225D7F"/>
    <w:rsid w:val="00225E15"/>
    <w:rsid w:val="0022608E"/>
    <w:rsid w:val="00226152"/>
    <w:rsid w:val="00226179"/>
    <w:rsid w:val="0022647C"/>
    <w:rsid w:val="00226763"/>
    <w:rsid w:val="00226B48"/>
    <w:rsid w:val="00226C4F"/>
    <w:rsid w:val="00226D4C"/>
    <w:rsid w:val="002271F4"/>
    <w:rsid w:val="00227331"/>
    <w:rsid w:val="002275F7"/>
    <w:rsid w:val="002279B5"/>
    <w:rsid w:val="00227B4E"/>
    <w:rsid w:val="00227D43"/>
    <w:rsid w:val="00227DB0"/>
    <w:rsid w:val="00227E11"/>
    <w:rsid w:val="00230329"/>
    <w:rsid w:val="0023047B"/>
    <w:rsid w:val="0023066C"/>
    <w:rsid w:val="002308E9"/>
    <w:rsid w:val="00230A01"/>
    <w:rsid w:val="00231735"/>
    <w:rsid w:val="0023177D"/>
    <w:rsid w:val="002317E3"/>
    <w:rsid w:val="00231A35"/>
    <w:rsid w:val="00231CB5"/>
    <w:rsid w:val="00231E63"/>
    <w:rsid w:val="00232062"/>
    <w:rsid w:val="002320AB"/>
    <w:rsid w:val="00232807"/>
    <w:rsid w:val="00232BCC"/>
    <w:rsid w:val="00233203"/>
    <w:rsid w:val="002335AD"/>
    <w:rsid w:val="0023360F"/>
    <w:rsid w:val="00233790"/>
    <w:rsid w:val="00233ADE"/>
    <w:rsid w:val="00233D40"/>
    <w:rsid w:val="00233DD5"/>
    <w:rsid w:val="00234117"/>
    <w:rsid w:val="0023464E"/>
    <w:rsid w:val="002346FD"/>
    <w:rsid w:val="00234BDC"/>
    <w:rsid w:val="00234D48"/>
    <w:rsid w:val="002351E9"/>
    <w:rsid w:val="0023527D"/>
    <w:rsid w:val="0023532D"/>
    <w:rsid w:val="002355C3"/>
    <w:rsid w:val="0023572F"/>
    <w:rsid w:val="002358D8"/>
    <w:rsid w:val="00235D56"/>
    <w:rsid w:val="00235D9F"/>
    <w:rsid w:val="00235EF7"/>
    <w:rsid w:val="00235EFF"/>
    <w:rsid w:val="002360D9"/>
    <w:rsid w:val="00236312"/>
    <w:rsid w:val="00236371"/>
    <w:rsid w:val="0023637C"/>
    <w:rsid w:val="002364CB"/>
    <w:rsid w:val="002365EA"/>
    <w:rsid w:val="0023678B"/>
    <w:rsid w:val="00236B0A"/>
    <w:rsid w:val="00237202"/>
    <w:rsid w:val="00237229"/>
    <w:rsid w:val="002376F3"/>
    <w:rsid w:val="00237C4E"/>
    <w:rsid w:val="002402E4"/>
    <w:rsid w:val="002405F2"/>
    <w:rsid w:val="0024091F"/>
    <w:rsid w:val="00240B3A"/>
    <w:rsid w:val="00240B3E"/>
    <w:rsid w:val="00240B98"/>
    <w:rsid w:val="00240D0B"/>
    <w:rsid w:val="00240EC3"/>
    <w:rsid w:val="00240FCB"/>
    <w:rsid w:val="002411E1"/>
    <w:rsid w:val="002415CB"/>
    <w:rsid w:val="002415DC"/>
    <w:rsid w:val="002417F0"/>
    <w:rsid w:val="0024196E"/>
    <w:rsid w:val="00241C3F"/>
    <w:rsid w:val="00241E1F"/>
    <w:rsid w:val="002420E4"/>
    <w:rsid w:val="002420EB"/>
    <w:rsid w:val="00242136"/>
    <w:rsid w:val="00242409"/>
    <w:rsid w:val="002425EB"/>
    <w:rsid w:val="00242BA2"/>
    <w:rsid w:val="00242BB2"/>
    <w:rsid w:val="00242C63"/>
    <w:rsid w:val="00242C90"/>
    <w:rsid w:val="00242D08"/>
    <w:rsid w:val="00242DC6"/>
    <w:rsid w:val="00242DD0"/>
    <w:rsid w:val="00242DDF"/>
    <w:rsid w:val="00242E07"/>
    <w:rsid w:val="002433F1"/>
    <w:rsid w:val="00243488"/>
    <w:rsid w:val="002438F0"/>
    <w:rsid w:val="00243FF4"/>
    <w:rsid w:val="00244413"/>
    <w:rsid w:val="002444D5"/>
    <w:rsid w:val="00244979"/>
    <w:rsid w:val="00244A58"/>
    <w:rsid w:val="00244EA2"/>
    <w:rsid w:val="002450A4"/>
    <w:rsid w:val="002451C2"/>
    <w:rsid w:val="002451F4"/>
    <w:rsid w:val="0024527D"/>
    <w:rsid w:val="002452A8"/>
    <w:rsid w:val="00245554"/>
    <w:rsid w:val="00245574"/>
    <w:rsid w:val="002455A3"/>
    <w:rsid w:val="002455C0"/>
    <w:rsid w:val="00245752"/>
    <w:rsid w:val="002457AF"/>
    <w:rsid w:val="00245B19"/>
    <w:rsid w:val="00245C05"/>
    <w:rsid w:val="00245E6B"/>
    <w:rsid w:val="002466CA"/>
    <w:rsid w:val="00246A1A"/>
    <w:rsid w:val="00246A3E"/>
    <w:rsid w:val="00246CE7"/>
    <w:rsid w:val="00247063"/>
    <w:rsid w:val="0024713E"/>
    <w:rsid w:val="002473C9"/>
    <w:rsid w:val="002474A2"/>
    <w:rsid w:val="00247660"/>
    <w:rsid w:val="00247C73"/>
    <w:rsid w:val="00247CD4"/>
    <w:rsid w:val="0025042A"/>
    <w:rsid w:val="00250635"/>
    <w:rsid w:val="00250709"/>
    <w:rsid w:val="0025076A"/>
    <w:rsid w:val="00250861"/>
    <w:rsid w:val="002509E7"/>
    <w:rsid w:val="002509FE"/>
    <w:rsid w:val="00250AE9"/>
    <w:rsid w:val="00250D60"/>
    <w:rsid w:val="00250EBF"/>
    <w:rsid w:val="002510AC"/>
    <w:rsid w:val="002513BB"/>
    <w:rsid w:val="002518AD"/>
    <w:rsid w:val="00251A3D"/>
    <w:rsid w:val="00251E7E"/>
    <w:rsid w:val="00251F79"/>
    <w:rsid w:val="00251F92"/>
    <w:rsid w:val="00252253"/>
    <w:rsid w:val="002525BA"/>
    <w:rsid w:val="0025267C"/>
    <w:rsid w:val="00252699"/>
    <w:rsid w:val="0025297E"/>
    <w:rsid w:val="00252C46"/>
    <w:rsid w:val="002530ED"/>
    <w:rsid w:val="002532B3"/>
    <w:rsid w:val="002532C3"/>
    <w:rsid w:val="00253435"/>
    <w:rsid w:val="00253731"/>
    <w:rsid w:val="0025388E"/>
    <w:rsid w:val="00253A28"/>
    <w:rsid w:val="00253B0B"/>
    <w:rsid w:val="00253CFC"/>
    <w:rsid w:val="00253E5E"/>
    <w:rsid w:val="00254029"/>
    <w:rsid w:val="002540A2"/>
    <w:rsid w:val="0025418D"/>
    <w:rsid w:val="002543B8"/>
    <w:rsid w:val="002544C2"/>
    <w:rsid w:val="00254D15"/>
    <w:rsid w:val="002563EF"/>
    <w:rsid w:val="002565A3"/>
    <w:rsid w:val="00256886"/>
    <w:rsid w:val="002568D6"/>
    <w:rsid w:val="00256B2A"/>
    <w:rsid w:val="002579CE"/>
    <w:rsid w:val="00257B27"/>
    <w:rsid w:val="00257E75"/>
    <w:rsid w:val="00260023"/>
    <w:rsid w:val="00260222"/>
    <w:rsid w:val="0026048C"/>
    <w:rsid w:val="0026095F"/>
    <w:rsid w:val="00260A4A"/>
    <w:rsid w:val="00260B31"/>
    <w:rsid w:val="00260B90"/>
    <w:rsid w:val="00260C24"/>
    <w:rsid w:val="00260F2C"/>
    <w:rsid w:val="002611BD"/>
    <w:rsid w:val="00261560"/>
    <w:rsid w:val="002616EE"/>
    <w:rsid w:val="00261795"/>
    <w:rsid w:val="002619A3"/>
    <w:rsid w:val="00261A61"/>
    <w:rsid w:val="00261EB3"/>
    <w:rsid w:val="00261F53"/>
    <w:rsid w:val="002620F5"/>
    <w:rsid w:val="00262A97"/>
    <w:rsid w:val="00262B97"/>
    <w:rsid w:val="00263753"/>
    <w:rsid w:val="00263881"/>
    <w:rsid w:val="00263892"/>
    <w:rsid w:val="00263B83"/>
    <w:rsid w:val="00263FCB"/>
    <w:rsid w:val="0026406F"/>
    <w:rsid w:val="00264218"/>
    <w:rsid w:val="00264899"/>
    <w:rsid w:val="0026493E"/>
    <w:rsid w:val="00264CA9"/>
    <w:rsid w:val="00264F52"/>
    <w:rsid w:val="00265082"/>
    <w:rsid w:val="002656CF"/>
    <w:rsid w:val="00265841"/>
    <w:rsid w:val="00265C2E"/>
    <w:rsid w:val="00265EB1"/>
    <w:rsid w:val="002662C0"/>
    <w:rsid w:val="00266D2B"/>
    <w:rsid w:val="00266DE1"/>
    <w:rsid w:val="00267000"/>
    <w:rsid w:val="00267901"/>
    <w:rsid w:val="00267B06"/>
    <w:rsid w:val="00267B13"/>
    <w:rsid w:val="00267BE4"/>
    <w:rsid w:val="00267DF2"/>
    <w:rsid w:val="00267F05"/>
    <w:rsid w:val="00270006"/>
    <w:rsid w:val="002700D4"/>
    <w:rsid w:val="002702A5"/>
    <w:rsid w:val="002707A4"/>
    <w:rsid w:val="00270D69"/>
    <w:rsid w:val="00271560"/>
    <w:rsid w:val="002719A8"/>
    <w:rsid w:val="00271CF3"/>
    <w:rsid w:val="00272345"/>
    <w:rsid w:val="002730A6"/>
    <w:rsid w:val="0027328C"/>
    <w:rsid w:val="0027330C"/>
    <w:rsid w:val="0027344C"/>
    <w:rsid w:val="00273566"/>
    <w:rsid w:val="00273869"/>
    <w:rsid w:val="00273F32"/>
    <w:rsid w:val="00274777"/>
    <w:rsid w:val="00274792"/>
    <w:rsid w:val="0027498E"/>
    <w:rsid w:val="00274ABB"/>
    <w:rsid w:val="00274C9F"/>
    <w:rsid w:val="00275086"/>
    <w:rsid w:val="00275957"/>
    <w:rsid w:val="00275B83"/>
    <w:rsid w:val="00275DAD"/>
    <w:rsid w:val="00275E98"/>
    <w:rsid w:val="00276831"/>
    <w:rsid w:val="0027695D"/>
    <w:rsid w:val="00276CCA"/>
    <w:rsid w:val="00276D52"/>
    <w:rsid w:val="00276E8C"/>
    <w:rsid w:val="00277964"/>
    <w:rsid w:val="002779A6"/>
    <w:rsid w:val="002779E9"/>
    <w:rsid w:val="00277A9A"/>
    <w:rsid w:val="00277AFB"/>
    <w:rsid w:val="00277E9D"/>
    <w:rsid w:val="00280666"/>
    <w:rsid w:val="00280F5A"/>
    <w:rsid w:val="00280F5F"/>
    <w:rsid w:val="00280FA1"/>
    <w:rsid w:val="00281214"/>
    <w:rsid w:val="002813E5"/>
    <w:rsid w:val="00281494"/>
    <w:rsid w:val="002814C8"/>
    <w:rsid w:val="00281636"/>
    <w:rsid w:val="00281880"/>
    <w:rsid w:val="00281DE5"/>
    <w:rsid w:val="00282912"/>
    <w:rsid w:val="00282AC9"/>
    <w:rsid w:val="00282C6B"/>
    <w:rsid w:val="00282DFA"/>
    <w:rsid w:val="00282E68"/>
    <w:rsid w:val="0028312C"/>
    <w:rsid w:val="002831BF"/>
    <w:rsid w:val="00283569"/>
    <w:rsid w:val="002835C4"/>
    <w:rsid w:val="0028375B"/>
    <w:rsid w:val="002837CC"/>
    <w:rsid w:val="00283938"/>
    <w:rsid w:val="002839EB"/>
    <w:rsid w:val="002839FC"/>
    <w:rsid w:val="00283C50"/>
    <w:rsid w:val="0028448E"/>
    <w:rsid w:val="0028452F"/>
    <w:rsid w:val="002845A2"/>
    <w:rsid w:val="00284612"/>
    <w:rsid w:val="002846E5"/>
    <w:rsid w:val="00284C29"/>
    <w:rsid w:val="00284C7C"/>
    <w:rsid w:val="00284CD1"/>
    <w:rsid w:val="00284CFE"/>
    <w:rsid w:val="00284DBD"/>
    <w:rsid w:val="00284DFB"/>
    <w:rsid w:val="00284EB8"/>
    <w:rsid w:val="0028545C"/>
    <w:rsid w:val="0028580C"/>
    <w:rsid w:val="0028597A"/>
    <w:rsid w:val="002862F8"/>
    <w:rsid w:val="0028638A"/>
    <w:rsid w:val="00286456"/>
    <w:rsid w:val="002866D9"/>
    <w:rsid w:val="00286841"/>
    <w:rsid w:val="002868C7"/>
    <w:rsid w:val="00286E94"/>
    <w:rsid w:val="00287169"/>
    <w:rsid w:val="002873F3"/>
    <w:rsid w:val="00287936"/>
    <w:rsid w:val="00287971"/>
    <w:rsid w:val="00287C27"/>
    <w:rsid w:val="00290212"/>
    <w:rsid w:val="002903B2"/>
    <w:rsid w:val="00290ABA"/>
    <w:rsid w:val="00290B3F"/>
    <w:rsid w:val="0029104D"/>
    <w:rsid w:val="002917B4"/>
    <w:rsid w:val="002917D5"/>
    <w:rsid w:val="0029181D"/>
    <w:rsid w:val="00291A1E"/>
    <w:rsid w:val="00291AE9"/>
    <w:rsid w:val="00291FA5"/>
    <w:rsid w:val="00292683"/>
    <w:rsid w:val="0029277F"/>
    <w:rsid w:val="002928CF"/>
    <w:rsid w:val="00292A77"/>
    <w:rsid w:val="00292B61"/>
    <w:rsid w:val="00292E1B"/>
    <w:rsid w:val="00293A96"/>
    <w:rsid w:val="00294132"/>
    <w:rsid w:val="002944E9"/>
    <w:rsid w:val="00294544"/>
    <w:rsid w:val="00294AD5"/>
    <w:rsid w:val="00294C4F"/>
    <w:rsid w:val="00294DC6"/>
    <w:rsid w:val="00295697"/>
    <w:rsid w:val="00295AC1"/>
    <w:rsid w:val="00295B4C"/>
    <w:rsid w:val="00295CCD"/>
    <w:rsid w:val="00295EAD"/>
    <w:rsid w:val="00296672"/>
    <w:rsid w:val="002976B1"/>
    <w:rsid w:val="002A011E"/>
    <w:rsid w:val="002A0702"/>
    <w:rsid w:val="002A09CE"/>
    <w:rsid w:val="002A0B3F"/>
    <w:rsid w:val="002A0BDF"/>
    <w:rsid w:val="002A0CE5"/>
    <w:rsid w:val="002A0F5D"/>
    <w:rsid w:val="002A0FD6"/>
    <w:rsid w:val="002A1184"/>
    <w:rsid w:val="002A19A5"/>
    <w:rsid w:val="002A1EA0"/>
    <w:rsid w:val="002A274F"/>
    <w:rsid w:val="002A2B02"/>
    <w:rsid w:val="002A320D"/>
    <w:rsid w:val="002A39EB"/>
    <w:rsid w:val="002A39F0"/>
    <w:rsid w:val="002A3E51"/>
    <w:rsid w:val="002A3F99"/>
    <w:rsid w:val="002A4155"/>
    <w:rsid w:val="002A43FB"/>
    <w:rsid w:val="002A441A"/>
    <w:rsid w:val="002A45A9"/>
    <w:rsid w:val="002A4978"/>
    <w:rsid w:val="002A4FBC"/>
    <w:rsid w:val="002A51C3"/>
    <w:rsid w:val="002A54CE"/>
    <w:rsid w:val="002A5603"/>
    <w:rsid w:val="002A5C50"/>
    <w:rsid w:val="002A5CFD"/>
    <w:rsid w:val="002A5D76"/>
    <w:rsid w:val="002A5D97"/>
    <w:rsid w:val="002A6062"/>
    <w:rsid w:val="002A6105"/>
    <w:rsid w:val="002A637F"/>
    <w:rsid w:val="002A6704"/>
    <w:rsid w:val="002A68EC"/>
    <w:rsid w:val="002A6AC1"/>
    <w:rsid w:val="002A6F68"/>
    <w:rsid w:val="002A7293"/>
    <w:rsid w:val="002A780F"/>
    <w:rsid w:val="002A795E"/>
    <w:rsid w:val="002A7D40"/>
    <w:rsid w:val="002A7E91"/>
    <w:rsid w:val="002A7F01"/>
    <w:rsid w:val="002A7FDF"/>
    <w:rsid w:val="002B017A"/>
    <w:rsid w:val="002B0576"/>
    <w:rsid w:val="002B05B6"/>
    <w:rsid w:val="002B06D8"/>
    <w:rsid w:val="002B07F1"/>
    <w:rsid w:val="002B0E27"/>
    <w:rsid w:val="002B1790"/>
    <w:rsid w:val="002B1A85"/>
    <w:rsid w:val="002B1BBB"/>
    <w:rsid w:val="002B20D9"/>
    <w:rsid w:val="002B20DC"/>
    <w:rsid w:val="002B2186"/>
    <w:rsid w:val="002B2210"/>
    <w:rsid w:val="002B2332"/>
    <w:rsid w:val="002B2643"/>
    <w:rsid w:val="002B2781"/>
    <w:rsid w:val="002B2967"/>
    <w:rsid w:val="002B2AD4"/>
    <w:rsid w:val="002B2E81"/>
    <w:rsid w:val="002B34AC"/>
    <w:rsid w:val="002B3800"/>
    <w:rsid w:val="002B39D9"/>
    <w:rsid w:val="002B3E92"/>
    <w:rsid w:val="002B3F1D"/>
    <w:rsid w:val="002B41D0"/>
    <w:rsid w:val="002B4480"/>
    <w:rsid w:val="002B49D9"/>
    <w:rsid w:val="002B509A"/>
    <w:rsid w:val="002B5569"/>
    <w:rsid w:val="002B581C"/>
    <w:rsid w:val="002B59D4"/>
    <w:rsid w:val="002B5A18"/>
    <w:rsid w:val="002B5D62"/>
    <w:rsid w:val="002B5EAF"/>
    <w:rsid w:val="002B5EF1"/>
    <w:rsid w:val="002B5FD6"/>
    <w:rsid w:val="002B60E1"/>
    <w:rsid w:val="002B614C"/>
    <w:rsid w:val="002B6216"/>
    <w:rsid w:val="002B638D"/>
    <w:rsid w:val="002B65D7"/>
    <w:rsid w:val="002B6DCE"/>
    <w:rsid w:val="002B6F65"/>
    <w:rsid w:val="002B6FFC"/>
    <w:rsid w:val="002B709C"/>
    <w:rsid w:val="002B710D"/>
    <w:rsid w:val="002B7462"/>
    <w:rsid w:val="002B7724"/>
    <w:rsid w:val="002B77CF"/>
    <w:rsid w:val="002B7802"/>
    <w:rsid w:val="002B7894"/>
    <w:rsid w:val="002B7CC5"/>
    <w:rsid w:val="002B7DD6"/>
    <w:rsid w:val="002B7E78"/>
    <w:rsid w:val="002C0815"/>
    <w:rsid w:val="002C0987"/>
    <w:rsid w:val="002C0C2E"/>
    <w:rsid w:val="002C121A"/>
    <w:rsid w:val="002C163C"/>
    <w:rsid w:val="002C1840"/>
    <w:rsid w:val="002C1C93"/>
    <w:rsid w:val="002C1D85"/>
    <w:rsid w:val="002C24A6"/>
    <w:rsid w:val="002C258A"/>
    <w:rsid w:val="002C2B74"/>
    <w:rsid w:val="002C2E35"/>
    <w:rsid w:val="002C307E"/>
    <w:rsid w:val="002C3207"/>
    <w:rsid w:val="002C343E"/>
    <w:rsid w:val="002C34C4"/>
    <w:rsid w:val="002C3A87"/>
    <w:rsid w:val="002C3D35"/>
    <w:rsid w:val="002C3E90"/>
    <w:rsid w:val="002C52EB"/>
    <w:rsid w:val="002C548F"/>
    <w:rsid w:val="002C5AC6"/>
    <w:rsid w:val="002C5F49"/>
    <w:rsid w:val="002C6297"/>
    <w:rsid w:val="002C6F40"/>
    <w:rsid w:val="002C7914"/>
    <w:rsid w:val="002C7BF3"/>
    <w:rsid w:val="002D0373"/>
    <w:rsid w:val="002D0429"/>
    <w:rsid w:val="002D06A5"/>
    <w:rsid w:val="002D0873"/>
    <w:rsid w:val="002D0895"/>
    <w:rsid w:val="002D183B"/>
    <w:rsid w:val="002D18F2"/>
    <w:rsid w:val="002D1B51"/>
    <w:rsid w:val="002D1BE7"/>
    <w:rsid w:val="002D2215"/>
    <w:rsid w:val="002D221C"/>
    <w:rsid w:val="002D2538"/>
    <w:rsid w:val="002D2626"/>
    <w:rsid w:val="002D29DD"/>
    <w:rsid w:val="002D2A66"/>
    <w:rsid w:val="002D2C59"/>
    <w:rsid w:val="002D3505"/>
    <w:rsid w:val="002D3588"/>
    <w:rsid w:val="002D38B0"/>
    <w:rsid w:val="002D39D1"/>
    <w:rsid w:val="002D4167"/>
    <w:rsid w:val="002D44DF"/>
    <w:rsid w:val="002D4527"/>
    <w:rsid w:val="002D4D30"/>
    <w:rsid w:val="002D4F3D"/>
    <w:rsid w:val="002D50A7"/>
    <w:rsid w:val="002D5194"/>
    <w:rsid w:val="002D51C1"/>
    <w:rsid w:val="002D51F2"/>
    <w:rsid w:val="002D51FD"/>
    <w:rsid w:val="002D5408"/>
    <w:rsid w:val="002D55FC"/>
    <w:rsid w:val="002D56E9"/>
    <w:rsid w:val="002D58B9"/>
    <w:rsid w:val="002D5A44"/>
    <w:rsid w:val="002D620F"/>
    <w:rsid w:val="002D644A"/>
    <w:rsid w:val="002D680B"/>
    <w:rsid w:val="002D690F"/>
    <w:rsid w:val="002D6B93"/>
    <w:rsid w:val="002D6BAA"/>
    <w:rsid w:val="002D6E8A"/>
    <w:rsid w:val="002D77B8"/>
    <w:rsid w:val="002D7821"/>
    <w:rsid w:val="002D7939"/>
    <w:rsid w:val="002D7BA5"/>
    <w:rsid w:val="002D7BA8"/>
    <w:rsid w:val="002D7C39"/>
    <w:rsid w:val="002D7EA5"/>
    <w:rsid w:val="002E0094"/>
    <w:rsid w:val="002E0F58"/>
    <w:rsid w:val="002E1292"/>
    <w:rsid w:val="002E1695"/>
    <w:rsid w:val="002E1B05"/>
    <w:rsid w:val="002E211D"/>
    <w:rsid w:val="002E21A2"/>
    <w:rsid w:val="002E287F"/>
    <w:rsid w:val="002E2C43"/>
    <w:rsid w:val="002E3158"/>
    <w:rsid w:val="002E346C"/>
    <w:rsid w:val="002E36B6"/>
    <w:rsid w:val="002E38F8"/>
    <w:rsid w:val="002E3A21"/>
    <w:rsid w:val="002E3C2C"/>
    <w:rsid w:val="002E4852"/>
    <w:rsid w:val="002E48E0"/>
    <w:rsid w:val="002E48F0"/>
    <w:rsid w:val="002E50B4"/>
    <w:rsid w:val="002E5110"/>
    <w:rsid w:val="002E54BA"/>
    <w:rsid w:val="002E561B"/>
    <w:rsid w:val="002E5CA8"/>
    <w:rsid w:val="002E5DFA"/>
    <w:rsid w:val="002E5E6A"/>
    <w:rsid w:val="002E5EA6"/>
    <w:rsid w:val="002E6042"/>
    <w:rsid w:val="002E60EA"/>
    <w:rsid w:val="002E6335"/>
    <w:rsid w:val="002E6497"/>
    <w:rsid w:val="002E6591"/>
    <w:rsid w:val="002E66BD"/>
    <w:rsid w:val="002E66CE"/>
    <w:rsid w:val="002E688C"/>
    <w:rsid w:val="002E69A0"/>
    <w:rsid w:val="002E6E74"/>
    <w:rsid w:val="002E71C6"/>
    <w:rsid w:val="002E73CF"/>
    <w:rsid w:val="002E7404"/>
    <w:rsid w:val="002E7422"/>
    <w:rsid w:val="002E7441"/>
    <w:rsid w:val="002E7577"/>
    <w:rsid w:val="002E7C09"/>
    <w:rsid w:val="002E7CDD"/>
    <w:rsid w:val="002F035A"/>
    <w:rsid w:val="002F05C8"/>
    <w:rsid w:val="002F09E6"/>
    <w:rsid w:val="002F0AA2"/>
    <w:rsid w:val="002F0F81"/>
    <w:rsid w:val="002F10D3"/>
    <w:rsid w:val="002F1953"/>
    <w:rsid w:val="002F1E68"/>
    <w:rsid w:val="002F229F"/>
    <w:rsid w:val="002F267F"/>
    <w:rsid w:val="002F27F4"/>
    <w:rsid w:val="002F2C44"/>
    <w:rsid w:val="002F2CFD"/>
    <w:rsid w:val="002F2DCB"/>
    <w:rsid w:val="002F31AE"/>
    <w:rsid w:val="002F3394"/>
    <w:rsid w:val="002F34D6"/>
    <w:rsid w:val="002F3AF3"/>
    <w:rsid w:val="002F4402"/>
    <w:rsid w:val="002F440B"/>
    <w:rsid w:val="002F4997"/>
    <w:rsid w:val="002F499C"/>
    <w:rsid w:val="002F4DA8"/>
    <w:rsid w:val="002F4F90"/>
    <w:rsid w:val="002F524C"/>
    <w:rsid w:val="002F536D"/>
    <w:rsid w:val="002F5602"/>
    <w:rsid w:val="002F5768"/>
    <w:rsid w:val="002F59F3"/>
    <w:rsid w:val="002F5A78"/>
    <w:rsid w:val="002F5C04"/>
    <w:rsid w:val="002F5C0B"/>
    <w:rsid w:val="002F5C9C"/>
    <w:rsid w:val="002F5E23"/>
    <w:rsid w:val="002F5E52"/>
    <w:rsid w:val="002F6689"/>
    <w:rsid w:val="002F68EA"/>
    <w:rsid w:val="002F6F00"/>
    <w:rsid w:val="002F784A"/>
    <w:rsid w:val="002F7BC0"/>
    <w:rsid w:val="002F7F17"/>
    <w:rsid w:val="0030028E"/>
    <w:rsid w:val="003003E2"/>
    <w:rsid w:val="0030075E"/>
    <w:rsid w:val="003008F0"/>
    <w:rsid w:val="00300E29"/>
    <w:rsid w:val="003013CF"/>
    <w:rsid w:val="00301688"/>
    <w:rsid w:val="00301755"/>
    <w:rsid w:val="00301D5C"/>
    <w:rsid w:val="00301F76"/>
    <w:rsid w:val="003022CB"/>
    <w:rsid w:val="0030253A"/>
    <w:rsid w:val="00302934"/>
    <w:rsid w:val="00302ECA"/>
    <w:rsid w:val="0030327F"/>
    <w:rsid w:val="003033A6"/>
    <w:rsid w:val="003033A9"/>
    <w:rsid w:val="0030366E"/>
    <w:rsid w:val="003036DF"/>
    <w:rsid w:val="00303B3B"/>
    <w:rsid w:val="00303D47"/>
    <w:rsid w:val="00304476"/>
    <w:rsid w:val="003045A4"/>
    <w:rsid w:val="00304E29"/>
    <w:rsid w:val="00304F0F"/>
    <w:rsid w:val="00304F8D"/>
    <w:rsid w:val="003057E0"/>
    <w:rsid w:val="00305D7F"/>
    <w:rsid w:val="00305FD4"/>
    <w:rsid w:val="0030613A"/>
    <w:rsid w:val="003065C9"/>
    <w:rsid w:val="00306678"/>
    <w:rsid w:val="0030692D"/>
    <w:rsid w:val="00306B2D"/>
    <w:rsid w:val="00306B8F"/>
    <w:rsid w:val="00307D12"/>
    <w:rsid w:val="003102D6"/>
    <w:rsid w:val="003105FB"/>
    <w:rsid w:val="0031074A"/>
    <w:rsid w:val="0031091E"/>
    <w:rsid w:val="00310F69"/>
    <w:rsid w:val="0031126C"/>
    <w:rsid w:val="003112AE"/>
    <w:rsid w:val="00311528"/>
    <w:rsid w:val="00311583"/>
    <w:rsid w:val="00311C3E"/>
    <w:rsid w:val="00311F45"/>
    <w:rsid w:val="0031204B"/>
    <w:rsid w:val="003122F4"/>
    <w:rsid w:val="00312BA4"/>
    <w:rsid w:val="00312C92"/>
    <w:rsid w:val="00312C9D"/>
    <w:rsid w:val="003130D1"/>
    <w:rsid w:val="003133AA"/>
    <w:rsid w:val="00313540"/>
    <w:rsid w:val="003136F3"/>
    <w:rsid w:val="00313B39"/>
    <w:rsid w:val="00314268"/>
    <w:rsid w:val="00314539"/>
    <w:rsid w:val="003145B6"/>
    <w:rsid w:val="003146BD"/>
    <w:rsid w:val="00314A81"/>
    <w:rsid w:val="00314C8D"/>
    <w:rsid w:val="00314CB1"/>
    <w:rsid w:val="003151D1"/>
    <w:rsid w:val="00315339"/>
    <w:rsid w:val="00315477"/>
    <w:rsid w:val="00315701"/>
    <w:rsid w:val="00315880"/>
    <w:rsid w:val="003158C9"/>
    <w:rsid w:val="00315AEA"/>
    <w:rsid w:val="00315D15"/>
    <w:rsid w:val="00315D49"/>
    <w:rsid w:val="00316178"/>
    <w:rsid w:val="00316B0E"/>
    <w:rsid w:val="00316FA5"/>
    <w:rsid w:val="00317024"/>
    <w:rsid w:val="00317528"/>
    <w:rsid w:val="003175C7"/>
    <w:rsid w:val="00317712"/>
    <w:rsid w:val="00317770"/>
    <w:rsid w:val="0031780D"/>
    <w:rsid w:val="00317CA7"/>
    <w:rsid w:val="00317EBA"/>
    <w:rsid w:val="00317EF7"/>
    <w:rsid w:val="00320041"/>
    <w:rsid w:val="00320163"/>
    <w:rsid w:val="00320247"/>
    <w:rsid w:val="003205D7"/>
    <w:rsid w:val="00320670"/>
    <w:rsid w:val="0032097E"/>
    <w:rsid w:val="00320B23"/>
    <w:rsid w:val="00320B79"/>
    <w:rsid w:val="00320CE0"/>
    <w:rsid w:val="00320DBA"/>
    <w:rsid w:val="00320E38"/>
    <w:rsid w:val="00320F97"/>
    <w:rsid w:val="00320FC9"/>
    <w:rsid w:val="0032167B"/>
    <w:rsid w:val="0032178F"/>
    <w:rsid w:val="00321CE6"/>
    <w:rsid w:val="00321DF8"/>
    <w:rsid w:val="00322585"/>
    <w:rsid w:val="003226F2"/>
    <w:rsid w:val="00322A65"/>
    <w:rsid w:val="00322C34"/>
    <w:rsid w:val="003231D9"/>
    <w:rsid w:val="00323327"/>
    <w:rsid w:val="00323506"/>
    <w:rsid w:val="003238DF"/>
    <w:rsid w:val="00323ABF"/>
    <w:rsid w:val="00323C25"/>
    <w:rsid w:val="00323E22"/>
    <w:rsid w:val="00323F08"/>
    <w:rsid w:val="00324499"/>
    <w:rsid w:val="003245D8"/>
    <w:rsid w:val="0032492B"/>
    <w:rsid w:val="00324A23"/>
    <w:rsid w:val="00324BC9"/>
    <w:rsid w:val="00324C92"/>
    <w:rsid w:val="003264DF"/>
    <w:rsid w:val="00327003"/>
    <w:rsid w:val="00327608"/>
    <w:rsid w:val="00327C3C"/>
    <w:rsid w:val="00327F86"/>
    <w:rsid w:val="003300C9"/>
    <w:rsid w:val="0033050E"/>
    <w:rsid w:val="00330950"/>
    <w:rsid w:val="00330BEA"/>
    <w:rsid w:val="00331744"/>
    <w:rsid w:val="003318AB"/>
    <w:rsid w:val="003318B8"/>
    <w:rsid w:val="00332013"/>
    <w:rsid w:val="003324CE"/>
    <w:rsid w:val="00332596"/>
    <w:rsid w:val="00332912"/>
    <w:rsid w:val="00332B10"/>
    <w:rsid w:val="00332BAE"/>
    <w:rsid w:val="00332D7D"/>
    <w:rsid w:val="0033351F"/>
    <w:rsid w:val="00333559"/>
    <w:rsid w:val="0033364B"/>
    <w:rsid w:val="0033380A"/>
    <w:rsid w:val="003344C9"/>
    <w:rsid w:val="0033456E"/>
    <w:rsid w:val="00334755"/>
    <w:rsid w:val="00334930"/>
    <w:rsid w:val="00334AF6"/>
    <w:rsid w:val="00335373"/>
    <w:rsid w:val="00335660"/>
    <w:rsid w:val="003358DE"/>
    <w:rsid w:val="0033602D"/>
    <w:rsid w:val="00336193"/>
    <w:rsid w:val="003361E2"/>
    <w:rsid w:val="003363F3"/>
    <w:rsid w:val="00336510"/>
    <w:rsid w:val="0033653E"/>
    <w:rsid w:val="0033697C"/>
    <w:rsid w:val="00336AD8"/>
    <w:rsid w:val="003372AD"/>
    <w:rsid w:val="00337600"/>
    <w:rsid w:val="00337DA6"/>
    <w:rsid w:val="00340066"/>
    <w:rsid w:val="00340B26"/>
    <w:rsid w:val="00340D8D"/>
    <w:rsid w:val="00341004"/>
    <w:rsid w:val="00341353"/>
    <w:rsid w:val="00341357"/>
    <w:rsid w:val="003417F5"/>
    <w:rsid w:val="00341A79"/>
    <w:rsid w:val="00341B95"/>
    <w:rsid w:val="0034238A"/>
    <w:rsid w:val="0034279A"/>
    <w:rsid w:val="003429AC"/>
    <w:rsid w:val="00342A9F"/>
    <w:rsid w:val="00342D7C"/>
    <w:rsid w:val="00342FA7"/>
    <w:rsid w:val="00343E65"/>
    <w:rsid w:val="00343FD6"/>
    <w:rsid w:val="00344679"/>
    <w:rsid w:val="003447E7"/>
    <w:rsid w:val="00344B37"/>
    <w:rsid w:val="00344D8D"/>
    <w:rsid w:val="00344F78"/>
    <w:rsid w:val="00345672"/>
    <w:rsid w:val="003456AE"/>
    <w:rsid w:val="00345764"/>
    <w:rsid w:val="003457FD"/>
    <w:rsid w:val="003458C0"/>
    <w:rsid w:val="00345BB7"/>
    <w:rsid w:val="00345E89"/>
    <w:rsid w:val="00345F22"/>
    <w:rsid w:val="003460F2"/>
    <w:rsid w:val="0034648D"/>
    <w:rsid w:val="0034651C"/>
    <w:rsid w:val="003469F3"/>
    <w:rsid w:val="00346E9C"/>
    <w:rsid w:val="00346FA5"/>
    <w:rsid w:val="003474E1"/>
    <w:rsid w:val="00347552"/>
    <w:rsid w:val="00347755"/>
    <w:rsid w:val="00347A62"/>
    <w:rsid w:val="00347B01"/>
    <w:rsid w:val="00347C98"/>
    <w:rsid w:val="00347CE6"/>
    <w:rsid w:val="00350587"/>
    <w:rsid w:val="003507D6"/>
    <w:rsid w:val="00350F08"/>
    <w:rsid w:val="003511EF"/>
    <w:rsid w:val="003514B9"/>
    <w:rsid w:val="003515AC"/>
    <w:rsid w:val="00351698"/>
    <w:rsid w:val="003517D3"/>
    <w:rsid w:val="0035186A"/>
    <w:rsid w:val="00352090"/>
    <w:rsid w:val="0035279C"/>
    <w:rsid w:val="00352AC8"/>
    <w:rsid w:val="00352D03"/>
    <w:rsid w:val="00353000"/>
    <w:rsid w:val="003530DD"/>
    <w:rsid w:val="003534EF"/>
    <w:rsid w:val="00353584"/>
    <w:rsid w:val="0035390C"/>
    <w:rsid w:val="00353AD0"/>
    <w:rsid w:val="00353C51"/>
    <w:rsid w:val="00354096"/>
    <w:rsid w:val="003547A6"/>
    <w:rsid w:val="00354A66"/>
    <w:rsid w:val="00354A82"/>
    <w:rsid w:val="00354B61"/>
    <w:rsid w:val="00354EB0"/>
    <w:rsid w:val="003551E3"/>
    <w:rsid w:val="00355846"/>
    <w:rsid w:val="00355929"/>
    <w:rsid w:val="00355CCB"/>
    <w:rsid w:val="00355FB6"/>
    <w:rsid w:val="00356141"/>
    <w:rsid w:val="0035684D"/>
    <w:rsid w:val="003568FD"/>
    <w:rsid w:val="00356AA5"/>
    <w:rsid w:val="00356C28"/>
    <w:rsid w:val="00356D62"/>
    <w:rsid w:val="00356FB4"/>
    <w:rsid w:val="0035728B"/>
    <w:rsid w:val="00357DA4"/>
    <w:rsid w:val="00360025"/>
    <w:rsid w:val="0036034C"/>
    <w:rsid w:val="003603BF"/>
    <w:rsid w:val="0036060D"/>
    <w:rsid w:val="00360826"/>
    <w:rsid w:val="003609DE"/>
    <w:rsid w:val="00360D1E"/>
    <w:rsid w:val="00360EC4"/>
    <w:rsid w:val="00360F66"/>
    <w:rsid w:val="00361310"/>
    <w:rsid w:val="00361880"/>
    <w:rsid w:val="00362FEA"/>
    <w:rsid w:val="0036300D"/>
    <w:rsid w:val="003633DA"/>
    <w:rsid w:val="003638E7"/>
    <w:rsid w:val="00363AD1"/>
    <w:rsid w:val="00363AE6"/>
    <w:rsid w:val="00363C58"/>
    <w:rsid w:val="00364254"/>
    <w:rsid w:val="0036432C"/>
    <w:rsid w:val="00364576"/>
    <w:rsid w:val="00364827"/>
    <w:rsid w:val="00364BC0"/>
    <w:rsid w:val="0036557E"/>
    <w:rsid w:val="00365640"/>
    <w:rsid w:val="00365744"/>
    <w:rsid w:val="00365806"/>
    <w:rsid w:val="003663AE"/>
    <w:rsid w:val="00366C36"/>
    <w:rsid w:val="00366F30"/>
    <w:rsid w:val="00367342"/>
    <w:rsid w:val="00367428"/>
    <w:rsid w:val="003676D6"/>
    <w:rsid w:val="00367731"/>
    <w:rsid w:val="00367787"/>
    <w:rsid w:val="003679D8"/>
    <w:rsid w:val="00367A6D"/>
    <w:rsid w:val="003702E8"/>
    <w:rsid w:val="00370399"/>
    <w:rsid w:val="003708AA"/>
    <w:rsid w:val="00370AF5"/>
    <w:rsid w:val="00370BFE"/>
    <w:rsid w:val="00370C8E"/>
    <w:rsid w:val="00370D6D"/>
    <w:rsid w:val="00370E89"/>
    <w:rsid w:val="003711D0"/>
    <w:rsid w:val="0037170D"/>
    <w:rsid w:val="00371836"/>
    <w:rsid w:val="00371A1C"/>
    <w:rsid w:val="00371BE8"/>
    <w:rsid w:val="00371D0C"/>
    <w:rsid w:val="00371E2B"/>
    <w:rsid w:val="00371FEF"/>
    <w:rsid w:val="003723B9"/>
    <w:rsid w:val="00372C2F"/>
    <w:rsid w:val="00373453"/>
    <w:rsid w:val="0037355D"/>
    <w:rsid w:val="003737F1"/>
    <w:rsid w:val="00373BE0"/>
    <w:rsid w:val="003740C8"/>
    <w:rsid w:val="00374284"/>
    <w:rsid w:val="00374289"/>
    <w:rsid w:val="0037439F"/>
    <w:rsid w:val="00374986"/>
    <w:rsid w:val="00374E27"/>
    <w:rsid w:val="00374ED8"/>
    <w:rsid w:val="00374EE0"/>
    <w:rsid w:val="0037501D"/>
    <w:rsid w:val="003750B4"/>
    <w:rsid w:val="00375489"/>
    <w:rsid w:val="0037596E"/>
    <w:rsid w:val="00375B84"/>
    <w:rsid w:val="00375D69"/>
    <w:rsid w:val="00376ABF"/>
    <w:rsid w:val="00376B09"/>
    <w:rsid w:val="00376B64"/>
    <w:rsid w:val="00376BF8"/>
    <w:rsid w:val="00376E16"/>
    <w:rsid w:val="00376EC3"/>
    <w:rsid w:val="00376FFF"/>
    <w:rsid w:val="00377165"/>
    <w:rsid w:val="003772A0"/>
    <w:rsid w:val="0037785F"/>
    <w:rsid w:val="00377BA9"/>
    <w:rsid w:val="00377C2A"/>
    <w:rsid w:val="00377FB2"/>
    <w:rsid w:val="003801A4"/>
    <w:rsid w:val="00380347"/>
    <w:rsid w:val="00380388"/>
    <w:rsid w:val="0038093E"/>
    <w:rsid w:val="00380E86"/>
    <w:rsid w:val="00380F7A"/>
    <w:rsid w:val="003811C1"/>
    <w:rsid w:val="0038131D"/>
    <w:rsid w:val="003813FC"/>
    <w:rsid w:val="003818B6"/>
    <w:rsid w:val="003818C1"/>
    <w:rsid w:val="00381B39"/>
    <w:rsid w:val="00381D79"/>
    <w:rsid w:val="00381F57"/>
    <w:rsid w:val="00382478"/>
    <w:rsid w:val="00382693"/>
    <w:rsid w:val="003827C6"/>
    <w:rsid w:val="00382FF8"/>
    <w:rsid w:val="00383002"/>
    <w:rsid w:val="003830D7"/>
    <w:rsid w:val="00383280"/>
    <w:rsid w:val="0038358C"/>
    <w:rsid w:val="00383684"/>
    <w:rsid w:val="003836F9"/>
    <w:rsid w:val="00383C08"/>
    <w:rsid w:val="00383C13"/>
    <w:rsid w:val="00383C65"/>
    <w:rsid w:val="00383DE4"/>
    <w:rsid w:val="0038430D"/>
    <w:rsid w:val="003843BB"/>
    <w:rsid w:val="0038441B"/>
    <w:rsid w:val="0038463F"/>
    <w:rsid w:val="003846B3"/>
    <w:rsid w:val="003846D7"/>
    <w:rsid w:val="003847FC"/>
    <w:rsid w:val="00384C30"/>
    <w:rsid w:val="00384FAD"/>
    <w:rsid w:val="003856FD"/>
    <w:rsid w:val="00385CEC"/>
    <w:rsid w:val="00386065"/>
    <w:rsid w:val="00386565"/>
    <w:rsid w:val="00386B44"/>
    <w:rsid w:val="00386BD4"/>
    <w:rsid w:val="00386E6E"/>
    <w:rsid w:val="00386E98"/>
    <w:rsid w:val="00386EC5"/>
    <w:rsid w:val="00387539"/>
    <w:rsid w:val="0038772D"/>
    <w:rsid w:val="0038790E"/>
    <w:rsid w:val="00387FCC"/>
    <w:rsid w:val="0039018D"/>
    <w:rsid w:val="00390266"/>
    <w:rsid w:val="00390724"/>
    <w:rsid w:val="00390C6F"/>
    <w:rsid w:val="00391006"/>
    <w:rsid w:val="003919B3"/>
    <w:rsid w:val="00391A64"/>
    <w:rsid w:val="00391CE2"/>
    <w:rsid w:val="00392030"/>
    <w:rsid w:val="0039204C"/>
    <w:rsid w:val="0039214B"/>
    <w:rsid w:val="003921FD"/>
    <w:rsid w:val="003926B4"/>
    <w:rsid w:val="00392918"/>
    <w:rsid w:val="00392E96"/>
    <w:rsid w:val="0039323D"/>
    <w:rsid w:val="00394A93"/>
    <w:rsid w:val="00394AC6"/>
    <w:rsid w:val="00394E4E"/>
    <w:rsid w:val="00395CCA"/>
    <w:rsid w:val="00396138"/>
    <w:rsid w:val="0039646C"/>
    <w:rsid w:val="003964C5"/>
    <w:rsid w:val="00396AE8"/>
    <w:rsid w:val="00397912"/>
    <w:rsid w:val="00397ADD"/>
    <w:rsid w:val="003A0016"/>
    <w:rsid w:val="003A053F"/>
    <w:rsid w:val="003A06EC"/>
    <w:rsid w:val="003A07CC"/>
    <w:rsid w:val="003A0951"/>
    <w:rsid w:val="003A1114"/>
    <w:rsid w:val="003A1DA4"/>
    <w:rsid w:val="003A21CC"/>
    <w:rsid w:val="003A21EC"/>
    <w:rsid w:val="003A24C3"/>
    <w:rsid w:val="003A25EE"/>
    <w:rsid w:val="003A27ED"/>
    <w:rsid w:val="003A2974"/>
    <w:rsid w:val="003A299E"/>
    <w:rsid w:val="003A35F1"/>
    <w:rsid w:val="003A3767"/>
    <w:rsid w:val="003A3783"/>
    <w:rsid w:val="003A3818"/>
    <w:rsid w:val="003A3DFA"/>
    <w:rsid w:val="003A3EAA"/>
    <w:rsid w:val="003A3EC0"/>
    <w:rsid w:val="003A40C8"/>
    <w:rsid w:val="003A4203"/>
    <w:rsid w:val="003A46DF"/>
    <w:rsid w:val="003A4A57"/>
    <w:rsid w:val="003A530C"/>
    <w:rsid w:val="003A532F"/>
    <w:rsid w:val="003A54EE"/>
    <w:rsid w:val="003A5651"/>
    <w:rsid w:val="003A5C1B"/>
    <w:rsid w:val="003A5FC4"/>
    <w:rsid w:val="003A6085"/>
    <w:rsid w:val="003A6502"/>
    <w:rsid w:val="003A69DF"/>
    <w:rsid w:val="003A6B0D"/>
    <w:rsid w:val="003A74E2"/>
    <w:rsid w:val="003A798E"/>
    <w:rsid w:val="003A7A0F"/>
    <w:rsid w:val="003A7AEF"/>
    <w:rsid w:val="003A7CA9"/>
    <w:rsid w:val="003A7FC1"/>
    <w:rsid w:val="003B0025"/>
    <w:rsid w:val="003B0053"/>
    <w:rsid w:val="003B0058"/>
    <w:rsid w:val="003B00FE"/>
    <w:rsid w:val="003B0212"/>
    <w:rsid w:val="003B027E"/>
    <w:rsid w:val="003B02ED"/>
    <w:rsid w:val="003B02F3"/>
    <w:rsid w:val="003B051A"/>
    <w:rsid w:val="003B097B"/>
    <w:rsid w:val="003B0A48"/>
    <w:rsid w:val="003B0E30"/>
    <w:rsid w:val="003B0FE4"/>
    <w:rsid w:val="003B1115"/>
    <w:rsid w:val="003B1186"/>
    <w:rsid w:val="003B14DA"/>
    <w:rsid w:val="003B1BDB"/>
    <w:rsid w:val="003B1D68"/>
    <w:rsid w:val="003B1E5C"/>
    <w:rsid w:val="003B1EAA"/>
    <w:rsid w:val="003B1F96"/>
    <w:rsid w:val="003B203B"/>
    <w:rsid w:val="003B2087"/>
    <w:rsid w:val="003B2104"/>
    <w:rsid w:val="003B21E6"/>
    <w:rsid w:val="003B21F3"/>
    <w:rsid w:val="003B24A3"/>
    <w:rsid w:val="003B25BC"/>
    <w:rsid w:val="003B2741"/>
    <w:rsid w:val="003B295C"/>
    <w:rsid w:val="003B2C53"/>
    <w:rsid w:val="003B2D52"/>
    <w:rsid w:val="003B2F51"/>
    <w:rsid w:val="003B2FB3"/>
    <w:rsid w:val="003B3279"/>
    <w:rsid w:val="003B3394"/>
    <w:rsid w:val="003B437C"/>
    <w:rsid w:val="003B437D"/>
    <w:rsid w:val="003B44CD"/>
    <w:rsid w:val="003B47EE"/>
    <w:rsid w:val="003B4B5F"/>
    <w:rsid w:val="003B4C84"/>
    <w:rsid w:val="003B4D21"/>
    <w:rsid w:val="003B4D2F"/>
    <w:rsid w:val="003B54BF"/>
    <w:rsid w:val="003B54C1"/>
    <w:rsid w:val="003B5869"/>
    <w:rsid w:val="003B5991"/>
    <w:rsid w:val="003B5A1F"/>
    <w:rsid w:val="003B5DDA"/>
    <w:rsid w:val="003B5EBF"/>
    <w:rsid w:val="003B64BA"/>
    <w:rsid w:val="003B6AF6"/>
    <w:rsid w:val="003B7613"/>
    <w:rsid w:val="003C09F9"/>
    <w:rsid w:val="003C0FA4"/>
    <w:rsid w:val="003C1038"/>
    <w:rsid w:val="003C10BD"/>
    <w:rsid w:val="003C1A8A"/>
    <w:rsid w:val="003C1B2E"/>
    <w:rsid w:val="003C1EEE"/>
    <w:rsid w:val="003C259D"/>
    <w:rsid w:val="003C2925"/>
    <w:rsid w:val="003C2D22"/>
    <w:rsid w:val="003C2D76"/>
    <w:rsid w:val="003C2F61"/>
    <w:rsid w:val="003C3192"/>
    <w:rsid w:val="003C348C"/>
    <w:rsid w:val="003C3580"/>
    <w:rsid w:val="003C393A"/>
    <w:rsid w:val="003C3958"/>
    <w:rsid w:val="003C397F"/>
    <w:rsid w:val="003C40ED"/>
    <w:rsid w:val="003C453D"/>
    <w:rsid w:val="003C4637"/>
    <w:rsid w:val="003C4AA7"/>
    <w:rsid w:val="003C4CB1"/>
    <w:rsid w:val="003C4E2B"/>
    <w:rsid w:val="003C4F35"/>
    <w:rsid w:val="003C4F9D"/>
    <w:rsid w:val="003C5048"/>
    <w:rsid w:val="003C55D1"/>
    <w:rsid w:val="003C5633"/>
    <w:rsid w:val="003C5762"/>
    <w:rsid w:val="003C58D1"/>
    <w:rsid w:val="003C670F"/>
    <w:rsid w:val="003C6719"/>
    <w:rsid w:val="003C6949"/>
    <w:rsid w:val="003C7111"/>
    <w:rsid w:val="003C73C6"/>
    <w:rsid w:val="003C74C5"/>
    <w:rsid w:val="003C756E"/>
    <w:rsid w:val="003C7695"/>
    <w:rsid w:val="003C7817"/>
    <w:rsid w:val="003C781F"/>
    <w:rsid w:val="003C7D7F"/>
    <w:rsid w:val="003D015B"/>
    <w:rsid w:val="003D0890"/>
    <w:rsid w:val="003D0F47"/>
    <w:rsid w:val="003D1079"/>
    <w:rsid w:val="003D13AC"/>
    <w:rsid w:val="003D1759"/>
    <w:rsid w:val="003D1B2C"/>
    <w:rsid w:val="003D1C00"/>
    <w:rsid w:val="003D1F15"/>
    <w:rsid w:val="003D20D6"/>
    <w:rsid w:val="003D22A5"/>
    <w:rsid w:val="003D25A6"/>
    <w:rsid w:val="003D295A"/>
    <w:rsid w:val="003D2A8B"/>
    <w:rsid w:val="003D2B13"/>
    <w:rsid w:val="003D2DBA"/>
    <w:rsid w:val="003D2DE3"/>
    <w:rsid w:val="003D2E5F"/>
    <w:rsid w:val="003D2EEF"/>
    <w:rsid w:val="003D31BB"/>
    <w:rsid w:val="003D37A7"/>
    <w:rsid w:val="003D3848"/>
    <w:rsid w:val="003D3DCC"/>
    <w:rsid w:val="003D3F39"/>
    <w:rsid w:val="003D3FBA"/>
    <w:rsid w:val="003D4143"/>
    <w:rsid w:val="003D4333"/>
    <w:rsid w:val="003D44CC"/>
    <w:rsid w:val="003D4A06"/>
    <w:rsid w:val="003D4BDA"/>
    <w:rsid w:val="003D4C6D"/>
    <w:rsid w:val="003D520F"/>
    <w:rsid w:val="003D5315"/>
    <w:rsid w:val="003D5396"/>
    <w:rsid w:val="003D54D2"/>
    <w:rsid w:val="003D5597"/>
    <w:rsid w:val="003D565B"/>
    <w:rsid w:val="003D569F"/>
    <w:rsid w:val="003D56D4"/>
    <w:rsid w:val="003D5864"/>
    <w:rsid w:val="003D5887"/>
    <w:rsid w:val="003D5984"/>
    <w:rsid w:val="003D5C56"/>
    <w:rsid w:val="003D5C63"/>
    <w:rsid w:val="003D5CA4"/>
    <w:rsid w:val="003D5EA9"/>
    <w:rsid w:val="003D6037"/>
    <w:rsid w:val="003D61A4"/>
    <w:rsid w:val="003D6548"/>
    <w:rsid w:val="003D65BD"/>
    <w:rsid w:val="003D6B2A"/>
    <w:rsid w:val="003D6D70"/>
    <w:rsid w:val="003D6FBB"/>
    <w:rsid w:val="003D707A"/>
    <w:rsid w:val="003D71B5"/>
    <w:rsid w:val="003D726D"/>
    <w:rsid w:val="003D7647"/>
    <w:rsid w:val="003D7802"/>
    <w:rsid w:val="003D7AEB"/>
    <w:rsid w:val="003D7B57"/>
    <w:rsid w:val="003D7D65"/>
    <w:rsid w:val="003E02BE"/>
    <w:rsid w:val="003E0301"/>
    <w:rsid w:val="003E0684"/>
    <w:rsid w:val="003E0710"/>
    <w:rsid w:val="003E0AAF"/>
    <w:rsid w:val="003E0DCC"/>
    <w:rsid w:val="003E0DFF"/>
    <w:rsid w:val="003E157E"/>
    <w:rsid w:val="003E1A87"/>
    <w:rsid w:val="003E225F"/>
    <w:rsid w:val="003E2DA3"/>
    <w:rsid w:val="003E3289"/>
    <w:rsid w:val="003E34D6"/>
    <w:rsid w:val="003E3793"/>
    <w:rsid w:val="003E38EE"/>
    <w:rsid w:val="003E3CE0"/>
    <w:rsid w:val="003E3D83"/>
    <w:rsid w:val="003E408F"/>
    <w:rsid w:val="003E44E4"/>
    <w:rsid w:val="003E5110"/>
    <w:rsid w:val="003E51D4"/>
    <w:rsid w:val="003E534B"/>
    <w:rsid w:val="003E58C5"/>
    <w:rsid w:val="003E5AF6"/>
    <w:rsid w:val="003E609E"/>
    <w:rsid w:val="003E60D0"/>
    <w:rsid w:val="003E6411"/>
    <w:rsid w:val="003E6571"/>
    <w:rsid w:val="003E678E"/>
    <w:rsid w:val="003E7098"/>
    <w:rsid w:val="003E7546"/>
    <w:rsid w:val="003E7829"/>
    <w:rsid w:val="003E795E"/>
    <w:rsid w:val="003F04EF"/>
    <w:rsid w:val="003F051B"/>
    <w:rsid w:val="003F068E"/>
    <w:rsid w:val="003F092C"/>
    <w:rsid w:val="003F1095"/>
    <w:rsid w:val="003F1181"/>
    <w:rsid w:val="003F11BA"/>
    <w:rsid w:val="003F19AC"/>
    <w:rsid w:val="003F1D17"/>
    <w:rsid w:val="003F1E2D"/>
    <w:rsid w:val="003F258A"/>
    <w:rsid w:val="003F2AD3"/>
    <w:rsid w:val="003F2C08"/>
    <w:rsid w:val="003F2D8B"/>
    <w:rsid w:val="003F3200"/>
    <w:rsid w:val="003F3423"/>
    <w:rsid w:val="003F3565"/>
    <w:rsid w:val="003F3753"/>
    <w:rsid w:val="003F3AB0"/>
    <w:rsid w:val="003F3B3F"/>
    <w:rsid w:val="003F3EDE"/>
    <w:rsid w:val="003F3FB4"/>
    <w:rsid w:val="003F46C1"/>
    <w:rsid w:val="003F4FD8"/>
    <w:rsid w:val="003F5186"/>
    <w:rsid w:val="003F5203"/>
    <w:rsid w:val="003F52EC"/>
    <w:rsid w:val="003F54B5"/>
    <w:rsid w:val="003F54D5"/>
    <w:rsid w:val="003F57FB"/>
    <w:rsid w:val="003F5E64"/>
    <w:rsid w:val="003F5F0B"/>
    <w:rsid w:val="003F602B"/>
    <w:rsid w:val="003F6185"/>
    <w:rsid w:val="003F669F"/>
    <w:rsid w:val="003F672A"/>
    <w:rsid w:val="003F6EC1"/>
    <w:rsid w:val="003F6F4A"/>
    <w:rsid w:val="003F7074"/>
    <w:rsid w:val="003F73B2"/>
    <w:rsid w:val="003F788D"/>
    <w:rsid w:val="003F7DAD"/>
    <w:rsid w:val="003F7E2B"/>
    <w:rsid w:val="003F7E6F"/>
    <w:rsid w:val="00400147"/>
    <w:rsid w:val="0040018F"/>
    <w:rsid w:val="004001A9"/>
    <w:rsid w:val="004001DB"/>
    <w:rsid w:val="00400962"/>
    <w:rsid w:val="00400B4B"/>
    <w:rsid w:val="00400DB2"/>
    <w:rsid w:val="00401C22"/>
    <w:rsid w:val="00401CF4"/>
    <w:rsid w:val="00401F44"/>
    <w:rsid w:val="004020DA"/>
    <w:rsid w:val="00402112"/>
    <w:rsid w:val="004024AF"/>
    <w:rsid w:val="0040256B"/>
    <w:rsid w:val="00402929"/>
    <w:rsid w:val="00402E62"/>
    <w:rsid w:val="004031A2"/>
    <w:rsid w:val="004037BD"/>
    <w:rsid w:val="00403AD4"/>
    <w:rsid w:val="00403F35"/>
    <w:rsid w:val="004044E2"/>
    <w:rsid w:val="004044F6"/>
    <w:rsid w:val="0040462B"/>
    <w:rsid w:val="00404747"/>
    <w:rsid w:val="004047A7"/>
    <w:rsid w:val="004049C1"/>
    <w:rsid w:val="00404AD5"/>
    <w:rsid w:val="00404B49"/>
    <w:rsid w:val="00404B9F"/>
    <w:rsid w:val="00404CB4"/>
    <w:rsid w:val="00404E0E"/>
    <w:rsid w:val="00404EC9"/>
    <w:rsid w:val="00405049"/>
    <w:rsid w:val="00405441"/>
    <w:rsid w:val="00405516"/>
    <w:rsid w:val="0040559C"/>
    <w:rsid w:val="004058B5"/>
    <w:rsid w:val="00405C1B"/>
    <w:rsid w:val="00405D3F"/>
    <w:rsid w:val="00405F11"/>
    <w:rsid w:val="00406066"/>
    <w:rsid w:val="004063D2"/>
    <w:rsid w:val="00406A05"/>
    <w:rsid w:val="00406B34"/>
    <w:rsid w:val="00406B87"/>
    <w:rsid w:val="00406BCC"/>
    <w:rsid w:val="004077CF"/>
    <w:rsid w:val="004077E9"/>
    <w:rsid w:val="004077EC"/>
    <w:rsid w:val="0040796B"/>
    <w:rsid w:val="004100BD"/>
    <w:rsid w:val="004100E2"/>
    <w:rsid w:val="004103ED"/>
    <w:rsid w:val="00410609"/>
    <w:rsid w:val="00410AE3"/>
    <w:rsid w:val="00410DC1"/>
    <w:rsid w:val="00411059"/>
    <w:rsid w:val="0041150A"/>
    <w:rsid w:val="00411CA0"/>
    <w:rsid w:val="00411CD2"/>
    <w:rsid w:val="004120B7"/>
    <w:rsid w:val="0041297D"/>
    <w:rsid w:val="00412A1C"/>
    <w:rsid w:val="00412AC1"/>
    <w:rsid w:val="00412BB6"/>
    <w:rsid w:val="00413216"/>
    <w:rsid w:val="00413352"/>
    <w:rsid w:val="00413433"/>
    <w:rsid w:val="0041345A"/>
    <w:rsid w:val="004135BB"/>
    <w:rsid w:val="004137CD"/>
    <w:rsid w:val="00413BD7"/>
    <w:rsid w:val="00413E5B"/>
    <w:rsid w:val="0041431B"/>
    <w:rsid w:val="0041443E"/>
    <w:rsid w:val="00414588"/>
    <w:rsid w:val="0041464D"/>
    <w:rsid w:val="00414D5B"/>
    <w:rsid w:val="00415001"/>
    <w:rsid w:val="00415085"/>
    <w:rsid w:val="004154AC"/>
    <w:rsid w:val="004158C1"/>
    <w:rsid w:val="00415BA0"/>
    <w:rsid w:val="00415C03"/>
    <w:rsid w:val="004162F3"/>
    <w:rsid w:val="00416F07"/>
    <w:rsid w:val="00416F25"/>
    <w:rsid w:val="0041703F"/>
    <w:rsid w:val="004171B3"/>
    <w:rsid w:val="004171EB"/>
    <w:rsid w:val="0041724F"/>
    <w:rsid w:val="004177A9"/>
    <w:rsid w:val="004178D1"/>
    <w:rsid w:val="00417A6F"/>
    <w:rsid w:val="00417AE7"/>
    <w:rsid w:val="00417D27"/>
    <w:rsid w:val="00417FA4"/>
    <w:rsid w:val="00417FA5"/>
    <w:rsid w:val="00417FD6"/>
    <w:rsid w:val="0042045C"/>
    <w:rsid w:val="00420DA4"/>
    <w:rsid w:val="0042135F"/>
    <w:rsid w:val="004214FB"/>
    <w:rsid w:val="0042156C"/>
    <w:rsid w:val="00421575"/>
    <w:rsid w:val="00421977"/>
    <w:rsid w:val="00421A07"/>
    <w:rsid w:val="00421D1E"/>
    <w:rsid w:val="004220B8"/>
    <w:rsid w:val="004221F3"/>
    <w:rsid w:val="004222B8"/>
    <w:rsid w:val="004222D1"/>
    <w:rsid w:val="004223C9"/>
    <w:rsid w:val="00422478"/>
    <w:rsid w:val="004225E4"/>
    <w:rsid w:val="004228C5"/>
    <w:rsid w:val="004229C8"/>
    <w:rsid w:val="00422C6A"/>
    <w:rsid w:val="00423486"/>
    <w:rsid w:val="004235B5"/>
    <w:rsid w:val="004236D3"/>
    <w:rsid w:val="004239B7"/>
    <w:rsid w:val="00423C45"/>
    <w:rsid w:val="00423FD2"/>
    <w:rsid w:val="00424245"/>
    <w:rsid w:val="004242D1"/>
    <w:rsid w:val="00424593"/>
    <w:rsid w:val="00424BD0"/>
    <w:rsid w:val="00424C2B"/>
    <w:rsid w:val="00424CE9"/>
    <w:rsid w:val="00424D6F"/>
    <w:rsid w:val="00424E28"/>
    <w:rsid w:val="004255EB"/>
    <w:rsid w:val="0042597B"/>
    <w:rsid w:val="00425BAD"/>
    <w:rsid w:val="00425D4A"/>
    <w:rsid w:val="00426104"/>
    <w:rsid w:val="00426356"/>
    <w:rsid w:val="004269B1"/>
    <w:rsid w:val="00426F37"/>
    <w:rsid w:val="00427171"/>
    <w:rsid w:val="0042736E"/>
    <w:rsid w:val="00427586"/>
    <w:rsid w:val="00427BEF"/>
    <w:rsid w:val="00427D20"/>
    <w:rsid w:val="00427D4A"/>
    <w:rsid w:val="00430204"/>
    <w:rsid w:val="004305BC"/>
    <w:rsid w:val="004307B1"/>
    <w:rsid w:val="0043092B"/>
    <w:rsid w:val="00430EC2"/>
    <w:rsid w:val="004312B1"/>
    <w:rsid w:val="0043163E"/>
    <w:rsid w:val="00431EB1"/>
    <w:rsid w:val="00431EC2"/>
    <w:rsid w:val="0043204A"/>
    <w:rsid w:val="004326EA"/>
    <w:rsid w:val="00432A14"/>
    <w:rsid w:val="004330B8"/>
    <w:rsid w:val="004330BE"/>
    <w:rsid w:val="004336CC"/>
    <w:rsid w:val="00433CB4"/>
    <w:rsid w:val="0043470A"/>
    <w:rsid w:val="004347EF"/>
    <w:rsid w:val="00434990"/>
    <w:rsid w:val="00434A10"/>
    <w:rsid w:val="004351F1"/>
    <w:rsid w:val="00435209"/>
    <w:rsid w:val="00435446"/>
    <w:rsid w:val="0043555D"/>
    <w:rsid w:val="00435821"/>
    <w:rsid w:val="00435AED"/>
    <w:rsid w:val="00435D83"/>
    <w:rsid w:val="0043604B"/>
    <w:rsid w:val="0043606D"/>
    <w:rsid w:val="004360F3"/>
    <w:rsid w:val="004361F9"/>
    <w:rsid w:val="00436364"/>
    <w:rsid w:val="00436408"/>
    <w:rsid w:val="004365B4"/>
    <w:rsid w:val="004367BB"/>
    <w:rsid w:val="00436A85"/>
    <w:rsid w:val="00436FE4"/>
    <w:rsid w:val="00437219"/>
    <w:rsid w:val="0043722C"/>
    <w:rsid w:val="00437444"/>
    <w:rsid w:val="00437500"/>
    <w:rsid w:val="0043750A"/>
    <w:rsid w:val="00437649"/>
    <w:rsid w:val="00437803"/>
    <w:rsid w:val="00437C42"/>
    <w:rsid w:val="00437F07"/>
    <w:rsid w:val="00440191"/>
    <w:rsid w:val="004402F9"/>
    <w:rsid w:val="00440B28"/>
    <w:rsid w:val="00440E92"/>
    <w:rsid w:val="00440EE1"/>
    <w:rsid w:val="0044146D"/>
    <w:rsid w:val="00441581"/>
    <w:rsid w:val="00441665"/>
    <w:rsid w:val="00441769"/>
    <w:rsid w:val="004419B6"/>
    <w:rsid w:val="00441D77"/>
    <w:rsid w:val="00441E82"/>
    <w:rsid w:val="00441EB0"/>
    <w:rsid w:val="00441F43"/>
    <w:rsid w:val="00441FDB"/>
    <w:rsid w:val="00442163"/>
    <w:rsid w:val="00442ED6"/>
    <w:rsid w:val="00442F87"/>
    <w:rsid w:val="00443614"/>
    <w:rsid w:val="00443741"/>
    <w:rsid w:val="0044379A"/>
    <w:rsid w:val="00443CD4"/>
    <w:rsid w:val="00443E1A"/>
    <w:rsid w:val="00443FE7"/>
    <w:rsid w:val="00444442"/>
    <w:rsid w:val="004445AD"/>
    <w:rsid w:val="0044519E"/>
    <w:rsid w:val="00445A4D"/>
    <w:rsid w:val="00446081"/>
    <w:rsid w:val="004462E7"/>
    <w:rsid w:val="00446879"/>
    <w:rsid w:val="00446A3B"/>
    <w:rsid w:val="00446E73"/>
    <w:rsid w:val="00447C3F"/>
    <w:rsid w:val="00447D43"/>
    <w:rsid w:val="00447DFA"/>
    <w:rsid w:val="00447E9E"/>
    <w:rsid w:val="00450188"/>
    <w:rsid w:val="0045026B"/>
    <w:rsid w:val="0045030D"/>
    <w:rsid w:val="004503A7"/>
    <w:rsid w:val="0045079F"/>
    <w:rsid w:val="00450BE4"/>
    <w:rsid w:val="00450DA9"/>
    <w:rsid w:val="00450E8D"/>
    <w:rsid w:val="00450F55"/>
    <w:rsid w:val="0045102D"/>
    <w:rsid w:val="00451A2F"/>
    <w:rsid w:val="00451D1C"/>
    <w:rsid w:val="00451DAD"/>
    <w:rsid w:val="00452182"/>
    <w:rsid w:val="004522C6"/>
    <w:rsid w:val="004523AF"/>
    <w:rsid w:val="004523C8"/>
    <w:rsid w:val="0045258A"/>
    <w:rsid w:val="004528A8"/>
    <w:rsid w:val="00452A6A"/>
    <w:rsid w:val="00452CB3"/>
    <w:rsid w:val="00453290"/>
    <w:rsid w:val="00453424"/>
    <w:rsid w:val="004535CD"/>
    <w:rsid w:val="00453649"/>
    <w:rsid w:val="004538ED"/>
    <w:rsid w:val="004539CC"/>
    <w:rsid w:val="004539D3"/>
    <w:rsid w:val="00453C0A"/>
    <w:rsid w:val="00454384"/>
    <w:rsid w:val="004545DE"/>
    <w:rsid w:val="004546EA"/>
    <w:rsid w:val="00454CC8"/>
    <w:rsid w:val="00454D34"/>
    <w:rsid w:val="00454DF7"/>
    <w:rsid w:val="004552E8"/>
    <w:rsid w:val="00455452"/>
    <w:rsid w:val="004559BC"/>
    <w:rsid w:val="00455B87"/>
    <w:rsid w:val="00455CE6"/>
    <w:rsid w:val="00455DE3"/>
    <w:rsid w:val="00455E42"/>
    <w:rsid w:val="00456344"/>
    <w:rsid w:val="00456370"/>
    <w:rsid w:val="004565FF"/>
    <w:rsid w:val="00456618"/>
    <w:rsid w:val="00456721"/>
    <w:rsid w:val="00456901"/>
    <w:rsid w:val="00456C8E"/>
    <w:rsid w:val="00456DF4"/>
    <w:rsid w:val="00457211"/>
    <w:rsid w:val="0045772B"/>
    <w:rsid w:val="00457857"/>
    <w:rsid w:val="0045785D"/>
    <w:rsid w:val="004578F8"/>
    <w:rsid w:val="00457A30"/>
    <w:rsid w:val="00457D41"/>
    <w:rsid w:val="00457E94"/>
    <w:rsid w:val="004604D9"/>
    <w:rsid w:val="00460659"/>
    <w:rsid w:val="004606CA"/>
    <w:rsid w:val="004608BD"/>
    <w:rsid w:val="00460C36"/>
    <w:rsid w:val="00460F6D"/>
    <w:rsid w:val="00460FEC"/>
    <w:rsid w:val="00461563"/>
    <w:rsid w:val="004619A3"/>
    <w:rsid w:val="00461A4D"/>
    <w:rsid w:val="00461D78"/>
    <w:rsid w:val="00461E8E"/>
    <w:rsid w:val="00462318"/>
    <w:rsid w:val="0046264E"/>
    <w:rsid w:val="00462BBE"/>
    <w:rsid w:val="00462DD9"/>
    <w:rsid w:val="004630BA"/>
    <w:rsid w:val="004631E6"/>
    <w:rsid w:val="0046338C"/>
    <w:rsid w:val="004634BA"/>
    <w:rsid w:val="00463C2C"/>
    <w:rsid w:val="00463E6C"/>
    <w:rsid w:val="004640BC"/>
    <w:rsid w:val="00464352"/>
    <w:rsid w:val="00464776"/>
    <w:rsid w:val="00464905"/>
    <w:rsid w:val="00464FAA"/>
    <w:rsid w:val="00465158"/>
    <w:rsid w:val="0046521D"/>
    <w:rsid w:val="004657D8"/>
    <w:rsid w:val="0046597F"/>
    <w:rsid w:val="00465BE4"/>
    <w:rsid w:val="00465F51"/>
    <w:rsid w:val="00466611"/>
    <w:rsid w:val="00466B9E"/>
    <w:rsid w:val="0046723F"/>
    <w:rsid w:val="00467690"/>
    <w:rsid w:val="0046773B"/>
    <w:rsid w:val="0046773D"/>
    <w:rsid w:val="00467B1E"/>
    <w:rsid w:val="00467B79"/>
    <w:rsid w:val="00467CAB"/>
    <w:rsid w:val="004702AA"/>
    <w:rsid w:val="00471449"/>
    <w:rsid w:val="00471CEF"/>
    <w:rsid w:val="00471F6A"/>
    <w:rsid w:val="004729F5"/>
    <w:rsid w:val="00472EE2"/>
    <w:rsid w:val="004730E6"/>
    <w:rsid w:val="004732F5"/>
    <w:rsid w:val="00473368"/>
    <w:rsid w:val="0047394C"/>
    <w:rsid w:val="00473D15"/>
    <w:rsid w:val="00474173"/>
    <w:rsid w:val="0047455F"/>
    <w:rsid w:val="00474820"/>
    <w:rsid w:val="004749BB"/>
    <w:rsid w:val="00474A26"/>
    <w:rsid w:val="00474AA2"/>
    <w:rsid w:val="00474CAA"/>
    <w:rsid w:val="00474F38"/>
    <w:rsid w:val="00474FA4"/>
    <w:rsid w:val="004755EB"/>
    <w:rsid w:val="0047562A"/>
    <w:rsid w:val="00475673"/>
    <w:rsid w:val="00475842"/>
    <w:rsid w:val="00475DE6"/>
    <w:rsid w:val="00475E4C"/>
    <w:rsid w:val="00475F72"/>
    <w:rsid w:val="00475FFD"/>
    <w:rsid w:val="0047614E"/>
    <w:rsid w:val="004761CF"/>
    <w:rsid w:val="004763C8"/>
    <w:rsid w:val="00476776"/>
    <w:rsid w:val="00476D78"/>
    <w:rsid w:val="00476D8C"/>
    <w:rsid w:val="00476DFF"/>
    <w:rsid w:val="00476EF6"/>
    <w:rsid w:val="00476F3D"/>
    <w:rsid w:val="0047743C"/>
    <w:rsid w:val="0047765D"/>
    <w:rsid w:val="004776BE"/>
    <w:rsid w:val="004776E1"/>
    <w:rsid w:val="004776EA"/>
    <w:rsid w:val="00477AD4"/>
    <w:rsid w:val="00477F78"/>
    <w:rsid w:val="0048007B"/>
    <w:rsid w:val="00480134"/>
    <w:rsid w:val="00480136"/>
    <w:rsid w:val="00480379"/>
    <w:rsid w:val="00480442"/>
    <w:rsid w:val="0048056A"/>
    <w:rsid w:val="004808D4"/>
    <w:rsid w:val="004809B3"/>
    <w:rsid w:val="00480A34"/>
    <w:rsid w:val="0048122B"/>
    <w:rsid w:val="00481A1F"/>
    <w:rsid w:val="00481C10"/>
    <w:rsid w:val="00481DB8"/>
    <w:rsid w:val="00481DBA"/>
    <w:rsid w:val="00481E2E"/>
    <w:rsid w:val="004821B2"/>
    <w:rsid w:val="0048238F"/>
    <w:rsid w:val="004823B8"/>
    <w:rsid w:val="004825EC"/>
    <w:rsid w:val="00482DE6"/>
    <w:rsid w:val="00482EE9"/>
    <w:rsid w:val="00483134"/>
    <w:rsid w:val="004834DB"/>
    <w:rsid w:val="0048355F"/>
    <w:rsid w:val="004836C3"/>
    <w:rsid w:val="0048374A"/>
    <w:rsid w:val="0048388D"/>
    <w:rsid w:val="00483ECF"/>
    <w:rsid w:val="00484A13"/>
    <w:rsid w:val="00484FB0"/>
    <w:rsid w:val="004851F2"/>
    <w:rsid w:val="00485360"/>
    <w:rsid w:val="0048555C"/>
    <w:rsid w:val="00485621"/>
    <w:rsid w:val="0048596C"/>
    <w:rsid w:val="00485A3C"/>
    <w:rsid w:val="00485C65"/>
    <w:rsid w:val="00485DC4"/>
    <w:rsid w:val="0048623F"/>
    <w:rsid w:val="00486368"/>
    <w:rsid w:val="00486621"/>
    <w:rsid w:val="004868EA"/>
    <w:rsid w:val="00486BA1"/>
    <w:rsid w:val="00486EC3"/>
    <w:rsid w:val="00486FB1"/>
    <w:rsid w:val="004870A5"/>
    <w:rsid w:val="004870D1"/>
    <w:rsid w:val="0048710A"/>
    <w:rsid w:val="0048710D"/>
    <w:rsid w:val="00487545"/>
    <w:rsid w:val="00487EF5"/>
    <w:rsid w:val="0049004D"/>
    <w:rsid w:val="0049034D"/>
    <w:rsid w:val="0049076F"/>
    <w:rsid w:val="004919B3"/>
    <w:rsid w:val="004919BB"/>
    <w:rsid w:val="00491A0A"/>
    <w:rsid w:val="00491BCD"/>
    <w:rsid w:val="00491C54"/>
    <w:rsid w:val="00491C96"/>
    <w:rsid w:val="00491E69"/>
    <w:rsid w:val="00491FBE"/>
    <w:rsid w:val="004922EA"/>
    <w:rsid w:val="0049232B"/>
    <w:rsid w:val="004923B7"/>
    <w:rsid w:val="00492ACC"/>
    <w:rsid w:val="00492AFF"/>
    <w:rsid w:val="00492B9D"/>
    <w:rsid w:val="00492DAE"/>
    <w:rsid w:val="00492EE8"/>
    <w:rsid w:val="0049307E"/>
    <w:rsid w:val="0049338F"/>
    <w:rsid w:val="004933A2"/>
    <w:rsid w:val="004933BF"/>
    <w:rsid w:val="004938D1"/>
    <w:rsid w:val="00493C47"/>
    <w:rsid w:val="00493F76"/>
    <w:rsid w:val="004942C2"/>
    <w:rsid w:val="00494599"/>
    <w:rsid w:val="00494656"/>
    <w:rsid w:val="00494896"/>
    <w:rsid w:val="00494B53"/>
    <w:rsid w:val="00494D38"/>
    <w:rsid w:val="00494EBD"/>
    <w:rsid w:val="00495196"/>
    <w:rsid w:val="00495263"/>
    <w:rsid w:val="004957AC"/>
    <w:rsid w:val="004957C1"/>
    <w:rsid w:val="004957C9"/>
    <w:rsid w:val="00495952"/>
    <w:rsid w:val="004959E4"/>
    <w:rsid w:val="00495CCB"/>
    <w:rsid w:val="00495D79"/>
    <w:rsid w:val="00495D8C"/>
    <w:rsid w:val="00495E34"/>
    <w:rsid w:val="00496406"/>
    <w:rsid w:val="00496C14"/>
    <w:rsid w:val="00497273"/>
    <w:rsid w:val="004972DB"/>
    <w:rsid w:val="00497937"/>
    <w:rsid w:val="00497CAF"/>
    <w:rsid w:val="00497D16"/>
    <w:rsid w:val="00497DC8"/>
    <w:rsid w:val="00497F60"/>
    <w:rsid w:val="004A0244"/>
    <w:rsid w:val="004A0256"/>
    <w:rsid w:val="004A0288"/>
    <w:rsid w:val="004A03BB"/>
    <w:rsid w:val="004A046E"/>
    <w:rsid w:val="004A074C"/>
    <w:rsid w:val="004A0768"/>
    <w:rsid w:val="004A0879"/>
    <w:rsid w:val="004A0C02"/>
    <w:rsid w:val="004A0D5F"/>
    <w:rsid w:val="004A0E06"/>
    <w:rsid w:val="004A1250"/>
    <w:rsid w:val="004A13AE"/>
    <w:rsid w:val="004A19DA"/>
    <w:rsid w:val="004A1DAE"/>
    <w:rsid w:val="004A2BDE"/>
    <w:rsid w:val="004A3961"/>
    <w:rsid w:val="004A3983"/>
    <w:rsid w:val="004A429B"/>
    <w:rsid w:val="004A4326"/>
    <w:rsid w:val="004A4514"/>
    <w:rsid w:val="004A4861"/>
    <w:rsid w:val="004A4889"/>
    <w:rsid w:val="004A4901"/>
    <w:rsid w:val="004A4BDF"/>
    <w:rsid w:val="004A5072"/>
    <w:rsid w:val="004A52FE"/>
    <w:rsid w:val="004A5468"/>
    <w:rsid w:val="004A566B"/>
    <w:rsid w:val="004A5835"/>
    <w:rsid w:val="004A5858"/>
    <w:rsid w:val="004A636F"/>
    <w:rsid w:val="004A65F6"/>
    <w:rsid w:val="004A691B"/>
    <w:rsid w:val="004A737F"/>
    <w:rsid w:val="004A7A69"/>
    <w:rsid w:val="004B00E0"/>
    <w:rsid w:val="004B041B"/>
    <w:rsid w:val="004B09F4"/>
    <w:rsid w:val="004B0E64"/>
    <w:rsid w:val="004B0FD0"/>
    <w:rsid w:val="004B1063"/>
    <w:rsid w:val="004B10E1"/>
    <w:rsid w:val="004B141D"/>
    <w:rsid w:val="004B14B4"/>
    <w:rsid w:val="004B1788"/>
    <w:rsid w:val="004B1C20"/>
    <w:rsid w:val="004B1ED4"/>
    <w:rsid w:val="004B1F69"/>
    <w:rsid w:val="004B2312"/>
    <w:rsid w:val="004B23B9"/>
    <w:rsid w:val="004B2728"/>
    <w:rsid w:val="004B2A3A"/>
    <w:rsid w:val="004B2DE3"/>
    <w:rsid w:val="004B3B4E"/>
    <w:rsid w:val="004B409A"/>
    <w:rsid w:val="004B47EF"/>
    <w:rsid w:val="004B491D"/>
    <w:rsid w:val="004B4AD4"/>
    <w:rsid w:val="004B4D44"/>
    <w:rsid w:val="004B4EF0"/>
    <w:rsid w:val="004B5096"/>
    <w:rsid w:val="004B55DD"/>
    <w:rsid w:val="004B5A2D"/>
    <w:rsid w:val="004B5AC1"/>
    <w:rsid w:val="004B5E2C"/>
    <w:rsid w:val="004B676B"/>
    <w:rsid w:val="004B696A"/>
    <w:rsid w:val="004B6E57"/>
    <w:rsid w:val="004B7353"/>
    <w:rsid w:val="004B763F"/>
    <w:rsid w:val="004B7946"/>
    <w:rsid w:val="004C0505"/>
    <w:rsid w:val="004C05A7"/>
    <w:rsid w:val="004C0955"/>
    <w:rsid w:val="004C0965"/>
    <w:rsid w:val="004C1279"/>
    <w:rsid w:val="004C1537"/>
    <w:rsid w:val="004C16C4"/>
    <w:rsid w:val="004C1BC9"/>
    <w:rsid w:val="004C1D87"/>
    <w:rsid w:val="004C20D5"/>
    <w:rsid w:val="004C2259"/>
    <w:rsid w:val="004C2597"/>
    <w:rsid w:val="004C2853"/>
    <w:rsid w:val="004C2B5B"/>
    <w:rsid w:val="004C2C8F"/>
    <w:rsid w:val="004C30F8"/>
    <w:rsid w:val="004C314B"/>
    <w:rsid w:val="004C324B"/>
    <w:rsid w:val="004C36C6"/>
    <w:rsid w:val="004C36FD"/>
    <w:rsid w:val="004C39F8"/>
    <w:rsid w:val="004C3D34"/>
    <w:rsid w:val="004C3DDD"/>
    <w:rsid w:val="004C4035"/>
    <w:rsid w:val="004C419D"/>
    <w:rsid w:val="004C42EC"/>
    <w:rsid w:val="004C47B7"/>
    <w:rsid w:val="004C4B99"/>
    <w:rsid w:val="004C4BE8"/>
    <w:rsid w:val="004C4C89"/>
    <w:rsid w:val="004C4CA4"/>
    <w:rsid w:val="004C51AA"/>
    <w:rsid w:val="004C5399"/>
    <w:rsid w:val="004C5569"/>
    <w:rsid w:val="004C5BF9"/>
    <w:rsid w:val="004C5FA2"/>
    <w:rsid w:val="004C63D6"/>
    <w:rsid w:val="004C63FE"/>
    <w:rsid w:val="004C655F"/>
    <w:rsid w:val="004C67CB"/>
    <w:rsid w:val="004C6835"/>
    <w:rsid w:val="004C6BE2"/>
    <w:rsid w:val="004C6C6A"/>
    <w:rsid w:val="004C70F2"/>
    <w:rsid w:val="004C742E"/>
    <w:rsid w:val="004C75A6"/>
    <w:rsid w:val="004C78DC"/>
    <w:rsid w:val="004C7A73"/>
    <w:rsid w:val="004D0073"/>
    <w:rsid w:val="004D06E8"/>
    <w:rsid w:val="004D0726"/>
    <w:rsid w:val="004D08D7"/>
    <w:rsid w:val="004D0CE1"/>
    <w:rsid w:val="004D0F56"/>
    <w:rsid w:val="004D11EE"/>
    <w:rsid w:val="004D1524"/>
    <w:rsid w:val="004D1B35"/>
    <w:rsid w:val="004D1B5C"/>
    <w:rsid w:val="004D1BAD"/>
    <w:rsid w:val="004D1CD4"/>
    <w:rsid w:val="004D2168"/>
    <w:rsid w:val="004D2360"/>
    <w:rsid w:val="004D248F"/>
    <w:rsid w:val="004D25ED"/>
    <w:rsid w:val="004D2636"/>
    <w:rsid w:val="004D278F"/>
    <w:rsid w:val="004D28A9"/>
    <w:rsid w:val="004D2B9E"/>
    <w:rsid w:val="004D2DBB"/>
    <w:rsid w:val="004D305F"/>
    <w:rsid w:val="004D31F4"/>
    <w:rsid w:val="004D3337"/>
    <w:rsid w:val="004D3A8B"/>
    <w:rsid w:val="004D3F4C"/>
    <w:rsid w:val="004D45D0"/>
    <w:rsid w:val="004D4780"/>
    <w:rsid w:val="004D50E7"/>
    <w:rsid w:val="004D512B"/>
    <w:rsid w:val="004D546D"/>
    <w:rsid w:val="004D6650"/>
    <w:rsid w:val="004D68D9"/>
    <w:rsid w:val="004D6963"/>
    <w:rsid w:val="004D6C2D"/>
    <w:rsid w:val="004D74B4"/>
    <w:rsid w:val="004D759E"/>
    <w:rsid w:val="004D7A36"/>
    <w:rsid w:val="004D7FFB"/>
    <w:rsid w:val="004E00A4"/>
    <w:rsid w:val="004E069C"/>
    <w:rsid w:val="004E0AAC"/>
    <w:rsid w:val="004E0C05"/>
    <w:rsid w:val="004E0EFE"/>
    <w:rsid w:val="004E115E"/>
    <w:rsid w:val="004E1225"/>
    <w:rsid w:val="004E186D"/>
    <w:rsid w:val="004E18D0"/>
    <w:rsid w:val="004E18E0"/>
    <w:rsid w:val="004E19F7"/>
    <w:rsid w:val="004E1C03"/>
    <w:rsid w:val="004E1D37"/>
    <w:rsid w:val="004E1F7F"/>
    <w:rsid w:val="004E241D"/>
    <w:rsid w:val="004E250A"/>
    <w:rsid w:val="004E2C57"/>
    <w:rsid w:val="004E353D"/>
    <w:rsid w:val="004E39C7"/>
    <w:rsid w:val="004E3D16"/>
    <w:rsid w:val="004E4215"/>
    <w:rsid w:val="004E4498"/>
    <w:rsid w:val="004E4CA7"/>
    <w:rsid w:val="004E4D65"/>
    <w:rsid w:val="004E4E02"/>
    <w:rsid w:val="004E4F35"/>
    <w:rsid w:val="004E5071"/>
    <w:rsid w:val="004E52BB"/>
    <w:rsid w:val="004E55D6"/>
    <w:rsid w:val="004E56FB"/>
    <w:rsid w:val="004E5C74"/>
    <w:rsid w:val="004E61B2"/>
    <w:rsid w:val="004E648D"/>
    <w:rsid w:val="004E6C1F"/>
    <w:rsid w:val="004E6C95"/>
    <w:rsid w:val="004E6D48"/>
    <w:rsid w:val="004E6E10"/>
    <w:rsid w:val="004E6E95"/>
    <w:rsid w:val="004E6ED6"/>
    <w:rsid w:val="004E703E"/>
    <w:rsid w:val="004E710D"/>
    <w:rsid w:val="004E7235"/>
    <w:rsid w:val="004E7898"/>
    <w:rsid w:val="004E7A09"/>
    <w:rsid w:val="004E7F8A"/>
    <w:rsid w:val="004F00FA"/>
    <w:rsid w:val="004F03C4"/>
    <w:rsid w:val="004F04B8"/>
    <w:rsid w:val="004F08B1"/>
    <w:rsid w:val="004F09C7"/>
    <w:rsid w:val="004F09DB"/>
    <w:rsid w:val="004F0A72"/>
    <w:rsid w:val="004F0BDB"/>
    <w:rsid w:val="004F0D3D"/>
    <w:rsid w:val="004F1050"/>
    <w:rsid w:val="004F10B4"/>
    <w:rsid w:val="004F11C7"/>
    <w:rsid w:val="004F152E"/>
    <w:rsid w:val="004F1872"/>
    <w:rsid w:val="004F197A"/>
    <w:rsid w:val="004F1DEB"/>
    <w:rsid w:val="004F1ECD"/>
    <w:rsid w:val="004F2371"/>
    <w:rsid w:val="004F2493"/>
    <w:rsid w:val="004F24B6"/>
    <w:rsid w:val="004F27A8"/>
    <w:rsid w:val="004F2BA5"/>
    <w:rsid w:val="004F2D32"/>
    <w:rsid w:val="004F2DEB"/>
    <w:rsid w:val="004F3380"/>
    <w:rsid w:val="004F33F7"/>
    <w:rsid w:val="004F3478"/>
    <w:rsid w:val="004F34E3"/>
    <w:rsid w:val="004F3583"/>
    <w:rsid w:val="004F37EB"/>
    <w:rsid w:val="004F3A4D"/>
    <w:rsid w:val="004F3B1B"/>
    <w:rsid w:val="004F3C51"/>
    <w:rsid w:val="004F3E7E"/>
    <w:rsid w:val="004F3FDE"/>
    <w:rsid w:val="004F42AB"/>
    <w:rsid w:val="004F42D9"/>
    <w:rsid w:val="004F45F5"/>
    <w:rsid w:val="004F46B9"/>
    <w:rsid w:val="004F46F1"/>
    <w:rsid w:val="004F4892"/>
    <w:rsid w:val="004F4B82"/>
    <w:rsid w:val="004F4D24"/>
    <w:rsid w:val="004F4DB8"/>
    <w:rsid w:val="004F533B"/>
    <w:rsid w:val="004F54F8"/>
    <w:rsid w:val="004F5803"/>
    <w:rsid w:val="004F5850"/>
    <w:rsid w:val="004F58A4"/>
    <w:rsid w:val="004F5A0C"/>
    <w:rsid w:val="004F5B98"/>
    <w:rsid w:val="004F5BA4"/>
    <w:rsid w:val="004F5CB6"/>
    <w:rsid w:val="004F5CB7"/>
    <w:rsid w:val="004F5D7B"/>
    <w:rsid w:val="004F5DB7"/>
    <w:rsid w:val="004F5F7F"/>
    <w:rsid w:val="004F60CD"/>
    <w:rsid w:val="004F6464"/>
    <w:rsid w:val="004F6683"/>
    <w:rsid w:val="004F67FC"/>
    <w:rsid w:val="004F7432"/>
    <w:rsid w:val="004F7749"/>
    <w:rsid w:val="004F7D7A"/>
    <w:rsid w:val="004F7EC5"/>
    <w:rsid w:val="004F7EE5"/>
    <w:rsid w:val="005000B9"/>
    <w:rsid w:val="005001B0"/>
    <w:rsid w:val="0050021C"/>
    <w:rsid w:val="005005D9"/>
    <w:rsid w:val="00500CCD"/>
    <w:rsid w:val="005013FF"/>
    <w:rsid w:val="0050153E"/>
    <w:rsid w:val="00502294"/>
    <w:rsid w:val="0050229E"/>
    <w:rsid w:val="00502447"/>
    <w:rsid w:val="0050279A"/>
    <w:rsid w:val="00502964"/>
    <w:rsid w:val="005033A4"/>
    <w:rsid w:val="00503646"/>
    <w:rsid w:val="005038FD"/>
    <w:rsid w:val="00503A47"/>
    <w:rsid w:val="00503E0E"/>
    <w:rsid w:val="005040AB"/>
    <w:rsid w:val="00504ABF"/>
    <w:rsid w:val="00504DAC"/>
    <w:rsid w:val="00505055"/>
    <w:rsid w:val="005050EB"/>
    <w:rsid w:val="0050521A"/>
    <w:rsid w:val="00505439"/>
    <w:rsid w:val="005056AF"/>
    <w:rsid w:val="0050572F"/>
    <w:rsid w:val="005057E2"/>
    <w:rsid w:val="005059F4"/>
    <w:rsid w:val="00505B0C"/>
    <w:rsid w:val="00506003"/>
    <w:rsid w:val="005060F6"/>
    <w:rsid w:val="00506304"/>
    <w:rsid w:val="00506400"/>
    <w:rsid w:val="005064DB"/>
    <w:rsid w:val="00506B47"/>
    <w:rsid w:val="00506BB8"/>
    <w:rsid w:val="00506D3C"/>
    <w:rsid w:val="00506FBE"/>
    <w:rsid w:val="005072A6"/>
    <w:rsid w:val="0050787C"/>
    <w:rsid w:val="00507965"/>
    <w:rsid w:val="00507AAB"/>
    <w:rsid w:val="00507B49"/>
    <w:rsid w:val="00507B96"/>
    <w:rsid w:val="00507C03"/>
    <w:rsid w:val="00510264"/>
    <w:rsid w:val="00510366"/>
    <w:rsid w:val="0051049D"/>
    <w:rsid w:val="0051065B"/>
    <w:rsid w:val="005106C2"/>
    <w:rsid w:val="00510744"/>
    <w:rsid w:val="00510A89"/>
    <w:rsid w:val="00510F21"/>
    <w:rsid w:val="005111B8"/>
    <w:rsid w:val="00511619"/>
    <w:rsid w:val="0051171B"/>
    <w:rsid w:val="005118B1"/>
    <w:rsid w:val="00511ADE"/>
    <w:rsid w:val="00511C28"/>
    <w:rsid w:val="00511C29"/>
    <w:rsid w:val="00511E6D"/>
    <w:rsid w:val="005121BC"/>
    <w:rsid w:val="00512CEE"/>
    <w:rsid w:val="00512F55"/>
    <w:rsid w:val="005136C8"/>
    <w:rsid w:val="00513739"/>
    <w:rsid w:val="00513EF1"/>
    <w:rsid w:val="00513F25"/>
    <w:rsid w:val="005148F2"/>
    <w:rsid w:val="00514A00"/>
    <w:rsid w:val="00514EB1"/>
    <w:rsid w:val="005154B4"/>
    <w:rsid w:val="0051586A"/>
    <w:rsid w:val="00515D2C"/>
    <w:rsid w:val="00515DBA"/>
    <w:rsid w:val="005162A3"/>
    <w:rsid w:val="00516596"/>
    <w:rsid w:val="005167DA"/>
    <w:rsid w:val="00516A20"/>
    <w:rsid w:val="00516ADA"/>
    <w:rsid w:val="00516B9C"/>
    <w:rsid w:val="00516EE0"/>
    <w:rsid w:val="005173BF"/>
    <w:rsid w:val="00517954"/>
    <w:rsid w:val="00517B69"/>
    <w:rsid w:val="00517FF8"/>
    <w:rsid w:val="00520FD5"/>
    <w:rsid w:val="00521256"/>
    <w:rsid w:val="00521390"/>
    <w:rsid w:val="00521B03"/>
    <w:rsid w:val="005225BF"/>
    <w:rsid w:val="005226B2"/>
    <w:rsid w:val="005228B5"/>
    <w:rsid w:val="00522949"/>
    <w:rsid w:val="00522A4A"/>
    <w:rsid w:val="00522B72"/>
    <w:rsid w:val="00522F93"/>
    <w:rsid w:val="0052354A"/>
    <w:rsid w:val="005235F6"/>
    <w:rsid w:val="00523C1B"/>
    <w:rsid w:val="00523C7C"/>
    <w:rsid w:val="00523F79"/>
    <w:rsid w:val="005242E7"/>
    <w:rsid w:val="0052476F"/>
    <w:rsid w:val="00524791"/>
    <w:rsid w:val="005248C0"/>
    <w:rsid w:val="00524BC7"/>
    <w:rsid w:val="00524EA1"/>
    <w:rsid w:val="0052514E"/>
    <w:rsid w:val="00525219"/>
    <w:rsid w:val="005258E4"/>
    <w:rsid w:val="00525B51"/>
    <w:rsid w:val="00525CE1"/>
    <w:rsid w:val="00525DF3"/>
    <w:rsid w:val="005263EC"/>
    <w:rsid w:val="00526500"/>
    <w:rsid w:val="00526934"/>
    <w:rsid w:val="0052741B"/>
    <w:rsid w:val="00527638"/>
    <w:rsid w:val="00527696"/>
    <w:rsid w:val="00527ADF"/>
    <w:rsid w:val="00527C31"/>
    <w:rsid w:val="00530132"/>
    <w:rsid w:val="00530411"/>
    <w:rsid w:val="00530C2E"/>
    <w:rsid w:val="00530FAC"/>
    <w:rsid w:val="005310A2"/>
    <w:rsid w:val="005316DE"/>
    <w:rsid w:val="005317EE"/>
    <w:rsid w:val="00531FDF"/>
    <w:rsid w:val="005321A1"/>
    <w:rsid w:val="00532290"/>
    <w:rsid w:val="005325EF"/>
    <w:rsid w:val="00532819"/>
    <w:rsid w:val="00532C65"/>
    <w:rsid w:val="00532CF3"/>
    <w:rsid w:val="00532D80"/>
    <w:rsid w:val="005330C8"/>
    <w:rsid w:val="00533241"/>
    <w:rsid w:val="0053334D"/>
    <w:rsid w:val="00533C3F"/>
    <w:rsid w:val="0053403C"/>
    <w:rsid w:val="005347C1"/>
    <w:rsid w:val="00534A72"/>
    <w:rsid w:val="00534C0A"/>
    <w:rsid w:val="00534D60"/>
    <w:rsid w:val="00534E85"/>
    <w:rsid w:val="00534FA5"/>
    <w:rsid w:val="00535085"/>
    <w:rsid w:val="00535439"/>
    <w:rsid w:val="00535EE7"/>
    <w:rsid w:val="00535F06"/>
    <w:rsid w:val="00535F1E"/>
    <w:rsid w:val="005363C9"/>
    <w:rsid w:val="00536443"/>
    <w:rsid w:val="0053695A"/>
    <w:rsid w:val="00536C4A"/>
    <w:rsid w:val="005370D9"/>
    <w:rsid w:val="00537125"/>
    <w:rsid w:val="00537238"/>
    <w:rsid w:val="00537879"/>
    <w:rsid w:val="00537954"/>
    <w:rsid w:val="005379FF"/>
    <w:rsid w:val="0054031F"/>
    <w:rsid w:val="00540A87"/>
    <w:rsid w:val="00541164"/>
    <w:rsid w:val="005412B9"/>
    <w:rsid w:val="005414F2"/>
    <w:rsid w:val="00541640"/>
    <w:rsid w:val="00541CD2"/>
    <w:rsid w:val="005423BD"/>
    <w:rsid w:val="0054279E"/>
    <w:rsid w:val="005427D1"/>
    <w:rsid w:val="005427FD"/>
    <w:rsid w:val="005428DD"/>
    <w:rsid w:val="005429F3"/>
    <w:rsid w:val="00542C03"/>
    <w:rsid w:val="00542EED"/>
    <w:rsid w:val="00542FB7"/>
    <w:rsid w:val="005437C7"/>
    <w:rsid w:val="00543F4D"/>
    <w:rsid w:val="0054449A"/>
    <w:rsid w:val="005449B4"/>
    <w:rsid w:val="00544F49"/>
    <w:rsid w:val="00545034"/>
    <w:rsid w:val="005450FD"/>
    <w:rsid w:val="0054545F"/>
    <w:rsid w:val="005455DE"/>
    <w:rsid w:val="00545AF8"/>
    <w:rsid w:val="00545B03"/>
    <w:rsid w:val="00545B13"/>
    <w:rsid w:val="005461DC"/>
    <w:rsid w:val="00546410"/>
    <w:rsid w:val="00546EAF"/>
    <w:rsid w:val="00546FBD"/>
    <w:rsid w:val="0054725C"/>
    <w:rsid w:val="005476C4"/>
    <w:rsid w:val="00547923"/>
    <w:rsid w:val="00547C0C"/>
    <w:rsid w:val="00547F7D"/>
    <w:rsid w:val="005500A4"/>
    <w:rsid w:val="0055020A"/>
    <w:rsid w:val="005503FC"/>
    <w:rsid w:val="00551074"/>
    <w:rsid w:val="005510C6"/>
    <w:rsid w:val="00551351"/>
    <w:rsid w:val="0055149F"/>
    <w:rsid w:val="00551633"/>
    <w:rsid w:val="005516CC"/>
    <w:rsid w:val="00551D40"/>
    <w:rsid w:val="00552082"/>
    <w:rsid w:val="00552252"/>
    <w:rsid w:val="00552451"/>
    <w:rsid w:val="005529AF"/>
    <w:rsid w:val="00552B56"/>
    <w:rsid w:val="00552CA5"/>
    <w:rsid w:val="00552E9E"/>
    <w:rsid w:val="0055333C"/>
    <w:rsid w:val="00553678"/>
    <w:rsid w:val="005538F5"/>
    <w:rsid w:val="00553993"/>
    <w:rsid w:val="00553A61"/>
    <w:rsid w:val="00553A8B"/>
    <w:rsid w:val="00553AE3"/>
    <w:rsid w:val="005540DB"/>
    <w:rsid w:val="005543D9"/>
    <w:rsid w:val="00554BB3"/>
    <w:rsid w:val="00554DEC"/>
    <w:rsid w:val="0055506F"/>
    <w:rsid w:val="00555485"/>
    <w:rsid w:val="005555EB"/>
    <w:rsid w:val="005556AB"/>
    <w:rsid w:val="005556F2"/>
    <w:rsid w:val="00555E74"/>
    <w:rsid w:val="00555F07"/>
    <w:rsid w:val="0055655D"/>
    <w:rsid w:val="00556731"/>
    <w:rsid w:val="00556876"/>
    <w:rsid w:val="005569E7"/>
    <w:rsid w:val="00556BEA"/>
    <w:rsid w:val="00556D6E"/>
    <w:rsid w:val="00556E4D"/>
    <w:rsid w:val="00556E91"/>
    <w:rsid w:val="005572D8"/>
    <w:rsid w:val="00557394"/>
    <w:rsid w:val="0055739F"/>
    <w:rsid w:val="00557506"/>
    <w:rsid w:val="00557599"/>
    <w:rsid w:val="005575E3"/>
    <w:rsid w:val="00560579"/>
    <w:rsid w:val="00560C3A"/>
    <w:rsid w:val="0056124D"/>
    <w:rsid w:val="0056150B"/>
    <w:rsid w:val="005616B9"/>
    <w:rsid w:val="00561789"/>
    <w:rsid w:val="00561AF4"/>
    <w:rsid w:val="00561AF8"/>
    <w:rsid w:val="0056212D"/>
    <w:rsid w:val="00562392"/>
    <w:rsid w:val="005628AD"/>
    <w:rsid w:val="00562A66"/>
    <w:rsid w:val="00562BFE"/>
    <w:rsid w:val="00562C78"/>
    <w:rsid w:val="00562E7E"/>
    <w:rsid w:val="00562F75"/>
    <w:rsid w:val="00563547"/>
    <w:rsid w:val="00563A9E"/>
    <w:rsid w:val="00563BC5"/>
    <w:rsid w:val="005645FB"/>
    <w:rsid w:val="005648A5"/>
    <w:rsid w:val="005649AE"/>
    <w:rsid w:val="00564A94"/>
    <w:rsid w:val="00564B9F"/>
    <w:rsid w:val="00564DA6"/>
    <w:rsid w:val="00565227"/>
    <w:rsid w:val="00565867"/>
    <w:rsid w:val="00565CCC"/>
    <w:rsid w:val="00565D28"/>
    <w:rsid w:val="00565F96"/>
    <w:rsid w:val="00565FCE"/>
    <w:rsid w:val="00566958"/>
    <w:rsid w:val="00566FC2"/>
    <w:rsid w:val="00567236"/>
    <w:rsid w:val="00567397"/>
    <w:rsid w:val="00567491"/>
    <w:rsid w:val="005676FB"/>
    <w:rsid w:val="00567D2E"/>
    <w:rsid w:val="00567EEF"/>
    <w:rsid w:val="005706EB"/>
    <w:rsid w:val="005709E1"/>
    <w:rsid w:val="00570A7C"/>
    <w:rsid w:val="00570C2E"/>
    <w:rsid w:val="00570E91"/>
    <w:rsid w:val="00571B10"/>
    <w:rsid w:val="00571F7D"/>
    <w:rsid w:val="00571FAF"/>
    <w:rsid w:val="005720F9"/>
    <w:rsid w:val="00572388"/>
    <w:rsid w:val="005724EA"/>
    <w:rsid w:val="005726D7"/>
    <w:rsid w:val="00572774"/>
    <w:rsid w:val="0057288C"/>
    <w:rsid w:val="00572988"/>
    <w:rsid w:val="00572BA3"/>
    <w:rsid w:val="00572DB5"/>
    <w:rsid w:val="00572F24"/>
    <w:rsid w:val="00573020"/>
    <w:rsid w:val="00573144"/>
    <w:rsid w:val="0057321B"/>
    <w:rsid w:val="005737C8"/>
    <w:rsid w:val="00573C85"/>
    <w:rsid w:val="00573E40"/>
    <w:rsid w:val="0057411B"/>
    <w:rsid w:val="0057470F"/>
    <w:rsid w:val="005750B8"/>
    <w:rsid w:val="005757D5"/>
    <w:rsid w:val="00575B35"/>
    <w:rsid w:val="00575E6F"/>
    <w:rsid w:val="0057625D"/>
    <w:rsid w:val="00576364"/>
    <w:rsid w:val="00576CD9"/>
    <w:rsid w:val="00576F9F"/>
    <w:rsid w:val="00577017"/>
    <w:rsid w:val="005771B4"/>
    <w:rsid w:val="00577781"/>
    <w:rsid w:val="00577843"/>
    <w:rsid w:val="0057788C"/>
    <w:rsid w:val="00577A81"/>
    <w:rsid w:val="00577D33"/>
    <w:rsid w:val="00580002"/>
    <w:rsid w:val="00580AE8"/>
    <w:rsid w:val="00580BE7"/>
    <w:rsid w:val="00580E13"/>
    <w:rsid w:val="0058123C"/>
    <w:rsid w:val="00581539"/>
    <w:rsid w:val="00581785"/>
    <w:rsid w:val="005817A0"/>
    <w:rsid w:val="0058180E"/>
    <w:rsid w:val="005818E8"/>
    <w:rsid w:val="00581B1C"/>
    <w:rsid w:val="00581B83"/>
    <w:rsid w:val="00581B8D"/>
    <w:rsid w:val="00581F78"/>
    <w:rsid w:val="005821FB"/>
    <w:rsid w:val="0058226F"/>
    <w:rsid w:val="0058257A"/>
    <w:rsid w:val="00582B0D"/>
    <w:rsid w:val="00582CCB"/>
    <w:rsid w:val="00582F2D"/>
    <w:rsid w:val="005834B9"/>
    <w:rsid w:val="005835A3"/>
    <w:rsid w:val="00583957"/>
    <w:rsid w:val="00583B7F"/>
    <w:rsid w:val="00583D52"/>
    <w:rsid w:val="005842B7"/>
    <w:rsid w:val="0058439C"/>
    <w:rsid w:val="0058490D"/>
    <w:rsid w:val="00584A86"/>
    <w:rsid w:val="00584AB0"/>
    <w:rsid w:val="00584CF1"/>
    <w:rsid w:val="00584DF3"/>
    <w:rsid w:val="005852C6"/>
    <w:rsid w:val="0058554F"/>
    <w:rsid w:val="00585985"/>
    <w:rsid w:val="0058609F"/>
    <w:rsid w:val="005861D2"/>
    <w:rsid w:val="005861F1"/>
    <w:rsid w:val="00586EE3"/>
    <w:rsid w:val="00587199"/>
    <w:rsid w:val="005877FB"/>
    <w:rsid w:val="00587C18"/>
    <w:rsid w:val="00587C99"/>
    <w:rsid w:val="00587CD0"/>
    <w:rsid w:val="00590097"/>
    <w:rsid w:val="0059028F"/>
    <w:rsid w:val="00590435"/>
    <w:rsid w:val="00590889"/>
    <w:rsid w:val="005912AA"/>
    <w:rsid w:val="0059148A"/>
    <w:rsid w:val="00591777"/>
    <w:rsid w:val="00591782"/>
    <w:rsid w:val="0059185B"/>
    <w:rsid w:val="005918B1"/>
    <w:rsid w:val="00591986"/>
    <w:rsid w:val="00591B97"/>
    <w:rsid w:val="00591E98"/>
    <w:rsid w:val="00592118"/>
    <w:rsid w:val="005926E4"/>
    <w:rsid w:val="00592B5E"/>
    <w:rsid w:val="00592DD3"/>
    <w:rsid w:val="00593295"/>
    <w:rsid w:val="00593410"/>
    <w:rsid w:val="00593722"/>
    <w:rsid w:val="00593ADB"/>
    <w:rsid w:val="00593B76"/>
    <w:rsid w:val="00593F12"/>
    <w:rsid w:val="0059480D"/>
    <w:rsid w:val="00594ADB"/>
    <w:rsid w:val="00594CF5"/>
    <w:rsid w:val="00594EEA"/>
    <w:rsid w:val="00595129"/>
    <w:rsid w:val="00595171"/>
    <w:rsid w:val="00595265"/>
    <w:rsid w:val="00595344"/>
    <w:rsid w:val="00595372"/>
    <w:rsid w:val="0059570D"/>
    <w:rsid w:val="00595C2E"/>
    <w:rsid w:val="00595E6B"/>
    <w:rsid w:val="00595FCD"/>
    <w:rsid w:val="005962BA"/>
    <w:rsid w:val="0059630F"/>
    <w:rsid w:val="00596338"/>
    <w:rsid w:val="0059676A"/>
    <w:rsid w:val="00596B3C"/>
    <w:rsid w:val="00596CAC"/>
    <w:rsid w:val="00596F66"/>
    <w:rsid w:val="00596FF2"/>
    <w:rsid w:val="0059716A"/>
    <w:rsid w:val="00597CBF"/>
    <w:rsid w:val="005A09C5"/>
    <w:rsid w:val="005A0B88"/>
    <w:rsid w:val="005A0F18"/>
    <w:rsid w:val="005A117C"/>
    <w:rsid w:val="005A1605"/>
    <w:rsid w:val="005A16D9"/>
    <w:rsid w:val="005A17CC"/>
    <w:rsid w:val="005A1ADE"/>
    <w:rsid w:val="005A2056"/>
    <w:rsid w:val="005A214A"/>
    <w:rsid w:val="005A2325"/>
    <w:rsid w:val="005A232C"/>
    <w:rsid w:val="005A270E"/>
    <w:rsid w:val="005A2BD5"/>
    <w:rsid w:val="005A2DFF"/>
    <w:rsid w:val="005A2F45"/>
    <w:rsid w:val="005A337F"/>
    <w:rsid w:val="005A368F"/>
    <w:rsid w:val="005A36C4"/>
    <w:rsid w:val="005A3B89"/>
    <w:rsid w:val="005A40C8"/>
    <w:rsid w:val="005A42BE"/>
    <w:rsid w:val="005A43A6"/>
    <w:rsid w:val="005A4774"/>
    <w:rsid w:val="005A47E5"/>
    <w:rsid w:val="005A497A"/>
    <w:rsid w:val="005A4C23"/>
    <w:rsid w:val="005A4D47"/>
    <w:rsid w:val="005A4F46"/>
    <w:rsid w:val="005A53A5"/>
    <w:rsid w:val="005A548B"/>
    <w:rsid w:val="005A549F"/>
    <w:rsid w:val="005A5605"/>
    <w:rsid w:val="005A5829"/>
    <w:rsid w:val="005A5A64"/>
    <w:rsid w:val="005A5D2E"/>
    <w:rsid w:val="005A5EEA"/>
    <w:rsid w:val="005A637C"/>
    <w:rsid w:val="005A6933"/>
    <w:rsid w:val="005A70FA"/>
    <w:rsid w:val="005A7260"/>
    <w:rsid w:val="005A7299"/>
    <w:rsid w:val="005A74DB"/>
    <w:rsid w:val="005A751A"/>
    <w:rsid w:val="005A7E38"/>
    <w:rsid w:val="005A7FA3"/>
    <w:rsid w:val="005B0658"/>
    <w:rsid w:val="005B0CC5"/>
    <w:rsid w:val="005B121B"/>
    <w:rsid w:val="005B1656"/>
    <w:rsid w:val="005B1D6F"/>
    <w:rsid w:val="005B2309"/>
    <w:rsid w:val="005B2C70"/>
    <w:rsid w:val="005B2E3D"/>
    <w:rsid w:val="005B2E5D"/>
    <w:rsid w:val="005B3083"/>
    <w:rsid w:val="005B3112"/>
    <w:rsid w:val="005B3B53"/>
    <w:rsid w:val="005B3DCE"/>
    <w:rsid w:val="005B3E02"/>
    <w:rsid w:val="005B3F88"/>
    <w:rsid w:val="005B409C"/>
    <w:rsid w:val="005B4194"/>
    <w:rsid w:val="005B485B"/>
    <w:rsid w:val="005B51E6"/>
    <w:rsid w:val="005B5B99"/>
    <w:rsid w:val="005B5D78"/>
    <w:rsid w:val="005B5E54"/>
    <w:rsid w:val="005B6042"/>
    <w:rsid w:val="005B608A"/>
    <w:rsid w:val="005B61A0"/>
    <w:rsid w:val="005B645B"/>
    <w:rsid w:val="005B6773"/>
    <w:rsid w:val="005B6908"/>
    <w:rsid w:val="005B6BB4"/>
    <w:rsid w:val="005B6C45"/>
    <w:rsid w:val="005B6CDF"/>
    <w:rsid w:val="005B6D58"/>
    <w:rsid w:val="005B6E87"/>
    <w:rsid w:val="005B6F21"/>
    <w:rsid w:val="005B71D7"/>
    <w:rsid w:val="005B776A"/>
    <w:rsid w:val="005B7913"/>
    <w:rsid w:val="005B7AEA"/>
    <w:rsid w:val="005B7C87"/>
    <w:rsid w:val="005B7DA9"/>
    <w:rsid w:val="005C0220"/>
    <w:rsid w:val="005C025F"/>
    <w:rsid w:val="005C0949"/>
    <w:rsid w:val="005C0C53"/>
    <w:rsid w:val="005C0D5F"/>
    <w:rsid w:val="005C0F58"/>
    <w:rsid w:val="005C1092"/>
    <w:rsid w:val="005C1151"/>
    <w:rsid w:val="005C12E3"/>
    <w:rsid w:val="005C13ED"/>
    <w:rsid w:val="005C1C1A"/>
    <w:rsid w:val="005C28A6"/>
    <w:rsid w:val="005C29E7"/>
    <w:rsid w:val="005C2C3E"/>
    <w:rsid w:val="005C3A5B"/>
    <w:rsid w:val="005C3CE8"/>
    <w:rsid w:val="005C3FE3"/>
    <w:rsid w:val="005C4041"/>
    <w:rsid w:val="005C40BF"/>
    <w:rsid w:val="005C433D"/>
    <w:rsid w:val="005C466C"/>
    <w:rsid w:val="005C4724"/>
    <w:rsid w:val="005C4AB4"/>
    <w:rsid w:val="005C4C2D"/>
    <w:rsid w:val="005C5526"/>
    <w:rsid w:val="005C561A"/>
    <w:rsid w:val="005C57E2"/>
    <w:rsid w:val="005C5BDB"/>
    <w:rsid w:val="005C5CD2"/>
    <w:rsid w:val="005C64EA"/>
    <w:rsid w:val="005C67EF"/>
    <w:rsid w:val="005C68E7"/>
    <w:rsid w:val="005C6D44"/>
    <w:rsid w:val="005C7138"/>
    <w:rsid w:val="005C73D3"/>
    <w:rsid w:val="005C7B7C"/>
    <w:rsid w:val="005C7CEF"/>
    <w:rsid w:val="005D0287"/>
    <w:rsid w:val="005D029B"/>
    <w:rsid w:val="005D0476"/>
    <w:rsid w:val="005D0C90"/>
    <w:rsid w:val="005D12D9"/>
    <w:rsid w:val="005D1950"/>
    <w:rsid w:val="005D1B34"/>
    <w:rsid w:val="005D1CE5"/>
    <w:rsid w:val="005D1D8E"/>
    <w:rsid w:val="005D2E6C"/>
    <w:rsid w:val="005D2F4B"/>
    <w:rsid w:val="005D301A"/>
    <w:rsid w:val="005D323B"/>
    <w:rsid w:val="005D328A"/>
    <w:rsid w:val="005D3623"/>
    <w:rsid w:val="005D3B20"/>
    <w:rsid w:val="005D3B38"/>
    <w:rsid w:val="005D3CA1"/>
    <w:rsid w:val="005D3D44"/>
    <w:rsid w:val="005D3D7D"/>
    <w:rsid w:val="005D3E8F"/>
    <w:rsid w:val="005D4380"/>
    <w:rsid w:val="005D46D5"/>
    <w:rsid w:val="005D49C0"/>
    <w:rsid w:val="005D4D41"/>
    <w:rsid w:val="005D55B6"/>
    <w:rsid w:val="005D56F4"/>
    <w:rsid w:val="005D592B"/>
    <w:rsid w:val="005D59BB"/>
    <w:rsid w:val="005D60D5"/>
    <w:rsid w:val="005D66C6"/>
    <w:rsid w:val="005D68EB"/>
    <w:rsid w:val="005D6E59"/>
    <w:rsid w:val="005D6E71"/>
    <w:rsid w:val="005D7548"/>
    <w:rsid w:val="005D76E5"/>
    <w:rsid w:val="005D77DD"/>
    <w:rsid w:val="005D7B16"/>
    <w:rsid w:val="005D7C6F"/>
    <w:rsid w:val="005D7E1B"/>
    <w:rsid w:val="005E00AA"/>
    <w:rsid w:val="005E01FE"/>
    <w:rsid w:val="005E027B"/>
    <w:rsid w:val="005E02E8"/>
    <w:rsid w:val="005E04EE"/>
    <w:rsid w:val="005E12D7"/>
    <w:rsid w:val="005E140C"/>
    <w:rsid w:val="005E1453"/>
    <w:rsid w:val="005E1840"/>
    <w:rsid w:val="005E196A"/>
    <w:rsid w:val="005E1B29"/>
    <w:rsid w:val="005E1C7D"/>
    <w:rsid w:val="005E1EF6"/>
    <w:rsid w:val="005E20E1"/>
    <w:rsid w:val="005E2883"/>
    <w:rsid w:val="005E2CB7"/>
    <w:rsid w:val="005E2EFA"/>
    <w:rsid w:val="005E353B"/>
    <w:rsid w:val="005E36A5"/>
    <w:rsid w:val="005E3988"/>
    <w:rsid w:val="005E4013"/>
    <w:rsid w:val="005E44B8"/>
    <w:rsid w:val="005E4D59"/>
    <w:rsid w:val="005E5203"/>
    <w:rsid w:val="005E56BB"/>
    <w:rsid w:val="005E578A"/>
    <w:rsid w:val="005E57A5"/>
    <w:rsid w:val="005E5C18"/>
    <w:rsid w:val="005E5CB8"/>
    <w:rsid w:val="005E5DD5"/>
    <w:rsid w:val="005E6020"/>
    <w:rsid w:val="005E6194"/>
    <w:rsid w:val="005E61D9"/>
    <w:rsid w:val="005E625E"/>
    <w:rsid w:val="005E64DC"/>
    <w:rsid w:val="005E6CD1"/>
    <w:rsid w:val="005E6F0B"/>
    <w:rsid w:val="005E70CB"/>
    <w:rsid w:val="005E7284"/>
    <w:rsid w:val="005E756D"/>
    <w:rsid w:val="005E772B"/>
    <w:rsid w:val="005E7928"/>
    <w:rsid w:val="005E7CD4"/>
    <w:rsid w:val="005F0688"/>
    <w:rsid w:val="005F08DD"/>
    <w:rsid w:val="005F0A52"/>
    <w:rsid w:val="005F0A91"/>
    <w:rsid w:val="005F0C7B"/>
    <w:rsid w:val="005F0C9E"/>
    <w:rsid w:val="005F113C"/>
    <w:rsid w:val="005F1555"/>
    <w:rsid w:val="005F16E8"/>
    <w:rsid w:val="005F17E4"/>
    <w:rsid w:val="005F18B8"/>
    <w:rsid w:val="005F19E9"/>
    <w:rsid w:val="005F2224"/>
    <w:rsid w:val="005F29F3"/>
    <w:rsid w:val="005F2B12"/>
    <w:rsid w:val="005F2D33"/>
    <w:rsid w:val="005F30C5"/>
    <w:rsid w:val="005F33FD"/>
    <w:rsid w:val="005F349A"/>
    <w:rsid w:val="005F3507"/>
    <w:rsid w:val="005F3611"/>
    <w:rsid w:val="005F38EE"/>
    <w:rsid w:val="005F39FC"/>
    <w:rsid w:val="005F3B7B"/>
    <w:rsid w:val="005F3CDE"/>
    <w:rsid w:val="005F3D3F"/>
    <w:rsid w:val="005F483E"/>
    <w:rsid w:val="005F4984"/>
    <w:rsid w:val="005F4DBD"/>
    <w:rsid w:val="005F4DD2"/>
    <w:rsid w:val="005F51CC"/>
    <w:rsid w:val="005F5548"/>
    <w:rsid w:val="005F585E"/>
    <w:rsid w:val="005F5A0E"/>
    <w:rsid w:val="005F5A77"/>
    <w:rsid w:val="005F5BED"/>
    <w:rsid w:val="005F6163"/>
    <w:rsid w:val="005F62B9"/>
    <w:rsid w:val="005F63C3"/>
    <w:rsid w:val="005F664C"/>
    <w:rsid w:val="005F6A3C"/>
    <w:rsid w:val="005F6D33"/>
    <w:rsid w:val="005F6F5C"/>
    <w:rsid w:val="005F6FD3"/>
    <w:rsid w:val="005F7109"/>
    <w:rsid w:val="005F72B4"/>
    <w:rsid w:val="005F7518"/>
    <w:rsid w:val="005F76B6"/>
    <w:rsid w:val="005F7B35"/>
    <w:rsid w:val="005F7F31"/>
    <w:rsid w:val="00600145"/>
    <w:rsid w:val="006002D6"/>
    <w:rsid w:val="006002FB"/>
    <w:rsid w:val="00600836"/>
    <w:rsid w:val="00600929"/>
    <w:rsid w:val="006009B5"/>
    <w:rsid w:val="00600B4E"/>
    <w:rsid w:val="00600E3F"/>
    <w:rsid w:val="00601349"/>
    <w:rsid w:val="00601519"/>
    <w:rsid w:val="0060169F"/>
    <w:rsid w:val="00601862"/>
    <w:rsid w:val="00602102"/>
    <w:rsid w:val="0060227A"/>
    <w:rsid w:val="0060237A"/>
    <w:rsid w:val="00602728"/>
    <w:rsid w:val="0060276F"/>
    <w:rsid w:val="00602CF3"/>
    <w:rsid w:val="00602D8C"/>
    <w:rsid w:val="00602E51"/>
    <w:rsid w:val="00602F55"/>
    <w:rsid w:val="0060301A"/>
    <w:rsid w:val="0060387F"/>
    <w:rsid w:val="00603997"/>
    <w:rsid w:val="00603E34"/>
    <w:rsid w:val="006040CF"/>
    <w:rsid w:val="0060437E"/>
    <w:rsid w:val="0060440D"/>
    <w:rsid w:val="006044B1"/>
    <w:rsid w:val="0060477E"/>
    <w:rsid w:val="006049EE"/>
    <w:rsid w:val="0060523D"/>
    <w:rsid w:val="0060531F"/>
    <w:rsid w:val="00605422"/>
    <w:rsid w:val="006055B0"/>
    <w:rsid w:val="0060581B"/>
    <w:rsid w:val="00605A91"/>
    <w:rsid w:val="00605ABE"/>
    <w:rsid w:val="00605DF3"/>
    <w:rsid w:val="006062B1"/>
    <w:rsid w:val="0060659B"/>
    <w:rsid w:val="006067BA"/>
    <w:rsid w:val="00606B8A"/>
    <w:rsid w:val="00606E4B"/>
    <w:rsid w:val="006073B1"/>
    <w:rsid w:val="006073C9"/>
    <w:rsid w:val="006078F8"/>
    <w:rsid w:val="00607C68"/>
    <w:rsid w:val="00607FF3"/>
    <w:rsid w:val="006100CC"/>
    <w:rsid w:val="00610132"/>
    <w:rsid w:val="006105C2"/>
    <w:rsid w:val="006105EE"/>
    <w:rsid w:val="006108E5"/>
    <w:rsid w:val="00610A4A"/>
    <w:rsid w:val="00610BFC"/>
    <w:rsid w:val="00610F27"/>
    <w:rsid w:val="006112AD"/>
    <w:rsid w:val="00611704"/>
    <w:rsid w:val="00611734"/>
    <w:rsid w:val="00611A4F"/>
    <w:rsid w:val="00611ADA"/>
    <w:rsid w:val="00611BBD"/>
    <w:rsid w:val="006120C8"/>
    <w:rsid w:val="0061226A"/>
    <w:rsid w:val="00612369"/>
    <w:rsid w:val="00612878"/>
    <w:rsid w:val="00612B71"/>
    <w:rsid w:val="00612D64"/>
    <w:rsid w:val="00612FFE"/>
    <w:rsid w:val="00613022"/>
    <w:rsid w:val="0061308B"/>
    <w:rsid w:val="00613153"/>
    <w:rsid w:val="0061378D"/>
    <w:rsid w:val="00613943"/>
    <w:rsid w:val="00613CAC"/>
    <w:rsid w:val="00613E77"/>
    <w:rsid w:val="006141F5"/>
    <w:rsid w:val="00614323"/>
    <w:rsid w:val="0061463B"/>
    <w:rsid w:val="00614A6F"/>
    <w:rsid w:val="00614D0B"/>
    <w:rsid w:val="00615013"/>
    <w:rsid w:val="00615118"/>
    <w:rsid w:val="006157A2"/>
    <w:rsid w:val="00615DE0"/>
    <w:rsid w:val="0061617C"/>
    <w:rsid w:val="00616234"/>
    <w:rsid w:val="0061659E"/>
    <w:rsid w:val="006165A4"/>
    <w:rsid w:val="0061685D"/>
    <w:rsid w:val="00616DE6"/>
    <w:rsid w:val="00616E3F"/>
    <w:rsid w:val="0061731E"/>
    <w:rsid w:val="00617A16"/>
    <w:rsid w:val="00617CE7"/>
    <w:rsid w:val="00617DDF"/>
    <w:rsid w:val="0062001D"/>
    <w:rsid w:val="00620C85"/>
    <w:rsid w:val="00621314"/>
    <w:rsid w:val="00621571"/>
    <w:rsid w:val="006218AF"/>
    <w:rsid w:val="006219C6"/>
    <w:rsid w:val="00621A0E"/>
    <w:rsid w:val="00621AAF"/>
    <w:rsid w:val="00622107"/>
    <w:rsid w:val="006227D4"/>
    <w:rsid w:val="00623212"/>
    <w:rsid w:val="006232BC"/>
    <w:rsid w:val="006233DB"/>
    <w:rsid w:val="0062398D"/>
    <w:rsid w:val="00623DBA"/>
    <w:rsid w:val="00623E10"/>
    <w:rsid w:val="006245F3"/>
    <w:rsid w:val="00624AA9"/>
    <w:rsid w:val="00624B70"/>
    <w:rsid w:val="00624BA0"/>
    <w:rsid w:val="00624CE4"/>
    <w:rsid w:val="00624DC2"/>
    <w:rsid w:val="00624E13"/>
    <w:rsid w:val="00624F89"/>
    <w:rsid w:val="00624FD9"/>
    <w:rsid w:val="00625016"/>
    <w:rsid w:val="0062522C"/>
    <w:rsid w:val="00625B4E"/>
    <w:rsid w:val="00625B91"/>
    <w:rsid w:val="00625F8A"/>
    <w:rsid w:val="006267D5"/>
    <w:rsid w:val="0062682A"/>
    <w:rsid w:val="00626920"/>
    <w:rsid w:val="00626A94"/>
    <w:rsid w:val="00627113"/>
    <w:rsid w:val="00627901"/>
    <w:rsid w:val="006279FB"/>
    <w:rsid w:val="00627F25"/>
    <w:rsid w:val="006300AA"/>
    <w:rsid w:val="006302CD"/>
    <w:rsid w:val="00630439"/>
    <w:rsid w:val="006306C5"/>
    <w:rsid w:val="00630AC8"/>
    <w:rsid w:val="00630AEA"/>
    <w:rsid w:val="0063110F"/>
    <w:rsid w:val="00631276"/>
    <w:rsid w:val="006314EB"/>
    <w:rsid w:val="00631672"/>
    <w:rsid w:val="00631BF0"/>
    <w:rsid w:val="00631E5B"/>
    <w:rsid w:val="006323A0"/>
    <w:rsid w:val="006328DA"/>
    <w:rsid w:val="00632A02"/>
    <w:rsid w:val="00632DC2"/>
    <w:rsid w:val="00632F0C"/>
    <w:rsid w:val="006333AC"/>
    <w:rsid w:val="00633683"/>
    <w:rsid w:val="00633ABB"/>
    <w:rsid w:val="00633B7F"/>
    <w:rsid w:val="0063454F"/>
    <w:rsid w:val="00634780"/>
    <w:rsid w:val="006347D2"/>
    <w:rsid w:val="006347DF"/>
    <w:rsid w:val="00634857"/>
    <w:rsid w:val="006348D1"/>
    <w:rsid w:val="00634A24"/>
    <w:rsid w:val="00634BE5"/>
    <w:rsid w:val="006352B8"/>
    <w:rsid w:val="00635C6F"/>
    <w:rsid w:val="00636035"/>
    <w:rsid w:val="006362DE"/>
    <w:rsid w:val="006363D8"/>
    <w:rsid w:val="006369FD"/>
    <w:rsid w:val="00636B58"/>
    <w:rsid w:val="00636D24"/>
    <w:rsid w:val="00636DB6"/>
    <w:rsid w:val="00636DB9"/>
    <w:rsid w:val="00636E36"/>
    <w:rsid w:val="006371F8"/>
    <w:rsid w:val="00637217"/>
    <w:rsid w:val="00637221"/>
    <w:rsid w:val="0063764D"/>
    <w:rsid w:val="00637697"/>
    <w:rsid w:val="006377C3"/>
    <w:rsid w:val="00637F08"/>
    <w:rsid w:val="00640126"/>
    <w:rsid w:val="00640DB2"/>
    <w:rsid w:val="00640FE3"/>
    <w:rsid w:val="00641280"/>
    <w:rsid w:val="00641960"/>
    <w:rsid w:val="00641B52"/>
    <w:rsid w:val="00641D76"/>
    <w:rsid w:val="00641FCF"/>
    <w:rsid w:val="00642616"/>
    <w:rsid w:val="006427A1"/>
    <w:rsid w:val="00642869"/>
    <w:rsid w:val="00642ED0"/>
    <w:rsid w:val="00643CE8"/>
    <w:rsid w:val="00643F16"/>
    <w:rsid w:val="006444C2"/>
    <w:rsid w:val="006445FC"/>
    <w:rsid w:val="00644B92"/>
    <w:rsid w:val="006453CD"/>
    <w:rsid w:val="00645591"/>
    <w:rsid w:val="00645795"/>
    <w:rsid w:val="006458C1"/>
    <w:rsid w:val="006459AE"/>
    <w:rsid w:val="00645BF8"/>
    <w:rsid w:val="00645DC5"/>
    <w:rsid w:val="00645E06"/>
    <w:rsid w:val="006460D1"/>
    <w:rsid w:val="006463B0"/>
    <w:rsid w:val="00646793"/>
    <w:rsid w:val="006468D4"/>
    <w:rsid w:val="00646B29"/>
    <w:rsid w:val="00646C4F"/>
    <w:rsid w:val="006473D5"/>
    <w:rsid w:val="00647522"/>
    <w:rsid w:val="006475FF"/>
    <w:rsid w:val="00647637"/>
    <w:rsid w:val="00647A44"/>
    <w:rsid w:val="00650164"/>
    <w:rsid w:val="00650311"/>
    <w:rsid w:val="00650A09"/>
    <w:rsid w:val="00650A0C"/>
    <w:rsid w:val="00650BC7"/>
    <w:rsid w:val="00650CF7"/>
    <w:rsid w:val="00650D3F"/>
    <w:rsid w:val="00650D8F"/>
    <w:rsid w:val="00650FDC"/>
    <w:rsid w:val="006510C6"/>
    <w:rsid w:val="00651966"/>
    <w:rsid w:val="006519A0"/>
    <w:rsid w:val="00651C8C"/>
    <w:rsid w:val="00651E8D"/>
    <w:rsid w:val="006522EE"/>
    <w:rsid w:val="006526AD"/>
    <w:rsid w:val="00652962"/>
    <w:rsid w:val="00652DB0"/>
    <w:rsid w:val="00652F28"/>
    <w:rsid w:val="00653190"/>
    <w:rsid w:val="0065358F"/>
    <w:rsid w:val="00653757"/>
    <w:rsid w:val="006538D7"/>
    <w:rsid w:val="00653FB3"/>
    <w:rsid w:val="0065400E"/>
    <w:rsid w:val="00654374"/>
    <w:rsid w:val="0065451B"/>
    <w:rsid w:val="006545BE"/>
    <w:rsid w:val="006546C4"/>
    <w:rsid w:val="0065477B"/>
    <w:rsid w:val="00654B6E"/>
    <w:rsid w:val="00654C03"/>
    <w:rsid w:val="00654CAB"/>
    <w:rsid w:val="00654E72"/>
    <w:rsid w:val="00654EC9"/>
    <w:rsid w:val="00654FEC"/>
    <w:rsid w:val="006550F0"/>
    <w:rsid w:val="0065521E"/>
    <w:rsid w:val="00655230"/>
    <w:rsid w:val="006556DF"/>
    <w:rsid w:val="00655926"/>
    <w:rsid w:val="0065593E"/>
    <w:rsid w:val="00655B79"/>
    <w:rsid w:val="00655CF5"/>
    <w:rsid w:val="00655E6B"/>
    <w:rsid w:val="00655F8A"/>
    <w:rsid w:val="006563BF"/>
    <w:rsid w:val="006566BD"/>
    <w:rsid w:val="006566EF"/>
    <w:rsid w:val="00656A40"/>
    <w:rsid w:val="00656A67"/>
    <w:rsid w:val="00656EB3"/>
    <w:rsid w:val="006572B8"/>
    <w:rsid w:val="006573B4"/>
    <w:rsid w:val="0065775C"/>
    <w:rsid w:val="00657885"/>
    <w:rsid w:val="00657A75"/>
    <w:rsid w:val="00657AA9"/>
    <w:rsid w:val="00657B81"/>
    <w:rsid w:val="00657CDE"/>
    <w:rsid w:val="00657D0E"/>
    <w:rsid w:val="00657DB1"/>
    <w:rsid w:val="00657FDA"/>
    <w:rsid w:val="006601ED"/>
    <w:rsid w:val="006602A9"/>
    <w:rsid w:val="006606C5"/>
    <w:rsid w:val="00660758"/>
    <w:rsid w:val="0066128E"/>
    <w:rsid w:val="00661709"/>
    <w:rsid w:val="0066172F"/>
    <w:rsid w:val="006618C2"/>
    <w:rsid w:val="0066192A"/>
    <w:rsid w:val="00661A5A"/>
    <w:rsid w:val="00661A91"/>
    <w:rsid w:val="00661AC2"/>
    <w:rsid w:val="00661C00"/>
    <w:rsid w:val="00661E1F"/>
    <w:rsid w:val="006621AB"/>
    <w:rsid w:val="00662515"/>
    <w:rsid w:val="0066287A"/>
    <w:rsid w:val="00662A66"/>
    <w:rsid w:val="00662AD8"/>
    <w:rsid w:val="00662B84"/>
    <w:rsid w:val="00663243"/>
    <w:rsid w:val="006635BA"/>
    <w:rsid w:val="00663638"/>
    <w:rsid w:val="0066382B"/>
    <w:rsid w:val="00663D76"/>
    <w:rsid w:val="00664053"/>
    <w:rsid w:val="0066409E"/>
    <w:rsid w:val="0066432B"/>
    <w:rsid w:val="00664712"/>
    <w:rsid w:val="00664C12"/>
    <w:rsid w:val="00664D4B"/>
    <w:rsid w:val="00664DA3"/>
    <w:rsid w:val="00664FF9"/>
    <w:rsid w:val="00665171"/>
    <w:rsid w:val="0066551F"/>
    <w:rsid w:val="00665520"/>
    <w:rsid w:val="0066563C"/>
    <w:rsid w:val="00665852"/>
    <w:rsid w:val="00665A6E"/>
    <w:rsid w:val="00665AA2"/>
    <w:rsid w:val="006662F8"/>
    <w:rsid w:val="006666B8"/>
    <w:rsid w:val="006666BB"/>
    <w:rsid w:val="00666AEE"/>
    <w:rsid w:val="00666BBE"/>
    <w:rsid w:val="00666DD0"/>
    <w:rsid w:val="00666F84"/>
    <w:rsid w:val="00667172"/>
    <w:rsid w:val="006671EC"/>
    <w:rsid w:val="006673EB"/>
    <w:rsid w:val="00667549"/>
    <w:rsid w:val="00667AAC"/>
    <w:rsid w:val="00667EDD"/>
    <w:rsid w:val="0067055E"/>
    <w:rsid w:val="006706B6"/>
    <w:rsid w:val="00670AEC"/>
    <w:rsid w:val="00670F3E"/>
    <w:rsid w:val="006711C6"/>
    <w:rsid w:val="006711E3"/>
    <w:rsid w:val="00671604"/>
    <w:rsid w:val="00671B2B"/>
    <w:rsid w:val="00671F10"/>
    <w:rsid w:val="006720A6"/>
    <w:rsid w:val="006727D5"/>
    <w:rsid w:val="00672904"/>
    <w:rsid w:val="0067303D"/>
    <w:rsid w:val="00673110"/>
    <w:rsid w:val="006732FF"/>
    <w:rsid w:val="0067342A"/>
    <w:rsid w:val="00673480"/>
    <w:rsid w:val="0067425E"/>
    <w:rsid w:val="00674AD6"/>
    <w:rsid w:val="00674C54"/>
    <w:rsid w:val="0067517D"/>
    <w:rsid w:val="00675606"/>
    <w:rsid w:val="00675C2E"/>
    <w:rsid w:val="00675C96"/>
    <w:rsid w:val="00676462"/>
    <w:rsid w:val="00676A36"/>
    <w:rsid w:val="00676C57"/>
    <w:rsid w:val="00676EF8"/>
    <w:rsid w:val="006771BD"/>
    <w:rsid w:val="00677573"/>
    <w:rsid w:val="0067757E"/>
    <w:rsid w:val="00677ACC"/>
    <w:rsid w:val="00677B59"/>
    <w:rsid w:val="006800D8"/>
    <w:rsid w:val="00680528"/>
    <w:rsid w:val="00680966"/>
    <w:rsid w:val="0068134E"/>
    <w:rsid w:val="006815F8"/>
    <w:rsid w:val="006821BA"/>
    <w:rsid w:val="006825D9"/>
    <w:rsid w:val="006825F2"/>
    <w:rsid w:val="0068262B"/>
    <w:rsid w:val="00682BDA"/>
    <w:rsid w:val="006833B9"/>
    <w:rsid w:val="00683475"/>
    <w:rsid w:val="0068382B"/>
    <w:rsid w:val="00683917"/>
    <w:rsid w:val="00683BD5"/>
    <w:rsid w:val="006840FF"/>
    <w:rsid w:val="00684867"/>
    <w:rsid w:val="00685296"/>
    <w:rsid w:val="006852C7"/>
    <w:rsid w:val="00685341"/>
    <w:rsid w:val="00685A4B"/>
    <w:rsid w:val="006861FA"/>
    <w:rsid w:val="0068634C"/>
    <w:rsid w:val="006864BC"/>
    <w:rsid w:val="00686824"/>
    <w:rsid w:val="00686C17"/>
    <w:rsid w:val="006872EB"/>
    <w:rsid w:val="00687359"/>
    <w:rsid w:val="0068746E"/>
    <w:rsid w:val="006875BA"/>
    <w:rsid w:val="006875F4"/>
    <w:rsid w:val="00687664"/>
    <w:rsid w:val="0068783E"/>
    <w:rsid w:val="00690062"/>
    <w:rsid w:val="00690395"/>
    <w:rsid w:val="00690C32"/>
    <w:rsid w:val="00690F1A"/>
    <w:rsid w:val="0069120F"/>
    <w:rsid w:val="00691394"/>
    <w:rsid w:val="006916C2"/>
    <w:rsid w:val="00691758"/>
    <w:rsid w:val="00691A08"/>
    <w:rsid w:val="00691D45"/>
    <w:rsid w:val="006920B2"/>
    <w:rsid w:val="0069274B"/>
    <w:rsid w:val="00692761"/>
    <w:rsid w:val="006927DB"/>
    <w:rsid w:val="00692B56"/>
    <w:rsid w:val="00692BBF"/>
    <w:rsid w:val="006930D0"/>
    <w:rsid w:val="00693233"/>
    <w:rsid w:val="0069334B"/>
    <w:rsid w:val="006936B7"/>
    <w:rsid w:val="0069398E"/>
    <w:rsid w:val="006939B6"/>
    <w:rsid w:val="00693B9F"/>
    <w:rsid w:val="00693D1A"/>
    <w:rsid w:val="00693F62"/>
    <w:rsid w:val="00694642"/>
    <w:rsid w:val="00694C55"/>
    <w:rsid w:val="00694D19"/>
    <w:rsid w:val="0069554C"/>
    <w:rsid w:val="006956C8"/>
    <w:rsid w:val="006956D7"/>
    <w:rsid w:val="00696207"/>
    <w:rsid w:val="00696C02"/>
    <w:rsid w:val="00696C54"/>
    <w:rsid w:val="00696CE5"/>
    <w:rsid w:val="00696CEF"/>
    <w:rsid w:val="00696DAB"/>
    <w:rsid w:val="00696E99"/>
    <w:rsid w:val="006972B1"/>
    <w:rsid w:val="006976EC"/>
    <w:rsid w:val="00697CBE"/>
    <w:rsid w:val="00697FEA"/>
    <w:rsid w:val="006A025A"/>
    <w:rsid w:val="006A0321"/>
    <w:rsid w:val="006A0374"/>
    <w:rsid w:val="006A0829"/>
    <w:rsid w:val="006A0A5D"/>
    <w:rsid w:val="006A0A92"/>
    <w:rsid w:val="006A0A98"/>
    <w:rsid w:val="006A0A9E"/>
    <w:rsid w:val="006A0B8C"/>
    <w:rsid w:val="006A0E4A"/>
    <w:rsid w:val="006A11E7"/>
    <w:rsid w:val="006A1465"/>
    <w:rsid w:val="006A1731"/>
    <w:rsid w:val="006A17DE"/>
    <w:rsid w:val="006A18A8"/>
    <w:rsid w:val="006A1ADC"/>
    <w:rsid w:val="006A1BF1"/>
    <w:rsid w:val="006A1BF7"/>
    <w:rsid w:val="006A22D3"/>
    <w:rsid w:val="006A2313"/>
    <w:rsid w:val="006A2391"/>
    <w:rsid w:val="006A239C"/>
    <w:rsid w:val="006A24EB"/>
    <w:rsid w:val="006A2542"/>
    <w:rsid w:val="006A2C85"/>
    <w:rsid w:val="006A2D04"/>
    <w:rsid w:val="006A3168"/>
    <w:rsid w:val="006A33E5"/>
    <w:rsid w:val="006A35E8"/>
    <w:rsid w:val="006A402C"/>
    <w:rsid w:val="006A4235"/>
    <w:rsid w:val="006A43FA"/>
    <w:rsid w:val="006A47B6"/>
    <w:rsid w:val="006A4EBB"/>
    <w:rsid w:val="006A513F"/>
    <w:rsid w:val="006A530B"/>
    <w:rsid w:val="006A5356"/>
    <w:rsid w:val="006A5B4C"/>
    <w:rsid w:val="006A5C3F"/>
    <w:rsid w:val="006A5D24"/>
    <w:rsid w:val="006A5E81"/>
    <w:rsid w:val="006A603B"/>
    <w:rsid w:val="006A604B"/>
    <w:rsid w:val="006A63A5"/>
    <w:rsid w:val="006A65D0"/>
    <w:rsid w:val="006A6614"/>
    <w:rsid w:val="006A6841"/>
    <w:rsid w:val="006A6CB2"/>
    <w:rsid w:val="006A73E6"/>
    <w:rsid w:val="006A75FD"/>
    <w:rsid w:val="006A78D9"/>
    <w:rsid w:val="006A7A0B"/>
    <w:rsid w:val="006A7B9C"/>
    <w:rsid w:val="006A7CA1"/>
    <w:rsid w:val="006A7CBC"/>
    <w:rsid w:val="006A7EDF"/>
    <w:rsid w:val="006B08AF"/>
    <w:rsid w:val="006B099D"/>
    <w:rsid w:val="006B0B0F"/>
    <w:rsid w:val="006B0BE1"/>
    <w:rsid w:val="006B0D51"/>
    <w:rsid w:val="006B0E0C"/>
    <w:rsid w:val="006B11F7"/>
    <w:rsid w:val="006B17A4"/>
    <w:rsid w:val="006B1B6E"/>
    <w:rsid w:val="006B1D11"/>
    <w:rsid w:val="006B1D78"/>
    <w:rsid w:val="006B2615"/>
    <w:rsid w:val="006B27E2"/>
    <w:rsid w:val="006B2966"/>
    <w:rsid w:val="006B2A97"/>
    <w:rsid w:val="006B2C3C"/>
    <w:rsid w:val="006B2D6A"/>
    <w:rsid w:val="006B2E22"/>
    <w:rsid w:val="006B31FD"/>
    <w:rsid w:val="006B32FF"/>
    <w:rsid w:val="006B3AC6"/>
    <w:rsid w:val="006B47FB"/>
    <w:rsid w:val="006B4A30"/>
    <w:rsid w:val="006B4D5A"/>
    <w:rsid w:val="006B4D87"/>
    <w:rsid w:val="006B504D"/>
    <w:rsid w:val="006B5325"/>
    <w:rsid w:val="006B536F"/>
    <w:rsid w:val="006B5767"/>
    <w:rsid w:val="006B5D31"/>
    <w:rsid w:val="006B5F0F"/>
    <w:rsid w:val="006B5F58"/>
    <w:rsid w:val="006B6599"/>
    <w:rsid w:val="006B65BC"/>
    <w:rsid w:val="006B6D84"/>
    <w:rsid w:val="006B70B3"/>
    <w:rsid w:val="006B7332"/>
    <w:rsid w:val="006B7415"/>
    <w:rsid w:val="006B74DC"/>
    <w:rsid w:val="006B77D8"/>
    <w:rsid w:val="006C00E1"/>
    <w:rsid w:val="006C013A"/>
    <w:rsid w:val="006C0592"/>
    <w:rsid w:val="006C0702"/>
    <w:rsid w:val="006C0831"/>
    <w:rsid w:val="006C08EE"/>
    <w:rsid w:val="006C096C"/>
    <w:rsid w:val="006C0A2F"/>
    <w:rsid w:val="006C0B55"/>
    <w:rsid w:val="006C0CD8"/>
    <w:rsid w:val="006C0D1D"/>
    <w:rsid w:val="006C0E70"/>
    <w:rsid w:val="006C12D9"/>
    <w:rsid w:val="006C1441"/>
    <w:rsid w:val="006C171C"/>
    <w:rsid w:val="006C174B"/>
    <w:rsid w:val="006C17C1"/>
    <w:rsid w:val="006C1A4D"/>
    <w:rsid w:val="006C1C24"/>
    <w:rsid w:val="006C1DAA"/>
    <w:rsid w:val="006C20DB"/>
    <w:rsid w:val="006C22B1"/>
    <w:rsid w:val="006C22BA"/>
    <w:rsid w:val="006C2409"/>
    <w:rsid w:val="006C277C"/>
    <w:rsid w:val="006C2F7B"/>
    <w:rsid w:val="006C3176"/>
    <w:rsid w:val="006C335F"/>
    <w:rsid w:val="006C4020"/>
    <w:rsid w:val="006C41C8"/>
    <w:rsid w:val="006C420A"/>
    <w:rsid w:val="006C46CA"/>
    <w:rsid w:val="006C47F8"/>
    <w:rsid w:val="006C5ABC"/>
    <w:rsid w:val="006C5BDC"/>
    <w:rsid w:val="006C5E67"/>
    <w:rsid w:val="006C60B2"/>
    <w:rsid w:val="006C61DD"/>
    <w:rsid w:val="006C636A"/>
    <w:rsid w:val="006C63B0"/>
    <w:rsid w:val="006C6767"/>
    <w:rsid w:val="006C67CE"/>
    <w:rsid w:val="006C69C6"/>
    <w:rsid w:val="006C6C1F"/>
    <w:rsid w:val="006C6CDC"/>
    <w:rsid w:val="006C6F3B"/>
    <w:rsid w:val="006C7301"/>
    <w:rsid w:val="006C732D"/>
    <w:rsid w:val="006C746E"/>
    <w:rsid w:val="006C7FCC"/>
    <w:rsid w:val="006D0622"/>
    <w:rsid w:val="006D0706"/>
    <w:rsid w:val="006D0B79"/>
    <w:rsid w:val="006D0B8C"/>
    <w:rsid w:val="006D0BA8"/>
    <w:rsid w:val="006D11E7"/>
    <w:rsid w:val="006D1409"/>
    <w:rsid w:val="006D14B5"/>
    <w:rsid w:val="006D15DA"/>
    <w:rsid w:val="006D165D"/>
    <w:rsid w:val="006D1701"/>
    <w:rsid w:val="006D1919"/>
    <w:rsid w:val="006D1970"/>
    <w:rsid w:val="006D1AFE"/>
    <w:rsid w:val="006D1C2B"/>
    <w:rsid w:val="006D25B9"/>
    <w:rsid w:val="006D2CDB"/>
    <w:rsid w:val="006D2E61"/>
    <w:rsid w:val="006D2FC4"/>
    <w:rsid w:val="006D369F"/>
    <w:rsid w:val="006D3796"/>
    <w:rsid w:val="006D3867"/>
    <w:rsid w:val="006D3E5A"/>
    <w:rsid w:val="006D3EA5"/>
    <w:rsid w:val="006D41C4"/>
    <w:rsid w:val="006D4725"/>
    <w:rsid w:val="006D4BC8"/>
    <w:rsid w:val="006D589F"/>
    <w:rsid w:val="006D58EB"/>
    <w:rsid w:val="006D5ED0"/>
    <w:rsid w:val="006D6222"/>
    <w:rsid w:val="006D692E"/>
    <w:rsid w:val="006D6964"/>
    <w:rsid w:val="006D6A0B"/>
    <w:rsid w:val="006D730A"/>
    <w:rsid w:val="006D7625"/>
    <w:rsid w:val="006D7BEA"/>
    <w:rsid w:val="006D7CBE"/>
    <w:rsid w:val="006D7E1B"/>
    <w:rsid w:val="006E020B"/>
    <w:rsid w:val="006E0252"/>
    <w:rsid w:val="006E0356"/>
    <w:rsid w:val="006E0479"/>
    <w:rsid w:val="006E06AC"/>
    <w:rsid w:val="006E084E"/>
    <w:rsid w:val="006E0DFE"/>
    <w:rsid w:val="006E0E50"/>
    <w:rsid w:val="006E0EAE"/>
    <w:rsid w:val="006E0F66"/>
    <w:rsid w:val="006E0F92"/>
    <w:rsid w:val="006E1151"/>
    <w:rsid w:val="006E14FF"/>
    <w:rsid w:val="006E1838"/>
    <w:rsid w:val="006E19CD"/>
    <w:rsid w:val="006E1AEE"/>
    <w:rsid w:val="006E1B52"/>
    <w:rsid w:val="006E1D10"/>
    <w:rsid w:val="006E2444"/>
    <w:rsid w:val="006E2702"/>
    <w:rsid w:val="006E2802"/>
    <w:rsid w:val="006E2CCD"/>
    <w:rsid w:val="006E2E40"/>
    <w:rsid w:val="006E2F1E"/>
    <w:rsid w:val="006E31A7"/>
    <w:rsid w:val="006E346B"/>
    <w:rsid w:val="006E34F6"/>
    <w:rsid w:val="006E3B54"/>
    <w:rsid w:val="006E3BF7"/>
    <w:rsid w:val="006E3E75"/>
    <w:rsid w:val="006E3E7B"/>
    <w:rsid w:val="006E3F4B"/>
    <w:rsid w:val="006E41F9"/>
    <w:rsid w:val="006E4768"/>
    <w:rsid w:val="006E47F2"/>
    <w:rsid w:val="006E4B3B"/>
    <w:rsid w:val="006E4CED"/>
    <w:rsid w:val="006E4D3E"/>
    <w:rsid w:val="006E4E03"/>
    <w:rsid w:val="006E4EA0"/>
    <w:rsid w:val="006E5243"/>
    <w:rsid w:val="006E52CB"/>
    <w:rsid w:val="006E5306"/>
    <w:rsid w:val="006E548A"/>
    <w:rsid w:val="006E5496"/>
    <w:rsid w:val="006E57F9"/>
    <w:rsid w:val="006E5C20"/>
    <w:rsid w:val="006E5CC8"/>
    <w:rsid w:val="006E60F4"/>
    <w:rsid w:val="006E69FE"/>
    <w:rsid w:val="006E6BD2"/>
    <w:rsid w:val="006E6FEE"/>
    <w:rsid w:val="006E7448"/>
    <w:rsid w:val="006E755F"/>
    <w:rsid w:val="006E79F2"/>
    <w:rsid w:val="006E7DFE"/>
    <w:rsid w:val="006E7E05"/>
    <w:rsid w:val="006E7EA9"/>
    <w:rsid w:val="006F0ADC"/>
    <w:rsid w:val="006F0EDF"/>
    <w:rsid w:val="006F18E5"/>
    <w:rsid w:val="006F1AA2"/>
    <w:rsid w:val="006F23A2"/>
    <w:rsid w:val="006F2533"/>
    <w:rsid w:val="006F2934"/>
    <w:rsid w:val="006F29CA"/>
    <w:rsid w:val="006F2BF2"/>
    <w:rsid w:val="006F2FEF"/>
    <w:rsid w:val="006F3576"/>
    <w:rsid w:val="006F378C"/>
    <w:rsid w:val="006F3A1A"/>
    <w:rsid w:val="006F3EC9"/>
    <w:rsid w:val="006F4047"/>
    <w:rsid w:val="006F430A"/>
    <w:rsid w:val="006F46FA"/>
    <w:rsid w:val="006F474F"/>
    <w:rsid w:val="006F4813"/>
    <w:rsid w:val="006F4A51"/>
    <w:rsid w:val="006F4BE6"/>
    <w:rsid w:val="006F4F05"/>
    <w:rsid w:val="006F51E4"/>
    <w:rsid w:val="006F52BD"/>
    <w:rsid w:val="006F5827"/>
    <w:rsid w:val="006F5900"/>
    <w:rsid w:val="006F59C9"/>
    <w:rsid w:val="006F6014"/>
    <w:rsid w:val="006F6333"/>
    <w:rsid w:val="006F6379"/>
    <w:rsid w:val="006F640E"/>
    <w:rsid w:val="006F6718"/>
    <w:rsid w:val="006F68BC"/>
    <w:rsid w:val="006F697F"/>
    <w:rsid w:val="006F6CAC"/>
    <w:rsid w:val="006F6F08"/>
    <w:rsid w:val="006F7112"/>
    <w:rsid w:val="006F785C"/>
    <w:rsid w:val="00700264"/>
    <w:rsid w:val="007003A3"/>
    <w:rsid w:val="0070054D"/>
    <w:rsid w:val="00700961"/>
    <w:rsid w:val="00700ADD"/>
    <w:rsid w:val="00701075"/>
    <w:rsid w:val="007015D0"/>
    <w:rsid w:val="007015F4"/>
    <w:rsid w:val="007018BE"/>
    <w:rsid w:val="00701A65"/>
    <w:rsid w:val="00701D5C"/>
    <w:rsid w:val="00701DEE"/>
    <w:rsid w:val="00701DFF"/>
    <w:rsid w:val="00701E69"/>
    <w:rsid w:val="00701EBB"/>
    <w:rsid w:val="00701EDF"/>
    <w:rsid w:val="007021DC"/>
    <w:rsid w:val="0070244D"/>
    <w:rsid w:val="007024DC"/>
    <w:rsid w:val="00702619"/>
    <w:rsid w:val="00702FF3"/>
    <w:rsid w:val="0070303C"/>
    <w:rsid w:val="007034ED"/>
    <w:rsid w:val="00703B00"/>
    <w:rsid w:val="00703E09"/>
    <w:rsid w:val="00703E3A"/>
    <w:rsid w:val="00704092"/>
    <w:rsid w:val="00704106"/>
    <w:rsid w:val="00704139"/>
    <w:rsid w:val="0070421C"/>
    <w:rsid w:val="007042AF"/>
    <w:rsid w:val="00704679"/>
    <w:rsid w:val="007046F3"/>
    <w:rsid w:val="00704E72"/>
    <w:rsid w:val="007052A0"/>
    <w:rsid w:val="00705389"/>
    <w:rsid w:val="00705563"/>
    <w:rsid w:val="007056E6"/>
    <w:rsid w:val="0070581D"/>
    <w:rsid w:val="00705859"/>
    <w:rsid w:val="00706059"/>
    <w:rsid w:val="0070628A"/>
    <w:rsid w:val="0070656B"/>
    <w:rsid w:val="00706596"/>
    <w:rsid w:val="00706694"/>
    <w:rsid w:val="007071AA"/>
    <w:rsid w:val="007071E7"/>
    <w:rsid w:val="007078AA"/>
    <w:rsid w:val="00707FAB"/>
    <w:rsid w:val="0071016A"/>
    <w:rsid w:val="007105B8"/>
    <w:rsid w:val="0071097F"/>
    <w:rsid w:val="00710EDF"/>
    <w:rsid w:val="00710F55"/>
    <w:rsid w:val="007111D0"/>
    <w:rsid w:val="00711325"/>
    <w:rsid w:val="00711607"/>
    <w:rsid w:val="007117F0"/>
    <w:rsid w:val="00711928"/>
    <w:rsid w:val="00711988"/>
    <w:rsid w:val="00711BFF"/>
    <w:rsid w:val="00711ED6"/>
    <w:rsid w:val="00711F98"/>
    <w:rsid w:val="007122D5"/>
    <w:rsid w:val="0071271B"/>
    <w:rsid w:val="00712789"/>
    <w:rsid w:val="0071284A"/>
    <w:rsid w:val="00712A97"/>
    <w:rsid w:val="00712E3A"/>
    <w:rsid w:val="00712EF4"/>
    <w:rsid w:val="00712F1A"/>
    <w:rsid w:val="0071312A"/>
    <w:rsid w:val="00713317"/>
    <w:rsid w:val="00713748"/>
    <w:rsid w:val="00713BC1"/>
    <w:rsid w:val="00713ECF"/>
    <w:rsid w:val="00714332"/>
    <w:rsid w:val="0071477E"/>
    <w:rsid w:val="00714B01"/>
    <w:rsid w:val="00714B30"/>
    <w:rsid w:val="00714BA1"/>
    <w:rsid w:val="00714BA7"/>
    <w:rsid w:val="00715348"/>
    <w:rsid w:val="0071539B"/>
    <w:rsid w:val="007156DE"/>
    <w:rsid w:val="00715F43"/>
    <w:rsid w:val="00716520"/>
    <w:rsid w:val="0071759F"/>
    <w:rsid w:val="00717705"/>
    <w:rsid w:val="00717F49"/>
    <w:rsid w:val="00720086"/>
    <w:rsid w:val="007203B3"/>
    <w:rsid w:val="00720526"/>
    <w:rsid w:val="00720C03"/>
    <w:rsid w:val="00720FAD"/>
    <w:rsid w:val="00721049"/>
    <w:rsid w:val="007210B0"/>
    <w:rsid w:val="00721300"/>
    <w:rsid w:val="00721312"/>
    <w:rsid w:val="007213BA"/>
    <w:rsid w:val="007217B4"/>
    <w:rsid w:val="007217C3"/>
    <w:rsid w:val="00721823"/>
    <w:rsid w:val="007219E4"/>
    <w:rsid w:val="00721A63"/>
    <w:rsid w:val="00721A72"/>
    <w:rsid w:val="00721AFE"/>
    <w:rsid w:val="00721C5F"/>
    <w:rsid w:val="00721DE7"/>
    <w:rsid w:val="0072257B"/>
    <w:rsid w:val="007226E5"/>
    <w:rsid w:val="00722EE5"/>
    <w:rsid w:val="00722EF6"/>
    <w:rsid w:val="0072336E"/>
    <w:rsid w:val="0072336F"/>
    <w:rsid w:val="00723376"/>
    <w:rsid w:val="007236BC"/>
    <w:rsid w:val="0072374E"/>
    <w:rsid w:val="0072386C"/>
    <w:rsid w:val="00723A0A"/>
    <w:rsid w:val="00723EAC"/>
    <w:rsid w:val="00724E4F"/>
    <w:rsid w:val="00724ECF"/>
    <w:rsid w:val="0072538B"/>
    <w:rsid w:val="00725590"/>
    <w:rsid w:val="00725598"/>
    <w:rsid w:val="007255B5"/>
    <w:rsid w:val="0072574A"/>
    <w:rsid w:val="0072594F"/>
    <w:rsid w:val="00725E66"/>
    <w:rsid w:val="0072647E"/>
    <w:rsid w:val="00726A7F"/>
    <w:rsid w:val="00726AD1"/>
    <w:rsid w:val="00726D32"/>
    <w:rsid w:val="00726F9A"/>
    <w:rsid w:val="007271D9"/>
    <w:rsid w:val="007277BE"/>
    <w:rsid w:val="007278A2"/>
    <w:rsid w:val="00727CC0"/>
    <w:rsid w:val="00727DAF"/>
    <w:rsid w:val="00727E36"/>
    <w:rsid w:val="0073137B"/>
    <w:rsid w:val="00731383"/>
    <w:rsid w:val="0073139C"/>
    <w:rsid w:val="00731706"/>
    <w:rsid w:val="00731806"/>
    <w:rsid w:val="0073224F"/>
    <w:rsid w:val="00732341"/>
    <w:rsid w:val="0073253A"/>
    <w:rsid w:val="0073297F"/>
    <w:rsid w:val="00732EBB"/>
    <w:rsid w:val="00732F8E"/>
    <w:rsid w:val="007331DE"/>
    <w:rsid w:val="0073348D"/>
    <w:rsid w:val="00733D12"/>
    <w:rsid w:val="00733EED"/>
    <w:rsid w:val="0073424B"/>
    <w:rsid w:val="007343A6"/>
    <w:rsid w:val="00734858"/>
    <w:rsid w:val="00734A0C"/>
    <w:rsid w:val="00734A80"/>
    <w:rsid w:val="00734ADB"/>
    <w:rsid w:val="00735108"/>
    <w:rsid w:val="007352AE"/>
    <w:rsid w:val="007358E7"/>
    <w:rsid w:val="00735972"/>
    <w:rsid w:val="00735DC2"/>
    <w:rsid w:val="00736459"/>
    <w:rsid w:val="007365CD"/>
    <w:rsid w:val="00736727"/>
    <w:rsid w:val="00736CE4"/>
    <w:rsid w:val="007376DD"/>
    <w:rsid w:val="00737ADE"/>
    <w:rsid w:val="00737CB9"/>
    <w:rsid w:val="00737E71"/>
    <w:rsid w:val="0074008B"/>
    <w:rsid w:val="00740378"/>
    <w:rsid w:val="007404E4"/>
    <w:rsid w:val="00740ADE"/>
    <w:rsid w:val="00740ED5"/>
    <w:rsid w:val="007410B4"/>
    <w:rsid w:val="007410EE"/>
    <w:rsid w:val="00741726"/>
    <w:rsid w:val="00741737"/>
    <w:rsid w:val="0074181E"/>
    <w:rsid w:val="00741CF2"/>
    <w:rsid w:val="0074205B"/>
    <w:rsid w:val="00742109"/>
    <w:rsid w:val="00742441"/>
    <w:rsid w:val="00742692"/>
    <w:rsid w:val="00742847"/>
    <w:rsid w:val="0074289C"/>
    <w:rsid w:val="00742966"/>
    <w:rsid w:val="007429EF"/>
    <w:rsid w:val="00742B91"/>
    <w:rsid w:val="00742FB5"/>
    <w:rsid w:val="007431D3"/>
    <w:rsid w:val="007436C3"/>
    <w:rsid w:val="00743946"/>
    <w:rsid w:val="0074412C"/>
    <w:rsid w:val="0074420D"/>
    <w:rsid w:val="007445C0"/>
    <w:rsid w:val="00744643"/>
    <w:rsid w:val="00744A75"/>
    <w:rsid w:val="00744E7F"/>
    <w:rsid w:val="00745165"/>
    <w:rsid w:val="007451A9"/>
    <w:rsid w:val="00745591"/>
    <w:rsid w:val="00745E8F"/>
    <w:rsid w:val="0074603B"/>
    <w:rsid w:val="007460F6"/>
    <w:rsid w:val="0074622A"/>
    <w:rsid w:val="007464A6"/>
    <w:rsid w:val="00746503"/>
    <w:rsid w:val="0074666A"/>
    <w:rsid w:val="0074796D"/>
    <w:rsid w:val="0075026E"/>
    <w:rsid w:val="00750A9D"/>
    <w:rsid w:val="00750AC4"/>
    <w:rsid w:val="00750E76"/>
    <w:rsid w:val="0075112E"/>
    <w:rsid w:val="007512A2"/>
    <w:rsid w:val="00751550"/>
    <w:rsid w:val="007515C6"/>
    <w:rsid w:val="00751704"/>
    <w:rsid w:val="007517F2"/>
    <w:rsid w:val="00751811"/>
    <w:rsid w:val="00751B94"/>
    <w:rsid w:val="0075238F"/>
    <w:rsid w:val="007526E0"/>
    <w:rsid w:val="00752730"/>
    <w:rsid w:val="00752782"/>
    <w:rsid w:val="007529C1"/>
    <w:rsid w:val="00752C6C"/>
    <w:rsid w:val="00752DEA"/>
    <w:rsid w:val="00752DFA"/>
    <w:rsid w:val="00752FBF"/>
    <w:rsid w:val="007532D7"/>
    <w:rsid w:val="007532F8"/>
    <w:rsid w:val="00753541"/>
    <w:rsid w:val="00753695"/>
    <w:rsid w:val="007537C7"/>
    <w:rsid w:val="00753C21"/>
    <w:rsid w:val="00753C8E"/>
    <w:rsid w:val="00753DAA"/>
    <w:rsid w:val="00754193"/>
    <w:rsid w:val="0075455D"/>
    <w:rsid w:val="00754784"/>
    <w:rsid w:val="00754963"/>
    <w:rsid w:val="00754DD1"/>
    <w:rsid w:val="00754EB0"/>
    <w:rsid w:val="00754EB2"/>
    <w:rsid w:val="007550BB"/>
    <w:rsid w:val="0075532A"/>
    <w:rsid w:val="007554AB"/>
    <w:rsid w:val="007558E6"/>
    <w:rsid w:val="00755B6E"/>
    <w:rsid w:val="00755FC9"/>
    <w:rsid w:val="00756379"/>
    <w:rsid w:val="00756464"/>
    <w:rsid w:val="007566B7"/>
    <w:rsid w:val="00756726"/>
    <w:rsid w:val="00756A1F"/>
    <w:rsid w:val="00756B8E"/>
    <w:rsid w:val="00756D60"/>
    <w:rsid w:val="0075726E"/>
    <w:rsid w:val="0075755F"/>
    <w:rsid w:val="0075788C"/>
    <w:rsid w:val="00757C52"/>
    <w:rsid w:val="00757C83"/>
    <w:rsid w:val="00757D1D"/>
    <w:rsid w:val="00757D4E"/>
    <w:rsid w:val="00757DD1"/>
    <w:rsid w:val="00757FCE"/>
    <w:rsid w:val="00760091"/>
    <w:rsid w:val="00760575"/>
    <w:rsid w:val="00760728"/>
    <w:rsid w:val="00760EEC"/>
    <w:rsid w:val="007616CA"/>
    <w:rsid w:val="007619AA"/>
    <w:rsid w:val="007619BF"/>
    <w:rsid w:val="00761D6E"/>
    <w:rsid w:val="00761D6F"/>
    <w:rsid w:val="0076242B"/>
    <w:rsid w:val="0076262A"/>
    <w:rsid w:val="007626C1"/>
    <w:rsid w:val="00762704"/>
    <w:rsid w:val="007628A9"/>
    <w:rsid w:val="007629C5"/>
    <w:rsid w:val="00762CBD"/>
    <w:rsid w:val="0076351C"/>
    <w:rsid w:val="00763748"/>
    <w:rsid w:val="00763C39"/>
    <w:rsid w:val="00763D9B"/>
    <w:rsid w:val="00764166"/>
    <w:rsid w:val="007647A3"/>
    <w:rsid w:val="007649B1"/>
    <w:rsid w:val="0076514C"/>
    <w:rsid w:val="007651F7"/>
    <w:rsid w:val="00765429"/>
    <w:rsid w:val="007658C4"/>
    <w:rsid w:val="00765982"/>
    <w:rsid w:val="00765BF7"/>
    <w:rsid w:val="00765D21"/>
    <w:rsid w:val="00765F68"/>
    <w:rsid w:val="0076628C"/>
    <w:rsid w:val="00766815"/>
    <w:rsid w:val="007669FD"/>
    <w:rsid w:val="00766AD7"/>
    <w:rsid w:val="00766E08"/>
    <w:rsid w:val="007670C8"/>
    <w:rsid w:val="007670E9"/>
    <w:rsid w:val="00767347"/>
    <w:rsid w:val="007674B2"/>
    <w:rsid w:val="007676D2"/>
    <w:rsid w:val="00767AFF"/>
    <w:rsid w:val="00770351"/>
    <w:rsid w:val="00770CF1"/>
    <w:rsid w:val="00771089"/>
    <w:rsid w:val="00771316"/>
    <w:rsid w:val="00771330"/>
    <w:rsid w:val="00771601"/>
    <w:rsid w:val="007716B3"/>
    <w:rsid w:val="00771920"/>
    <w:rsid w:val="00771ACF"/>
    <w:rsid w:val="00771F90"/>
    <w:rsid w:val="0077220B"/>
    <w:rsid w:val="00772345"/>
    <w:rsid w:val="0077259B"/>
    <w:rsid w:val="00772910"/>
    <w:rsid w:val="007729C6"/>
    <w:rsid w:val="00772CA6"/>
    <w:rsid w:val="00772D22"/>
    <w:rsid w:val="00772D8F"/>
    <w:rsid w:val="00772E9D"/>
    <w:rsid w:val="007731A3"/>
    <w:rsid w:val="007739BC"/>
    <w:rsid w:val="007739C4"/>
    <w:rsid w:val="00773B21"/>
    <w:rsid w:val="00773EF3"/>
    <w:rsid w:val="00773EFB"/>
    <w:rsid w:val="00773F68"/>
    <w:rsid w:val="00774148"/>
    <w:rsid w:val="0077433E"/>
    <w:rsid w:val="00774777"/>
    <w:rsid w:val="00774CE1"/>
    <w:rsid w:val="00774EBF"/>
    <w:rsid w:val="00775202"/>
    <w:rsid w:val="007755AA"/>
    <w:rsid w:val="007756FB"/>
    <w:rsid w:val="00775776"/>
    <w:rsid w:val="00775BB7"/>
    <w:rsid w:val="00775F1E"/>
    <w:rsid w:val="007762FD"/>
    <w:rsid w:val="00776390"/>
    <w:rsid w:val="00776B53"/>
    <w:rsid w:val="00776E60"/>
    <w:rsid w:val="00776EB2"/>
    <w:rsid w:val="00777384"/>
    <w:rsid w:val="00777407"/>
    <w:rsid w:val="00777740"/>
    <w:rsid w:val="00777F84"/>
    <w:rsid w:val="0078001B"/>
    <w:rsid w:val="007800E0"/>
    <w:rsid w:val="0078021C"/>
    <w:rsid w:val="007809BC"/>
    <w:rsid w:val="00780ADC"/>
    <w:rsid w:val="00780B95"/>
    <w:rsid w:val="007812CA"/>
    <w:rsid w:val="00781A15"/>
    <w:rsid w:val="00781A53"/>
    <w:rsid w:val="00781C86"/>
    <w:rsid w:val="00781CEC"/>
    <w:rsid w:val="00782126"/>
    <w:rsid w:val="007823AE"/>
    <w:rsid w:val="007823EA"/>
    <w:rsid w:val="00782771"/>
    <w:rsid w:val="00782B5A"/>
    <w:rsid w:val="00782BCC"/>
    <w:rsid w:val="00782D83"/>
    <w:rsid w:val="00782E00"/>
    <w:rsid w:val="00782FE9"/>
    <w:rsid w:val="00783160"/>
    <w:rsid w:val="007834A6"/>
    <w:rsid w:val="0078355D"/>
    <w:rsid w:val="00783AAB"/>
    <w:rsid w:val="0078405C"/>
    <w:rsid w:val="00784368"/>
    <w:rsid w:val="0078447D"/>
    <w:rsid w:val="00784538"/>
    <w:rsid w:val="007845FB"/>
    <w:rsid w:val="00784662"/>
    <w:rsid w:val="00784D7C"/>
    <w:rsid w:val="007852CD"/>
    <w:rsid w:val="00785339"/>
    <w:rsid w:val="007856F1"/>
    <w:rsid w:val="00785BBC"/>
    <w:rsid w:val="00786393"/>
    <w:rsid w:val="007863E4"/>
    <w:rsid w:val="0078649D"/>
    <w:rsid w:val="007865AF"/>
    <w:rsid w:val="00786716"/>
    <w:rsid w:val="00786825"/>
    <w:rsid w:val="0078701D"/>
    <w:rsid w:val="00787198"/>
    <w:rsid w:val="00787568"/>
    <w:rsid w:val="00787623"/>
    <w:rsid w:val="00787E99"/>
    <w:rsid w:val="0079007C"/>
    <w:rsid w:val="007903EB"/>
    <w:rsid w:val="00790643"/>
    <w:rsid w:val="0079065D"/>
    <w:rsid w:val="00790D1B"/>
    <w:rsid w:val="00790F1B"/>
    <w:rsid w:val="007911DC"/>
    <w:rsid w:val="00791377"/>
    <w:rsid w:val="00791859"/>
    <w:rsid w:val="00791B4F"/>
    <w:rsid w:val="00791C67"/>
    <w:rsid w:val="00791D24"/>
    <w:rsid w:val="00791D8E"/>
    <w:rsid w:val="00791DF2"/>
    <w:rsid w:val="00792B18"/>
    <w:rsid w:val="00793215"/>
    <w:rsid w:val="00793240"/>
    <w:rsid w:val="0079343F"/>
    <w:rsid w:val="007934A5"/>
    <w:rsid w:val="007934CA"/>
    <w:rsid w:val="0079351B"/>
    <w:rsid w:val="00794109"/>
    <w:rsid w:val="00794492"/>
    <w:rsid w:val="0079449B"/>
    <w:rsid w:val="007946E5"/>
    <w:rsid w:val="00794711"/>
    <w:rsid w:val="007947C4"/>
    <w:rsid w:val="00794982"/>
    <w:rsid w:val="00794A1D"/>
    <w:rsid w:val="00794D74"/>
    <w:rsid w:val="00794FFF"/>
    <w:rsid w:val="007950E0"/>
    <w:rsid w:val="007955EF"/>
    <w:rsid w:val="007958D1"/>
    <w:rsid w:val="00795B34"/>
    <w:rsid w:val="00795ED3"/>
    <w:rsid w:val="00795F07"/>
    <w:rsid w:val="00795F16"/>
    <w:rsid w:val="00796052"/>
    <w:rsid w:val="00796134"/>
    <w:rsid w:val="007961D9"/>
    <w:rsid w:val="00796B78"/>
    <w:rsid w:val="00796DF4"/>
    <w:rsid w:val="0079703B"/>
    <w:rsid w:val="00797053"/>
    <w:rsid w:val="00797064"/>
    <w:rsid w:val="0079708E"/>
    <w:rsid w:val="007970BF"/>
    <w:rsid w:val="007971BA"/>
    <w:rsid w:val="007973FD"/>
    <w:rsid w:val="0079787A"/>
    <w:rsid w:val="00797894"/>
    <w:rsid w:val="00797BF1"/>
    <w:rsid w:val="007A044D"/>
    <w:rsid w:val="007A0483"/>
    <w:rsid w:val="007A05F5"/>
    <w:rsid w:val="007A105E"/>
    <w:rsid w:val="007A1084"/>
    <w:rsid w:val="007A1C19"/>
    <w:rsid w:val="007A1D40"/>
    <w:rsid w:val="007A1D44"/>
    <w:rsid w:val="007A1F88"/>
    <w:rsid w:val="007A235A"/>
    <w:rsid w:val="007A25DB"/>
    <w:rsid w:val="007A26AC"/>
    <w:rsid w:val="007A26B2"/>
    <w:rsid w:val="007A286C"/>
    <w:rsid w:val="007A2BB2"/>
    <w:rsid w:val="007A2ECD"/>
    <w:rsid w:val="007A31B8"/>
    <w:rsid w:val="007A3264"/>
    <w:rsid w:val="007A33C2"/>
    <w:rsid w:val="007A37B1"/>
    <w:rsid w:val="007A3E07"/>
    <w:rsid w:val="007A4427"/>
    <w:rsid w:val="007A461D"/>
    <w:rsid w:val="007A4B8B"/>
    <w:rsid w:val="007A4F5B"/>
    <w:rsid w:val="007A50D5"/>
    <w:rsid w:val="007A55FA"/>
    <w:rsid w:val="007A568A"/>
    <w:rsid w:val="007A5979"/>
    <w:rsid w:val="007A5C28"/>
    <w:rsid w:val="007A5E5F"/>
    <w:rsid w:val="007A654F"/>
    <w:rsid w:val="007A66E7"/>
    <w:rsid w:val="007A6916"/>
    <w:rsid w:val="007A6C6D"/>
    <w:rsid w:val="007A6E08"/>
    <w:rsid w:val="007A6F35"/>
    <w:rsid w:val="007A70AD"/>
    <w:rsid w:val="007A77C8"/>
    <w:rsid w:val="007B01BC"/>
    <w:rsid w:val="007B0250"/>
    <w:rsid w:val="007B026C"/>
    <w:rsid w:val="007B049B"/>
    <w:rsid w:val="007B0A93"/>
    <w:rsid w:val="007B0CEF"/>
    <w:rsid w:val="007B0E84"/>
    <w:rsid w:val="007B0F04"/>
    <w:rsid w:val="007B144F"/>
    <w:rsid w:val="007B15A5"/>
    <w:rsid w:val="007B18FA"/>
    <w:rsid w:val="007B277D"/>
    <w:rsid w:val="007B2794"/>
    <w:rsid w:val="007B29CD"/>
    <w:rsid w:val="007B2C49"/>
    <w:rsid w:val="007B2C72"/>
    <w:rsid w:val="007B2D62"/>
    <w:rsid w:val="007B2E93"/>
    <w:rsid w:val="007B2F8C"/>
    <w:rsid w:val="007B33B8"/>
    <w:rsid w:val="007B35E3"/>
    <w:rsid w:val="007B3866"/>
    <w:rsid w:val="007B3BED"/>
    <w:rsid w:val="007B3D19"/>
    <w:rsid w:val="007B40F2"/>
    <w:rsid w:val="007B412F"/>
    <w:rsid w:val="007B46F1"/>
    <w:rsid w:val="007B4E54"/>
    <w:rsid w:val="007B5DCB"/>
    <w:rsid w:val="007B5DD7"/>
    <w:rsid w:val="007B5DDE"/>
    <w:rsid w:val="007B609D"/>
    <w:rsid w:val="007B6559"/>
    <w:rsid w:val="007B68DD"/>
    <w:rsid w:val="007B73CE"/>
    <w:rsid w:val="007B76B8"/>
    <w:rsid w:val="007B7857"/>
    <w:rsid w:val="007B7941"/>
    <w:rsid w:val="007B7C6B"/>
    <w:rsid w:val="007B7DD8"/>
    <w:rsid w:val="007C0338"/>
    <w:rsid w:val="007C0476"/>
    <w:rsid w:val="007C05F2"/>
    <w:rsid w:val="007C0CA6"/>
    <w:rsid w:val="007C0F73"/>
    <w:rsid w:val="007C0FB2"/>
    <w:rsid w:val="007C10F5"/>
    <w:rsid w:val="007C16AD"/>
    <w:rsid w:val="007C202D"/>
    <w:rsid w:val="007C219E"/>
    <w:rsid w:val="007C26D2"/>
    <w:rsid w:val="007C3279"/>
    <w:rsid w:val="007C3852"/>
    <w:rsid w:val="007C38BC"/>
    <w:rsid w:val="007C3B79"/>
    <w:rsid w:val="007C3C42"/>
    <w:rsid w:val="007C47A0"/>
    <w:rsid w:val="007C4AC6"/>
    <w:rsid w:val="007C4B5A"/>
    <w:rsid w:val="007C4C9A"/>
    <w:rsid w:val="007C510B"/>
    <w:rsid w:val="007C5F9E"/>
    <w:rsid w:val="007C61CC"/>
    <w:rsid w:val="007C63DB"/>
    <w:rsid w:val="007C660C"/>
    <w:rsid w:val="007C664A"/>
    <w:rsid w:val="007C667A"/>
    <w:rsid w:val="007C682C"/>
    <w:rsid w:val="007C6AF7"/>
    <w:rsid w:val="007C6DA4"/>
    <w:rsid w:val="007C6E84"/>
    <w:rsid w:val="007C7030"/>
    <w:rsid w:val="007C7070"/>
    <w:rsid w:val="007C723B"/>
    <w:rsid w:val="007C7301"/>
    <w:rsid w:val="007C73AF"/>
    <w:rsid w:val="007C7D1C"/>
    <w:rsid w:val="007C7E6E"/>
    <w:rsid w:val="007C7F91"/>
    <w:rsid w:val="007D00F5"/>
    <w:rsid w:val="007D0586"/>
    <w:rsid w:val="007D06AD"/>
    <w:rsid w:val="007D092E"/>
    <w:rsid w:val="007D0AEB"/>
    <w:rsid w:val="007D0B78"/>
    <w:rsid w:val="007D108F"/>
    <w:rsid w:val="007D12E2"/>
    <w:rsid w:val="007D14AB"/>
    <w:rsid w:val="007D1735"/>
    <w:rsid w:val="007D17A5"/>
    <w:rsid w:val="007D202B"/>
    <w:rsid w:val="007D2599"/>
    <w:rsid w:val="007D266D"/>
    <w:rsid w:val="007D29C3"/>
    <w:rsid w:val="007D2AFA"/>
    <w:rsid w:val="007D2C58"/>
    <w:rsid w:val="007D324E"/>
    <w:rsid w:val="007D36E9"/>
    <w:rsid w:val="007D3BE6"/>
    <w:rsid w:val="007D3C94"/>
    <w:rsid w:val="007D42F3"/>
    <w:rsid w:val="007D47A8"/>
    <w:rsid w:val="007D47F8"/>
    <w:rsid w:val="007D4B19"/>
    <w:rsid w:val="007D520F"/>
    <w:rsid w:val="007D52FF"/>
    <w:rsid w:val="007D5569"/>
    <w:rsid w:val="007D5579"/>
    <w:rsid w:val="007D56FE"/>
    <w:rsid w:val="007D5857"/>
    <w:rsid w:val="007D5BB5"/>
    <w:rsid w:val="007D5FB5"/>
    <w:rsid w:val="007D61DC"/>
    <w:rsid w:val="007D62AD"/>
    <w:rsid w:val="007D6424"/>
    <w:rsid w:val="007D6750"/>
    <w:rsid w:val="007D6983"/>
    <w:rsid w:val="007D6DB5"/>
    <w:rsid w:val="007D706A"/>
    <w:rsid w:val="007D71CC"/>
    <w:rsid w:val="007D74BE"/>
    <w:rsid w:val="007D751D"/>
    <w:rsid w:val="007D755C"/>
    <w:rsid w:val="007D75E0"/>
    <w:rsid w:val="007D7781"/>
    <w:rsid w:val="007D7B0B"/>
    <w:rsid w:val="007D7FA4"/>
    <w:rsid w:val="007E002A"/>
    <w:rsid w:val="007E0C18"/>
    <w:rsid w:val="007E0CCF"/>
    <w:rsid w:val="007E115C"/>
    <w:rsid w:val="007E1531"/>
    <w:rsid w:val="007E170B"/>
    <w:rsid w:val="007E187A"/>
    <w:rsid w:val="007E2F2E"/>
    <w:rsid w:val="007E31C2"/>
    <w:rsid w:val="007E328B"/>
    <w:rsid w:val="007E3652"/>
    <w:rsid w:val="007E3721"/>
    <w:rsid w:val="007E3BC1"/>
    <w:rsid w:val="007E3BC6"/>
    <w:rsid w:val="007E3E23"/>
    <w:rsid w:val="007E3F6C"/>
    <w:rsid w:val="007E4057"/>
    <w:rsid w:val="007E4FB8"/>
    <w:rsid w:val="007E5181"/>
    <w:rsid w:val="007E550B"/>
    <w:rsid w:val="007E56D0"/>
    <w:rsid w:val="007E56D8"/>
    <w:rsid w:val="007E5B2A"/>
    <w:rsid w:val="007E5C8D"/>
    <w:rsid w:val="007E619A"/>
    <w:rsid w:val="007E62F0"/>
    <w:rsid w:val="007E6616"/>
    <w:rsid w:val="007E6620"/>
    <w:rsid w:val="007E68AB"/>
    <w:rsid w:val="007E6C0B"/>
    <w:rsid w:val="007E7BAF"/>
    <w:rsid w:val="007E7BED"/>
    <w:rsid w:val="007F0C0D"/>
    <w:rsid w:val="007F1161"/>
    <w:rsid w:val="007F12DA"/>
    <w:rsid w:val="007F12E0"/>
    <w:rsid w:val="007F19C6"/>
    <w:rsid w:val="007F1A34"/>
    <w:rsid w:val="007F1ABB"/>
    <w:rsid w:val="007F1C89"/>
    <w:rsid w:val="007F1FE5"/>
    <w:rsid w:val="007F2037"/>
    <w:rsid w:val="007F2170"/>
    <w:rsid w:val="007F250B"/>
    <w:rsid w:val="007F29B6"/>
    <w:rsid w:val="007F29EE"/>
    <w:rsid w:val="007F2AF5"/>
    <w:rsid w:val="007F2CE4"/>
    <w:rsid w:val="007F31EF"/>
    <w:rsid w:val="007F32E5"/>
    <w:rsid w:val="007F3570"/>
    <w:rsid w:val="007F35A8"/>
    <w:rsid w:val="007F3627"/>
    <w:rsid w:val="007F391D"/>
    <w:rsid w:val="007F3C28"/>
    <w:rsid w:val="007F3CB6"/>
    <w:rsid w:val="007F3EBB"/>
    <w:rsid w:val="007F4027"/>
    <w:rsid w:val="007F4152"/>
    <w:rsid w:val="007F417E"/>
    <w:rsid w:val="007F435D"/>
    <w:rsid w:val="007F4574"/>
    <w:rsid w:val="007F4698"/>
    <w:rsid w:val="007F4734"/>
    <w:rsid w:val="007F49B5"/>
    <w:rsid w:val="007F507A"/>
    <w:rsid w:val="007F5272"/>
    <w:rsid w:val="007F5501"/>
    <w:rsid w:val="007F5BB9"/>
    <w:rsid w:val="007F5DBE"/>
    <w:rsid w:val="007F60BB"/>
    <w:rsid w:val="007F6518"/>
    <w:rsid w:val="007F667B"/>
    <w:rsid w:val="007F694A"/>
    <w:rsid w:val="007F6983"/>
    <w:rsid w:val="007F6DA1"/>
    <w:rsid w:val="007F751B"/>
    <w:rsid w:val="007F7530"/>
    <w:rsid w:val="007F76E1"/>
    <w:rsid w:val="007F77A8"/>
    <w:rsid w:val="007F7B21"/>
    <w:rsid w:val="008003FD"/>
    <w:rsid w:val="008009AC"/>
    <w:rsid w:val="00800A47"/>
    <w:rsid w:val="00800C38"/>
    <w:rsid w:val="00800C42"/>
    <w:rsid w:val="008010D7"/>
    <w:rsid w:val="00801B2A"/>
    <w:rsid w:val="00801DC9"/>
    <w:rsid w:val="0080207B"/>
    <w:rsid w:val="008020D0"/>
    <w:rsid w:val="00802219"/>
    <w:rsid w:val="00802374"/>
    <w:rsid w:val="00802433"/>
    <w:rsid w:val="00802566"/>
    <w:rsid w:val="0080279A"/>
    <w:rsid w:val="00802860"/>
    <w:rsid w:val="00802B04"/>
    <w:rsid w:val="00802C3C"/>
    <w:rsid w:val="00802FB5"/>
    <w:rsid w:val="008033AB"/>
    <w:rsid w:val="00803968"/>
    <w:rsid w:val="00803D42"/>
    <w:rsid w:val="00804277"/>
    <w:rsid w:val="008046DC"/>
    <w:rsid w:val="008046ED"/>
    <w:rsid w:val="0080477C"/>
    <w:rsid w:val="0080494D"/>
    <w:rsid w:val="00804B05"/>
    <w:rsid w:val="00804BE9"/>
    <w:rsid w:val="00804DE3"/>
    <w:rsid w:val="00804EA7"/>
    <w:rsid w:val="008051EA"/>
    <w:rsid w:val="0080534E"/>
    <w:rsid w:val="0080539B"/>
    <w:rsid w:val="00805796"/>
    <w:rsid w:val="00805869"/>
    <w:rsid w:val="00805A0C"/>
    <w:rsid w:val="00805CD4"/>
    <w:rsid w:val="00805E9C"/>
    <w:rsid w:val="00805FF8"/>
    <w:rsid w:val="008060DE"/>
    <w:rsid w:val="00806483"/>
    <w:rsid w:val="00806815"/>
    <w:rsid w:val="008069E6"/>
    <w:rsid w:val="00806B68"/>
    <w:rsid w:val="00806B89"/>
    <w:rsid w:val="00806D23"/>
    <w:rsid w:val="00806DFA"/>
    <w:rsid w:val="00806E0A"/>
    <w:rsid w:val="00807591"/>
    <w:rsid w:val="0080767B"/>
    <w:rsid w:val="008076BC"/>
    <w:rsid w:val="008078CA"/>
    <w:rsid w:val="00807E80"/>
    <w:rsid w:val="00807E88"/>
    <w:rsid w:val="00810069"/>
    <w:rsid w:val="008107F2"/>
    <w:rsid w:val="00810814"/>
    <w:rsid w:val="00810984"/>
    <w:rsid w:val="0081099B"/>
    <w:rsid w:val="00810DC4"/>
    <w:rsid w:val="00810E1C"/>
    <w:rsid w:val="0081131E"/>
    <w:rsid w:val="00811901"/>
    <w:rsid w:val="00811991"/>
    <w:rsid w:val="00811B35"/>
    <w:rsid w:val="00812176"/>
    <w:rsid w:val="008121DD"/>
    <w:rsid w:val="00812344"/>
    <w:rsid w:val="008123A6"/>
    <w:rsid w:val="0081263D"/>
    <w:rsid w:val="0081275A"/>
    <w:rsid w:val="008129C0"/>
    <w:rsid w:val="00812A75"/>
    <w:rsid w:val="0081319C"/>
    <w:rsid w:val="008132A9"/>
    <w:rsid w:val="0081366A"/>
    <w:rsid w:val="00813B19"/>
    <w:rsid w:val="00813C8D"/>
    <w:rsid w:val="00814149"/>
    <w:rsid w:val="0081453D"/>
    <w:rsid w:val="00814CF5"/>
    <w:rsid w:val="00815966"/>
    <w:rsid w:val="00815EFB"/>
    <w:rsid w:val="008161E3"/>
    <w:rsid w:val="0081659F"/>
    <w:rsid w:val="00816830"/>
    <w:rsid w:val="0081689C"/>
    <w:rsid w:val="00816918"/>
    <w:rsid w:val="0081698C"/>
    <w:rsid w:val="00817155"/>
    <w:rsid w:val="008176F0"/>
    <w:rsid w:val="00817A93"/>
    <w:rsid w:val="00817D28"/>
    <w:rsid w:val="00820101"/>
    <w:rsid w:val="0082019C"/>
    <w:rsid w:val="00820A83"/>
    <w:rsid w:val="00820FEB"/>
    <w:rsid w:val="00821709"/>
    <w:rsid w:val="00821ACE"/>
    <w:rsid w:val="00822037"/>
    <w:rsid w:val="00822198"/>
    <w:rsid w:val="008221C9"/>
    <w:rsid w:val="0082257A"/>
    <w:rsid w:val="008228E7"/>
    <w:rsid w:val="0082293A"/>
    <w:rsid w:val="00822AA0"/>
    <w:rsid w:val="0082303A"/>
    <w:rsid w:val="0082307C"/>
    <w:rsid w:val="00823309"/>
    <w:rsid w:val="00823630"/>
    <w:rsid w:val="008237EE"/>
    <w:rsid w:val="00823EA4"/>
    <w:rsid w:val="00823F25"/>
    <w:rsid w:val="008241BF"/>
    <w:rsid w:val="00824252"/>
    <w:rsid w:val="00824346"/>
    <w:rsid w:val="0082439A"/>
    <w:rsid w:val="008244EC"/>
    <w:rsid w:val="00824695"/>
    <w:rsid w:val="00824809"/>
    <w:rsid w:val="008251B7"/>
    <w:rsid w:val="0082525E"/>
    <w:rsid w:val="00825770"/>
    <w:rsid w:val="008257C6"/>
    <w:rsid w:val="008258A2"/>
    <w:rsid w:val="008261DD"/>
    <w:rsid w:val="0082628D"/>
    <w:rsid w:val="00826AB3"/>
    <w:rsid w:val="00826D72"/>
    <w:rsid w:val="00826E42"/>
    <w:rsid w:val="00826FC7"/>
    <w:rsid w:val="00827233"/>
    <w:rsid w:val="00827255"/>
    <w:rsid w:val="00827587"/>
    <w:rsid w:val="008276CA"/>
    <w:rsid w:val="008277C0"/>
    <w:rsid w:val="008277C7"/>
    <w:rsid w:val="0082789D"/>
    <w:rsid w:val="00827900"/>
    <w:rsid w:val="0082798C"/>
    <w:rsid w:val="0083011C"/>
    <w:rsid w:val="00830D11"/>
    <w:rsid w:val="00831510"/>
    <w:rsid w:val="00831552"/>
    <w:rsid w:val="00831695"/>
    <w:rsid w:val="00831B9B"/>
    <w:rsid w:val="00831C0D"/>
    <w:rsid w:val="00831D4D"/>
    <w:rsid w:val="00831DE1"/>
    <w:rsid w:val="00831EE0"/>
    <w:rsid w:val="0083257A"/>
    <w:rsid w:val="00832717"/>
    <w:rsid w:val="0083282D"/>
    <w:rsid w:val="00832C05"/>
    <w:rsid w:val="00832CEC"/>
    <w:rsid w:val="00832E8A"/>
    <w:rsid w:val="008338C8"/>
    <w:rsid w:val="0083397F"/>
    <w:rsid w:val="00834011"/>
    <w:rsid w:val="008342E1"/>
    <w:rsid w:val="00834438"/>
    <w:rsid w:val="00834735"/>
    <w:rsid w:val="008348CE"/>
    <w:rsid w:val="0083494F"/>
    <w:rsid w:val="00834966"/>
    <w:rsid w:val="008349A1"/>
    <w:rsid w:val="008349C6"/>
    <w:rsid w:val="00834B54"/>
    <w:rsid w:val="00834C81"/>
    <w:rsid w:val="0083599E"/>
    <w:rsid w:val="00835EF1"/>
    <w:rsid w:val="00835FB1"/>
    <w:rsid w:val="008360AB"/>
    <w:rsid w:val="008360CF"/>
    <w:rsid w:val="00836220"/>
    <w:rsid w:val="0083639C"/>
    <w:rsid w:val="008367E5"/>
    <w:rsid w:val="00836C65"/>
    <w:rsid w:val="00836DFB"/>
    <w:rsid w:val="00836F7C"/>
    <w:rsid w:val="00837101"/>
    <w:rsid w:val="00837244"/>
    <w:rsid w:val="00837391"/>
    <w:rsid w:val="008373B0"/>
    <w:rsid w:val="00837439"/>
    <w:rsid w:val="00837966"/>
    <w:rsid w:val="00837B34"/>
    <w:rsid w:val="00837B9B"/>
    <w:rsid w:val="00837DC9"/>
    <w:rsid w:val="00837E66"/>
    <w:rsid w:val="00837E9D"/>
    <w:rsid w:val="008400DF"/>
    <w:rsid w:val="008404D6"/>
    <w:rsid w:val="0084056A"/>
    <w:rsid w:val="0084080B"/>
    <w:rsid w:val="00840A60"/>
    <w:rsid w:val="00840B24"/>
    <w:rsid w:val="00840E56"/>
    <w:rsid w:val="0084102D"/>
    <w:rsid w:val="0084111D"/>
    <w:rsid w:val="008411BC"/>
    <w:rsid w:val="00841454"/>
    <w:rsid w:val="00841685"/>
    <w:rsid w:val="00841790"/>
    <w:rsid w:val="00841D34"/>
    <w:rsid w:val="00842974"/>
    <w:rsid w:val="008431F0"/>
    <w:rsid w:val="00843A52"/>
    <w:rsid w:val="00843B36"/>
    <w:rsid w:val="00843FB4"/>
    <w:rsid w:val="00844150"/>
    <w:rsid w:val="008445AE"/>
    <w:rsid w:val="0084474A"/>
    <w:rsid w:val="00844789"/>
    <w:rsid w:val="008456E5"/>
    <w:rsid w:val="0084578A"/>
    <w:rsid w:val="0084582C"/>
    <w:rsid w:val="00845934"/>
    <w:rsid w:val="00845B34"/>
    <w:rsid w:val="00845B97"/>
    <w:rsid w:val="008467C4"/>
    <w:rsid w:val="00846ACB"/>
    <w:rsid w:val="00846C51"/>
    <w:rsid w:val="00846CF3"/>
    <w:rsid w:val="00846E50"/>
    <w:rsid w:val="00847090"/>
    <w:rsid w:val="008479C2"/>
    <w:rsid w:val="00847A92"/>
    <w:rsid w:val="00847B62"/>
    <w:rsid w:val="00850617"/>
    <w:rsid w:val="00850621"/>
    <w:rsid w:val="00850865"/>
    <w:rsid w:val="00850A74"/>
    <w:rsid w:val="00850B93"/>
    <w:rsid w:val="00850E40"/>
    <w:rsid w:val="00851385"/>
    <w:rsid w:val="00851C12"/>
    <w:rsid w:val="00851E25"/>
    <w:rsid w:val="00851EED"/>
    <w:rsid w:val="008523E0"/>
    <w:rsid w:val="00852922"/>
    <w:rsid w:val="00852B71"/>
    <w:rsid w:val="008532DA"/>
    <w:rsid w:val="00853FD5"/>
    <w:rsid w:val="0085406D"/>
    <w:rsid w:val="0085456A"/>
    <w:rsid w:val="00854610"/>
    <w:rsid w:val="008547B0"/>
    <w:rsid w:val="00854994"/>
    <w:rsid w:val="008549DE"/>
    <w:rsid w:val="00854B80"/>
    <w:rsid w:val="00854FF9"/>
    <w:rsid w:val="008552FA"/>
    <w:rsid w:val="00855374"/>
    <w:rsid w:val="00855697"/>
    <w:rsid w:val="008558B7"/>
    <w:rsid w:val="0085605E"/>
    <w:rsid w:val="008563BD"/>
    <w:rsid w:val="00856CC9"/>
    <w:rsid w:val="0085712B"/>
    <w:rsid w:val="0085729F"/>
    <w:rsid w:val="00857612"/>
    <w:rsid w:val="00860235"/>
    <w:rsid w:val="00860C50"/>
    <w:rsid w:val="00860C6F"/>
    <w:rsid w:val="00860E58"/>
    <w:rsid w:val="00860FFE"/>
    <w:rsid w:val="00861CBA"/>
    <w:rsid w:val="00861EF7"/>
    <w:rsid w:val="00861F92"/>
    <w:rsid w:val="00862569"/>
    <w:rsid w:val="008627D4"/>
    <w:rsid w:val="00862C4F"/>
    <w:rsid w:val="00862DB2"/>
    <w:rsid w:val="00863100"/>
    <w:rsid w:val="00863432"/>
    <w:rsid w:val="00863485"/>
    <w:rsid w:val="0086366A"/>
    <w:rsid w:val="00863A46"/>
    <w:rsid w:val="00863D37"/>
    <w:rsid w:val="00863FFA"/>
    <w:rsid w:val="0086406A"/>
    <w:rsid w:val="008642E3"/>
    <w:rsid w:val="00864437"/>
    <w:rsid w:val="00864616"/>
    <w:rsid w:val="00864C29"/>
    <w:rsid w:val="00864D5B"/>
    <w:rsid w:val="00864DEC"/>
    <w:rsid w:val="00865062"/>
    <w:rsid w:val="00865268"/>
    <w:rsid w:val="008652A5"/>
    <w:rsid w:val="00865381"/>
    <w:rsid w:val="008653A4"/>
    <w:rsid w:val="008655E3"/>
    <w:rsid w:val="0086584A"/>
    <w:rsid w:val="008660AB"/>
    <w:rsid w:val="00866132"/>
    <w:rsid w:val="00866CE7"/>
    <w:rsid w:val="00866E4D"/>
    <w:rsid w:val="00866EF3"/>
    <w:rsid w:val="0086757A"/>
    <w:rsid w:val="00867ACC"/>
    <w:rsid w:val="00867CC6"/>
    <w:rsid w:val="0087004C"/>
    <w:rsid w:val="0087018E"/>
    <w:rsid w:val="008701D1"/>
    <w:rsid w:val="008706C2"/>
    <w:rsid w:val="008708A0"/>
    <w:rsid w:val="00871625"/>
    <w:rsid w:val="008717EA"/>
    <w:rsid w:val="008719A6"/>
    <w:rsid w:val="00871B4F"/>
    <w:rsid w:val="00871C49"/>
    <w:rsid w:val="00871C9D"/>
    <w:rsid w:val="00871D35"/>
    <w:rsid w:val="00871F12"/>
    <w:rsid w:val="0087200A"/>
    <w:rsid w:val="00872519"/>
    <w:rsid w:val="008728F6"/>
    <w:rsid w:val="008729AB"/>
    <w:rsid w:val="00872ADC"/>
    <w:rsid w:val="00872B3B"/>
    <w:rsid w:val="00872C39"/>
    <w:rsid w:val="00872F5C"/>
    <w:rsid w:val="0087304D"/>
    <w:rsid w:val="008731EF"/>
    <w:rsid w:val="00873510"/>
    <w:rsid w:val="0087395E"/>
    <w:rsid w:val="00873C63"/>
    <w:rsid w:val="00874525"/>
    <w:rsid w:val="008745C7"/>
    <w:rsid w:val="008745E3"/>
    <w:rsid w:val="0087464F"/>
    <w:rsid w:val="00874782"/>
    <w:rsid w:val="008751C7"/>
    <w:rsid w:val="0087544E"/>
    <w:rsid w:val="00875461"/>
    <w:rsid w:val="00875938"/>
    <w:rsid w:val="00875EE0"/>
    <w:rsid w:val="00875FF4"/>
    <w:rsid w:val="0087663D"/>
    <w:rsid w:val="0087790E"/>
    <w:rsid w:val="00877AD4"/>
    <w:rsid w:val="008801A4"/>
    <w:rsid w:val="0088037F"/>
    <w:rsid w:val="00880B74"/>
    <w:rsid w:val="00880CC6"/>
    <w:rsid w:val="00880E8D"/>
    <w:rsid w:val="00880F58"/>
    <w:rsid w:val="008818E5"/>
    <w:rsid w:val="00881C84"/>
    <w:rsid w:val="008820FD"/>
    <w:rsid w:val="00882194"/>
    <w:rsid w:val="00882654"/>
    <w:rsid w:val="00882745"/>
    <w:rsid w:val="008827F1"/>
    <w:rsid w:val="00882C23"/>
    <w:rsid w:val="00882FD6"/>
    <w:rsid w:val="008835F7"/>
    <w:rsid w:val="0088383C"/>
    <w:rsid w:val="00884263"/>
    <w:rsid w:val="00884349"/>
    <w:rsid w:val="00884849"/>
    <w:rsid w:val="00884CDE"/>
    <w:rsid w:val="008852CB"/>
    <w:rsid w:val="00885636"/>
    <w:rsid w:val="00885A03"/>
    <w:rsid w:val="00885BFE"/>
    <w:rsid w:val="00885C04"/>
    <w:rsid w:val="00886A39"/>
    <w:rsid w:val="00886B1D"/>
    <w:rsid w:val="00886C53"/>
    <w:rsid w:val="00886DBE"/>
    <w:rsid w:val="008870E2"/>
    <w:rsid w:val="008876C7"/>
    <w:rsid w:val="00887F57"/>
    <w:rsid w:val="00887FE6"/>
    <w:rsid w:val="00890233"/>
    <w:rsid w:val="0089060C"/>
    <w:rsid w:val="008906F3"/>
    <w:rsid w:val="0089070D"/>
    <w:rsid w:val="00890D10"/>
    <w:rsid w:val="00890FD0"/>
    <w:rsid w:val="0089172D"/>
    <w:rsid w:val="00891A5D"/>
    <w:rsid w:val="00891E56"/>
    <w:rsid w:val="0089212C"/>
    <w:rsid w:val="008926C1"/>
    <w:rsid w:val="0089281D"/>
    <w:rsid w:val="00892A31"/>
    <w:rsid w:val="00892D30"/>
    <w:rsid w:val="00892FF5"/>
    <w:rsid w:val="00893240"/>
    <w:rsid w:val="0089338D"/>
    <w:rsid w:val="008933C1"/>
    <w:rsid w:val="008938C6"/>
    <w:rsid w:val="008939B0"/>
    <w:rsid w:val="00893A69"/>
    <w:rsid w:val="0089498C"/>
    <w:rsid w:val="00894C69"/>
    <w:rsid w:val="00894D21"/>
    <w:rsid w:val="00894D90"/>
    <w:rsid w:val="00895EE6"/>
    <w:rsid w:val="0089618C"/>
    <w:rsid w:val="008964BC"/>
    <w:rsid w:val="00896828"/>
    <w:rsid w:val="0089688C"/>
    <w:rsid w:val="0089695F"/>
    <w:rsid w:val="0089703D"/>
    <w:rsid w:val="00897110"/>
    <w:rsid w:val="00897691"/>
    <w:rsid w:val="0089783E"/>
    <w:rsid w:val="00897A19"/>
    <w:rsid w:val="00897A7B"/>
    <w:rsid w:val="00897C85"/>
    <w:rsid w:val="008A0029"/>
    <w:rsid w:val="008A01AD"/>
    <w:rsid w:val="008A0394"/>
    <w:rsid w:val="008A0757"/>
    <w:rsid w:val="008A0A94"/>
    <w:rsid w:val="008A0AA5"/>
    <w:rsid w:val="008A0AB1"/>
    <w:rsid w:val="008A0CFB"/>
    <w:rsid w:val="008A0D9C"/>
    <w:rsid w:val="008A0EAF"/>
    <w:rsid w:val="008A10BF"/>
    <w:rsid w:val="008A11D4"/>
    <w:rsid w:val="008A155B"/>
    <w:rsid w:val="008A18E7"/>
    <w:rsid w:val="008A1C49"/>
    <w:rsid w:val="008A1D35"/>
    <w:rsid w:val="008A2783"/>
    <w:rsid w:val="008A2D0B"/>
    <w:rsid w:val="008A2E7C"/>
    <w:rsid w:val="008A300E"/>
    <w:rsid w:val="008A323D"/>
    <w:rsid w:val="008A39FE"/>
    <w:rsid w:val="008A3C76"/>
    <w:rsid w:val="008A3F94"/>
    <w:rsid w:val="008A448B"/>
    <w:rsid w:val="008A45E7"/>
    <w:rsid w:val="008A46E6"/>
    <w:rsid w:val="008A46EF"/>
    <w:rsid w:val="008A49C1"/>
    <w:rsid w:val="008A4CFB"/>
    <w:rsid w:val="008A5028"/>
    <w:rsid w:val="008A531C"/>
    <w:rsid w:val="008A57B7"/>
    <w:rsid w:val="008A5B80"/>
    <w:rsid w:val="008A602E"/>
    <w:rsid w:val="008A616E"/>
    <w:rsid w:val="008A617C"/>
    <w:rsid w:val="008A61EF"/>
    <w:rsid w:val="008A6409"/>
    <w:rsid w:val="008A6496"/>
    <w:rsid w:val="008A6630"/>
    <w:rsid w:val="008A6914"/>
    <w:rsid w:val="008A6C89"/>
    <w:rsid w:val="008A6D61"/>
    <w:rsid w:val="008A7187"/>
    <w:rsid w:val="008A71A7"/>
    <w:rsid w:val="008A7A2B"/>
    <w:rsid w:val="008A7AE6"/>
    <w:rsid w:val="008B036D"/>
    <w:rsid w:val="008B0411"/>
    <w:rsid w:val="008B0864"/>
    <w:rsid w:val="008B0916"/>
    <w:rsid w:val="008B09EC"/>
    <w:rsid w:val="008B0BE7"/>
    <w:rsid w:val="008B0D64"/>
    <w:rsid w:val="008B0DE1"/>
    <w:rsid w:val="008B0F20"/>
    <w:rsid w:val="008B1FBE"/>
    <w:rsid w:val="008B20BE"/>
    <w:rsid w:val="008B2195"/>
    <w:rsid w:val="008B228A"/>
    <w:rsid w:val="008B239B"/>
    <w:rsid w:val="008B250A"/>
    <w:rsid w:val="008B26FD"/>
    <w:rsid w:val="008B2C85"/>
    <w:rsid w:val="008B2F08"/>
    <w:rsid w:val="008B321F"/>
    <w:rsid w:val="008B3227"/>
    <w:rsid w:val="008B340C"/>
    <w:rsid w:val="008B3658"/>
    <w:rsid w:val="008B3A8D"/>
    <w:rsid w:val="008B3BA0"/>
    <w:rsid w:val="008B3F09"/>
    <w:rsid w:val="008B3F4D"/>
    <w:rsid w:val="008B4450"/>
    <w:rsid w:val="008B4AEA"/>
    <w:rsid w:val="008B4E74"/>
    <w:rsid w:val="008B4ECD"/>
    <w:rsid w:val="008B5038"/>
    <w:rsid w:val="008B5B45"/>
    <w:rsid w:val="008B6631"/>
    <w:rsid w:val="008B6694"/>
    <w:rsid w:val="008B6951"/>
    <w:rsid w:val="008B6D12"/>
    <w:rsid w:val="008B72A2"/>
    <w:rsid w:val="008B7958"/>
    <w:rsid w:val="008B7B3A"/>
    <w:rsid w:val="008B7D15"/>
    <w:rsid w:val="008C039A"/>
    <w:rsid w:val="008C0C47"/>
    <w:rsid w:val="008C0E39"/>
    <w:rsid w:val="008C0E70"/>
    <w:rsid w:val="008C1122"/>
    <w:rsid w:val="008C14B5"/>
    <w:rsid w:val="008C14ED"/>
    <w:rsid w:val="008C14F2"/>
    <w:rsid w:val="008C16F6"/>
    <w:rsid w:val="008C192C"/>
    <w:rsid w:val="008C1A48"/>
    <w:rsid w:val="008C1D06"/>
    <w:rsid w:val="008C1D66"/>
    <w:rsid w:val="008C1F8B"/>
    <w:rsid w:val="008C25AF"/>
    <w:rsid w:val="008C299F"/>
    <w:rsid w:val="008C2B0B"/>
    <w:rsid w:val="008C2D3A"/>
    <w:rsid w:val="008C2FE4"/>
    <w:rsid w:val="008C3069"/>
    <w:rsid w:val="008C3A6A"/>
    <w:rsid w:val="008C3A9A"/>
    <w:rsid w:val="008C3BD6"/>
    <w:rsid w:val="008C3C5A"/>
    <w:rsid w:val="008C3C86"/>
    <w:rsid w:val="008C4089"/>
    <w:rsid w:val="008C490F"/>
    <w:rsid w:val="008C49AC"/>
    <w:rsid w:val="008C4A0D"/>
    <w:rsid w:val="008C4D55"/>
    <w:rsid w:val="008C4DA2"/>
    <w:rsid w:val="008C52EA"/>
    <w:rsid w:val="008C5420"/>
    <w:rsid w:val="008C5521"/>
    <w:rsid w:val="008C55F6"/>
    <w:rsid w:val="008C57F5"/>
    <w:rsid w:val="008C5AA9"/>
    <w:rsid w:val="008C6120"/>
    <w:rsid w:val="008C6718"/>
    <w:rsid w:val="008C67DA"/>
    <w:rsid w:val="008C683D"/>
    <w:rsid w:val="008C6976"/>
    <w:rsid w:val="008C6CF3"/>
    <w:rsid w:val="008C6D96"/>
    <w:rsid w:val="008C7286"/>
    <w:rsid w:val="008C72FF"/>
    <w:rsid w:val="008C7A90"/>
    <w:rsid w:val="008C7B56"/>
    <w:rsid w:val="008D0110"/>
    <w:rsid w:val="008D078F"/>
    <w:rsid w:val="008D0991"/>
    <w:rsid w:val="008D0CC5"/>
    <w:rsid w:val="008D120B"/>
    <w:rsid w:val="008D1454"/>
    <w:rsid w:val="008D16C6"/>
    <w:rsid w:val="008D1B87"/>
    <w:rsid w:val="008D1CF9"/>
    <w:rsid w:val="008D20C3"/>
    <w:rsid w:val="008D2316"/>
    <w:rsid w:val="008D232A"/>
    <w:rsid w:val="008D2630"/>
    <w:rsid w:val="008D26AD"/>
    <w:rsid w:val="008D2EF0"/>
    <w:rsid w:val="008D32BB"/>
    <w:rsid w:val="008D351C"/>
    <w:rsid w:val="008D3599"/>
    <w:rsid w:val="008D3653"/>
    <w:rsid w:val="008D3B22"/>
    <w:rsid w:val="008D3B2D"/>
    <w:rsid w:val="008D3FAB"/>
    <w:rsid w:val="008D420D"/>
    <w:rsid w:val="008D4381"/>
    <w:rsid w:val="008D4577"/>
    <w:rsid w:val="008D45DD"/>
    <w:rsid w:val="008D468C"/>
    <w:rsid w:val="008D4770"/>
    <w:rsid w:val="008D4A19"/>
    <w:rsid w:val="008D50F5"/>
    <w:rsid w:val="008D5314"/>
    <w:rsid w:val="008D56BD"/>
    <w:rsid w:val="008D5950"/>
    <w:rsid w:val="008D5A68"/>
    <w:rsid w:val="008D5ACC"/>
    <w:rsid w:val="008D5F84"/>
    <w:rsid w:val="008D6795"/>
    <w:rsid w:val="008D6A64"/>
    <w:rsid w:val="008D73EC"/>
    <w:rsid w:val="008D7422"/>
    <w:rsid w:val="008D751C"/>
    <w:rsid w:val="008D75E3"/>
    <w:rsid w:val="008D7966"/>
    <w:rsid w:val="008D7A3A"/>
    <w:rsid w:val="008D7A54"/>
    <w:rsid w:val="008D7CB3"/>
    <w:rsid w:val="008D7E2C"/>
    <w:rsid w:val="008E01E2"/>
    <w:rsid w:val="008E0584"/>
    <w:rsid w:val="008E05A4"/>
    <w:rsid w:val="008E0CAD"/>
    <w:rsid w:val="008E11FA"/>
    <w:rsid w:val="008E1236"/>
    <w:rsid w:val="008E16C7"/>
    <w:rsid w:val="008E1A71"/>
    <w:rsid w:val="008E1E00"/>
    <w:rsid w:val="008E1F88"/>
    <w:rsid w:val="008E1FDB"/>
    <w:rsid w:val="008E204D"/>
    <w:rsid w:val="008E2244"/>
    <w:rsid w:val="008E2487"/>
    <w:rsid w:val="008E25F9"/>
    <w:rsid w:val="008E2C01"/>
    <w:rsid w:val="008E2CD5"/>
    <w:rsid w:val="008E2E73"/>
    <w:rsid w:val="008E2F47"/>
    <w:rsid w:val="008E34D0"/>
    <w:rsid w:val="008E3516"/>
    <w:rsid w:val="008E3557"/>
    <w:rsid w:val="008E39BC"/>
    <w:rsid w:val="008E3A76"/>
    <w:rsid w:val="008E400C"/>
    <w:rsid w:val="008E44C5"/>
    <w:rsid w:val="008E4603"/>
    <w:rsid w:val="008E4C6F"/>
    <w:rsid w:val="008E4D07"/>
    <w:rsid w:val="008E4DCA"/>
    <w:rsid w:val="008E4E27"/>
    <w:rsid w:val="008E5259"/>
    <w:rsid w:val="008E55F3"/>
    <w:rsid w:val="008E56D2"/>
    <w:rsid w:val="008E5731"/>
    <w:rsid w:val="008E5C15"/>
    <w:rsid w:val="008E5CBE"/>
    <w:rsid w:val="008E6427"/>
    <w:rsid w:val="008E65B1"/>
    <w:rsid w:val="008E666D"/>
    <w:rsid w:val="008E68F3"/>
    <w:rsid w:val="008E69C5"/>
    <w:rsid w:val="008E6B83"/>
    <w:rsid w:val="008E709C"/>
    <w:rsid w:val="008E77B6"/>
    <w:rsid w:val="008E793A"/>
    <w:rsid w:val="008E7A47"/>
    <w:rsid w:val="008E7E1B"/>
    <w:rsid w:val="008F008B"/>
    <w:rsid w:val="008F01E4"/>
    <w:rsid w:val="008F049F"/>
    <w:rsid w:val="008F054A"/>
    <w:rsid w:val="008F06BE"/>
    <w:rsid w:val="008F06FF"/>
    <w:rsid w:val="008F0A11"/>
    <w:rsid w:val="008F0AE2"/>
    <w:rsid w:val="008F0CFD"/>
    <w:rsid w:val="008F0EA0"/>
    <w:rsid w:val="008F0F47"/>
    <w:rsid w:val="008F14F8"/>
    <w:rsid w:val="008F15E7"/>
    <w:rsid w:val="008F16C5"/>
    <w:rsid w:val="008F1904"/>
    <w:rsid w:val="008F1A0F"/>
    <w:rsid w:val="008F1F81"/>
    <w:rsid w:val="008F2481"/>
    <w:rsid w:val="008F2AF1"/>
    <w:rsid w:val="008F2B2C"/>
    <w:rsid w:val="008F2C8B"/>
    <w:rsid w:val="008F2CAA"/>
    <w:rsid w:val="008F2E7E"/>
    <w:rsid w:val="008F2F50"/>
    <w:rsid w:val="008F34D6"/>
    <w:rsid w:val="008F34E3"/>
    <w:rsid w:val="008F3586"/>
    <w:rsid w:val="008F3723"/>
    <w:rsid w:val="008F3A33"/>
    <w:rsid w:val="008F4025"/>
    <w:rsid w:val="008F4158"/>
    <w:rsid w:val="008F461A"/>
    <w:rsid w:val="008F4710"/>
    <w:rsid w:val="008F4845"/>
    <w:rsid w:val="008F530B"/>
    <w:rsid w:val="008F5B2F"/>
    <w:rsid w:val="008F5DA5"/>
    <w:rsid w:val="008F5E15"/>
    <w:rsid w:val="008F63C2"/>
    <w:rsid w:val="008F63C8"/>
    <w:rsid w:val="008F652D"/>
    <w:rsid w:val="008F668D"/>
    <w:rsid w:val="008F6737"/>
    <w:rsid w:val="008F6AC3"/>
    <w:rsid w:val="008F6CA8"/>
    <w:rsid w:val="008F7A18"/>
    <w:rsid w:val="008F7D59"/>
    <w:rsid w:val="008F7D75"/>
    <w:rsid w:val="008F7F9F"/>
    <w:rsid w:val="00900148"/>
    <w:rsid w:val="00900425"/>
    <w:rsid w:val="0090049C"/>
    <w:rsid w:val="00900726"/>
    <w:rsid w:val="009008DC"/>
    <w:rsid w:val="00900D70"/>
    <w:rsid w:val="00900FBC"/>
    <w:rsid w:val="009011A8"/>
    <w:rsid w:val="009013F3"/>
    <w:rsid w:val="009014A7"/>
    <w:rsid w:val="0090156A"/>
    <w:rsid w:val="00901A7A"/>
    <w:rsid w:val="00901E8B"/>
    <w:rsid w:val="00901ECB"/>
    <w:rsid w:val="00902194"/>
    <w:rsid w:val="00903493"/>
    <w:rsid w:val="00903C23"/>
    <w:rsid w:val="009045E8"/>
    <w:rsid w:val="009046E2"/>
    <w:rsid w:val="0090476E"/>
    <w:rsid w:val="009049C8"/>
    <w:rsid w:val="00904BBA"/>
    <w:rsid w:val="00904C8D"/>
    <w:rsid w:val="00904CB8"/>
    <w:rsid w:val="00904CF1"/>
    <w:rsid w:val="00904D51"/>
    <w:rsid w:val="00904E82"/>
    <w:rsid w:val="00905378"/>
    <w:rsid w:val="00905BE5"/>
    <w:rsid w:val="00905ECB"/>
    <w:rsid w:val="00905F3E"/>
    <w:rsid w:val="009076B6"/>
    <w:rsid w:val="0090798B"/>
    <w:rsid w:val="00907B28"/>
    <w:rsid w:val="00907B9A"/>
    <w:rsid w:val="00910013"/>
    <w:rsid w:val="00910105"/>
    <w:rsid w:val="009102E4"/>
    <w:rsid w:val="00910850"/>
    <w:rsid w:val="00910858"/>
    <w:rsid w:val="00910930"/>
    <w:rsid w:val="00910A84"/>
    <w:rsid w:val="00910CB3"/>
    <w:rsid w:val="00910F1F"/>
    <w:rsid w:val="00910FE8"/>
    <w:rsid w:val="009111A5"/>
    <w:rsid w:val="009114CF"/>
    <w:rsid w:val="009116DB"/>
    <w:rsid w:val="00911785"/>
    <w:rsid w:val="009118E1"/>
    <w:rsid w:val="00911BCD"/>
    <w:rsid w:val="00911C26"/>
    <w:rsid w:val="00911C50"/>
    <w:rsid w:val="00911D24"/>
    <w:rsid w:val="00911F68"/>
    <w:rsid w:val="00911F75"/>
    <w:rsid w:val="00911FCA"/>
    <w:rsid w:val="00912422"/>
    <w:rsid w:val="009125FA"/>
    <w:rsid w:val="00912CC6"/>
    <w:rsid w:val="00912D70"/>
    <w:rsid w:val="00912E3C"/>
    <w:rsid w:val="00913112"/>
    <w:rsid w:val="00913170"/>
    <w:rsid w:val="009133B1"/>
    <w:rsid w:val="00913984"/>
    <w:rsid w:val="00913A17"/>
    <w:rsid w:val="00914008"/>
    <w:rsid w:val="00914131"/>
    <w:rsid w:val="0091430C"/>
    <w:rsid w:val="00914624"/>
    <w:rsid w:val="00914A6A"/>
    <w:rsid w:val="00914B4C"/>
    <w:rsid w:val="00914D2F"/>
    <w:rsid w:val="00914EC6"/>
    <w:rsid w:val="009151DD"/>
    <w:rsid w:val="00915506"/>
    <w:rsid w:val="00915646"/>
    <w:rsid w:val="00915742"/>
    <w:rsid w:val="009159B0"/>
    <w:rsid w:val="00915ED9"/>
    <w:rsid w:val="00916223"/>
    <w:rsid w:val="009164E9"/>
    <w:rsid w:val="00916556"/>
    <w:rsid w:val="009166C4"/>
    <w:rsid w:val="009168D0"/>
    <w:rsid w:val="00916BB6"/>
    <w:rsid w:val="00916E0C"/>
    <w:rsid w:val="00917239"/>
    <w:rsid w:val="009172E7"/>
    <w:rsid w:val="0091735E"/>
    <w:rsid w:val="009178B4"/>
    <w:rsid w:val="00917B16"/>
    <w:rsid w:val="00917C42"/>
    <w:rsid w:val="0092005D"/>
    <w:rsid w:val="00920435"/>
    <w:rsid w:val="009206F5"/>
    <w:rsid w:val="009207D5"/>
    <w:rsid w:val="0092086C"/>
    <w:rsid w:val="00920962"/>
    <w:rsid w:val="00920B77"/>
    <w:rsid w:val="00920C47"/>
    <w:rsid w:val="00920C9E"/>
    <w:rsid w:val="00920CEA"/>
    <w:rsid w:val="00920EAC"/>
    <w:rsid w:val="00920EBC"/>
    <w:rsid w:val="009214B4"/>
    <w:rsid w:val="0092181A"/>
    <w:rsid w:val="0092192D"/>
    <w:rsid w:val="00922001"/>
    <w:rsid w:val="009224D7"/>
    <w:rsid w:val="00922618"/>
    <w:rsid w:val="0092273D"/>
    <w:rsid w:val="00922777"/>
    <w:rsid w:val="00922964"/>
    <w:rsid w:val="00922D8B"/>
    <w:rsid w:val="00922E7F"/>
    <w:rsid w:val="0092347D"/>
    <w:rsid w:val="009235C3"/>
    <w:rsid w:val="0092373B"/>
    <w:rsid w:val="009238EC"/>
    <w:rsid w:val="00923A4C"/>
    <w:rsid w:val="00923C65"/>
    <w:rsid w:val="00923DC8"/>
    <w:rsid w:val="00923F79"/>
    <w:rsid w:val="00924195"/>
    <w:rsid w:val="00924801"/>
    <w:rsid w:val="00925682"/>
    <w:rsid w:val="0092581B"/>
    <w:rsid w:val="00925A88"/>
    <w:rsid w:val="00925EFD"/>
    <w:rsid w:val="009263A6"/>
    <w:rsid w:val="0092645E"/>
    <w:rsid w:val="00926715"/>
    <w:rsid w:val="009269A8"/>
    <w:rsid w:val="009269AA"/>
    <w:rsid w:val="00926C2A"/>
    <w:rsid w:val="009274C3"/>
    <w:rsid w:val="009274E2"/>
    <w:rsid w:val="0092764F"/>
    <w:rsid w:val="0092791C"/>
    <w:rsid w:val="009302E0"/>
    <w:rsid w:val="0093065E"/>
    <w:rsid w:val="00930826"/>
    <w:rsid w:val="00930A1B"/>
    <w:rsid w:val="00930E5E"/>
    <w:rsid w:val="00930FE0"/>
    <w:rsid w:val="0093152D"/>
    <w:rsid w:val="009318D4"/>
    <w:rsid w:val="00931C96"/>
    <w:rsid w:val="009323FA"/>
    <w:rsid w:val="0093252A"/>
    <w:rsid w:val="00932645"/>
    <w:rsid w:val="00933041"/>
    <w:rsid w:val="00933404"/>
    <w:rsid w:val="0093391B"/>
    <w:rsid w:val="009340EB"/>
    <w:rsid w:val="00934786"/>
    <w:rsid w:val="00934FA1"/>
    <w:rsid w:val="00935017"/>
    <w:rsid w:val="009354E9"/>
    <w:rsid w:val="009357C1"/>
    <w:rsid w:val="00935F14"/>
    <w:rsid w:val="009364F7"/>
    <w:rsid w:val="009366AA"/>
    <w:rsid w:val="009366D6"/>
    <w:rsid w:val="0093686D"/>
    <w:rsid w:val="00937115"/>
    <w:rsid w:val="009371B4"/>
    <w:rsid w:val="009371E9"/>
    <w:rsid w:val="00937603"/>
    <w:rsid w:val="009378C0"/>
    <w:rsid w:val="00937A54"/>
    <w:rsid w:val="00940177"/>
    <w:rsid w:val="0094040C"/>
    <w:rsid w:val="00940513"/>
    <w:rsid w:val="00940B7C"/>
    <w:rsid w:val="00940E19"/>
    <w:rsid w:val="00941129"/>
    <w:rsid w:val="0094123F"/>
    <w:rsid w:val="00941995"/>
    <w:rsid w:val="00941ADB"/>
    <w:rsid w:val="00942667"/>
    <w:rsid w:val="00942737"/>
    <w:rsid w:val="009427A7"/>
    <w:rsid w:val="009429BA"/>
    <w:rsid w:val="00942C04"/>
    <w:rsid w:val="00942CE5"/>
    <w:rsid w:val="00943264"/>
    <w:rsid w:val="009435D4"/>
    <w:rsid w:val="00943929"/>
    <w:rsid w:val="009440A3"/>
    <w:rsid w:val="009441E4"/>
    <w:rsid w:val="00944301"/>
    <w:rsid w:val="0094448C"/>
    <w:rsid w:val="0094451A"/>
    <w:rsid w:val="0094477A"/>
    <w:rsid w:val="00944B0C"/>
    <w:rsid w:val="00944BE8"/>
    <w:rsid w:val="00944D1F"/>
    <w:rsid w:val="00944D33"/>
    <w:rsid w:val="00944FA9"/>
    <w:rsid w:val="0094545E"/>
    <w:rsid w:val="009454C7"/>
    <w:rsid w:val="00945711"/>
    <w:rsid w:val="00945A10"/>
    <w:rsid w:val="00945B4E"/>
    <w:rsid w:val="00945B6A"/>
    <w:rsid w:val="00945E65"/>
    <w:rsid w:val="00945EFA"/>
    <w:rsid w:val="0094671B"/>
    <w:rsid w:val="009468C0"/>
    <w:rsid w:val="00946EB4"/>
    <w:rsid w:val="00946F5D"/>
    <w:rsid w:val="009470C3"/>
    <w:rsid w:val="009472E3"/>
    <w:rsid w:val="00947797"/>
    <w:rsid w:val="00947B77"/>
    <w:rsid w:val="00947E38"/>
    <w:rsid w:val="00950087"/>
    <w:rsid w:val="00950159"/>
    <w:rsid w:val="00950180"/>
    <w:rsid w:val="00950302"/>
    <w:rsid w:val="0095036F"/>
    <w:rsid w:val="0095071A"/>
    <w:rsid w:val="0095095E"/>
    <w:rsid w:val="00950B96"/>
    <w:rsid w:val="00951650"/>
    <w:rsid w:val="009517ED"/>
    <w:rsid w:val="00951825"/>
    <w:rsid w:val="00951E0E"/>
    <w:rsid w:val="00952048"/>
    <w:rsid w:val="009529D9"/>
    <w:rsid w:val="00952CD3"/>
    <w:rsid w:val="00952E23"/>
    <w:rsid w:val="009533CB"/>
    <w:rsid w:val="009535C8"/>
    <w:rsid w:val="009536C0"/>
    <w:rsid w:val="0095371C"/>
    <w:rsid w:val="0095371E"/>
    <w:rsid w:val="00954137"/>
    <w:rsid w:val="0095467E"/>
    <w:rsid w:val="0095483A"/>
    <w:rsid w:val="00954B13"/>
    <w:rsid w:val="00954F96"/>
    <w:rsid w:val="0095530F"/>
    <w:rsid w:val="009554CF"/>
    <w:rsid w:val="00955817"/>
    <w:rsid w:val="00955E5A"/>
    <w:rsid w:val="009560C7"/>
    <w:rsid w:val="009566CA"/>
    <w:rsid w:val="0095679A"/>
    <w:rsid w:val="009567DD"/>
    <w:rsid w:val="0095691E"/>
    <w:rsid w:val="0095695F"/>
    <w:rsid w:val="00956A67"/>
    <w:rsid w:val="009573C1"/>
    <w:rsid w:val="0095744C"/>
    <w:rsid w:val="0095775A"/>
    <w:rsid w:val="00957D01"/>
    <w:rsid w:val="00957D93"/>
    <w:rsid w:val="00957E80"/>
    <w:rsid w:val="00960065"/>
    <w:rsid w:val="009601EB"/>
    <w:rsid w:val="0096039D"/>
    <w:rsid w:val="0096049B"/>
    <w:rsid w:val="00960743"/>
    <w:rsid w:val="00960A9F"/>
    <w:rsid w:val="00960AB0"/>
    <w:rsid w:val="00960C07"/>
    <w:rsid w:val="00960CE6"/>
    <w:rsid w:val="00960D25"/>
    <w:rsid w:val="00960EF3"/>
    <w:rsid w:val="00961C41"/>
    <w:rsid w:val="00961C50"/>
    <w:rsid w:val="00962C69"/>
    <w:rsid w:val="00962CCE"/>
    <w:rsid w:val="00963237"/>
    <w:rsid w:val="009633A0"/>
    <w:rsid w:val="009634AB"/>
    <w:rsid w:val="00963647"/>
    <w:rsid w:val="00963669"/>
    <w:rsid w:val="00963738"/>
    <w:rsid w:val="009641AA"/>
    <w:rsid w:val="009641ED"/>
    <w:rsid w:val="0096468B"/>
    <w:rsid w:val="009646AA"/>
    <w:rsid w:val="00964A7E"/>
    <w:rsid w:val="00964EA3"/>
    <w:rsid w:val="00964F45"/>
    <w:rsid w:val="00965509"/>
    <w:rsid w:val="00965588"/>
    <w:rsid w:val="00965BDB"/>
    <w:rsid w:val="0096636C"/>
    <w:rsid w:val="0096661D"/>
    <w:rsid w:val="0096663F"/>
    <w:rsid w:val="00966958"/>
    <w:rsid w:val="00966C25"/>
    <w:rsid w:val="00966D6D"/>
    <w:rsid w:val="00966DCE"/>
    <w:rsid w:val="00966EDF"/>
    <w:rsid w:val="00967065"/>
    <w:rsid w:val="00967253"/>
    <w:rsid w:val="0096730A"/>
    <w:rsid w:val="00967423"/>
    <w:rsid w:val="00967528"/>
    <w:rsid w:val="00967557"/>
    <w:rsid w:val="00967703"/>
    <w:rsid w:val="00970216"/>
    <w:rsid w:val="00970668"/>
    <w:rsid w:val="009709D6"/>
    <w:rsid w:val="00970B65"/>
    <w:rsid w:val="00970CDA"/>
    <w:rsid w:val="00970D0F"/>
    <w:rsid w:val="00970D1B"/>
    <w:rsid w:val="00970DF5"/>
    <w:rsid w:val="00970ED3"/>
    <w:rsid w:val="00970FAA"/>
    <w:rsid w:val="00971013"/>
    <w:rsid w:val="00971097"/>
    <w:rsid w:val="00971965"/>
    <w:rsid w:val="009720B8"/>
    <w:rsid w:val="00972259"/>
    <w:rsid w:val="009728D5"/>
    <w:rsid w:val="00972ABE"/>
    <w:rsid w:val="00972B0F"/>
    <w:rsid w:val="00973234"/>
    <w:rsid w:val="009735A4"/>
    <w:rsid w:val="009738DE"/>
    <w:rsid w:val="00973997"/>
    <w:rsid w:val="009739C4"/>
    <w:rsid w:val="0097424A"/>
    <w:rsid w:val="009743C0"/>
    <w:rsid w:val="00974402"/>
    <w:rsid w:val="00974464"/>
    <w:rsid w:val="00974470"/>
    <w:rsid w:val="00974494"/>
    <w:rsid w:val="0097458A"/>
    <w:rsid w:val="009748A7"/>
    <w:rsid w:val="0097492B"/>
    <w:rsid w:val="00974A77"/>
    <w:rsid w:val="00974AA0"/>
    <w:rsid w:val="00974B58"/>
    <w:rsid w:val="00974BAF"/>
    <w:rsid w:val="00975018"/>
    <w:rsid w:val="009750B6"/>
    <w:rsid w:val="0097510A"/>
    <w:rsid w:val="00975323"/>
    <w:rsid w:val="009753A6"/>
    <w:rsid w:val="00975CD4"/>
    <w:rsid w:val="0097606C"/>
    <w:rsid w:val="00976495"/>
    <w:rsid w:val="00976545"/>
    <w:rsid w:val="009767A3"/>
    <w:rsid w:val="00976B26"/>
    <w:rsid w:val="00976B3C"/>
    <w:rsid w:val="00976E13"/>
    <w:rsid w:val="00976F66"/>
    <w:rsid w:val="009775CA"/>
    <w:rsid w:val="0097782B"/>
    <w:rsid w:val="00977D65"/>
    <w:rsid w:val="00980142"/>
    <w:rsid w:val="009802B2"/>
    <w:rsid w:val="00980332"/>
    <w:rsid w:val="009803B5"/>
    <w:rsid w:val="0098061E"/>
    <w:rsid w:val="009806A5"/>
    <w:rsid w:val="00980916"/>
    <w:rsid w:val="00980FF3"/>
    <w:rsid w:val="00981015"/>
    <w:rsid w:val="00981093"/>
    <w:rsid w:val="00981201"/>
    <w:rsid w:val="00981210"/>
    <w:rsid w:val="0098158A"/>
    <w:rsid w:val="009816EB"/>
    <w:rsid w:val="00981950"/>
    <w:rsid w:val="00981DE0"/>
    <w:rsid w:val="00981FAC"/>
    <w:rsid w:val="009820DD"/>
    <w:rsid w:val="00982B08"/>
    <w:rsid w:val="00982BC0"/>
    <w:rsid w:val="00982C59"/>
    <w:rsid w:val="00982DCD"/>
    <w:rsid w:val="00983C06"/>
    <w:rsid w:val="00983EB8"/>
    <w:rsid w:val="00983F9E"/>
    <w:rsid w:val="00984292"/>
    <w:rsid w:val="00984557"/>
    <w:rsid w:val="0098477E"/>
    <w:rsid w:val="00984988"/>
    <w:rsid w:val="00984B84"/>
    <w:rsid w:val="00984C79"/>
    <w:rsid w:val="00984D32"/>
    <w:rsid w:val="00985110"/>
    <w:rsid w:val="00985867"/>
    <w:rsid w:val="00985E10"/>
    <w:rsid w:val="00985E72"/>
    <w:rsid w:val="00985F56"/>
    <w:rsid w:val="0098610D"/>
    <w:rsid w:val="009863BD"/>
    <w:rsid w:val="009864D8"/>
    <w:rsid w:val="0098670D"/>
    <w:rsid w:val="00986AB9"/>
    <w:rsid w:val="00986E8C"/>
    <w:rsid w:val="00986F6D"/>
    <w:rsid w:val="0098703A"/>
    <w:rsid w:val="009872B6"/>
    <w:rsid w:val="0098737D"/>
    <w:rsid w:val="0098748D"/>
    <w:rsid w:val="00987806"/>
    <w:rsid w:val="00987BC2"/>
    <w:rsid w:val="00987CE4"/>
    <w:rsid w:val="00987CF7"/>
    <w:rsid w:val="00987EA4"/>
    <w:rsid w:val="00990E3C"/>
    <w:rsid w:val="00991886"/>
    <w:rsid w:val="00991D38"/>
    <w:rsid w:val="00991E32"/>
    <w:rsid w:val="00991EEC"/>
    <w:rsid w:val="00992107"/>
    <w:rsid w:val="0099219B"/>
    <w:rsid w:val="00992239"/>
    <w:rsid w:val="0099232C"/>
    <w:rsid w:val="00992474"/>
    <w:rsid w:val="0099264E"/>
    <w:rsid w:val="009929CC"/>
    <w:rsid w:val="00992AF5"/>
    <w:rsid w:val="00992C1B"/>
    <w:rsid w:val="009930E2"/>
    <w:rsid w:val="009935FC"/>
    <w:rsid w:val="0099377E"/>
    <w:rsid w:val="00993830"/>
    <w:rsid w:val="0099394C"/>
    <w:rsid w:val="00993C46"/>
    <w:rsid w:val="00993D39"/>
    <w:rsid w:val="00994259"/>
    <w:rsid w:val="00994685"/>
    <w:rsid w:val="00994787"/>
    <w:rsid w:val="00994791"/>
    <w:rsid w:val="0099483C"/>
    <w:rsid w:val="009948F0"/>
    <w:rsid w:val="00994B39"/>
    <w:rsid w:val="00994D46"/>
    <w:rsid w:val="009951FC"/>
    <w:rsid w:val="009952E2"/>
    <w:rsid w:val="00995445"/>
    <w:rsid w:val="009955F0"/>
    <w:rsid w:val="0099577C"/>
    <w:rsid w:val="009957C1"/>
    <w:rsid w:val="0099593A"/>
    <w:rsid w:val="0099597D"/>
    <w:rsid w:val="00995993"/>
    <w:rsid w:val="00995CBA"/>
    <w:rsid w:val="00996012"/>
    <w:rsid w:val="009962CA"/>
    <w:rsid w:val="009966AA"/>
    <w:rsid w:val="00996809"/>
    <w:rsid w:val="00997072"/>
    <w:rsid w:val="00997280"/>
    <w:rsid w:val="0099731E"/>
    <w:rsid w:val="0099738E"/>
    <w:rsid w:val="0099741C"/>
    <w:rsid w:val="009976A7"/>
    <w:rsid w:val="00997AA7"/>
    <w:rsid w:val="00997CC6"/>
    <w:rsid w:val="00997E60"/>
    <w:rsid w:val="009A0053"/>
    <w:rsid w:val="009A0557"/>
    <w:rsid w:val="009A06A9"/>
    <w:rsid w:val="009A07C1"/>
    <w:rsid w:val="009A0BC8"/>
    <w:rsid w:val="009A0F39"/>
    <w:rsid w:val="009A13EF"/>
    <w:rsid w:val="009A1EA9"/>
    <w:rsid w:val="009A2031"/>
    <w:rsid w:val="009A2268"/>
    <w:rsid w:val="009A2646"/>
    <w:rsid w:val="009A28AD"/>
    <w:rsid w:val="009A2D6D"/>
    <w:rsid w:val="009A2FB1"/>
    <w:rsid w:val="009A33E3"/>
    <w:rsid w:val="009A34E1"/>
    <w:rsid w:val="009A357D"/>
    <w:rsid w:val="009A35D4"/>
    <w:rsid w:val="009A3C7A"/>
    <w:rsid w:val="009A3CDE"/>
    <w:rsid w:val="009A3D07"/>
    <w:rsid w:val="009A3D69"/>
    <w:rsid w:val="009A4271"/>
    <w:rsid w:val="009A4459"/>
    <w:rsid w:val="009A4461"/>
    <w:rsid w:val="009A474E"/>
    <w:rsid w:val="009A4E08"/>
    <w:rsid w:val="009A4EBC"/>
    <w:rsid w:val="009A5893"/>
    <w:rsid w:val="009A58CB"/>
    <w:rsid w:val="009A59B2"/>
    <w:rsid w:val="009A5CB6"/>
    <w:rsid w:val="009A5DE1"/>
    <w:rsid w:val="009A5F6E"/>
    <w:rsid w:val="009A7427"/>
    <w:rsid w:val="009A7440"/>
    <w:rsid w:val="009A753C"/>
    <w:rsid w:val="009A7805"/>
    <w:rsid w:val="009A79F4"/>
    <w:rsid w:val="009A7CA2"/>
    <w:rsid w:val="009B02BA"/>
    <w:rsid w:val="009B03C7"/>
    <w:rsid w:val="009B082F"/>
    <w:rsid w:val="009B0E24"/>
    <w:rsid w:val="009B12F4"/>
    <w:rsid w:val="009B1597"/>
    <w:rsid w:val="009B16D2"/>
    <w:rsid w:val="009B1AB3"/>
    <w:rsid w:val="009B1D09"/>
    <w:rsid w:val="009B2059"/>
    <w:rsid w:val="009B258D"/>
    <w:rsid w:val="009B271D"/>
    <w:rsid w:val="009B294B"/>
    <w:rsid w:val="009B299B"/>
    <w:rsid w:val="009B2B0F"/>
    <w:rsid w:val="009B2EE5"/>
    <w:rsid w:val="009B305B"/>
    <w:rsid w:val="009B3111"/>
    <w:rsid w:val="009B39C8"/>
    <w:rsid w:val="009B3D15"/>
    <w:rsid w:val="009B45BD"/>
    <w:rsid w:val="009B4688"/>
    <w:rsid w:val="009B4A9C"/>
    <w:rsid w:val="009B4D97"/>
    <w:rsid w:val="009B4F18"/>
    <w:rsid w:val="009B5010"/>
    <w:rsid w:val="009B565C"/>
    <w:rsid w:val="009B5A17"/>
    <w:rsid w:val="009B5EDA"/>
    <w:rsid w:val="009B5F34"/>
    <w:rsid w:val="009B626B"/>
    <w:rsid w:val="009B6882"/>
    <w:rsid w:val="009B6F37"/>
    <w:rsid w:val="009B7015"/>
    <w:rsid w:val="009B7147"/>
    <w:rsid w:val="009B71BF"/>
    <w:rsid w:val="009B7280"/>
    <w:rsid w:val="009B7391"/>
    <w:rsid w:val="009B73F4"/>
    <w:rsid w:val="009B7734"/>
    <w:rsid w:val="009B78D0"/>
    <w:rsid w:val="009C000C"/>
    <w:rsid w:val="009C0649"/>
    <w:rsid w:val="009C06E3"/>
    <w:rsid w:val="009C0882"/>
    <w:rsid w:val="009C113B"/>
    <w:rsid w:val="009C159B"/>
    <w:rsid w:val="009C16AF"/>
    <w:rsid w:val="009C16CB"/>
    <w:rsid w:val="009C1C0B"/>
    <w:rsid w:val="009C1CDD"/>
    <w:rsid w:val="009C1DC9"/>
    <w:rsid w:val="009C25D0"/>
    <w:rsid w:val="009C28EF"/>
    <w:rsid w:val="009C2B47"/>
    <w:rsid w:val="009C2B5E"/>
    <w:rsid w:val="009C2CB5"/>
    <w:rsid w:val="009C34AB"/>
    <w:rsid w:val="009C34CB"/>
    <w:rsid w:val="009C38B5"/>
    <w:rsid w:val="009C3A66"/>
    <w:rsid w:val="009C3FB9"/>
    <w:rsid w:val="009C3FC3"/>
    <w:rsid w:val="009C3FD0"/>
    <w:rsid w:val="009C42A8"/>
    <w:rsid w:val="009C476A"/>
    <w:rsid w:val="009C479B"/>
    <w:rsid w:val="009C47A4"/>
    <w:rsid w:val="009C4811"/>
    <w:rsid w:val="009C4AB8"/>
    <w:rsid w:val="009C4B97"/>
    <w:rsid w:val="009C5019"/>
    <w:rsid w:val="009C55B5"/>
    <w:rsid w:val="009C5914"/>
    <w:rsid w:val="009C595B"/>
    <w:rsid w:val="009C601A"/>
    <w:rsid w:val="009C60CB"/>
    <w:rsid w:val="009C62C8"/>
    <w:rsid w:val="009C64E4"/>
    <w:rsid w:val="009C65FB"/>
    <w:rsid w:val="009C678C"/>
    <w:rsid w:val="009C6AD9"/>
    <w:rsid w:val="009C7365"/>
    <w:rsid w:val="009C74B2"/>
    <w:rsid w:val="009C74E3"/>
    <w:rsid w:val="009C7502"/>
    <w:rsid w:val="009C7710"/>
    <w:rsid w:val="009C7832"/>
    <w:rsid w:val="009C7AF9"/>
    <w:rsid w:val="009D04B0"/>
    <w:rsid w:val="009D0A5C"/>
    <w:rsid w:val="009D0DEA"/>
    <w:rsid w:val="009D0F79"/>
    <w:rsid w:val="009D1200"/>
    <w:rsid w:val="009D13E7"/>
    <w:rsid w:val="009D1503"/>
    <w:rsid w:val="009D174C"/>
    <w:rsid w:val="009D1759"/>
    <w:rsid w:val="009D2060"/>
    <w:rsid w:val="009D20BD"/>
    <w:rsid w:val="009D240E"/>
    <w:rsid w:val="009D25C2"/>
    <w:rsid w:val="009D297D"/>
    <w:rsid w:val="009D2A49"/>
    <w:rsid w:val="009D2B3F"/>
    <w:rsid w:val="009D3041"/>
    <w:rsid w:val="009D3246"/>
    <w:rsid w:val="009D3288"/>
    <w:rsid w:val="009D355F"/>
    <w:rsid w:val="009D3784"/>
    <w:rsid w:val="009D3DE7"/>
    <w:rsid w:val="009D4090"/>
    <w:rsid w:val="009D426A"/>
    <w:rsid w:val="009D4554"/>
    <w:rsid w:val="009D4738"/>
    <w:rsid w:val="009D48BE"/>
    <w:rsid w:val="009D48DA"/>
    <w:rsid w:val="009D4DC4"/>
    <w:rsid w:val="009D55A6"/>
    <w:rsid w:val="009D55B9"/>
    <w:rsid w:val="009D55FB"/>
    <w:rsid w:val="009D5850"/>
    <w:rsid w:val="009D58E3"/>
    <w:rsid w:val="009D5C3F"/>
    <w:rsid w:val="009D6089"/>
    <w:rsid w:val="009D6431"/>
    <w:rsid w:val="009D67EB"/>
    <w:rsid w:val="009D68DB"/>
    <w:rsid w:val="009D68DE"/>
    <w:rsid w:val="009D6A61"/>
    <w:rsid w:val="009D7179"/>
    <w:rsid w:val="009D7198"/>
    <w:rsid w:val="009D725C"/>
    <w:rsid w:val="009D7314"/>
    <w:rsid w:val="009D74C1"/>
    <w:rsid w:val="009D778D"/>
    <w:rsid w:val="009D7F25"/>
    <w:rsid w:val="009E06AA"/>
    <w:rsid w:val="009E072B"/>
    <w:rsid w:val="009E07CA"/>
    <w:rsid w:val="009E0CB8"/>
    <w:rsid w:val="009E1291"/>
    <w:rsid w:val="009E1E77"/>
    <w:rsid w:val="009E23F3"/>
    <w:rsid w:val="009E252E"/>
    <w:rsid w:val="009E276F"/>
    <w:rsid w:val="009E2A88"/>
    <w:rsid w:val="009E2DD0"/>
    <w:rsid w:val="009E2E76"/>
    <w:rsid w:val="009E2EB0"/>
    <w:rsid w:val="009E3543"/>
    <w:rsid w:val="009E3683"/>
    <w:rsid w:val="009E3A0B"/>
    <w:rsid w:val="009E406B"/>
    <w:rsid w:val="009E41E0"/>
    <w:rsid w:val="009E4207"/>
    <w:rsid w:val="009E46A4"/>
    <w:rsid w:val="009E46BC"/>
    <w:rsid w:val="009E48AC"/>
    <w:rsid w:val="009E4C17"/>
    <w:rsid w:val="009E4C8C"/>
    <w:rsid w:val="009E4D26"/>
    <w:rsid w:val="009E4F2A"/>
    <w:rsid w:val="009E54C9"/>
    <w:rsid w:val="009E556B"/>
    <w:rsid w:val="009E5FF1"/>
    <w:rsid w:val="009E6815"/>
    <w:rsid w:val="009E6948"/>
    <w:rsid w:val="009E6A08"/>
    <w:rsid w:val="009E6B6F"/>
    <w:rsid w:val="009E70B5"/>
    <w:rsid w:val="009E7120"/>
    <w:rsid w:val="009E72B9"/>
    <w:rsid w:val="009E73B3"/>
    <w:rsid w:val="009E760F"/>
    <w:rsid w:val="009E7759"/>
    <w:rsid w:val="009E788F"/>
    <w:rsid w:val="009E7B12"/>
    <w:rsid w:val="009E7E1E"/>
    <w:rsid w:val="009F007B"/>
    <w:rsid w:val="009F0315"/>
    <w:rsid w:val="009F0796"/>
    <w:rsid w:val="009F0B1C"/>
    <w:rsid w:val="009F0E94"/>
    <w:rsid w:val="009F10B7"/>
    <w:rsid w:val="009F113C"/>
    <w:rsid w:val="009F11DD"/>
    <w:rsid w:val="009F13D1"/>
    <w:rsid w:val="009F14B4"/>
    <w:rsid w:val="009F1505"/>
    <w:rsid w:val="009F1669"/>
    <w:rsid w:val="009F175F"/>
    <w:rsid w:val="009F18D0"/>
    <w:rsid w:val="009F1A26"/>
    <w:rsid w:val="009F1A7A"/>
    <w:rsid w:val="009F1CE7"/>
    <w:rsid w:val="009F1FC7"/>
    <w:rsid w:val="009F21B9"/>
    <w:rsid w:val="009F21E5"/>
    <w:rsid w:val="009F2805"/>
    <w:rsid w:val="009F2A3C"/>
    <w:rsid w:val="009F2B22"/>
    <w:rsid w:val="009F3463"/>
    <w:rsid w:val="009F34ED"/>
    <w:rsid w:val="009F354C"/>
    <w:rsid w:val="009F38EE"/>
    <w:rsid w:val="009F3BD4"/>
    <w:rsid w:val="009F3C6A"/>
    <w:rsid w:val="009F4384"/>
    <w:rsid w:val="009F46D3"/>
    <w:rsid w:val="009F4E4E"/>
    <w:rsid w:val="009F5112"/>
    <w:rsid w:val="009F5323"/>
    <w:rsid w:val="009F59B8"/>
    <w:rsid w:val="009F59ED"/>
    <w:rsid w:val="009F5A72"/>
    <w:rsid w:val="009F5BB5"/>
    <w:rsid w:val="009F5C83"/>
    <w:rsid w:val="009F615D"/>
    <w:rsid w:val="009F62F1"/>
    <w:rsid w:val="009F637A"/>
    <w:rsid w:val="009F6592"/>
    <w:rsid w:val="009F65D2"/>
    <w:rsid w:val="009F69AC"/>
    <w:rsid w:val="009F6A4D"/>
    <w:rsid w:val="009F6AB9"/>
    <w:rsid w:val="009F6C1E"/>
    <w:rsid w:val="009F703E"/>
    <w:rsid w:val="009F7264"/>
    <w:rsid w:val="009F72AC"/>
    <w:rsid w:val="009F73FF"/>
    <w:rsid w:val="009F7423"/>
    <w:rsid w:val="009F75D2"/>
    <w:rsid w:val="009F7E9B"/>
    <w:rsid w:val="009F7F6B"/>
    <w:rsid w:val="00A006E9"/>
    <w:rsid w:val="00A01182"/>
    <w:rsid w:val="00A01297"/>
    <w:rsid w:val="00A014CB"/>
    <w:rsid w:val="00A01543"/>
    <w:rsid w:val="00A015F9"/>
    <w:rsid w:val="00A0166B"/>
    <w:rsid w:val="00A0172C"/>
    <w:rsid w:val="00A0174F"/>
    <w:rsid w:val="00A01874"/>
    <w:rsid w:val="00A01AE3"/>
    <w:rsid w:val="00A01BB4"/>
    <w:rsid w:val="00A01C19"/>
    <w:rsid w:val="00A01DD3"/>
    <w:rsid w:val="00A01E34"/>
    <w:rsid w:val="00A01EFA"/>
    <w:rsid w:val="00A02779"/>
    <w:rsid w:val="00A029C7"/>
    <w:rsid w:val="00A02D6C"/>
    <w:rsid w:val="00A02F8B"/>
    <w:rsid w:val="00A02FF7"/>
    <w:rsid w:val="00A036F0"/>
    <w:rsid w:val="00A0378B"/>
    <w:rsid w:val="00A039D3"/>
    <w:rsid w:val="00A03B41"/>
    <w:rsid w:val="00A03F2A"/>
    <w:rsid w:val="00A04231"/>
    <w:rsid w:val="00A0452A"/>
    <w:rsid w:val="00A04A0A"/>
    <w:rsid w:val="00A04AEB"/>
    <w:rsid w:val="00A04D3B"/>
    <w:rsid w:val="00A04D48"/>
    <w:rsid w:val="00A05784"/>
    <w:rsid w:val="00A06023"/>
    <w:rsid w:val="00A06074"/>
    <w:rsid w:val="00A060C9"/>
    <w:rsid w:val="00A06376"/>
    <w:rsid w:val="00A06466"/>
    <w:rsid w:val="00A066D8"/>
    <w:rsid w:val="00A06CDD"/>
    <w:rsid w:val="00A06FAC"/>
    <w:rsid w:val="00A06FF9"/>
    <w:rsid w:val="00A07089"/>
    <w:rsid w:val="00A0723C"/>
    <w:rsid w:val="00A07815"/>
    <w:rsid w:val="00A07A9A"/>
    <w:rsid w:val="00A07AE2"/>
    <w:rsid w:val="00A1002A"/>
    <w:rsid w:val="00A1060B"/>
    <w:rsid w:val="00A10859"/>
    <w:rsid w:val="00A108D8"/>
    <w:rsid w:val="00A10A11"/>
    <w:rsid w:val="00A10A20"/>
    <w:rsid w:val="00A10F7A"/>
    <w:rsid w:val="00A110FE"/>
    <w:rsid w:val="00A1156A"/>
    <w:rsid w:val="00A1158E"/>
    <w:rsid w:val="00A11635"/>
    <w:rsid w:val="00A117B2"/>
    <w:rsid w:val="00A119F0"/>
    <w:rsid w:val="00A11A81"/>
    <w:rsid w:val="00A11AEC"/>
    <w:rsid w:val="00A11BFA"/>
    <w:rsid w:val="00A11EF2"/>
    <w:rsid w:val="00A123CE"/>
    <w:rsid w:val="00A12411"/>
    <w:rsid w:val="00A1293F"/>
    <w:rsid w:val="00A12BE0"/>
    <w:rsid w:val="00A12E1B"/>
    <w:rsid w:val="00A131F1"/>
    <w:rsid w:val="00A135EE"/>
    <w:rsid w:val="00A13A6D"/>
    <w:rsid w:val="00A13C25"/>
    <w:rsid w:val="00A13FE7"/>
    <w:rsid w:val="00A14133"/>
    <w:rsid w:val="00A144C4"/>
    <w:rsid w:val="00A1492C"/>
    <w:rsid w:val="00A149CE"/>
    <w:rsid w:val="00A14EB6"/>
    <w:rsid w:val="00A1504D"/>
    <w:rsid w:val="00A150A9"/>
    <w:rsid w:val="00A151FF"/>
    <w:rsid w:val="00A1534B"/>
    <w:rsid w:val="00A1549C"/>
    <w:rsid w:val="00A15760"/>
    <w:rsid w:val="00A15DA5"/>
    <w:rsid w:val="00A1642C"/>
    <w:rsid w:val="00A165C9"/>
    <w:rsid w:val="00A1688A"/>
    <w:rsid w:val="00A16D7C"/>
    <w:rsid w:val="00A16E9A"/>
    <w:rsid w:val="00A170E4"/>
    <w:rsid w:val="00A1795D"/>
    <w:rsid w:val="00A17985"/>
    <w:rsid w:val="00A20809"/>
    <w:rsid w:val="00A20A72"/>
    <w:rsid w:val="00A20D41"/>
    <w:rsid w:val="00A20D70"/>
    <w:rsid w:val="00A20D90"/>
    <w:rsid w:val="00A213BE"/>
    <w:rsid w:val="00A213C4"/>
    <w:rsid w:val="00A219F1"/>
    <w:rsid w:val="00A21E6B"/>
    <w:rsid w:val="00A22052"/>
    <w:rsid w:val="00A22469"/>
    <w:rsid w:val="00A226C7"/>
    <w:rsid w:val="00A22808"/>
    <w:rsid w:val="00A2296F"/>
    <w:rsid w:val="00A22EA6"/>
    <w:rsid w:val="00A22EA7"/>
    <w:rsid w:val="00A231AD"/>
    <w:rsid w:val="00A236BE"/>
    <w:rsid w:val="00A236FC"/>
    <w:rsid w:val="00A23D97"/>
    <w:rsid w:val="00A240B0"/>
    <w:rsid w:val="00A2470F"/>
    <w:rsid w:val="00A24A7D"/>
    <w:rsid w:val="00A25090"/>
    <w:rsid w:val="00A25225"/>
    <w:rsid w:val="00A252B5"/>
    <w:rsid w:val="00A255B2"/>
    <w:rsid w:val="00A25CB9"/>
    <w:rsid w:val="00A25D0D"/>
    <w:rsid w:val="00A25E2E"/>
    <w:rsid w:val="00A2617A"/>
    <w:rsid w:val="00A261AB"/>
    <w:rsid w:val="00A26841"/>
    <w:rsid w:val="00A269FA"/>
    <w:rsid w:val="00A26A54"/>
    <w:rsid w:val="00A26C5B"/>
    <w:rsid w:val="00A26CCB"/>
    <w:rsid w:val="00A26F69"/>
    <w:rsid w:val="00A2726B"/>
    <w:rsid w:val="00A273D9"/>
    <w:rsid w:val="00A27495"/>
    <w:rsid w:val="00A27901"/>
    <w:rsid w:val="00A279DD"/>
    <w:rsid w:val="00A27B65"/>
    <w:rsid w:val="00A27EB9"/>
    <w:rsid w:val="00A30243"/>
    <w:rsid w:val="00A302BF"/>
    <w:rsid w:val="00A3031A"/>
    <w:rsid w:val="00A3057F"/>
    <w:rsid w:val="00A30665"/>
    <w:rsid w:val="00A30A97"/>
    <w:rsid w:val="00A3104B"/>
    <w:rsid w:val="00A31309"/>
    <w:rsid w:val="00A3134B"/>
    <w:rsid w:val="00A31448"/>
    <w:rsid w:val="00A3178F"/>
    <w:rsid w:val="00A31A57"/>
    <w:rsid w:val="00A31CF2"/>
    <w:rsid w:val="00A31E57"/>
    <w:rsid w:val="00A31EFE"/>
    <w:rsid w:val="00A31F82"/>
    <w:rsid w:val="00A3237D"/>
    <w:rsid w:val="00A32BD1"/>
    <w:rsid w:val="00A3312D"/>
    <w:rsid w:val="00A335E2"/>
    <w:rsid w:val="00A33AFF"/>
    <w:rsid w:val="00A33B3B"/>
    <w:rsid w:val="00A33C16"/>
    <w:rsid w:val="00A342DA"/>
    <w:rsid w:val="00A3454F"/>
    <w:rsid w:val="00A347D3"/>
    <w:rsid w:val="00A34A7B"/>
    <w:rsid w:val="00A34DF2"/>
    <w:rsid w:val="00A353D2"/>
    <w:rsid w:val="00A355B4"/>
    <w:rsid w:val="00A35EDB"/>
    <w:rsid w:val="00A36294"/>
    <w:rsid w:val="00A3694D"/>
    <w:rsid w:val="00A36964"/>
    <w:rsid w:val="00A36E3D"/>
    <w:rsid w:val="00A36FB2"/>
    <w:rsid w:val="00A37022"/>
    <w:rsid w:val="00A37679"/>
    <w:rsid w:val="00A37902"/>
    <w:rsid w:val="00A37CAF"/>
    <w:rsid w:val="00A37F12"/>
    <w:rsid w:val="00A419CC"/>
    <w:rsid w:val="00A41F75"/>
    <w:rsid w:val="00A421FD"/>
    <w:rsid w:val="00A430C5"/>
    <w:rsid w:val="00A4335C"/>
    <w:rsid w:val="00A4391C"/>
    <w:rsid w:val="00A439F8"/>
    <w:rsid w:val="00A43B3E"/>
    <w:rsid w:val="00A43DC9"/>
    <w:rsid w:val="00A43DF8"/>
    <w:rsid w:val="00A4432E"/>
    <w:rsid w:val="00A4488F"/>
    <w:rsid w:val="00A44B8E"/>
    <w:rsid w:val="00A44D23"/>
    <w:rsid w:val="00A44DA9"/>
    <w:rsid w:val="00A451E0"/>
    <w:rsid w:val="00A4534A"/>
    <w:rsid w:val="00A4548B"/>
    <w:rsid w:val="00A458C8"/>
    <w:rsid w:val="00A45E79"/>
    <w:rsid w:val="00A45EB7"/>
    <w:rsid w:val="00A468D9"/>
    <w:rsid w:val="00A46A10"/>
    <w:rsid w:val="00A46B0A"/>
    <w:rsid w:val="00A46B99"/>
    <w:rsid w:val="00A46BFC"/>
    <w:rsid w:val="00A4711F"/>
    <w:rsid w:val="00A473B6"/>
    <w:rsid w:val="00A474F8"/>
    <w:rsid w:val="00A4758C"/>
    <w:rsid w:val="00A47B9C"/>
    <w:rsid w:val="00A47BB9"/>
    <w:rsid w:val="00A47D9A"/>
    <w:rsid w:val="00A50241"/>
    <w:rsid w:val="00A50404"/>
    <w:rsid w:val="00A5108A"/>
    <w:rsid w:val="00A51444"/>
    <w:rsid w:val="00A51571"/>
    <w:rsid w:val="00A51DF7"/>
    <w:rsid w:val="00A5230F"/>
    <w:rsid w:val="00A523DA"/>
    <w:rsid w:val="00A52AAF"/>
    <w:rsid w:val="00A52C4A"/>
    <w:rsid w:val="00A52C4C"/>
    <w:rsid w:val="00A52C9E"/>
    <w:rsid w:val="00A52E9D"/>
    <w:rsid w:val="00A530B8"/>
    <w:rsid w:val="00A5321F"/>
    <w:rsid w:val="00A533F7"/>
    <w:rsid w:val="00A534F6"/>
    <w:rsid w:val="00A548D6"/>
    <w:rsid w:val="00A54DF0"/>
    <w:rsid w:val="00A54E14"/>
    <w:rsid w:val="00A54E95"/>
    <w:rsid w:val="00A5543F"/>
    <w:rsid w:val="00A55651"/>
    <w:rsid w:val="00A5566B"/>
    <w:rsid w:val="00A558BA"/>
    <w:rsid w:val="00A559D9"/>
    <w:rsid w:val="00A55B64"/>
    <w:rsid w:val="00A56345"/>
    <w:rsid w:val="00A56404"/>
    <w:rsid w:val="00A56485"/>
    <w:rsid w:val="00A5648D"/>
    <w:rsid w:val="00A56791"/>
    <w:rsid w:val="00A567DE"/>
    <w:rsid w:val="00A56D4E"/>
    <w:rsid w:val="00A56EFD"/>
    <w:rsid w:val="00A56F39"/>
    <w:rsid w:val="00A56F6A"/>
    <w:rsid w:val="00A572A8"/>
    <w:rsid w:val="00A572F1"/>
    <w:rsid w:val="00A57677"/>
    <w:rsid w:val="00A577BD"/>
    <w:rsid w:val="00A578F6"/>
    <w:rsid w:val="00A6019C"/>
    <w:rsid w:val="00A60444"/>
    <w:rsid w:val="00A607B8"/>
    <w:rsid w:val="00A60960"/>
    <w:rsid w:val="00A60C19"/>
    <w:rsid w:val="00A60DC7"/>
    <w:rsid w:val="00A60EA8"/>
    <w:rsid w:val="00A6152C"/>
    <w:rsid w:val="00A6159B"/>
    <w:rsid w:val="00A61922"/>
    <w:rsid w:val="00A61EB8"/>
    <w:rsid w:val="00A61EC8"/>
    <w:rsid w:val="00A62066"/>
    <w:rsid w:val="00A62093"/>
    <w:rsid w:val="00A623E3"/>
    <w:rsid w:val="00A6252D"/>
    <w:rsid w:val="00A625BB"/>
    <w:rsid w:val="00A6271F"/>
    <w:rsid w:val="00A62D61"/>
    <w:rsid w:val="00A630F7"/>
    <w:rsid w:val="00A637A9"/>
    <w:rsid w:val="00A637DB"/>
    <w:rsid w:val="00A63843"/>
    <w:rsid w:val="00A638A5"/>
    <w:rsid w:val="00A63C87"/>
    <w:rsid w:val="00A63FFC"/>
    <w:rsid w:val="00A640D0"/>
    <w:rsid w:val="00A641B3"/>
    <w:rsid w:val="00A6436A"/>
    <w:rsid w:val="00A643DE"/>
    <w:rsid w:val="00A64641"/>
    <w:rsid w:val="00A64644"/>
    <w:rsid w:val="00A64885"/>
    <w:rsid w:val="00A64A87"/>
    <w:rsid w:val="00A64C1D"/>
    <w:rsid w:val="00A64D33"/>
    <w:rsid w:val="00A65011"/>
    <w:rsid w:val="00A6525A"/>
    <w:rsid w:val="00A65560"/>
    <w:rsid w:val="00A65CDD"/>
    <w:rsid w:val="00A65D68"/>
    <w:rsid w:val="00A65E8C"/>
    <w:rsid w:val="00A660D0"/>
    <w:rsid w:val="00A666E4"/>
    <w:rsid w:val="00A6693D"/>
    <w:rsid w:val="00A66B61"/>
    <w:rsid w:val="00A672AC"/>
    <w:rsid w:val="00A673BB"/>
    <w:rsid w:val="00A67C48"/>
    <w:rsid w:val="00A67D5C"/>
    <w:rsid w:val="00A70133"/>
    <w:rsid w:val="00A7070C"/>
    <w:rsid w:val="00A70B54"/>
    <w:rsid w:val="00A70B67"/>
    <w:rsid w:val="00A70D02"/>
    <w:rsid w:val="00A70D04"/>
    <w:rsid w:val="00A70DAD"/>
    <w:rsid w:val="00A70FF5"/>
    <w:rsid w:val="00A71240"/>
    <w:rsid w:val="00A7125A"/>
    <w:rsid w:val="00A71410"/>
    <w:rsid w:val="00A7182A"/>
    <w:rsid w:val="00A7193D"/>
    <w:rsid w:val="00A71D13"/>
    <w:rsid w:val="00A71D29"/>
    <w:rsid w:val="00A71E39"/>
    <w:rsid w:val="00A727C3"/>
    <w:rsid w:val="00A7294D"/>
    <w:rsid w:val="00A7299F"/>
    <w:rsid w:val="00A72D34"/>
    <w:rsid w:val="00A732FD"/>
    <w:rsid w:val="00A733DA"/>
    <w:rsid w:val="00A73BB0"/>
    <w:rsid w:val="00A73CC6"/>
    <w:rsid w:val="00A73D09"/>
    <w:rsid w:val="00A73D33"/>
    <w:rsid w:val="00A740AD"/>
    <w:rsid w:val="00A743D1"/>
    <w:rsid w:val="00A7498E"/>
    <w:rsid w:val="00A74A13"/>
    <w:rsid w:val="00A74A9F"/>
    <w:rsid w:val="00A74B26"/>
    <w:rsid w:val="00A74C2D"/>
    <w:rsid w:val="00A74DA1"/>
    <w:rsid w:val="00A75382"/>
    <w:rsid w:val="00A755F1"/>
    <w:rsid w:val="00A7560A"/>
    <w:rsid w:val="00A75C87"/>
    <w:rsid w:val="00A75E81"/>
    <w:rsid w:val="00A75F0E"/>
    <w:rsid w:val="00A76667"/>
    <w:rsid w:val="00A7670D"/>
    <w:rsid w:val="00A767DB"/>
    <w:rsid w:val="00A7680C"/>
    <w:rsid w:val="00A76B6E"/>
    <w:rsid w:val="00A76B7B"/>
    <w:rsid w:val="00A76D66"/>
    <w:rsid w:val="00A76EB8"/>
    <w:rsid w:val="00A76F86"/>
    <w:rsid w:val="00A77055"/>
    <w:rsid w:val="00A77179"/>
    <w:rsid w:val="00A771CA"/>
    <w:rsid w:val="00A77534"/>
    <w:rsid w:val="00A7767E"/>
    <w:rsid w:val="00A77BAE"/>
    <w:rsid w:val="00A8049B"/>
    <w:rsid w:val="00A80572"/>
    <w:rsid w:val="00A80BA7"/>
    <w:rsid w:val="00A80F85"/>
    <w:rsid w:val="00A812A8"/>
    <w:rsid w:val="00A8207D"/>
    <w:rsid w:val="00A829D9"/>
    <w:rsid w:val="00A829F1"/>
    <w:rsid w:val="00A832B0"/>
    <w:rsid w:val="00A833A0"/>
    <w:rsid w:val="00A8365F"/>
    <w:rsid w:val="00A837E8"/>
    <w:rsid w:val="00A83ACD"/>
    <w:rsid w:val="00A83B1F"/>
    <w:rsid w:val="00A83B29"/>
    <w:rsid w:val="00A83B2D"/>
    <w:rsid w:val="00A8426F"/>
    <w:rsid w:val="00A84730"/>
    <w:rsid w:val="00A84969"/>
    <w:rsid w:val="00A84D6E"/>
    <w:rsid w:val="00A857A4"/>
    <w:rsid w:val="00A86C70"/>
    <w:rsid w:val="00A86CCF"/>
    <w:rsid w:val="00A86D70"/>
    <w:rsid w:val="00A870C4"/>
    <w:rsid w:val="00A87474"/>
    <w:rsid w:val="00A874C8"/>
    <w:rsid w:val="00A8761E"/>
    <w:rsid w:val="00A876C4"/>
    <w:rsid w:val="00A879C0"/>
    <w:rsid w:val="00A87CDE"/>
    <w:rsid w:val="00A90009"/>
    <w:rsid w:val="00A902B0"/>
    <w:rsid w:val="00A90525"/>
    <w:rsid w:val="00A90774"/>
    <w:rsid w:val="00A90F32"/>
    <w:rsid w:val="00A91149"/>
    <w:rsid w:val="00A917B1"/>
    <w:rsid w:val="00A91A8E"/>
    <w:rsid w:val="00A91AD5"/>
    <w:rsid w:val="00A91D53"/>
    <w:rsid w:val="00A91F5B"/>
    <w:rsid w:val="00A9265F"/>
    <w:rsid w:val="00A92A16"/>
    <w:rsid w:val="00A92AE8"/>
    <w:rsid w:val="00A92B5F"/>
    <w:rsid w:val="00A932DE"/>
    <w:rsid w:val="00A9336C"/>
    <w:rsid w:val="00A9375C"/>
    <w:rsid w:val="00A93760"/>
    <w:rsid w:val="00A93C2A"/>
    <w:rsid w:val="00A93C43"/>
    <w:rsid w:val="00A93DF6"/>
    <w:rsid w:val="00A93F86"/>
    <w:rsid w:val="00A940B4"/>
    <w:rsid w:val="00A947CC"/>
    <w:rsid w:val="00A94898"/>
    <w:rsid w:val="00A94A69"/>
    <w:rsid w:val="00A94C71"/>
    <w:rsid w:val="00A953A7"/>
    <w:rsid w:val="00A9551C"/>
    <w:rsid w:val="00A95522"/>
    <w:rsid w:val="00A95BA8"/>
    <w:rsid w:val="00A95D8E"/>
    <w:rsid w:val="00A95FDB"/>
    <w:rsid w:val="00A96779"/>
    <w:rsid w:val="00A96A21"/>
    <w:rsid w:val="00A96B7D"/>
    <w:rsid w:val="00A96D26"/>
    <w:rsid w:val="00A975A9"/>
    <w:rsid w:val="00A975EF"/>
    <w:rsid w:val="00A979DE"/>
    <w:rsid w:val="00A97A2D"/>
    <w:rsid w:val="00A97DD0"/>
    <w:rsid w:val="00AA00A0"/>
    <w:rsid w:val="00AA0173"/>
    <w:rsid w:val="00AA0788"/>
    <w:rsid w:val="00AA0911"/>
    <w:rsid w:val="00AA0E18"/>
    <w:rsid w:val="00AA0E9C"/>
    <w:rsid w:val="00AA12F9"/>
    <w:rsid w:val="00AA14CA"/>
    <w:rsid w:val="00AA19FE"/>
    <w:rsid w:val="00AA1CEE"/>
    <w:rsid w:val="00AA1CF2"/>
    <w:rsid w:val="00AA2169"/>
    <w:rsid w:val="00AA23C9"/>
    <w:rsid w:val="00AA29B2"/>
    <w:rsid w:val="00AA29E0"/>
    <w:rsid w:val="00AA2B49"/>
    <w:rsid w:val="00AA2BF3"/>
    <w:rsid w:val="00AA30DC"/>
    <w:rsid w:val="00AA3309"/>
    <w:rsid w:val="00AA3840"/>
    <w:rsid w:val="00AA3A4A"/>
    <w:rsid w:val="00AA3C52"/>
    <w:rsid w:val="00AA3F1A"/>
    <w:rsid w:val="00AA4102"/>
    <w:rsid w:val="00AA41E5"/>
    <w:rsid w:val="00AA4604"/>
    <w:rsid w:val="00AA4BC3"/>
    <w:rsid w:val="00AA4FBC"/>
    <w:rsid w:val="00AA5119"/>
    <w:rsid w:val="00AA5220"/>
    <w:rsid w:val="00AA5375"/>
    <w:rsid w:val="00AA54EE"/>
    <w:rsid w:val="00AA5714"/>
    <w:rsid w:val="00AA62C0"/>
    <w:rsid w:val="00AA63D7"/>
    <w:rsid w:val="00AA67B5"/>
    <w:rsid w:val="00AA6FC6"/>
    <w:rsid w:val="00AA73F4"/>
    <w:rsid w:val="00AA7758"/>
    <w:rsid w:val="00AA79AB"/>
    <w:rsid w:val="00AA7D29"/>
    <w:rsid w:val="00AA7F69"/>
    <w:rsid w:val="00AB0469"/>
    <w:rsid w:val="00AB0489"/>
    <w:rsid w:val="00AB0632"/>
    <w:rsid w:val="00AB0D16"/>
    <w:rsid w:val="00AB0D78"/>
    <w:rsid w:val="00AB11D0"/>
    <w:rsid w:val="00AB122A"/>
    <w:rsid w:val="00AB1663"/>
    <w:rsid w:val="00AB16F3"/>
    <w:rsid w:val="00AB1B6C"/>
    <w:rsid w:val="00AB1F10"/>
    <w:rsid w:val="00AB1FF1"/>
    <w:rsid w:val="00AB2272"/>
    <w:rsid w:val="00AB240E"/>
    <w:rsid w:val="00AB2504"/>
    <w:rsid w:val="00AB25AF"/>
    <w:rsid w:val="00AB29E0"/>
    <w:rsid w:val="00AB2C37"/>
    <w:rsid w:val="00AB32DA"/>
    <w:rsid w:val="00AB364C"/>
    <w:rsid w:val="00AB370F"/>
    <w:rsid w:val="00AB380E"/>
    <w:rsid w:val="00AB388B"/>
    <w:rsid w:val="00AB3D16"/>
    <w:rsid w:val="00AB3ED2"/>
    <w:rsid w:val="00AB426D"/>
    <w:rsid w:val="00AB45EF"/>
    <w:rsid w:val="00AB4A61"/>
    <w:rsid w:val="00AB4AF5"/>
    <w:rsid w:val="00AB4B2D"/>
    <w:rsid w:val="00AB5BC0"/>
    <w:rsid w:val="00AB5E55"/>
    <w:rsid w:val="00AB6174"/>
    <w:rsid w:val="00AB6430"/>
    <w:rsid w:val="00AB6582"/>
    <w:rsid w:val="00AB6780"/>
    <w:rsid w:val="00AB6997"/>
    <w:rsid w:val="00AB710E"/>
    <w:rsid w:val="00AB79C5"/>
    <w:rsid w:val="00AB7C13"/>
    <w:rsid w:val="00AB7D3A"/>
    <w:rsid w:val="00AB7D99"/>
    <w:rsid w:val="00AB7EC3"/>
    <w:rsid w:val="00AC05EA"/>
    <w:rsid w:val="00AC0625"/>
    <w:rsid w:val="00AC1298"/>
    <w:rsid w:val="00AC196C"/>
    <w:rsid w:val="00AC19A9"/>
    <w:rsid w:val="00AC1C7B"/>
    <w:rsid w:val="00AC21A1"/>
    <w:rsid w:val="00AC237F"/>
    <w:rsid w:val="00AC2690"/>
    <w:rsid w:val="00AC278A"/>
    <w:rsid w:val="00AC279F"/>
    <w:rsid w:val="00AC2D08"/>
    <w:rsid w:val="00AC2D76"/>
    <w:rsid w:val="00AC34F9"/>
    <w:rsid w:val="00AC397D"/>
    <w:rsid w:val="00AC3982"/>
    <w:rsid w:val="00AC3BB4"/>
    <w:rsid w:val="00AC400A"/>
    <w:rsid w:val="00AC47C4"/>
    <w:rsid w:val="00AC4A60"/>
    <w:rsid w:val="00AC4A70"/>
    <w:rsid w:val="00AC4ED0"/>
    <w:rsid w:val="00AC5259"/>
    <w:rsid w:val="00AC5BD0"/>
    <w:rsid w:val="00AC6199"/>
    <w:rsid w:val="00AC6305"/>
    <w:rsid w:val="00AC6306"/>
    <w:rsid w:val="00AC640E"/>
    <w:rsid w:val="00AC64F3"/>
    <w:rsid w:val="00AC666C"/>
    <w:rsid w:val="00AC68A4"/>
    <w:rsid w:val="00AC68D4"/>
    <w:rsid w:val="00AC6AA3"/>
    <w:rsid w:val="00AC6C29"/>
    <w:rsid w:val="00AC6C7A"/>
    <w:rsid w:val="00AC7728"/>
    <w:rsid w:val="00AC79DF"/>
    <w:rsid w:val="00AC7DDE"/>
    <w:rsid w:val="00AC7E21"/>
    <w:rsid w:val="00AD0397"/>
    <w:rsid w:val="00AD06A6"/>
    <w:rsid w:val="00AD0A3C"/>
    <w:rsid w:val="00AD0A9E"/>
    <w:rsid w:val="00AD0B08"/>
    <w:rsid w:val="00AD1383"/>
    <w:rsid w:val="00AD1B1B"/>
    <w:rsid w:val="00AD1CCB"/>
    <w:rsid w:val="00AD1E1D"/>
    <w:rsid w:val="00AD2718"/>
    <w:rsid w:val="00AD2B6B"/>
    <w:rsid w:val="00AD2DE1"/>
    <w:rsid w:val="00AD2F64"/>
    <w:rsid w:val="00AD2FC7"/>
    <w:rsid w:val="00AD3018"/>
    <w:rsid w:val="00AD3332"/>
    <w:rsid w:val="00AD357F"/>
    <w:rsid w:val="00AD3715"/>
    <w:rsid w:val="00AD3840"/>
    <w:rsid w:val="00AD3CAF"/>
    <w:rsid w:val="00AD3CB4"/>
    <w:rsid w:val="00AD3E12"/>
    <w:rsid w:val="00AD3E3D"/>
    <w:rsid w:val="00AD3EAD"/>
    <w:rsid w:val="00AD3F29"/>
    <w:rsid w:val="00AD4178"/>
    <w:rsid w:val="00AD4272"/>
    <w:rsid w:val="00AD476A"/>
    <w:rsid w:val="00AD47DB"/>
    <w:rsid w:val="00AD4DBA"/>
    <w:rsid w:val="00AD535D"/>
    <w:rsid w:val="00AD575E"/>
    <w:rsid w:val="00AD5910"/>
    <w:rsid w:val="00AD5AC0"/>
    <w:rsid w:val="00AD5BDE"/>
    <w:rsid w:val="00AD5F75"/>
    <w:rsid w:val="00AD6031"/>
    <w:rsid w:val="00AD6654"/>
    <w:rsid w:val="00AD68E1"/>
    <w:rsid w:val="00AD7104"/>
    <w:rsid w:val="00AD7376"/>
    <w:rsid w:val="00AD7816"/>
    <w:rsid w:val="00AE006A"/>
    <w:rsid w:val="00AE0778"/>
    <w:rsid w:val="00AE088F"/>
    <w:rsid w:val="00AE0AE2"/>
    <w:rsid w:val="00AE0DD4"/>
    <w:rsid w:val="00AE0E81"/>
    <w:rsid w:val="00AE1144"/>
    <w:rsid w:val="00AE11E1"/>
    <w:rsid w:val="00AE143E"/>
    <w:rsid w:val="00AE1D37"/>
    <w:rsid w:val="00AE1DA2"/>
    <w:rsid w:val="00AE1DFE"/>
    <w:rsid w:val="00AE1FD0"/>
    <w:rsid w:val="00AE2189"/>
    <w:rsid w:val="00AE27D8"/>
    <w:rsid w:val="00AE27F0"/>
    <w:rsid w:val="00AE29D8"/>
    <w:rsid w:val="00AE2B45"/>
    <w:rsid w:val="00AE2B9D"/>
    <w:rsid w:val="00AE379A"/>
    <w:rsid w:val="00AE3B36"/>
    <w:rsid w:val="00AE3C9B"/>
    <w:rsid w:val="00AE3E45"/>
    <w:rsid w:val="00AE3F42"/>
    <w:rsid w:val="00AE42D9"/>
    <w:rsid w:val="00AE42F6"/>
    <w:rsid w:val="00AE44DF"/>
    <w:rsid w:val="00AE44E3"/>
    <w:rsid w:val="00AE4630"/>
    <w:rsid w:val="00AE4BFB"/>
    <w:rsid w:val="00AE4E92"/>
    <w:rsid w:val="00AE4FC9"/>
    <w:rsid w:val="00AE52AF"/>
    <w:rsid w:val="00AE5522"/>
    <w:rsid w:val="00AE56C8"/>
    <w:rsid w:val="00AE5AEE"/>
    <w:rsid w:val="00AE5BCA"/>
    <w:rsid w:val="00AE5BFB"/>
    <w:rsid w:val="00AE5CA3"/>
    <w:rsid w:val="00AE5DC7"/>
    <w:rsid w:val="00AE5F12"/>
    <w:rsid w:val="00AE6019"/>
    <w:rsid w:val="00AE666F"/>
    <w:rsid w:val="00AE693F"/>
    <w:rsid w:val="00AE7B62"/>
    <w:rsid w:val="00AF0370"/>
    <w:rsid w:val="00AF0425"/>
    <w:rsid w:val="00AF043A"/>
    <w:rsid w:val="00AF059C"/>
    <w:rsid w:val="00AF05D7"/>
    <w:rsid w:val="00AF1514"/>
    <w:rsid w:val="00AF1545"/>
    <w:rsid w:val="00AF1654"/>
    <w:rsid w:val="00AF16B2"/>
    <w:rsid w:val="00AF1776"/>
    <w:rsid w:val="00AF18FE"/>
    <w:rsid w:val="00AF1FBC"/>
    <w:rsid w:val="00AF29F7"/>
    <w:rsid w:val="00AF2D30"/>
    <w:rsid w:val="00AF397F"/>
    <w:rsid w:val="00AF3C3A"/>
    <w:rsid w:val="00AF3E6B"/>
    <w:rsid w:val="00AF4391"/>
    <w:rsid w:val="00AF443A"/>
    <w:rsid w:val="00AF4D5A"/>
    <w:rsid w:val="00AF4F23"/>
    <w:rsid w:val="00AF4F50"/>
    <w:rsid w:val="00AF5536"/>
    <w:rsid w:val="00AF5CDD"/>
    <w:rsid w:val="00AF5D2A"/>
    <w:rsid w:val="00AF5FBC"/>
    <w:rsid w:val="00AF63EF"/>
    <w:rsid w:val="00AF6759"/>
    <w:rsid w:val="00AF69F2"/>
    <w:rsid w:val="00AF6D4E"/>
    <w:rsid w:val="00AF6FE0"/>
    <w:rsid w:val="00AF762A"/>
    <w:rsid w:val="00AF7A89"/>
    <w:rsid w:val="00B0005E"/>
    <w:rsid w:val="00B0070D"/>
    <w:rsid w:val="00B00FCA"/>
    <w:rsid w:val="00B012B4"/>
    <w:rsid w:val="00B01B77"/>
    <w:rsid w:val="00B01CFB"/>
    <w:rsid w:val="00B01DD2"/>
    <w:rsid w:val="00B01E09"/>
    <w:rsid w:val="00B01E24"/>
    <w:rsid w:val="00B02038"/>
    <w:rsid w:val="00B028C1"/>
    <w:rsid w:val="00B029A8"/>
    <w:rsid w:val="00B02B3F"/>
    <w:rsid w:val="00B02C97"/>
    <w:rsid w:val="00B02E6C"/>
    <w:rsid w:val="00B0303C"/>
    <w:rsid w:val="00B031E8"/>
    <w:rsid w:val="00B034BC"/>
    <w:rsid w:val="00B03CC5"/>
    <w:rsid w:val="00B040BD"/>
    <w:rsid w:val="00B040E6"/>
    <w:rsid w:val="00B0426D"/>
    <w:rsid w:val="00B0448E"/>
    <w:rsid w:val="00B047AA"/>
    <w:rsid w:val="00B047D5"/>
    <w:rsid w:val="00B04C99"/>
    <w:rsid w:val="00B052FC"/>
    <w:rsid w:val="00B0540A"/>
    <w:rsid w:val="00B05763"/>
    <w:rsid w:val="00B057FA"/>
    <w:rsid w:val="00B058D5"/>
    <w:rsid w:val="00B05B5C"/>
    <w:rsid w:val="00B05BE2"/>
    <w:rsid w:val="00B05CAC"/>
    <w:rsid w:val="00B05ED9"/>
    <w:rsid w:val="00B05F2B"/>
    <w:rsid w:val="00B05F86"/>
    <w:rsid w:val="00B0605E"/>
    <w:rsid w:val="00B0624C"/>
    <w:rsid w:val="00B062EC"/>
    <w:rsid w:val="00B063BB"/>
    <w:rsid w:val="00B0650C"/>
    <w:rsid w:val="00B06AB7"/>
    <w:rsid w:val="00B06C4F"/>
    <w:rsid w:val="00B06E16"/>
    <w:rsid w:val="00B06F7C"/>
    <w:rsid w:val="00B0776F"/>
    <w:rsid w:val="00B07770"/>
    <w:rsid w:val="00B07DA1"/>
    <w:rsid w:val="00B07F1C"/>
    <w:rsid w:val="00B10437"/>
    <w:rsid w:val="00B107DD"/>
    <w:rsid w:val="00B10860"/>
    <w:rsid w:val="00B10880"/>
    <w:rsid w:val="00B109DE"/>
    <w:rsid w:val="00B10AEF"/>
    <w:rsid w:val="00B11004"/>
    <w:rsid w:val="00B110F1"/>
    <w:rsid w:val="00B11102"/>
    <w:rsid w:val="00B11703"/>
    <w:rsid w:val="00B11A6F"/>
    <w:rsid w:val="00B11C79"/>
    <w:rsid w:val="00B12029"/>
    <w:rsid w:val="00B12193"/>
    <w:rsid w:val="00B121E5"/>
    <w:rsid w:val="00B12AE1"/>
    <w:rsid w:val="00B12D0A"/>
    <w:rsid w:val="00B13B86"/>
    <w:rsid w:val="00B13F5C"/>
    <w:rsid w:val="00B14634"/>
    <w:rsid w:val="00B147A4"/>
    <w:rsid w:val="00B14EDF"/>
    <w:rsid w:val="00B150FD"/>
    <w:rsid w:val="00B15403"/>
    <w:rsid w:val="00B15E74"/>
    <w:rsid w:val="00B15E8C"/>
    <w:rsid w:val="00B15F2E"/>
    <w:rsid w:val="00B16004"/>
    <w:rsid w:val="00B16250"/>
    <w:rsid w:val="00B163A3"/>
    <w:rsid w:val="00B1664B"/>
    <w:rsid w:val="00B1666D"/>
    <w:rsid w:val="00B16F83"/>
    <w:rsid w:val="00B16FCD"/>
    <w:rsid w:val="00B172AE"/>
    <w:rsid w:val="00B174AE"/>
    <w:rsid w:val="00B17FD5"/>
    <w:rsid w:val="00B20262"/>
    <w:rsid w:val="00B202CA"/>
    <w:rsid w:val="00B202F4"/>
    <w:rsid w:val="00B20346"/>
    <w:rsid w:val="00B20497"/>
    <w:rsid w:val="00B2060D"/>
    <w:rsid w:val="00B207B3"/>
    <w:rsid w:val="00B209BB"/>
    <w:rsid w:val="00B21450"/>
    <w:rsid w:val="00B218E5"/>
    <w:rsid w:val="00B21A0D"/>
    <w:rsid w:val="00B21EF0"/>
    <w:rsid w:val="00B22F22"/>
    <w:rsid w:val="00B22F60"/>
    <w:rsid w:val="00B2302B"/>
    <w:rsid w:val="00B236E1"/>
    <w:rsid w:val="00B2391B"/>
    <w:rsid w:val="00B23DE7"/>
    <w:rsid w:val="00B23F41"/>
    <w:rsid w:val="00B23F63"/>
    <w:rsid w:val="00B24761"/>
    <w:rsid w:val="00B24BD2"/>
    <w:rsid w:val="00B24E05"/>
    <w:rsid w:val="00B24F31"/>
    <w:rsid w:val="00B2573A"/>
    <w:rsid w:val="00B258B1"/>
    <w:rsid w:val="00B259D8"/>
    <w:rsid w:val="00B259F8"/>
    <w:rsid w:val="00B264AB"/>
    <w:rsid w:val="00B264BC"/>
    <w:rsid w:val="00B265A4"/>
    <w:rsid w:val="00B26BC3"/>
    <w:rsid w:val="00B27650"/>
    <w:rsid w:val="00B27744"/>
    <w:rsid w:val="00B27E2B"/>
    <w:rsid w:val="00B301BF"/>
    <w:rsid w:val="00B301E8"/>
    <w:rsid w:val="00B3038B"/>
    <w:rsid w:val="00B3040B"/>
    <w:rsid w:val="00B306ED"/>
    <w:rsid w:val="00B307DF"/>
    <w:rsid w:val="00B30856"/>
    <w:rsid w:val="00B30DCB"/>
    <w:rsid w:val="00B30F98"/>
    <w:rsid w:val="00B31000"/>
    <w:rsid w:val="00B31083"/>
    <w:rsid w:val="00B31359"/>
    <w:rsid w:val="00B313BC"/>
    <w:rsid w:val="00B3153F"/>
    <w:rsid w:val="00B31568"/>
    <w:rsid w:val="00B31823"/>
    <w:rsid w:val="00B3189C"/>
    <w:rsid w:val="00B31B6E"/>
    <w:rsid w:val="00B31C6D"/>
    <w:rsid w:val="00B32016"/>
    <w:rsid w:val="00B3225D"/>
    <w:rsid w:val="00B32291"/>
    <w:rsid w:val="00B32323"/>
    <w:rsid w:val="00B32A27"/>
    <w:rsid w:val="00B32F4E"/>
    <w:rsid w:val="00B33957"/>
    <w:rsid w:val="00B33E0E"/>
    <w:rsid w:val="00B33E6D"/>
    <w:rsid w:val="00B340DF"/>
    <w:rsid w:val="00B341AA"/>
    <w:rsid w:val="00B341E3"/>
    <w:rsid w:val="00B34782"/>
    <w:rsid w:val="00B34A23"/>
    <w:rsid w:val="00B34E90"/>
    <w:rsid w:val="00B34F55"/>
    <w:rsid w:val="00B351BB"/>
    <w:rsid w:val="00B35258"/>
    <w:rsid w:val="00B3527E"/>
    <w:rsid w:val="00B35400"/>
    <w:rsid w:val="00B35499"/>
    <w:rsid w:val="00B3555E"/>
    <w:rsid w:val="00B35828"/>
    <w:rsid w:val="00B35858"/>
    <w:rsid w:val="00B3587E"/>
    <w:rsid w:val="00B3587F"/>
    <w:rsid w:val="00B359D9"/>
    <w:rsid w:val="00B35CCD"/>
    <w:rsid w:val="00B35D6C"/>
    <w:rsid w:val="00B35D8A"/>
    <w:rsid w:val="00B35E90"/>
    <w:rsid w:val="00B35EA1"/>
    <w:rsid w:val="00B3604E"/>
    <w:rsid w:val="00B3616C"/>
    <w:rsid w:val="00B36523"/>
    <w:rsid w:val="00B36753"/>
    <w:rsid w:val="00B36970"/>
    <w:rsid w:val="00B36BE7"/>
    <w:rsid w:val="00B36EC4"/>
    <w:rsid w:val="00B3796F"/>
    <w:rsid w:val="00B37C87"/>
    <w:rsid w:val="00B37DBA"/>
    <w:rsid w:val="00B400D3"/>
    <w:rsid w:val="00B40328"/>
    <w:rsid w:val="00B407A9"/>
    <w:rsid w:val="00B407D8"/>
    <w:rsid w:val="00B40AA8"/>
    <w:rsid w:val="00B40B0B"/>
    <w:rsid w:val="00B40E97"/>
    <w:rsid w:val="00B40EEB"/>
    <w:rsid w:val="00B40F72"/>
    <w:rsid w:val="00B4139A"/>
    <w:rsid w:val="00B416D7"/>
    <w:rsid w:val="00B41931"/>
    <w:rsid w:val="00B41AFD"/>
    <w:rsid w:val="00B41C8F"/>
    <w:rsid w:val="00B4226B"/>
    <w:rsid w:val="00B42458"/>
    <w:rsid w:val="00B4247B"/>
    <w:rsid w:val="00B426E5"/>
    <w:rsid w:val="00B427CE"/>
    <w:rsid w:val="00B42E8F"/>
    <w:rsid w:val="00B4342D"/>
    <w:rsid w:val="00B434A3"/>
    <w:rsid w:val="00B439F1"/>
    <w:rsid w:val="00B43C1C"/>
    <w:rsid w:val="00B444C2"/>
    <w:rsid w:val="00B4479C"/>
    <w:rsid w:val="00B44DA6"/>
    <w:rsid w:val="00B450CC"/>
    <w:rsid w:val="00B4554E"/>
    <w:rsid w:val="00B45EB7"/>
    <w:rsid w:val="00B45EBF"/>
    <w:rsid w:val="00B45F07"/>
    <w:rsid w:val="00B46089"/>
    <w:rsid w:val="00B4609A"/>
    <w:rsid w:val="00B4676A"/>
    <w:rsid w:val="00B46D3D"/>
    <w:rsid w:val="00B46F47"/>
    <w:rsid w:val="00B47231"/>
    <w:rsid w:val="00B47325"/>
    <w:rsid w:val="00B476E5"/>
    <w:rsid w:val="00B477AA"/>
    <w:rsid w:val="00B479A5"/>
    <w:rsid w:val="00B479E4"/>
    <w:rsid w:val="00B47D3E"/>
    <w:rsid w:val="00B5006A"/>
    <w:rsid w:val="00B504CC"/>
    <w:rsid w:val="00B505C9"/>
    <w:rsid w:val="00B5092A"/>
    <w:rsid w:val="00B5129D"/>
    <w:rsid w:val="00B514A5"/>
    <w:rsid w:val="00B517C0"/>
    <w:rsid w:val="00B51F3A"/>
    <w:rsid w:val="00B51F9D"/>
    <w:rsid w:val="00B51FBA"/>
    <w:rsid w:val="00B52056"/>
    <w:rsid w:val="00B52063"/>
    <w:rsid w:val="00B52095"/>
    <w:rsid w:val="00B52949"/>
    <w:rsid w:val="00B52C39"/>
    <w:rsid w:val="00B52D8B"/>
    <w:rsid w:val="00B52DE3"/>
    <w:rsid w:val="00B52FFD"/>
    <w:rsid w:val="00B53007"/>
    <w:rsid w:val="00B53044"/>
    <w:rsid w:val="00B53675"/>
    <w:rsid w:val="00B53AAF"/>
    <w:rsid w:val="00B53DA7"/>
    <w:rsid w:val="00B53F16"/>
    <w:rsid w:val="00B54013"/>
    <w:rsid w:val="00B542E2"/>
    <w:rsid w:val="00B54504"/>
    <w:rsid w:val="00B54B7A"/>
    <w:rsid w:val="00B54F67"/>
    <w:rsid w:val="00B55216"/>
    <w:rsid w:val="00B55569"/>
    <w:rsid w:val="00B555AE"/>
    <w:rsid w:val="00B559EE"/>
    <w:rsid w:val="00B55BD0"/>
    <w:rsid w:val="00B55CB9"/>
    <w:rsid w:val="00B560BB"/>
    <w:rsid w:val="00B56211"/>
    <w:rsid w:val="00B563B0"/>
    <w:rsid w:val="00B5672B"/>
    <w:rsid w:val="00B56730"/>
    <w:rsid w:val="00B567CF"/>
    <w:rsid w:val="00B56AA5"/>
    <w:rsid w:val="00B56B49"/>
    <w:rsid w:val="00B56B68"/>
    <w:rsid w:val="00B56C40"/>
    <w:rsid w:val="00B56D0C"/>
    <w:rsid w:val="00B56E61"/>
    <w:rsid w:val="00B56EA8"/>
    <w:rsid w:val="00B56FB7"/>
    <w:rsid w:val="00B572B7"/>
    <w:rsid w:val="00B57478"/>
    <w:rsid w:val="00B574A0"/>
    <w:rsid w:val="00B575BA"/>
    <w:rsid w:val="00B600C7"/>
    <w:rsid w:val="00B600D8"/>
    <w:rsid w:val="00B6031B"/>
    <w:rsid w:val="00B60DF0"/>
    <w:rsid w:val="00B6187A"/>
    <w:rsid w:val="00B61A2C"/>
    <w:rsid w:val="00B61CFE"/>
    <w:rsid w:val="00B62123"/>
    <w:rsid w:val="00B62164"/>
    <w:rsid w:val="00B621D8"/>
    <w:rsid w:val="00B6261A"/>
    <w:rsid w:val="00B62A0F"/>
    <w:rsid w:val="00B62A58"/>
    <w:rsid w:val="00B62CD0"/>
    <w:rsid w:val="00B62DE1"/>
    <w:rsid w:val="00B6308A"/>
    <w:rsid w:val="00B632D7"/>
    <w:rsid w:val="00B6373E"/>
    <w:rsid w:val="00B6374E"/>
    <w:rsid w:val="00B638C9"/>
    <w:rsid w:val="00B63B4E"/>
    <w:rsid w:val="00B63D6F"/>
    <w:rsid w:val="00B64428"/>
    <w:rsid w:val="00B64807"/>
    <w:rsid w:val="00B6535F"/>
    <w:rsid w:val="00B65926"/>
    <w:rsid w:val="00B65D07"/>
    <w:rsid w:val="00B65DAC"/>
    <w:rsid w:val="00B65E62"/>
    <w:rsid w:val="00B6676B"/>
    <w:rsid w:val="00B66770"/>
    <w:rsid w:val="00B66D86"/>
    <w:rsid w:val="00B6710C"/>
    <w:rsid w:val="00B671A6"/>
    <w:rsid w:val="00B672B1"/>
    <w:rsid w:val="00B67897"/>
    <w:rsid w:val="00B7016B"/>
    <w:rsid w:val="00B7020F"/>
    <w:rsid w:val="00B70336"/>
    <w:rsid w:val="00B70631"/>
    <w:rsid w:val="00B70C13"/>
    <w:rsid w:val="00B70EF5"/>
    <w:rsid w:val="00B70F6A"/>
    <w:rsid w:val="00B70FE5"/>
    <w:rsid w:val="00B7140C"/>
    <w:rsid w:val="00B71806"/>
    <w:rsid w:val="00B71C1D"/>
    <w:rsid w:val="00B71E5D"/>
    <w:rsid w:val="00B72164"/>
    <w:rsid w:val="00B72638"/>
    <w:rsid w:val="00B727C9"/>
    <w:rsid w:val="00B72871"/>
    <w:rsid w:val="00B733D5"/>
    <w:rsid w:val="00B738C2"/>
    <w:rsid w:val="00B738ED"/>
    <w:rsid w:val="00B73991"/>
    <w:rsid w:val="00B73B67"/>
    <w:rsid w:val="00B73B83"/>
    <w:rsid w:val="00B73E76"/>
    <w:rsid w:val="00B74185"/>
    <w:rsid w:val="00B7430F"/>
    <w:rsid w:val="00B748F6"/>
    <w:rsid w:val="00B75028"/>
    <w:rsid w:val="00B75134"/>
    <w:rsid w:val="00B75245"/>
    <w:rsid w:val="00B75406"/>
    <w:rsid w:val="00B756A8"/>
    <w:rsid w:val="00B7589C"/>
    <w:rsid w:val="00B7619E"/>
    <w:rsid w:val="00B766AF"/>
    <w:rsid w:val="00B767EE"/>
    <w:rsid w:val="00B76AEE"/>
    <w:rsid w:val="00B76C86"/>
    <w:rsid w:val="00B7739A"/>
    <w:rsid w:val="00B779BF"/>
    <w:rsid w:val="00B77ACD"/>
    <w:rsid w:val="00B77BF2"/>
    <w:rsid w:val="00B77F18"/>
    <w:rsid w:val="00B77F1E"/>
    <w:rsid w:val="00B80285"/>
    <w:rsid w:val="00B80D2E"/>
    <w:rsid w:val="00B81037"/>
    <w:rsid w:val="00B81051"/>
    <w:rsid w:val="00B813A8"/>
    <w:rsid w:val="00B81400"/>
    <w:rsid w:val="00B8196D"/>
    <w:rsid w:val="00B81B14"/>
    <w:rsid w:val="00B81CAE"/>
    <w:rsid w:val="00B81F77"/>
    <w:rsid w:val="00B82235"/>
    <w:rsid w:val="00B824E8"/>
    <w:rsid w:val="00B8254D"/>
    <w:rsid w:val="00B82576"/>
    <w:rsid w:val="00B82CB1"/>
    <w:rsid w:val="00B82E57"/>
    <w:rsid w:val="00B8342B"/>
    <w:rsid w:val="00B8345B"/>
    <w:rsid w:val="00B8385C"/>
    <w:rsid w:val="00B83C06"/>
    <w:rsid w:val="00B83C3C"/>
    <w:rsid w:val="00B83CAA"/>
    <w:rsid w:val="00B83CEA"/>
    <w:rsid w:val="00B83ECB"/>
    <w:rsid w:val="00B83ED3"/>
    <w:rsid w:val="00B83F18"/>
    <w:rsid w:val="00B84461"/>
    <w:rsid w:val="00B845A8"/>
    <w:rsid w:val="00B846E0"/>
    <w:rsid w:val="00B84714"/>
    <w:rsid w:val="00B847A1"/>
    <w:rsid w:val="00B84A2B"/>
    <w:rsid w:val="00B8501F"/>
    <w:rsid w:val="00B85484"/>
    <w:rsid w:val="00B860D8"/>
    <w:rsid w:val="00B867AA"/>
    <w:rsid w:val="00B86A17"/>
    <w:rsid w:val="00B86AE9"/>
    <w:rsid w:val="00B86DCA"/>
    <w:rsid w:val="00B86FBA"/>
    <w:rsid w:val="00B86FDB"/>
    <w:rsid w:val="00B871EE"/>
    <w:rsid w:val="00B87385"/>
    <w:rsid w:val="00B875FF"/>
    <w:rsid w:val="00B87800"/>
    <w:rsid w:val="00B87EAB"/>
    <w:rsid w:val="00B87EBE"/>
    <w:rsid w:val="00B90326"/>
    <w:rsid w:val="00B907DE"/>
    <w:rsid w:val="00B909A6"/>
    <w:rsid w:val="00B909B5"/>
    <w:rsid w:val="00B90FC5"/>
    <w:rsid w:val="00B919CD"/>
    <w:rsid w:val="00B91A3F"/>
    <w:rsid w:val="00B921F0"/>
    <w:rsid w:val="00B922BC"/>
    <w:rsid w:val="00B923DE"/>
    <w:rsid w:val="00B923F0"/>
    <w:rsid w:val="00B9273F"/>
    <w:rsid w:val="00B928ED"/>
    <w:rsid w:val="00B92BF9"/>
    <w:rsid w:val="00B92F45"/>
    <w:rsid w:val="00B93018"/>
    <w:rsid w:val="00B9399E"/>
    <w:rsid w:val="00B939E1"/>
    <w:rsid w:val="00B940B2"/>
    <w:rsid w:val="00B942A8"/>
    <w:rsid w:val="00B942B8"/>
    <w:rsid w:val="00B94840"/>
    <w:rsid w:val="00B9484F"/>
    <w:rsid w:val="00B94CA7"/>
    <w:rsid w:val="00B94CEC"/>
    <w:rsid w:val="00B9506A"/>
    <w:rsid w:val="00B95207"/>
    <w:rsid w:val="00B95227"/>
    <w:rsid w:val="00B9554F"/>
    <w:rsid w:val="00B95721"/>
    <w:rsid w:val="00B95BF7"/>
    <w:rsid w:val="00B96007"/>
    <w:rsid w:val="00B965E6"/>
    <w:rsid w:val="00B96A14"/>
    <w:rsid w:val="00B96A8C"/>
    <w:rsid w:val="00B96C3A"/>
    <w:rsid w:val="00B96FD9"/>
    <w:rsid w:val="00B9722D"/>
    <w:rsid w:val="00B973B1"/>
    <w:rsid w:val="00B9756B"/>
    <w:rsid w:val="00B97963"/>
    <w:rsid w:val="00BA0211"/>
    <w:rsid w:val="00BA04DB"/>
    <w:rsid w:val="00BA05F7"/>
    <w:rsid w:val="00BA0997"/>
    <w:rsid w:val="00BA165A"/>
    <w:rsid w:val="00BA1822"/>
    <w:rsid w:val="00BA1B4C"/>
    <w:rsid w:val="00BA1CB6"/>
    <w:rsid w:val="00BA22CF"/>
    <w:rsid w:val="00BA2A2C"/>
    <w:rsid w:val="00BA2AE4"/>
    <w:rsid w:val="00BA2B21"/>
    <w:rsid w:val="00BA2B3B"/>
    <w:rsid w:val="00BA2B51"/>
    <w:rsid w:val="00BA2C40"/>
    <w:rsid w:val="00BA3029"/>
    <w:rsid w:val="00BA30D7"/>
    <w:rsid w:val="00BA325B"/>
    <w:rsid w:val="00BA3350"/>
    <w:rsid w:val="00BA3630"/>
    <w:rsid w:val="00BA3971"/>
    <w:rsid w:val="00BA3AD8"/>
    <w:rsid w:val="00BA3BE5"/>
    <w:rsid w:val="00BA3C51"/>
    <w:rsid w:val="00BA3D2B"/>
    <w:rsid w:val="00BA3EE2"/>
    <w:rsid w:val="00BA42B5"/>
    <w:rsid w:val="00BA45DF"/>
    <w:rsid w:val="00BA496C"/>
    <w:rsid w:val="00BA4BDC"/>
    <w:rsid w:val="00BA4BF7"/>
    <w:rsid w:val="00BA4E39"/>
    <w:rsid w:val="00BA540C"/>
    <w:rsid w:val="00BA5AB4"/>
    <w:rsid w:val="00BA5C13"/>
    <w:rsid w:val="00BA6073"/>
    <w:rsid w:val="00BA6556"/>
    <w:rsid w:val="00BA669A"/>
    <w:rsid w:val="00BA6A5F"/>
    <w:rsid w:val="00BA6C2F"/>
    <w:rsid w:val="00BA70BB"/>
    <w:rsid w:val="00BA719D"/>
    <w:rsid w:val="00BA73B2"/>
    <w:rsid w:val="00BA769B"/>
    <w:rsid w:val="00BA769D"/>
    <w:rsid w:val="00BA777D"/>
    <w:rsid w:val="00BA79B6"/>
    <w:rsid w:val="00BA7E41"/>
    <w:rsid w:val="00BA7EA9"/>
    <w:rsid w:val="00BB0898"/>
    <w:rsid w:val="00BB0AE3"/>
    <w:rsid w:val="00BB0E35"/>
    <w:rsid w:val="00BB1368"/>
    <w:rsid w:val="00BB145C"/>
    <w:rsid w:val="00BB1BF9"/>
    <w:rsid w:val="00BB1CB7"/>
    <w:rsid w:val="00BB1E4C"/>
    <w:rsid w:val="00BB1FBF"/>
    <w:rsid w:val="00BB2020"/>
    <w:rsid w:val="00BB204B"/>
    <w:rsid w:val="00BB2135"/>
    <w:rsid w:val="00BB23E0"/>
    <w:rsid w:val="00BB2EE3"/>
    <w:rsid w:val="00BB30F3"/>
    <w:rsid w:val="00BB389A"/>
    <w:rsid w:val="00BB3C0D"/>
    <w:rsid w:val="00BB3D54"/>
    <w:rsid w:val="00BB3F2E"/>
    <w:rsid w:val="00BB40EC"/>
    <w:rsid w:val="00BB4369"/>
    <w:rsid w:val="00BB49A2"/>
    <w:rsid w:val="00BB49D4"/>
    <w:rsid w:val="00BB4CFC"/>
    <w:rsid w:val="00BB56FA"/>
    <w:rsid w:val="00BB581B"/>
    <w:rsid w:val="00BB5AFA"/>
    <w:rsid w:val="00BB5C1A"/>
    <w:rsid w:val="00BB5E45"/>
    <w:rsid w:val="00BB60D5"/>
    <w:rsid w:val="00BB6DA0"/>
    <w:rsid w:val="00BB6DE9"/>
    <w:rsid w:val="00BB7158"/>
    <w:rsid w:val="00BB7B12"/>
    <w:rsid w:val="00BB7C82"/>
    <w:rsid w:val="00BC0230"/>
    <w:rsid w:val="00BC049B"/>
    <w:rsid w:val="00BC0A89"/>
    <w:rsid w:val="00BC0EB6"/>
    <w:rsid w:val="00BC0F3E"/>
    <w:rsid w:val="00BC129D"/>
    <w:rsid w:val="00BC16AE"/>
    <w:rsid w:val="00BC190B"/>
    <w:rsid w:val="00BC1A6E"/>
    <w:rsid w:val="00BC1CD7"/>
    <w:rsid w:val="00BC1DA5"/>
    <w:rsid w:val="00BC1DA6"/>
    <w:rsid w:val="00BC23C3"/>
    <w:rsid w:val="00BC2543"/>
    <w:rsid w:val="00BC2808"/>
    <w:rsid w:val="00BC2ABE"/>
    <w:rsid w:val="00BC2D23"/>
    <w:rsid w:val="00BC2E60"/>
    <w:rsid w:val="00BC33DA"/>
    <w:rsid w:val="00BC34A1"/>
    <w:rsid w:val="00BC377E"/>
    <w:rsid w:val="00BC3C77"/>
    <w:rsid w:val="00BC4849"/>
    <w:rsid w:val="00BC4BB6"/>
    <w:rsid w:val="00BC4BE1"/>
    <w:rsid w:val="00BC4EA2"/>
    <w:rsid w:val="00BC561A"/>
    <w:rsid w:val="00BC56C6"/>
    <w:rsid w:val="00BC573C"/>
    <w:rsid w:val="00BC57AB"/>
    <w:rsid w:val="00BC5AB7"/>
    <w:rsid w:val="00BC5B00"/>
    <w:rsid w:val="00BC5CFB"/>
    <w:rsid w:val="00BC60A7"/>
    <w:rsid w:val="00BC6590"/>
    <w:rsid w:val="00BC660B"/>
    <w:rsid w:val="00BC68AF"/>
    <w:rsid w:val="00BC69DA"/>
    <w:rsid w:val="00BC6C97"/>
    <w:rsid w:val="00BC6F5D"/>
    <w:rsid w:val="00BC70C6"/>
    <w:rsid w:val="00BC70D2"/>
    <w:rsid w:val="00BC745B"/>
    <w:rsid w:val="00BC79A6"/>
    <w:rsid w:val="00BD0082"/>
    <w:rsid w:val="00BD0271"/>
    <w:rsid w:val="00BD0426"/>
    <w:rsid w:val="00BD0529"/>
    <w:rsid w:val="00BD0683"/>
    <w:rsid w:val="00BD0768"/>
    <w:rsid w:val="00BD098A"/>
    <w:rsid w:val="00BD0AFE"/>
    <w:rsid w:val="00BD0F4C"/>
    <w:rsid w:val="00BD0FDE"/>
    <w:rsid w:val="00BD11EB"/>
    <w:rsid w:val="00BD13D1"/>
    <w:rsid w:val="00BD167F"/>
    <w:rsid w:val="00BD17D8"/>
    <w:rsid w:val="00BD1824"/>
    <w:rsid w:val="00BD1E04"/>
    <w:rsid w:val="00BD1EC0"/>
    <w:rsid w:val="00BD2524"/>
    <w:rsid w:val="00BD286B"/>
    <w:rsid w:val="00BD28FA"/>
    <w:rsid w:val="00BD2BC7"/>
    <w:rsid w:val="00BD2CC8"/>
    <w:rsid w:val="00BD2D0A"/>
    <w:rsid w:val="00BD3162"/>
    <w:rsid w:val="00BD384C"/>
    <w:rsid w:val="00BD3895"/>
    <w:rsid w:val="00BD3D99"/>
    <w:rsid w:val="00BD416E"/>
    <w:rsid w:val="00BD436B"/>
    <w:rsid w:val="00BD4513"/>
    <w:rsid w:val="00BD45EA"/>
    <w:rsid w:val="00BD47F8"/>
    <w:rsid w:val="00BD48FC"/>
    <w:rsid w:val="00BD4A2F"/>
    <w:rsid w:val="00BD4D8A"/>
    <w:rsid w:val="00BD4DFD"/>
    <w:rsid w:val="00BD4F4A"/>
    <w:rsid w:val="00BD4FD7"/>
    <w:rsid w:val="00BD51EA"/>
    <w:rsid w:val="00BD5231"/>
    <w:rsid w:val="00BD5792"/>
    <w:rsid w:val="00BD65CF"/>
    <w:rsid w:val="00BD6673"/>
    <w:rsid w:val="00BD67E1"/>
    <w:rsid w:val="00BD68A9"/>
    <w:rsid w:val="00BD6A5B"/>
    <w:rsid w:val="00BD6F4C"/>
    <w:rsid w:val="00BD7378"/>
    <w:rsid w:val="00BD7574"/>
    <w:rsid w:val="00BD7784"/>
    <w:rsid w:val="00BD7A2C"/>
    <w:rsid w:val="00BD7B9C"/>
    <w:rsid w:val="00BD7C0B"/>
    <w:rsid w:val="00BD7EE0"/>
    <w:rsid w:val="00BE0074"/>
    <w:rsid w:val="00BE009E"/>
    <w:rsid w:val="00BE0101"/>
    <w:rsid w:val="00BE0827"/>
    <w:rsid w:val="00BE08A0"/>
    <w:rsid w:val="00BE0BE9"/>
    <w:rsid w:val="00BE0E5C"/>
    <w:rsid w:val="00BE0E8E"/>
    <w:rsid w:val="00BE0FDF"/>
    <w:rsid w:val="00BE13AD"/>
    <w:rsid w:val="00BE16D2"/>
    <w:rsid w:val="00BE199B"/>
    <w:rsid w:val="00BE1D60"/>
    <w:rsid w:val="00BE1DCD"/>
    <w:rsid w:val="00BE273E"/>
    <w:rsid w:val="00BE2807"/>
    <w:rsid w:val="00BE28D3"/>
    <w:rsid w:val="00BE2A44"/>
    <w:rsid w:val="00BE2A8F"/>
    <w:rsid w:val="00BE2D67"/>
    <w:rsid w:val="00BE2DDD"/>
    <w:rsid w:val="00BE30A0"/>
    <w:rsid w:val="00BE3167"/>
    <w:rsid w:val="00BE31FE"/>
    <w:rsid w:val="00BE371D"/>
    <w:rsid w:val="00BE3BE2"/>
    <w:rsid w:val="00BE3F51"/>
    <w:rsid w:val="00BE410F"/>
    <w:rsid w:val="00BE4482"/>
    <w:rsid w:val="00BE4558"/>
    <w:rsid w:val="00BE4FAE"/>
    <w:rsid w:val="00BE4FE5"/>
    <w:rsid w:val="00BE52AF"/>
    <w:rsid w:val="00BE571E"/>
    <w:rsid w:val="00BE5B25"/>
    <w:rsid w:val="00BE5E26"/>
    <w:rsid w:val="00BE6149"/>
    <w:rsid w:val="00BE6227"/>
    <w:rsid w:val="00BE62EE"/>
    <w:rsid w:val="00BE634A"/>
    <w:rsid w:val="00BE66A7"/>
    <w:rsid w:val="00BE66FC"/>
    <w:rsid w:val="00BE678F"/>
    <w:rsid w:val="00BE6A32"/>
    <w:rsid w:val="00BE6D36"/>
    <w:rsid w:val="00BE7142"/>
    <w:rsid w:val="00BE71E8"/>
    <w:rsid w:val="00BE765C"/>
    <w:rsid w:val="00BE76FB"/>
    <w:rsid w:val="00BE7841"/>
    <w:rsid w:val="00BE7AA0"/>
    <w:rsid w:val="00BE7DE3"/>
    <w:rsid w:val="00BE7F2D"/>
    <w:rsid w:val="00BE7FC2"/>
    <w:rsid w:val="00BF037F"/>
    <w:rsid w:val="00BF0739"/>
    <w:rsid w:val="00BF08BD"/>
    <w:rsid w:val="00BF0FAD"/>
    <w:rsid w:val="00BF0FD9"/>
    <w:rsid w:val="00BF10C0"/>
    <w:rsid w:val="00BF1235"/>
    <w:rsid w:val="00BF1742"/>
    <w:rsid w:val="00BF1A63"/>
    <w:rsid w:val="00BF1C09"/>
    <w:rsid w:val="00BF1C16"/>
    <w:rsid w:val="00BF1C3F"/>
    <w:rsid w:val="00BF2186"/>
    <w:rsid w:val="00BF26F4"/>
    <w:rsid w:val="00BF2882"/>
    <w:rsid w:val="00BF28F6"/>
    <w:rsid w:val="00BF2A5A"/>
    <w:rsid w:val="00BF2B3B"/>
    <w:rsid w:val="00BF2E5F"/>
    <w:rsid w:val="00BF3356"/>
    <w:rsid w:val="00BF3386"/>
    <w:rsid w:val="00BF34C4"/>
    <w:rsid w:val="00BF351A"/>
    <w:rsid w:val="00BF359A"/>
    <w:rsid w:val="00BF3834"/>
    <w:rsid w:val="00BF3B93"/>
    <w:rsid w:val="00BF3C3E"/>
    <w:rsid w:val="00BF3EDA"/>
    <w:rsid w:val="00BF3F39"/>
    <w:rsid w:val="00BF3F4E"/>
    <w:rsid w:val="00BF3F7C"/>
    <w:rsid w:val="00BF41D4"/>
    <w:rsid w:val="00BF4357"/>
    <w:rsid w:val="00BF4743"/>
    <w:rsid w:val="00BF49A7"/>
    <w:rsid w:val="00BF4B38"/>
    <w:rsid w:val="00BF4E51"/>
    <w:rsid w:val="00BF501E"/>
    <w:rsid w:val="00BF50FB"/>
    <w:rsid w:val="00BF52CE"/>
    <w:rsid w:val="00BF52EF"/>
    <w:rsid w:val="00BF53D4"/>
    <w:rsid w:val="00BF57AB"/>
    <w:rsid w:val="00BF61F3"/>
    <w:rsid w:val="00BF662B"/>
    <w:rsid w:val="00BF690D"/>
    <w:rsid w:val="00BF6C8F"/>
    <w:rsid w:val="00BF7600"/>
    <w:rsid w:val="00BF781E"/>
    <w:rsid w:val="00BF7826"/>
    <w:rsid w:val="00BF782E"/>
    <w:rsid w:val="00BF7FEC"/>
    <w:rsid w:val="00C00478"/>
    <w:rsid w:val="00C00680"/>
    <w:rsid w:val="00C00685"/>
    <w:rsid w:val="00C0095D"/>
    <w:rsid w:val="00C00B29"/>
    <w:rsid w:val="00C01211"/>
    <w:rsid w:val="00C01950"/>
    <w:rsid w:val="00C01BA3"/>
    <w:rsid w:val="00C02108"/>
    <w:rsid w:val="00C02187"/>
    <w:rsid w:val="00C021A4"/>
    <w:rsid w:val="00C0237B"/>
    <w:rsid w:val="00C024F4"/>
    <w:rsid w:val="00C02728"/>
    <w:rsid w:val="00C027C8"/>
    <w:rsid w:val="00C029F7"/>
    <w:rsid w:val="00C03232"/>
    <w:rsid w:val="00C038ED"/>
    <w:rsid w:val="00C040C8"/>
    <w:rsid w:val="00C041A2"/>
    <w:rsid w:val="00C042CD"/>
    <w:rsid w:val="00C048FE"/>
    <w:rsid w:val="00C0491C"/>
    <w:rsid w:val="00C04BAB"/>
    <w:rsid w:val="00C04D0F"/>
    <w:rsid w:val="00C050A6"/>
    <w:rsid w:val="00C05360"/>
    <w:rsid w:val="00C053C7"/>
    <w:rsid w:val="00C0598E"/>
    <w:rsid w:val="00C06574"/>
    <w:rsid w:val="00C066AC"/>
    <w:rsid w:val="00C068DC"/>
    <w:rsid w:val="00C06CE1"/>
    <w:rsid w:val="00C06F40"/>
    <w:rsid w:val="00C06F4E"/>
    <w:rsid w:val="00C07591"/>
    <w:rsid w:val="00C076DF"/>
    <w:rsid w:val="00C07DC9"/>
    <w:rsid w:val="00C07DEC"/>
    <w:rsid w:val="00C07F99"/>
    <w:rsid w:val="00C100E7"/>
    <w:rsid w:val="00C101B6"/>
    <w:rsid w:val="00C10BAA"/>
    <w:rsid w:val="00C10C0F"/>
    <w:rsid w:val="00C10C13"/>
    <w:rsid w:val="00C11015"/>
    <w:rsid w:val="00C11759"/>
    <w:rsid w:val="00C11CC7"/>
    <w:rsid w:val="00C11D1B"/>
    <w:rsid w:val="00C11EC2"/>
    <w:rsid w:val="00C12368"/>
    <w:rsid w:val="00C12508"/>
    <w:rsid w:val="00C12627"/>
    <w:rsid w:val="00C12661"/>
    <w:rsid w:val="00C12981"/>
    <w:rsid w:val="00C12DFE"/>
    <w:rsid w:val="00C13246"/>
    <w:rsid w:val="00C13720"/>
    <w:rsid w:val="00C138B8"/>
    <w:rsid w:val="00C13B8E"/>
    <w:rsid w:val="00C13BDD"/>
    <w:rsid w:val="00C13F85"/>
    <w:rsid w:val="00C140C4"/>
    <w:rsid w:val="00C14492"/>
    <w:rsid w:val="00C14692"/>
    <w:rsid w:val="00C1476A"/>
    <w:rsid w:val="00C147E1"/>
    <w:rsid w:val="00C14A30"/>
    <w:rsid w:val="00C14A42"/>
    <w:rsid w:val="00C14D11"/>
    <w:rsid w:val="00C14DE6"/>
    <w:rsid w:val="00C158AA"/>
    <w:rsid w:val="00C15BA9"/>
    <w:rsid w:val="00C15EAF"/>
    <w:rsid w:val="00C16920"/>
    <w:rsid w:val="00C16B05"/>
    <w:rsid w:val="00C16B26"/>
    <w:rsid w:val="00C16B2D"/>
    <w:rsid w:val="00C16C50"/>
    <w:rsid w:val="00C16E0C"/>
    <w:rsid w:val="00C16EA9"/>
    <w:rsid w:val="00C16EB9"/>
    <w:rsid w:val="00C17148"/>
    <w:rsid w:val="00C17756"/>
    <w:rsid w:val="00C17757"/>
    <w:rsid w:val="00C17B47"/>
    <w:rsid w:val="00C17C02"/>
    <w:rsid w:val="00C17F11"/>
    <w:rsid w:val="00C202FD"/>
    <w:rsid w:val="00C20485"/>
    <w:rsid w:val="00C20503"/>
    <w:rsid w:val="00C20573"/>
    <w:rsid w:val="00C2059B"/>
    <w:rsid w:val="00C20A50"/>
    <w:rsid w:val="00C20B0A"/>
    <w:rsid w:val="00C20E71"/>
    <w:rsid w:val="00C20E7B"/>
    <w:rsid w:val="00C21046"/>
    <w:rsid w:val="00C210FD"/>
    <w:rsid w:val="00C21637"/>
    <w:rsid w:val="00C21878"/>
    <w:rsid w:val="00C21AA0"/>
    <w:rsid w:val="00C2200A"/>
    <w:rsid w:val="00C22129"/>
    <w:rsid w:val="00C223B0"/>
    <w:rsid w:val="00C22E33"/>
    <w:rsid w:val="00C232A5"/>
    <w:rsid w:val="00C233BE"/>
    <w:rsid w:val="00C23A78"/>
    <w:rsid w:val="00C23C47"/>
    <w:rsid w:val="00C23D3E"/>
    <w:rsid w:val="00C23EDB"/>
    <w:rsid w:val="00C24413"/>
    <w:rsid w:val="00C24EC1"/>
    <w:rsid w:val="00C2559A"/>
    <w:rsid w:val="00C25922"/>
    <w:rsid w:val="00C25B37"/>
    <w:rsid w:val="00C25EE9"/>
    <w:rsid w:val="00C260BA"/>
    <w:rsid w:val="00C262E3"/>
    <w:rsid w:val="00C26CBC"/>
    <w:rsid w:val="00C26DB5"/>
    <w:rsid w:val="00C26FCE"/>
    <w:rsid w:val="00C2718A"/>
    <w:rsid w:val="00C272D1"/>
    <w:rsid w:val="00C27312"/>
    <w:rsid w:val="00C2743F"/>
    <w:rsid w:val="00C2789C"/>
    <w:rsid w:val="00C27CDA"/>
    <w:rsid w:val="00C27DDB"/>
    <w:rsid w:val="00C27FF9"/>
    <w:rsid w:val="00C30296"/>
    <w:rsid w:val="00C303D9"/>
    <w:rsid w:val="00C305F7"/>
    <w:rsid w:val="00C30664"/>
    <w:rsid w:val="00C30828"/>
    <w:rsid w:val="00C30BF0"/>
    <w:rsid w:val="00C30C94"/>
    <w:rsid w:val="00C312B1"/>
    <w:rsid w:val="00C3131F"/>
    <w:rsid w:val="00C315F5"/>
    <w:rsid w:val="00C316FA"/>
    <w:rsid w:val="00C3262C"/>
    <w:rsid w:val="00C32808"/>
    <w:rsid w:val="00C32AEE"/>
    <w:rsid w:val="00C32B65"/>
    <w:rsid w:val="00C32C74"/>
    <w:rsid w:val="00C33050"/>
    <w:rsid w:val="00C3317F"/>
    <w:rsid w:val="00C332E0"/>
    <w:rsid w:val="00C33453"/>
    <w:rsid w:val="00C33988"/>
    <w:rsid w:val="00C33AFF"/>
    <w:rsid w:val="00C33C4C"/>
    <w:rsid w:val="00C33CD1"/>
    <w:rsid w:val="00C33F2A"/>
    <w:rsid w:val="00C346AB"/>
    <w:rsid w:val="00C34A11"/>
    <w:rsid w:val="00C34BB6"/>
    <w:rsid w:val="00C35186"/>
    <w:rsid w:val="00C353B7"/>
    <w:rsid w:val="00C354B8"/>
    <w:rsid w:val="00C35C1C"/>
    <w:rsid w:val="00C35F9A"/>
    <w:rsid w:val="00C360CD"/>
    <w:rsid w:val="00C368E4"/>
    <w:rsid w:val="00C36931"/>
    <w:rsid w:val="00C36ACC"/>
    <w:rsid w:val="00C36B39"/>
    <w:rsid w:val="00C36BCB"/>
    <w:rsid w:val="00C36DFF"/>
    <w:rsid w:val="00C374B6"/>
    <w:rsid w:val="00C37740"/>
    <w:rsid w:val="00C40092"/>
    <w:rsid w:val="00C400E1"/>
    <w:rsid w:val="00C41070"/>
    <w:rsid w:val="00C412FC"/>
    <w:rsid w:val="00C41342"/>
    <w:rsid w:val="00C414E3"/>
    <w:rsid w:val="00C416F4"/>
    <w:rsid w:val="00C419B7"/>
    <w:rsid w:val="00C41A94"/>
    <w:rsid w:val="00C41BAF"/>
    <w:rsid w:val="00C41DD6"/>
    <w:rsid w:val="00C41F87"/>
    <w:rsid w:val="00C420EA"/>
    <w:rsid w:val="00C42249"/>
    <w:rsid w:val="00C42352"/>
    <w:rsid w:val="00C42827"/>
    <w:rsid w:val="00C42D20"/>
    <w:rsid w:val="00C43317"/>
    <w:rsid w:val="00C444CE"/>
    <w:rsid w:val="00C44AD2"/>
    <w:rsid w:val="00C44BD0"/>
    <w:rsid w:val="00C44CEF"/>
    <w:rsid w:val="00C44FA1"/>
    <w:rsid w:val="00C450AC"/>
    <w:rsid w:val="00C4527D"/>
    <w:rsid w:val="00C458D1"/>
    <w:rsid w:val="00C45BFA"/>
    <w:rsid w:val="00C45CB1"/>
    <w:rsid w:val="00C45EDA"/>
    <w:rsid w:val="00C461E7"/>
    <w:rsid w:val="00C462AD"/>
    <w:rsid w:val="00C464C5"/>
    <w:rsid w:val="00C4653A"/>
    <w:rsid w:val="00C46604"/>
    <w:rsid w:val="00C46A0C"/>
    <w:rsid w:val="00C46AC9"/>
    <w:rsid w:val="00C46DDD"/>
    <w:rsid w:val="00C47047"/>
    <w:rsid w:val="00C472F1"/>
    <w:rsid w:val="00C473C1"/>
    <w:rsid w:val="00C4791C"/>
    <w:rsid w:val="00C4796D"/>
    <w:rsid w:val="00C47B2C"/>
    <w:rsid w:val="00C47E28"/>
    <w:rsid w:val="00C47FC0"/>
    <w:rsid w:val="00C5036B"/>
    <w:rsid w:val="00C504E5"/>
    <w:rsid w:val="00C505FE"/>
    <w:rsid w:val="00C50A41"/>
    <w:rsid w:val="00C50B19"/>
    <w:rsid w:val="00C50C80"/>
    <w:rsid w:val="00C50D8B"/>
    <w:rsid w:val="00C510DC"/>
    <w:rsid w:val="00C514A6"/>
    <w:rsid w:val="00C515BB"/>
    <w:rsid w:val="00C51B8D"/>
    <w:rsid w:val="00C51CB8"/>
    <w:rsid w:val="00C5213A"/>
    <w:rsid w:val="00C52384"/>
    <w:rsid w:val="00C524E5"/>
    <w:rsid w:val="00C5253E"/>
    <w:rsid w:val="00C52571"/>
    <w:rsid w:val="00C52F87"/>
    <w:rsid w:val="00C530E3"/>
    <w:rsid w:val="00C536EF"/>
    <w:rsid w:val="00C53855"/>
    <w:rsid w:val="00C53919"/>
    <w:rsid w:val="00C53B87"/>
    <w:rsid w:val="00C53F5A"/>
    <w:rsid w:val="00C54386"/>
    <w:rsid w:val="00C548D2"/>
    <w:rsid w:val="00C54927"/>
    <w:rsid w:val="00C5492C"/>
    <w:rsid w:val="00C54ADE"/>
    <w:rsid w:val="00C54F20"/>
    <w:rsid w:val="00C55232"/>
    <w:rsid w:val="00C5525D"/>
    <w:rsid w:val="00C552A5"/>
    <w:rsid w:val="00C55449"/>
    <w:rsid w:val="00C5592D"/>
    <w:rsid w:val="00C55C19"/>
    <w:rsid w:val="00C560BF"/>
    <w:rsid w:val="00C5641D"/>
    <w:rsid w:val="00C565F0"/>
    <w:rsid w:val="00C56638"/>
    <w:rsid w:val="00C5690F"/>
    <w:rsid w:val="00C56A8E"/>
    <w:rsid w:val="00C56C71"/>
    <w:rsid w:val="00C56DD7"/>
    <w:rsid w:val="00C56E53"/>
    <w:rsid w:val="00C57003"/>
    <w:rsid w:val="00C572E3"/>
    <w:rsid w:val="00C574EB"/>
    <w:rsid w:val="00C57715"/>
    <w:rsid w:val="00C5773B"/>
    <w:rsid w:val="00C57AE8"/>
    <w:rsid w:val="00C57F13"/>
    <w:rsid w:val="00C60242"/>
    <w:rsid w:val="00C603CC"/>
    <w:rsid w:val="00C6042A"/>
    <w:rsid w:val="00C60C69"/>
    <w:rsid w:val="00C60CF3"/>
    <w:rsid w:val="00C61743"/>
    <w:rsid w:val="00C617A5"/>
    <w:rsid w:val="00C61AAA"/>
    <w:rsid w:val="00C61B01"/>
    <w:rsid w:val="00C61C3C"/>
    <w:rsid w:val="00C62544"/>
    <w:rsid w:val="00C62CC7"/>
    <w:rsid w:val="00C62D05"/>
    <w:rsid w:val="00C62DD5"/>
    <w:rsid w:val="00C63092"/>
    <w:rsid w:val="00C630A5"/>
    <w:rsid w:val="00C6318B"/>
    <w:rsid w:val="00C63685"/>
    <w:rsid w:val="00C63764"/>
    <w:rsid w:val="00C639BE"/>
    <w:rsid w:val="00C63AC6"/>
    <w:rsid w:val="00C63D0C"/>
    <w:rsid w:val="00C63E3E"/>
    <w:rsid w:val="00C63F24"/>
    <w:rsid w:val="00C641BF"/>
    <w:rsid w:val="00C64245"/>
    <w:rsid w:val="00C64328"/>
    <w:rsid w:val="00C64B5A"/>
    <w:rsid w:val="00C65136"/>
    <w:rsid w:val="00C65804"/>
    <w:rsid w:val="00C65FEF"/>
    <w:rsid w:val="00C662AF"/>
    <w:rsid w:val="00C66497"/>
    <w:rsid w:val="00C664E1"/>
    <w:rsid w:val="00C6659E"/>
    <w:rsid w:val="00C665BC"/>
    <w:rsid w:val="00C6670F"/>
    <w:rsid w:val="00C6682D"/>
    <w:rsid w:val="00C6685F"/>
    <w:rsid w:val="00C66C91"/>
    <w:rsid w:val="00C66D29"/>
    <w:rsid w:val="00C66F0C"/>
    <w:rsid w:val="00C67091"/>
    <w:rsid w:val="00C6731F"/>
    <w:rsid w:val="00C67474"/>
    <w:rsid w:val="00C674EF"/>
    <w:rsid w:val="00C67628"/>
    <w:rsid w:val="00C67CF1"/>
    <w:rsid w:val="00C67F07"/>
    <w:rsid w:val="00C703BD"/>
    <w:rsid w:val="00C70545"/>
    <w:rsid w:val="00C70558"/>
    <w:rsid w:val="00C70823"/>
    <w:rsid w:val="00C70B87"/>
    <w:rsid w:val="00C70E7B"/>
    <w:rsid w:val="00C710F0"/>
    <w:rsid w:val="00C711B1"/>
    <w:rsid w:val="00C71349"/>
    <w:rsid w:val="00C7144A"/>
    <w:rsid w:val="00C71E16"/>
    <w:rsid w:val="00C72476"/>
    <w:rsid w:val="00C72508"/>
    <w:rsid w:val="00C7267A"/>
    <w:rsid w:val="00C72804"/>
    <w:rsid w:val="00C73004"/>
    <w:rsid w:val="00C73896"/>
    <w:rsid w:val="00C73C24"/>
    <w:rsid w:val="00C742BA"/>
    <w:rsid w:val="00C7456E"/>
    <w:rsid w:val="00C74982"/>
    <w:rsid w:val="00C74A2D"/>
    <w:rsid w:val="00C74B90"/>
    <w:rsid w:val="00C74C87"/>
    <w:rsid w:val="00C753E7"/>
    <w:rsid w:val="00C758D8"/>
    <w:rsid w:val="00C75D15"/>
    <w:rsid w:val="00C7616A"/>
    <w:rsid w:val="00C76738"/>
    <w:rsid w:val="00C7711B"/>
    <w:rsid w:val="00C7746A"/>
    <w:rsid w:val="00C7765E"/>
    <w:rsid w:val="00C77B17"/>
    <w:rsid w:val="00C80270"/>
    <w:rsid w:val="00C802B5"/>
    <w:rsid w:val="00C803B4"/>
    <w:rsid w:val="00C808CF"/>
    <w:rsid w:val="00C80952"/>
    <w:rsid w:val="00C80E27"/>
    <w:rsid w:val="00C80FAE"/>
    <w:rsid w:val="00C81206"/>
    <w:rsid w:val="00C81C57"/>
    <w:rsid w:val="00C82736"/>
    <w:rsid w:val="00C82C09"/>
    <w:rsid w:val="00C833C6"/>
    <w:rsid w:val="00C83796"/>
    <w:rsid w:val="00C83ECC"/>
    <w:rsid w:val="00C845DB"/>
    <w:rsid w:val="00C847BC"/>
    <w:rsid w:val="00C84B58"/>
    <w:rsid w:val="00C84CFD"/>
    <w:rsid w:val="00C85096"/>
    <w:rsid w:val="00C86195"/>
    <w:rsid w:val="00C8629A"/>
    <w:rsid w:val="00C86735"/>
    <w:rsid w:val="00C86A3C"/>
    <w:rsid w:val="00C86C4E"/>
    <w:rsid w:val="00C86CF2"/>
    <w:rsid w:val="00C86D95"/>
    <w:rsid w:val="00C871E1"/>
    <w:rsid w:val="00C8727D"/>
    <w:rsid w:val="00C873CB"/>
    <w:rsid w:val="00C87570"/>
    <w:rsid w:val="00C877E7"/>
    <w:rsid w:val="00C8787F"/>
    <w:rsid w:val="00C90092"/>
    <w:rsid w:val="00C900A3"/>
    <w:rsid w:val="00C908B7"/>
    <w:rsid w:val="00C908DD"/>
    <w:rsid w:val="00C90B38"/>
    <w:rsid w:val="00C90E17"/>
    <w:rsid w:val="00C90EA7"/>
    <w:rsid w:val="00C90F66"/>
    <w:rsid w:val="00C91133"/>
    <w:rsid w:val="00C91407"/>
    <w:rsid w:val="00C915F2"/>
    <w:rsid w:val="00C91AD9"/>
    <w:rsid w:val="00C91CBD"/>
    <w:rsid w:val="00C91ECD"/>
    <w:rsid w:val="00C91F0F"/>
    <w:rsid w:val="00C921D3"/>
    <w:rsid w:val="00C922D9"/>
    <w:rsid w:val="00C9252A"/>
    <w:rsid w:val="00C927AB"/>
    <w:rsid w:val="00C92905"/>
    <w:rsid w:val="00C92AF6"/>
    <w:rsid w:val="00C92C0D"/>
    <w:rsid w:val="00C93165"/>
    <w:rsid w:val="00C93242"/>
    <w:rsid w:val="00C932B1"/>
    <w:rsid w:val="00C932CE"/>
    <w:rsid w:val="00C93372"/>
    <w:rsid w:val="00C93698"/>
    <w:rsid w:val="00C93A7A"/>
    <w:rsid w:val="00C94231"/>
    <w:rsid w:val="00C9481D"/>
    <w:rsid w:val="00C94835"/>
    <w:rsid w:val="00C9493A"/>
    <w:rsid w:val="00C94963"/>
    <w:rsid w:val="00C94ACE"/>
    <w:rsid w:val="00C95155"/>
    <w:rsid w:val="00C95271"/>
    <w:rsid w:val="00C952FC"/>
    <w:rsid w:val="00C95971"/>
    <w:rsid w:val="00C959B6"/>
    <w:rsid w:val="00C95DB9"/>
    <w:rsid w:val="00C966F6"/>
    <w:rsid w:val="00C96CF8"/>
    <w:rsid w:val="00C97716"/>
    <w:rsid w:val="00C97E98"/>
    <w:rsid w:val="00C97ED6"/>
    <w:rsid w:val="00CA052B"/>
    <w:rsid w:val="00CA0ADB"/>
    <w:rsid w:val="00CA0E90"/>
    <w:rsid w:val="00CA0FD5"/>
    <w:rsid w:val="00CA15EF"/>
    <w:rsid w:val="00CA1849"/>
    <w:rsid w:val="00CA1B89"/>
    <w:rsid w:val="00CA1BD6"/>
    <w:rsid w:val="00CA1C6B"/>
    <w:rsid w:val="00CA1FC3"/>
    <w:rsid w:val="00CA2554"/>
    <w:rsid w:val="00CA2B05"/>
    <w:rsid w:val="00CA2FF1"/>
    <w:rsid w:val="00CA3A0A"/>
    <w:rsid w:val="00CA4119"/>
    <w:rsid w:val="00CA42F0"/>
    <w:rsid w:val="00CA45CD"/>
    <w:rsid w:val="00CA4822"/>
    <w:rsid w:val="00CA49A9"/>
    <w:rsid w:val="00CA4C9C"/>
    <w:rsid w:val="00CA4D25"/>
    <w:rsid w:val="00CA5033"/>
    <w:rsid w:val="00CA596E"/>
    <w:rsid w:val="00CA66B2"/>
    <w:rsid w:val="00CA683A"/>
    <w:rsid w:val="00CA6C95"/>
    <w:rsid w:val="00CA6EBC"/>
    <w:rsid w:val="00CA6F4F"/>
    <w:rsid w:val="00CA706D"/>
    <w:rsid w:val="00CA74E1"/>
    <w:rsid w:val="00CA7A27"/>
    <w:rsid w:val="00CA7EA7"/>
    <w:rsid w:val="00CB0116"/>
    <w:rsid w:val="00CB0326"/>
    <w:rsid w:val="00CB0402"/>
    <w:rsid w:val="00CB070B"/>
    <w:rsid w:val="00CB0A4A"/>
    <w:rsid w:val="00CB0A65"/>
    <w:rsid w:val="00CB0DD3"/>
    <w:rsid w:val="00CB0DD4"/>
    <w:rsid w:val="00CB0E26"/>
    <w:rsid w:val="00CB137F"/>
    <w:rsid w:val="00CB1562"/>
    <w:rsid w:val="00CB1606"/>
    <w:rsid w:val="00CB1B16"/>
    <w:rsid w:val="00CB1ECB"/>
    <w:rsid w:val="00CB20C1"/>
    <w:rsid w:val="00CB2189"/>
    <w:rsid w:val="00CB2662"/>
    <w:rsid w:val="00CB2AFF"/>
    <w:rsid w:val="00CB3251"/>
    <w:rsid w:val="00CB3AFC"/>
    <w:rsid w:val="00CB3CA3"/>
    <w:rsid w:val="00CB3DD4"/>
    <w:rsid w:val="00CB4009"/>
    <w:rsid w:val="00CB4439"/>
    <w:rsid w:val="00CB4712"/>
    <w:rsid w:val="00CB47D3"/>
    <w:rsid w:val="00CB4DF0"/>
    <w:rsid w:val="00CB5120"/>
    <w:rsid w:val="00CB5533"/>
    <w:rsid w:val="00CB561F"/>
    <w:rsid w:val="00CB5C2D"/>
    <w:rsid w:val="00CB61BC"/>
    <w:rsid w:val="00CB6392"/>
    <w:rsid w:val="00CB6437"/>
    <w:rsid w:val="00CB684E"/>
    <w:rsid w:val="00CB698A"/>
    <w:rsid w:val="00CB6ABC"/>
    <w:rsid w:val="00CB6DF4"/>
    <w:rsid w:val="00CB6E92"/>
    <w:rsid w:val="00CB76B8"/>
    <w:rsid w:val="00CB7894"/>
    <w:rsid w:val="00CB7CB8"/>
    <w:rsid w:val="00CB7CDC"/>
    <w:rsid w:val="00CB7D14"/>
    <w:rsid w:val="00CB7FC4"/>
    <w:rsid w:val="00CC019D"/>
    <w:rsid w:val="00CC05C9"/>
    <w:rsid w:val="00CC0642"/>
    <w:rsid w:val="00CC07D9"/>
    <w:rsid w:val="00CC0BA3"/>
    <w:rsid w:val="00CC1762"/>
    <w:rsid w:val="00CC1B3A"/>
    <w:rsid w:val="00CC1C2D"/>
    <w:rsid w:val="00CC1CA2"/>
    <w:rsid w:val="00CC1DA2"/>
    <w:rsid w:val="00CC1DC2"/>
    <w:rsid w:val="00CC24CE"/>
    <w:rsid w:val="00CC307D"/>
    <w:rsid w:val="00CC33E2"/>
    <w:rsid w:val="00CC387E"/>
    <w:rsid w:val="00CC3A3C"/>
    <w:rsid w:val="00CC3A7A"/>
    <w:rsid w:val="00CC4077"/>
    <w:rsid w:val="00CC43E9"/>
    <w:rsid w:val="00CC471E"/>
    <w:rsid w:val="00CC4737"/>
    <w:rsid w:val="00CC480F"/>
    <w:rsid w:val="00CC4917"/>
    <w:rsid w:val="00CC49A6"/>
    <w:rsid w:val="00CC4B7B"/>
    <w:rsid w:val="00CC4FC4"/>
    <w:rsid w:val="00CC4FED"/>
    <w:rsid w:val="00CC5008"/>
    <w:rsid w:val="00CC53A5"/>
    <w:rsid w:val="00CC54A3"/>
    <w:rsid w:val="00CC55EA"/>
    <w:rsid w:val="00CC5A66"/>
    <w:rsid w:val="00CC5F50"/>
    <w:rsid w:val="00CC626C"/>
    <w:rsid w:val="00CC6AE8"/>
    <w:rsid w:val="00CC7B2D"/>
    <w:rsid w:val="00CC7FA5"/>
    <w:rsid w:val="00CD009E"/>
    <w:rsid w:val="00CD02CF"/>
    <w:rsid w:val="00CD08A4"/>
    <w:rsid w:val="00CD08DF"/>
    <w:rsid w:val="00CD0CB3"/>
    <w:rsid w:val="00CD0F10"/>
    <w:rsid w:val="00CD113D"/>
    <w:rsid w:val="00CD159A"/>
    <w:rsid w:val="00CD1810"/>
    <w:rsid w:val="00CD1895"/>
    <w:rsid w:val="00CD1C6F"/>
    <w:rsid w:val="00CD21FC"/>
    <w:rsid w:val="00CD22A0"/>
    <w:rsid w:val="00CD2426"/>
    <w:rsid w:val="00CD244C"/>
    <w:rsid w:val="00CD250E"/>
    <w:rsid w:val="00CD272A"/>
    <w:rsid w:val="00CD2F22"/>
    <w:rsid w:val="00CD313D"/>
    <w:rsid w:val="00CD314C"/>
    <w:rsid w:val="00CD3340"/>
    <w:rsid w:val="00CD348D"/>
    <w:rsid w:val="00CD34A6"/>
    <w:rsid w:val="00CD34AD"/>
    <w:rsid w:val="00CD379B"/>
    <w:rsid w:val="00CD38CB"/>
    <w:rsid w:val="00CD39C8"/>
    <w:rsid w:val="00CD4046"/>
    <w:rsid w:val="00CD4AEA"/>
    <w:rsid w:val="00CD4B0D"/>
    <w:rsid w:val="00CD4BE0"/>
    <w:rsid w:val="00CD4BF4"/>
    <w:rsid w:val="00CD4EA2"/>
    <w:rsid w:val="00CD5658"/>
    <w:rsid w:val="00CD56A8"/>
    <w:rsid w:val="00CD57C7"/>
    <w:rsid w:val="00CD5964"/>
    <w:rsid w:val="00CD5AD1"/>
    <w:rsid w:val="00CD5C8E"/>
    <w:rsid w:val="00CD5DEA"/>
    <w:rsid w:val="00CD5EF0"/>
    <w:rsid w:val="00CD6994"/>
    <w:rsid w:val="00CD699B"/>
    <w:rsid w:val="00CD6B16"/>
    <w:rsid w:val="00CD6E48"/>
    <w:rsid w:val="00CD71AB"/>
    <w:rsid w:val="00CD7574"/>
    <w:rsid w:val="00CD7B0A"/>
    <w:rsid w:val="00CE01EB"/>
    <w:rsid w:val="00CE0458"/>
    <w:rsid w:val="00CE0541"/>
    <w:rsid w:val="00CE0B51"/>
    <w:rsid w:val="00CE0B59"/>
    <w:rsid w:val="00CE0E04"/>
    <w:rsid w:val="00CE0E15"/>
    <w:rsid w:val="00CE1067"/>
    <w:rsid w:val="00CE11FF"/>
    <w:rsid w:val="00CE1344"/>
    <w:rsid w:val="00CE1620"/>
    <w:rsid w:val="00CE18C5"/>
    <w:rsid w:val="00CE19BB"/>
    <w:rsid w:val="00CE1EDC"/>
    <w:rsid w:val="00CE1F31"/>
    <w:rsid w:val="00CE1F88"/>
    <w:rsid w:val="00CE2209"/>
    <w:rsid w:val="00CE247E"/>
    <w:rsid w:val="00CE251B"/>
    <w:rsid w:val="00CE2542"/>
    <w:rsid w:val="00CE259E"/>
    <w:rsid w:val="00CE25D7"/>
    <w:rsid w:val="00CE281E"/>
    <w:rsid w:val="00CE282A"/>
    <w:rsid w:val="00CE2D69"/>
    <w:rsid w:val="00CE3581"/>
    <w:rsid w:val="00CE3963"/>
    <w:rsid w:val="00CE3BEA"/>
    <w:rsid w:val="00CE41E7"/>
    <w:rsid w:val="00CE45F6"/>
    <w:rsid w:val="00CE48D9"/>
    <w:rsid w:val="00CE4925"/>
    <w:rsid w:val="00CE4B86"/>
    <w:rsid w:val="00CE4C15"/>
    <w:rsid w:val="00CE4F77"/>
    <w:rsid w:val="00CE50DB"/>
    <w:rsid w:val="00CE5198"/>
    <w:rsid w:val="00CE52E1"/>
    <w:rsid w:val="00CE53C6"/>
    <w:rsid w:val="00CE53F4"/>
    <w:rsid w:val="00CE581B"/>
    <w:rsid w:val="00CE5871"/>
    <w:rsid w:val="00CE5B6B"/>
    <w:rsid w:val="00CE5B6D"/>
    <w:rsid w:val="00CE5ED7"/>
    <w:rsid w:val="00CE6002"/>
    <w:rsid w:val="00CE6112"/>
    <w:rsid w:val="00CE61D6"/>
    <w:rsid w:val="00CE63BD"/>
    <w:rsid w:val="00CE6864"/>
    <w:rsid w:val="00CE6892"/>
    <w:rsid w:val="00CE6B90"/>
    <w:rsid w:val="00CE72C5"/>
    <w:rsid w:val="00CE79F0"/>
    <w:rsid w:val="00CE7C22"/>
    <w:rsid w:val="00CF0338"/>
    <w:rsid w:val="00CF06B9"/>
    <w:rsid w:val="00CF0923"/>
    <w:rsid w:val="00CF0B7E"/>
    <w:rsid w:val="00CF0CD3"/>
    <w:rsid w:val="00CF0D6F"/>
    <w:rsid w:val="00CF0E6E"/>
    <w:rsid w:val="00CF0E6F"/>
    <w:rsid w:val="00CF12A0"/>
    <w:rsid w:val="00CF137A"/>
    <w:rsid w:val="00CF13A4"/>
    <w:rsid w:val="00CF14F2"/>
    <w:rsid w:val="00CF193D"/>
    <w:rsid w:val="00CF1AB0"/>
    <w:rsid w:val="00CF226A"/>
    <w:rsid w:val="00CF22CB"/>
    <w:rsid w:val="00CF27C7"/>
    <w:rsid w:val="00CF289A"/>
    <w:rsid w:val="00CF2AC7"/>
    <w:rsid w:val="00CF2ED2"/>
    <w:rsid w:val="00CF336E"/>
    <w:rsid w:val="00CF3420"/>
    <w:rsid w:val="00CF3446"/>
    <w:rsid w:val="00CF374C"/>
    <w:rsid w:val="00CF3A7D"/>
    <w:rsid w:val="00CF3B77"/>
    <w:rsid w:val="00CF3C21"/>
    <w:rsid w:val="00CF3C6F"/>
    <w:rsid w:val="00CF42D3"/>
    <w:rsid w:val="00CF468B"/>
    <w:rsid w:val="00CF4C40"/>
    <w:rsid w:val="00CF4D81"/>
    <w:rsid w:val="00CF50A8"/>
    <w:rsid w:val="00CF566D"/>
    <w:rsid w:val="00CF57CF"/>
    <w:rsid w:val="00CF585F"/>
    <w:rsid w:val="00CF5CD2"/>
    <w:rsid w:val="00CF6985"/>
    <w:rsid w:val="00CF6AD7"/>
    <w:rsid w:val="00CF6FF0"/>
    <w:rsid w:val="00CF6FF1"/>
    <w:rsid w:val="00CF7179"/>
    <w:rsid w:val="00CF7443"/>
    <w:rsid w:val="00CF77EA"/>
    <w:rsid w:val="00CF7B82"/>
    <w:rsid w:val="00D0007D"/>
    <w:rsid w:val="00D0036B"/>
    <w:rsid w:val="00D0054F"/>
    <w:rsid w:val="00D006FD"/>
    <w:rsid w:val="00D00AB6"/>
    <w:rsid w:val="00D00B11"/>
    <w:rsid w:val="00D00D2D"/>
    <w:rsid w:val="00D00FD3"/>
    <w:rsid w:val="00D0157F"/>
    <w:rsid w:val="00D015B9"/>
    <w:rsid w:val="00D01B10"/>
    <w:rsid w:val="00D01D55"/>
    <w:rsid w:val="00D01EC6"/>
    <w:rsid w:val="00D023EB"/>
    <w:rsid w:val="00D0241B"/>
    <w:rsid w:val="00D024C1"/>
    <w:rsid w:val="00D0263F"/>
    <w:rsid w:val="00D02943"/>
    <w:rsid w:val="00D02A3D"/>
    <w:rsid w:val="00D02A92"/>
    <w:rsid w:val="00D033BC"/>
    <w:rsid w:val="00D0360A"/>
    <w:rsid w:val="00D03846"/>
    <w:rsid w:val="00D03C57"/>
    <w:rsid w:val="00D03E3C"/>
    <w:rsid w:val="00D03EA0"/>
    <w:rsid w:val="00D03F6F"/>
    <w:rsid w:val="00D03FA9"/>
    <w:rsid w:val="00D0407C"/>
    <w:rsid w:val="00D04350"/>
    <w:rsid w:val="00D043FE"/>
    <w:rsid w:val="00D0447C"/>
    <w:rsid w:val="00D0496A"/>
    <w:rsid w:val="00D04CBC"/>
    <w:rsid w:val="00D050F1"/>
    <w:rsid w:val="00D05576"/>
    <w:rsid w:val="00D0573B"/>
    <w:rsid w:val="00D05B7D"/>
    <w:rsid w:val="00D05CF0"/>
    <w:rsid w:val="00D06297"/>
    <w:rsid w:val="00D06349"/>
    <w:rsid w:val="00D06593"/>
    <w:rsid w:val="00D0663D"/>
    <w:rsid w:val="00D06729"/>
    <w:rsid w:val="00D07680"/>
    <w:rsid w:val="00D0776F"/>
    <w:rsid w:val="00D0795D"/>
    <w:rsid w:val="00D10141"/>
    <w:rsid w:val="00D103AF"/>
    <w:rsid w:val="00D10AB1"/>
    <w:rsid w:val="00D10C44"/>
    <w:rsid w:val="00D1108F"/>
    <w:rsid w:val="00D1171D"/>
    <w:rsid w:val="00D11B03"/>
    <w:rsid w:val="00D11B93"/>
    <w:rsid w:val="00D11F3B"/>
    <w:rsid w:val="00D12006"/>
    <w:rsid w:val="00D12507"/>
    <w:rsid w:val="00D12824"/>
    <w:rsid w:val="00D12AE6"/>
    <w:rsid w:val="00D1365E"/>
    <w:rsid w:val="00D13918"/>
    <w:rsid w:val="00D13D8E"/>
    <w:rsid w:val="00D1432E"/>
    <w:rsid w:val="00D146DC"/>
    <w:rsid w:val="00D14907"/>
    <w:rsid w:val="00D14A7B"/>
    <w:rsid w:val="00D14CA0"/>
    <w:rsid w:val="00D14E9D"/>
    <w:rsid w:val="00D151F0"/>
    <w:rsid w:val="00D15645"/>
    <w:rsid w:val="00D15646"/>
    <w:rsid w:val="00D15BFA"/>
    <w:rsid w:val="00D16174"/>
    <w:rsid w:val="00D16706"/>
    <w:rsid w:val="00D16798"/>
    <w:rsid w:val="00D168CA"/>
    <w:rsid w:val="00D16D07"/>
    <w:rsid w:val="00D16D0D"/>
    <w:rsid w:val="00D16DC3"/>
    <w:rsid w:val="00D16E01"/>
    <w:rsid w:val="00D17100"/>
    <w:rsid w:val="00D173B4"/>
    <w:rsid w:val="00D17634"/>
    <w:rsid w:val="00D1792B"/>
    <w:rsid w:val="00D17B1A"/>
    <w:rsid w:val="00D20540"/>
    <w:rsid w:val="00D20741"/>
    <w:rsid w:val="00D20D6E"/>
    <w:rsid w:val="00D20DE9"/>
    <w:rsid w:val="00D2100D"/>
    <w:rsid w:val="00D21483"/>
    <w:rsid w:val="00D214BB"/>
    <w:rsid w:val="00D2166E"/>
    <w:rsid w:val="00D2186C"/>
    <w:rsid w:val="00D21A53"/>
    <w:rsid w:val="00D21DEA"/>
    <w:rsid w:val="00D21E8F"/>
    <w:rsid w:val="00D2212F"/>
    <w:rsid w:val="00D22151"/>
    <w:rsid w:val="00D22226"/>
    <w:rsid w:val="00D2252A"/>
    <w:rsid w:val="00D2269B"/>
    <w:rsid w:val="00D22786"/>
    <w:rsid w:val="00D22895"/>
    <w:rsid w:val="00D2312A"/>
    <w:rsid w:val="00D23960"/>
    <w:rsid w:val="00D23984"/>
    <w:rsid w:val="00D23AE6"/>
    <w:rsid w:val="00D23F46"/>
    <w:rsid w:val="00D241AC"/>
    <w:rsid w:val="00D246CE"/>
    <w:rsid w:val="00D247D4"/>
    <w:rsid w:val="00D24AE4"/>
    <w:rsid w:val="00D25112"/>
    <w:rsid w:val="00D256ED"/>
    <w:rsid w:val="00D25759"/>
    <w:rsid w:val="00D25855"/>
    <w:rsid w:val="00D25B19"/>
    <w:rsid w:val="00D25F4D"/>
    <w:rsid w:val="00D26346"/>
    <w:rsid w:val="00D2650C"/>
    <w:rsid w:val="00D26524"/>
    <w:rsid w:val="00D26642"/>
    <w:rsid w:val="00D2674E"/>
    <w:rsid w:val="00D2698F"/>
    <w:rsid w:val="00D26CF3"/>
    <w:rsid w:val="00D26ED3"/>
    <w:rsid w:val="00D26EF5"/>
    <w:rsid w:val="00D27056"/>
    <w:rsid w:val="00D276E3"/>
    <w:rsid w:val="00D2780A"/>
    <w:rsid w:val="00D27ABE"/>
    <w:rsid w:val="00D27C62"/>
    <w:rsid w:val="00D27DB4"/>
    <w:rsid w:val="00D27DC4"/>
    <w:rsid w:val="00D27FD8"/>
    <w:rsid w:val="00D3003D"/>
    <w:rsid w:val="00D3046C"/>
    <w:rsid w:val="00D309F9"/>
    <w:rsid w:val="00D30C56"/>
    <w:rsid w:val="00D30DF8"/>
    <w:rsid w:val="00D31394"/>
    <w:rsid w:val="00D3141B"/>
    <w:rsid w:val="00D31434"/>
    <w:rsid w:val="00D31618"/>
    <w:rsid w:val="00D319DC"/>
    <w:rsid w:val="00D31A52"/>
    <w:rsid w:val="00D31B58"/>
    <w:rsid w:val="00D31EAB"/>
    <w:rsid w:val="00D3255E"/>
    <w:rsid w:val="00D3265A"/>
    <w:rsid w:val="00D32CAA"/>
    <w:rsid w:val="00D32D03"/>
    <w:rsid w:val="00D33170"/>
    <w:rsid w:val="00D33670"/>
    <w:rsid w:val="00D33909"/>
    <w:rsid w:val="00D33E52"/>
    <w:rsid w:val="00D34009"/>
    <w:rsid w:val="00D3400A"/>
    <w:rsid w:val="00D3408C"/>
    <w:rsid w:val="00D346A8"/>
    <w:rsid w:val="00D346B9"/>
    <w:rsid w:val="00D34753"/>
    <w:rsid w:val="00D3490E"/>
    <w:rsid w:val="00D3496D"/>
    <w:rsid w:val="00D34B1A"/>
    <w:rsid w:val="00D34C6F"/>
    <w:rsid w:val="00D34C90"/>
    <w:rsid w:val="00D34D9C"/>
    <w:rsid w:val="00D34F0D"/>
    <w:rsid w:val="00D3514D"/>
    <w:rsid w:val="00D35275"/>
    <w:rsid w:val="00D353E5"/>
    <w:rsid w:val="00D355AD"/>
    <w:rsid w:val="00D3588D"/>
    <w:rsid w:val="00D35A38"/>
    <w:rsid w:val="00D35B81"/>
    <w:rsid w:val="00D36237"/>
    <w:rsid w:val="00D3658A"/>
    <w:rsid w:val="00D365A7"/>
    <w:rsid w:val="00D366E2"/>
    <w:rsid w:val="00D367BF"/>
    <w:rsid w:val="00D36857"/>
    <w:rsid w:val="00D36B84"/>
    <w:rsid w:val="00D37063"/>
    <w:rsid w:val="00D372E4"/>
    <w:rsid w:val="00D37C2B"/>
    <w:rsid w:val="00D4017F"/>
    <w:rsid w:val="00D403B9"/>
    <w:rsid w:val="00D409F9"/>
    <w:rsid w:val="00D41303"/>
    <w:rsid w:val="00D41342"/>
    <w:rsid w:val="00D41359"/>
    <w:rsid w:val="00D415F9"/>
    <w:rsid w:val="00D41A54"/>
    <w:rsid w:val="00D41D08"/>
    <w:rsid w:val="00D41D33"/>
    <w:rsid w:val="00D41F10"/>
    <w:rsid w:val="00D423DF"/>
    <w:rsid w:val="00D42A88"/>
    <w:rsid w:val="00D42E5B"/>
    <w:rsid w:val="00D43FC9"/>
    <w:rsid w:val="00D44111"/>
    <w:rsid w:val="00D448DD"/>
    <w:rsid w:val="00D44CF3"/>
    <w:rsid w:val="00D44D02"/>
    <w:rsid w:val="00D44F26"/>
    <w:rsid w:val="00D45005"/>
    <w:rsid w:val="00D452EF"/>
    <w:rsid w:val="00D457C8"/>
    <w:rsid w:val="00D45819"/>
    <w:rsid w:val="00D45BB2"/>
    <w:rsid w:val="00D464CC"/>
    <w:rsid w:val="00D46559"/>
    <w:rsid w:val="00D467C6"/>
    <w:rsid w:val="00D468E3"/>
    <w:rsid w:val="00D46D1E"/>
    <w:rsid w:val="00D47029"/>
    <w:rsid w:val="00D50635"/>
    <w:rsid w:val="00D50B43"/>
    <w:rsid w:val="00D50BCC"/>
    <w:rsid w:val="00D51173"/>
    <w:rsid w:val="00D511AE"/>
    <w:rsid w:val="00D519FE"/>
    <w:rsid w:val="00D51A2F"/>
    <w:rsid w:val="00D52016"/>
    <w:rsid w:val="00D5213A"/>
    <w:rsid w:val="00D521FE"/>
    <w:rsid w:val="00D5238B"/>
    <w:rsid w:val="00D529D0"/>
    <w:rsid w:val="00D52C32"/>
    <w:rsid w:val="00D52D20"/>
    <w:rsid w:val="00D52F50"/>
    <w:rsid w:val="00D53187"/>
    <w:rsid w:val="00D531F0"/>
    <w:rsid w:val="00D5326D"/>
    <w:rsid w:val="00D53382"/>
    <w:rsid w:val="00D5371B"/>
    <w:rsid w:val="00D5386A"/>
    <w:rsid w:val="00D538C5"/>
    <w:rsid w:val="00D53B2E"/>
    <w:rsid w:val="00D53C7C"/>
    <w:rsid w:val="00D53FA1"/>
    <w:rsid w:val="00D54160"/>
    <w:rsid w:val="00D54194"/>
    <w:rsid w:val="00D54218"/>
    <w:rsid w:val="00D549B0"/>
    <w:rsid w:val="00D54A4B"/>
    <w:rsid w:val="00D54BBB"/>
    <w:rsid w:val="00D54C2D"/>
    <w:rsid w:val="00D54CD5"/>
    <w:rsid w:val="00D55374"/>
    <w:rsid w:val="00D55AE1"/>
    <w:rsid w:val="00D5602A"/>
    <w:rsid w:val="00D5610C"/>
    <w:rsid w:val="00D56269"/>
    <w:rsid w:val="00D56930"/>
    <w:rsid w:val="00D570FF"/>
    <w:rsid w:val="00D57929"/>
    <w:rsid w:val="00D5794B"/>
    <w:rsid w:val="00D57AAC"/>
    <w:rsid w:val="00D6008D"/>
    <w:rsid w:val="00D60486"/>
    <w:rsid w:val="00D6089E"/>
    <w:rsid w:val="00D60A46"/>
    <w:rsid w:val="00D61003"/>
    <w:rsid w:val="00D61089"/>
    <w:rsid w:val="00D610F9"/>
    <w:rsid w:val="00D61462"/>
    <w:rsid w:val="00D617E4"/>
    <w:rsid w:val="00D617E9"/>
    <w:rsid w:val="00D61816"/>
    <w:rsid w:val="00D618B3"/>
    <w:rsid w:val="00D61B38"/>
    <w:rsid w:val="00D61B50"/>
    <w:rsid w:val="00D62A1A"/>
    <w:rsid w:val="00D63817"/>
    <w:rsid w:val="00D6383B"/>
    <w:rsid w:val="00D638CE"/>
    <w:rsid w:val="00D63B5C"/>
    <w:rsid w:val="00D64266"/>
    <w:rsid w:val="00D64342"/>
    <w:rsid w:val="00D6460C"/>
    <w:rsid w:val="00D646C8"/>
    <w:rsid w:val="00D64792"/>
    <w:rsid w:val="00D649C4"/>
    <w:rsid w:val="00D64B20"/>
    <w:rsid w:val="00D64CD6"/>
    <w:rsid w:val="00D64E6A"/>
    <w:rsid w:val="00D6542C"/>
    <w:rsid w:val="00D656E5"/>
    <w:rsid w:val="00D65974"/>
    <w:rsid w:val="00D65CA6"/>
    <w:rsid w:val="00D65D44"/>
    <w:rsid w:val="00D65DFE"/>
    <w:rsid w:val="00D65EB6"/>
    <w:rsid w:val="00D660E6"/>
    <w:rsid w:val="00D66189"/>
    <w:rsid w:val="00D668CC"/>
    <w:rsid w:val="00D66A4F"/>
    <w:rsid w:val="00D66A7A"/>
    <w:rsid w:val="00D66CD1"/>
    <w:rsid w:val="00D67064"/>
    <w:rsid w:val="00D67250"/>
    <w:rsid w:val="00D678A5"/>
    <w:rsid w:val="00D67BF7"/>
    <w:rsid w:val="00D67D3F"/>
    <w:rsid w:val="00D70432"/>
    <w:rsid w:val="00D7057E"/>
    <w:rsid w:val="00D707AC"/>
    <w:rsid w:val="00D70B86"/>
    <w:rsid w:val="00D70BFB"/>
    <w:rsid w:val="00D70C96"/>
    <w:rsid w:val="00D71634"/>
    <w:rsid w:val="00D71670"/>
    <w:rsid w:val="00D7197B"/>
    <w:rsid w:val="00D719CF"/>
    <w:rsid w:val="00D71A7F"/>
    <w:rsid w:val="00D71FF3"/>
    <w:rsid w:val="00D72346"/>
    <w:rsid w:val="00D725F4"/>
    <w:rsid w:val="00D725F7"/>
    <w:rsid w:val="00D7288A"/>
    <w:rsid w:val="00D729CD"/>
    <w:rsid w:val="00D72CCA"/>
    <w:rsid w:val="00D72CD2"/>
    <w:rsid w:val="00D735B1"/>
    <w:rsid w:val="00D7376B"/>
    <w:rsid w:val="00D737BF"/>
    <w:rsid w:val="00D73CAF"/>
    <w:rsid w:val="00D740B9"/>
    <w:rsid w:val="00D7435F"/>
    <w:rsid w:val="00D746D6"/>
    <w:rsid w:val="00D74727"/>
    <w:rsid w:val="00D749EC"/>
    <w:rsid w:val="00D74CA5"/>
    <w:rsid w:val="00D74F5A"/>
    <w:rsid w:val="00D751B7"/>
    <w:rsid w:val="00D754D0"/>
    <w:rsid w:val="00D75559"/>
    <w:rsid w:val="00D759E8"/>
    <w:rsid w:val="00D75CEB"/>
    <w:rsid w:val="00D76236"/>
    <w:rsid w:val="00D76293"/>
    <w:rsid w:val="00D762BD"/>
    <w:rsid w:val="00D76576"/>
    <w:rsid w:val="00D76D14"/>
    <w:rsid w:val="00D76D3B"/>
    <w:rsid w:val="00D775F7"/>
    <w:rsid w:val="00D77BAB"/>
    <w:rsid w:val="00D77C54"/>
    <w:rsid w:val="00D80020"/>
    <w:rsid w:val="00D80540"/>
    <w:rsid w:val="00D805D2"/>
    <w:rsid w:val="00D809CE"/>
    <w:rsid w:val="00D80A31"/>
    <w:rsid w:val="00D80BD9"/>
    <w:rsid w:val="00D80F4D"/>
    <w:rsid w:val="00D8116A"/>
    <w:rsid w:val="00D814DB"/>
    <w:rsid w:val="00D818B2"/>
    <w:rsid w:val="00D81B79"/>
    <w:rsid w:val="00D81E31"/>
    <w:rsid w:val="00D8203B"/>
    <w:rsid w:val="00D821A9"/>
    <w:rsid w:val="00D821B4"/>
    <w:rsid w:val="00D8258C"/>
    <w:rsid w:val="00D82E2A"/>
    <w:rsid w:val="00D83486"/>
    <w:rsid w:val="00D835EC"/>
    <w:rsid w:val="00D83A81"/>
    <w:rsid w:val="00D83E53"/>
    <w:rsid w:val="00D83F77"/>
    <w:rsid w:val="00D84014"/>
    <w:rsid w:val="00D84067"/>
    <w:rsid w:val="00D84265"/>
    <w:rsid w:val="00D84463"/>
    <w:rsid w:val="00D84735"/>
    <w:rsid w:val="00D847AC"/>
    <w:rsid w:val="00D84B63"/>
    <w:rsid w:val="00D857A1"/>
    <w:rsid w:val="00D85B5F"/>
    <w:rsid w:val="00D85CA8"/>
    <w:rsid w:val="00D85CC2"/>
    <w:rsid w:val="00D85D95"/>
    <w:rsid w:val="00D85E29"/>
    <w:rsid w:val="00D85E77"/>
    <w:rsid w:val="00D85FD6"/>
    <w:rsid w:val="00D86294"/>
    <w:rsid w:val="00D862E3"/>
    <w:rsid w:val="00D864AF"/>
    <w:rsid w:val="00D869DF"/>
    <w:rsid w:val="00D86C49"/>
    <w:rsid w:val="00D86FC0"/>
    <w:rsid w:val="00D871A3"/>
    <w:rsid w:val="00D87243"/>
    <w:rsid w:val="00D87601"/>
    <w:rsid w:val="00D876E0"/>
    <w:rsid w:val="00D879EA"/>
    <w:rsid w:val="00D9002D"/>
    <w:rsid w:val="00D902FC"/>
    <w:rsid w:val="00D906DC"/>
    <w:rsid w:val="00D909C9"/>
    <w:rsid w:val="00D90B1E"/>
    <w:rsid w:val="00D90C61"/>
    <w:rsid w:val="00D90F51"/>
    <w:rsid w:val="00D91019"/>
    <w:rsid w:val="00D9152D"/>
    <w:rsid w:val="00D9155E"/>
    <w:rsid w:val="00D91736"/>
    <w:rsid w:val="00D91A85"/>
    <w:rsid w:val="00D91B8C"/>
    <w:rsid w:val="00D91C44"/>
    <w:rsid w:val="00D92199"/>
    <w:rsid w:val="00D9219A"/>
    <w:rsid w:val="00D921F6"/>
    <w:rsid w:val="00D924EF"/>
    <w:rsid w:val="00D92574"/>
    <w:rsid w:val="00D929B7"/>
    <w:rsid w:val="00D92A1C"/>
    <w:rsid w:val="00D92BE9"/>
    <w:rsid w:val="00D92D31"/>
    <w:rsid w:val="00D92F59"/>
    <w:rsid w:val="00D930A6"/>
    <w:rsid w:val="00D93181"/>
    <w:rsid w:val="00D931FE"/>
    <w:rsid w:val="00D93389"/>
    <w:rsid w:val="00D9373F"/>
    <w:rsid w:val="00D93899"/>
    <w:rsid w:val="00D93BC6"/>
    <w:rsid w:val="00D946A5"/>
    <w:rsid w:val="00D946AE"/>
    <w:rsid w:val="00D94788"/>
    <w:rsid w:val="00D94CE0"/>
    <w:rsid w:val="00D953F5"/>
    <w:rsid w:val="00D9549A"/>
    <w:rsid w:val="00D95644"/>
    <w:rsid w:val="00D95840"/>
    <w:rsid w:val="00D95D25"/>
    <w:rsid w:val="00D962EC"/>
    <w:rsid w:val="00D9638F"/>
    <w:rsid w:val="00D96606"/>
    <w:rsid w:val="00D96665"/>
    <w:rsid w:val="00D9694C"/>
    <w:rsid w:val="00D96C43"/>
    <w:rsid w:val="00D970DB"/>
    <w:rsid w:val="00D97150"/>
    <w:rsid w:val="00D972BE"/>
    <w:rsid w:val="00D97334"/>
    <w:rsid w:val="00D97625"/>
    <w:rsid w:val="00D9772A"/>
    <w:rsid w:val="00D977CA"/>
    <w:rsid w:val="00D97848"/>
    <w:rsid w:val="00D978B4"/>
    <w:rsid w:val="00D97DAF"/>
    <w:rsid w:val="00D97E60"/>
    <w:rsid w:val="00D97E74"/>
    <w:rsid w:val="00D97E9D"/>
    <w:rsid w:val="00DA0339"/>
    <w:rsid w:val="00DA03D5"/>
    <w:rsid w:val="00DA05EB"/>
    <w:rsid w:val="00DA088C"/>
    <w:rsid w:val="00DA0FBF"/>
    <w:rsid w:val="00DA13F7"/>
    <w:rsid w:val="00DA1FB8"/>
    <w:rsid w:val="00DA20A4"/>
    <w:rsid w:val="00DA23B5"/>
    <w:rsid w:val="00DA2440"/>
    <w:rsid w:val="00DA2883"/>
    <w:rsid w:val="00DA29A8"/>
    <w:rsid w:val="00DA2A5C"/>
    <w:rsid w:val="00DA2F0A"/>
    <w:rsid w:val="00DA2FE0"/>
    <w:rsid w:val="00DA30A7"/>
    <w:rsid w:val="00DA30B7"/>
    <w:rsid w:val="00DA327C"/>
    <w:rsid w:val="00DA339E"/>
    <w:rsid w:val="00DA403C"/>
    <w:rsid w:val="00DA457F"/>
    <w:rsid w:val="00DA4AA8"/>
    <w:rsid w:val="00DA511E"/>
    <w:rsid w:val="00DA51E4"/>
    <w:rsid w:val="00DA5510"/>
    <w:rsid w:val="00DA5BDF"/>
    <w:rsid w:val="00DA5C16"/>
    <w:rsid w:val="00DA5EC0"/>
    <w:rsid w:val="00DA5FA8"/>
    <w:rsid w:val="00DA5FDB"/>
    <w:rsid w:val="00DA627F"/>
    <w:rsid w:val="00DA6450"/>
    <w:rsid w:val="00DA6A86"/>
    <w:rsid w:val="00DA6AD9"/>
    <w:rsid w:val="00DA6EE9"/>
    <w:rsid w:val="00DA79A9"/>
    <w:rsid w:val="00DA7EBA"/>
    <w:rsid w:val="00DA7F76"/>
    <w:rsid w:val="00DB00C1"/>
    <w:rsid w:val="00DB0479"/>
    <w:rsid w:val="00DB048A"/>
    <w:rsid w:val="00DB0DFE"/>
    <w:rsid w:val="00DB109A"/>
    <w:rsid w:val="00DB125E"/>
    <w:rsid w:val="00DB1566"/>
    <w:rsid w:val="00DB1ACD"/>
    <w:rsid w:val="00DB1BC8"/>
    <w:rsid w:val="00DB1D81"/>
    <w:rsid w:val="00DB1F02"/>
    <w:rsid w:val="00DB1F0D"/>
    <w:rsid w:val="00DB220C"/>
    <w:rsid w:val="00DB2C3A"/>
    <w:rsid w:val="00DB3099"/>
    <w:rsid w:val="00DB3DF4"/>
    <w:rsid w:val="00DB3F5A"/>
    <w:rsid w:val="00DB4133"/>
    <w:rsid w:val="00DB4192"/>
    <w:rsid w:val="00DB44C1"/>
    <w:rsid w:val="00DB44DB"/>
    <w:rsid w:val="00DB498C"/>
    <w:rsid w:val="00DB4AF2"/>
    <w:rsid w:val="00DB4B03"/>
    <w:rsid w:val="00DB5189"/>
    <w:rsid w:val="00DB5AC9"/>
    <w:rsid w:val="00DB5B35"/>
    <w:rsid w:val="00DB6060"/>
    <w:rsid w:val="00DB6188"/>
    <w:rsid w:val="00DB61E9"/>
    <w:rsid w:val="00DB6207"/>
    <w:rsid w:val="00DB649A"/>
    <w:rsid w:val="00DB66F5"/>
    <w:rsid w:val="00DB6B7B"/>
    <w:rsid w:val="00DB6C8A"/>
    <w:rsid w:val="00DB6F6F"/>
    <w:rsid w:val="00DB6FC0"/>
    <w:rsid w:val="00DB7199"/>
    <w:rsid w:val="00DB7536"/>
    <w:rsid w:val="00DC0080"/>
    <w:rsid w:val="00DC0198"/>
    <w:rsid w:val="00DC09DE"/>
    <w:rsid w:val="00DC0DA7"/>
    <w:rsid w:val="00DC0E09"/>
    <w:rsid w:val="00DC0FFD"/>
    <w:rsid w:val="00DC14FF"/>
    <w:rsid w:val="00DC1715"/>
    <w:rsid w:val="00DC1CA9"/>
    <w:rsid w:val="00DC2256"/>
    <w:rsid w:val="00DC2332"/>
    <w:rsid w:val="00DC2488"/>
    <w:rsid w:val="00DC26FE"/>
    <w:rsid w:val="00DC2719"/>
    <w:rsid w:val="00DC2B6C"/>
    <w:rsid w:val="00DC2E3E"/>
    <w:rsid w:val="00DC3182"/>
    <w:rsid w:val="00DC32A3"/>
    <w:rsid w:val="00DC3332"/>
    <w:rsid w:val="00DC3470"/>
    <w:rsid w:val="00DC34A9"/>
    <w:rsid w:val="00DC3BBC"/>
    <w:rsid w:val="00DC41B6"/>
    <w:rsid w:val="00DC4470"/>
    <w:rsid w:val="00DC4540"/>
    <w:rsid w:val="00DC4787"/>
    <w:rsid w:val="00DC489D"/>
    <w:rsid w:val="00DC494B"/>
    <w:rsid w:val="00DC595A"/>
    <w:rsid w:val="00DC59A4"/>
    <w:rsid w:val="00DC5EB1"/>
    <w:rsid w:val="00DC5FDE"/>
    <w:rsid w:val="00DC6139"/>
    <w:rsid w:val="00DC6317"/>
    <w:rsid w:val="00DC73AC"/>
    <w:rsid w:val="00DC73D2"/>
    <w:rsid w:val="00DC7C7C"/>
    <w:rsid w:val="00DC7C86"/>
    <w:rsid w:val="00DC7D40"/>
    <w:rsid w:val="00DD00B6"/>
    <w:rsid w:val="00DD00DC"/>
    <w:rsid w:val="00DD01E0"/>
    <w:rsid w:val="00DD0260"/>
    <w:rsid w:val="00DD069F"/>
    <w:rsid w:val="00DD070C"/>
    <w:rsid w:val="00DD07F8"/>
    <w:rsid w:val="00DD0B37"/>
    <w:rsid w:val="00DD0D6E"/>
    <w:rsid w:val="00DD0D88"/>
    <w:rsid w:val="00DD1090"/>
    <w:rsid w:val="00DD11C8"/>
    <w:rsid w:val="00DD2065"/>
    <w:rsid w:val="00DD26BA"/>
    <w:rsid w:val="00DD28CF"/>
    <w:rsid w:val="00DD2A2C"/>
    <w:rsid w:val="00DD2E2A"/>
    <w:rsid w:val="00DD2E80"/>
    <w:rsid w:val="00DD2F51"/>
    <w:rsid w:val="00DD2FA1"/>
    <w:rsid w:val="00DD305B"/>
    <w:rsid w:val="00DD3591"/>
    <w:rsid w:val="00DD36F9"/>
    <w:rsid w:val="00DD37ED"/>
    <w:rsid w:val="00DD387C"/>
    <w:rsid w:val="00DD3BD7"/>
    <w:rsid w:val="00DD3F5F"/>
    <w:rsid w:val="00DD4027"/>
    <w:rsid w:val="00DD41E6"/>
    <w:rsid w:val="00DD461D"/>
    <w:rsid w:val="00DD4732"/>
    <w:rsid w:val="00DD4834"/>
    <w:rsid w:val="00DD49D2"/>
    <w:rsid w:val="00DD4D54"/>
    <w:rsid w:val="00DD4E01"/>
    <w:rsid w:val="00DD5010"/>
    <w:rsid w:val="00DD5328"/>
    <w:rsid w:val="00DD586C"/>
    <w:rsid w:val="00DD58EB"/>
    <w:rsid w:val="00DD5913"/>
    <w:rsid w:val="00DD592A"/>
    <w:rsid w:val="00DD5A6F"/>
    <w:rsid w:val="00DD5CDA"/>
    <w:rsid w:val="00DD5EE2"/>
    <w:rsid w:val="00DD5F26"/>
    <w:rsid w:val="00DD5F75"/>
    <w:rsid w:val="00DD5FE5"/>
    <w:rsid w:val="00DD627F"/>
    <w:rsid w:val="00DD62E4"/>
    <w:rsid w:val="00DD649B"/>
    <w:rsid w:val="00DD65AF"/>
    <w:rsid w:val="00DD65DB"/>
    <w:rsid w:val="00DD7068"/>
    <w:rsid w:val="00DD75A4"/>
    <w:rsid w:val="00DD7C06"/>
    <w:rsid w:val="00DE0022"/>
    <w:rsid w:val="00DE0062"/>
    <w:rsid w:val="00DE0583"/>
    <w:rsid w:val="00DE0CDF"/>
    <w:rsid w:val="00DE0EEC"/>
    <w:rsid w:val="00DE0F17"/>
    <w:rsid w:val="00DE0F4A"/>
    <w:rsid w:val="00DE1313"/>
    <w:rsid w:val="00DE1419"/>
    <w:rsid w:val="00DE1690"/>
    <w:rsid w:val="00DE1A8F"/>
    <w:rsid w:val="00DE1C09"/>
    <w:rsid w:val="00DE2057"/>
    <w:rsid w:val="00DE26E8"/>
    <w:rsid w:val="00DE2911"/>
    <w:rsid w:val="00DE2D5F"/>
    <w:rsid w:val="00DE2D70"/>
    <w:rsid w:val="00DE2E98"/>
    <w:rsid w:val="00DE2EC9"/>
    <w:rsid w:val="00DE338B"/>
    <w:rsid w:val="00DE385B"/>
    <w:rsid w:val="00DE3B52"/>
    <w:rsid w:val="00DE3C35"/>
    <w:rsid w:val="00DE3ED8"/>
    <w:rsid w:val="00DE3F18"/>
    <w:rsid w:val="00DE3F46"/>
    <w:rsid w:val="00DE3F5E"/>
    <w:rsid w:val="00DE3FC1"/>
    <w:rsid w:val="00DE4176"/>
    <w:rsid w:val="00DE4EF2"/>
    <w:rsid w:val="00DE52A8"/>
    <w:rsid w:val="00DE5B1A"/>
    <w:rsid w:val="00DE62CE"/>
    <w:rsid w:val="00DE630D"/>
    <w:rsid w:val="00DE6F03"/>
    <w:rsid w:val="00DE7070"/>
    <w:rsid w:val="00DE7225"/>
    <w:rsid w:val="00DE76C0"/>
    <w:rsid w:val="00DE7948"/>
    <w:rsid w:val="00DE7CC6"/>
    <w:rsid w:val="00DE7D31"/>
    <w:rsid w:val="00DE7F10"/>
    <w:rsid w:val="00DF0094"/>
    <w:rsid w:val="00DF00E6"/>
    <w:rsid w:val="00DF0280"/>
    <w:rsid w:val="00DF071C"/>
    <w:rsid w:val="00DF0A5C"/>
    <w:rsid w:val="00DF0AAD"/>
    <w:rsid w:val="00DF0D12"/>
    <w:rsid w:val="00DF0FC1"/>
    <w:rsid w:val="00DF1208"/>
    <w:rsid w:val="00DF1328"/>
    <w:rsid w:val="00DF1349"/>
    <w:rsid w:val="00DF173E"/>
    <w:rsid w:val="00DF1C98"/>
    <w:rsid w:val="00DF1CCA"/>
    <w:rsid w:val="00DF250A"/>
    <w:rsid w:val="00DF2817"/>
    <w:rsid w:val="00DF2971"/>
    <w:rsid w:val="00DF2DAC"/>
    <w:rsid w:val="00DF3279"/>
    <w:rsid w:val="00DF4903"/>
    <w:rsid w:val="00DF4CF3"/>
    <w:rsid w:val="00DF4FD7"/>
    <w:rsid w:val="00DF5118"/>
    <w:rsid w:val="00DF54EE"/>
    <w:rsid w:val="00DF576B"/>
    <w:rsid w:val="00DF5912"/>
    <w:rsid w:val="00DF59F4"/>
    <w:rsid w:val="00DF5A96"/>
    <w:rsid w:val="00DF5C39"/>
    <w:rsid w:val="00DF663B"/>
    <w:rsid w:val="00DF68D4"/>
    <w:rsid w:val="00DF6F94"/>
    <w:rsid w:val="00DF744B"/>
    <w:rsid w:val="00DF7519"/>
    <w:rsid w:val="00DF77E9"/>
    <w:rsid w:val="00DF7F39"/>
    <w:rsid w:val="00E0023A"/>
    <w:rsid w:val="00E004B9"/>
    <w:rsid w:val="00E007B3"/>
    <w:rsid w:val="00E007EF"/>
    <w:rsid w:val="00E009E6"/>
    <w:rsid w:val="00E00D92"/>
    <w:rsid w:val="00E01077"/>
    <w:rsid w:val="00E01451"/>
    <w:rsid w:val="00E014B3"/>
    <w:rsid w:val="00E0160C"/>
    <w:rsid w:val="00E016D3"/>
    <w:rsid w:val="00E019A2"/>
    <w:rsid w:val="00E01A42"/>
    <w:rsid w:val="00E01A75"/>
    <w:rsid w:val="00E01D7D"/>
    <w:rsid w:val="00E0203B"/>
    <w:rsid w:val="00E020B1"/>
    <w:rsid w:val="00E024CD"/>
    <w:rsid w:val="00E02543"/>
    <w:rsid w:val="00E02871"/>
    <w:rsid w:val="00E02A7C"/>
    <w:rsid w:val="00E03058"/>
    <w:rsid w:val="00E03064"/>
    <w:rsid w:val="00E03140"/>
    <w:rsid w:val="00E03448"/>
    <w:rsid w:val="00E03558"/>
    <w:rsid w:val="00E037C8"/>
    <w:rsid w:val="00E03B77"/>
    <w:rsid w:val="00E03D2F"/>
    <w:rsid w:val="00E03D85"/>
    <w:rsid w:val="00E03DB2"/>
    <w:rsid w:val="00E048C2"/>
    <w:rsid w:val="00E04C3D"/>
    <w:rsid w:val="00E050ED"/>
    <w:rsid w:val="00E051F8"/>
    <w:rsid w:val="00E0539D"/>
    <w:rsid w:val="00E0561A"/>
    <w:rsid w:val="00E056F1"/>
    <w:rsid w:val="00E05D5D"/>
    <w:rsid w:val="00E06480"/>
    <w:rsid w:val="00E06B14"/>
    <w:rsid w:val="00E07219"/>
    <w:rsid w:val="00E07738"/>
    <w:rsid w:val="00E079E2"/>
    <w:rsid w:val="00E07C5B"/>
    <w:rsid w:val="00E10200"/>
    <w:rsid w:val="00E1028F"/>
    <w:rsid w:val="00E105DC"/>
    <w:rsid w:val="00E10D9E"/>
    <w:rsid w:val="00E11537"/>
    <w:rsid w:val="00E115F4"/>
    <w:rsid w:val="00E11A6E"/>
    <w:rsid w:val="00E11E06"/>
    <w:rsid w:val="00E12BA3"/>
    <w:rsid w:val="00E12DCC"/>
    <w:rsid w:val="00E130EB"/>
    <w:rsid w:val="00E1315F"/>
    <w:rsid w:val="00E134C7"/>
    <w:rsid w:val="00E1358F"/>
    <w:rsid w:val="00E1361E"/>
    <w:rsid w:val="00E137EE"/>
    <w:rsid w:val="00E13B14"/>
    <w:rsid w:val="00E13B4F"/>
    <w:rsid w:val="00E13C3C"/>
    <w:rsid w:val="00E13DE5"/>
    <w:rsid w:val="00E13E19"/>
    <w:rsid w:val="00E13E79"/>
    <w:rsid w:val="00E13F87"/>
    <w:rsid w:val="00E14003"/>
    <w:rsid w:val="00E140B6"/>
    <w:rsid w:val="00E147F3"/>
    <w:rsid w:val="00E14BA0"/>
    <w:rsid w:val="00E14C7C"/>
    <w:rsid w:val="00E14D10"/>
    <w:rsid w:val="00E14D2B"/>
    <w:rsid w:val="00E14F25"/>
    <w:rsid w:val="00E14F45"/>
    <w:rsid w:val="00E15880"/>
    <w:rsid w:val="00E158A3"/>
    <w:rsid w:val="00E160DD"/>
    <w:rsid w:val="00E1622F"/>
    <w:rsid w:val="00E163AA"/>
    <w:rsid w:val="00E16514"/>
    <w:rsid w:val="00E1670C"/>
    <w:rsid w:val="00E1678D"/>
    <w:rsid w:val="00E168FC"/>
    <w:rsid w:val="00E16986"/>
    <w:rsid w:val="00E16BED"/>
    <w:rsid w:val="00E16C22"/>
    <w:rsid w:val="00E16C91"/>
    <w:rsid w:val="00E1708C"/>
    <w:rsid w:val="00E170DA"/>
    <w:rsid w:val="00E171F2"/>
    <w:rsid w:val="00E173B3"/>
    <w:rsid w:val="00E176F9"/>
    <w:rsid w:val="00E177C0"/>
    <w:rsid w:val="00E1782E"/>
    <w:rsid w:val="00E17B42"/>
    <w:rsid w:val="00E17D68"/>
    <w:rsid w:val="00E17ED7"/>
    <w:rsid w:val="00E17F94"/>
    <w:rsid w:val="00E205B5"/>
    <w:rsid w:val="00E208A9"/>
    <w:rsid w:val="00E2091A"/>
    <w:rsid w:val="00E21534"/>
    <w:rsid w:val="00E218A3"/>
    <w:rsid w:val="00E21B28"/>
    <w:rsid w:val="00E21C40"/>
    <w:rsid w:val="00E21D33"/>
    <w:rsid w:val="00E21E69"/>
    <w:rsid w:val="00E21FC2"/>
    <w:rsid w:val="00E2220D"/>
    <w:rsid w:val="00E224E4"/>
    <w:rsid w:val="00E22950"/>
    <w:rsid w:val="00E22A2F"/>
    <w:rsid w:val="00E22A9B"/>
    <w:rsid w:val="00E22ACE"/>
    <w:rsid w:val="00E22C1F"/>
    <w:rsid w:val="00E22DC7"/>
    <w:rsid w:val="00E23441"/>
    <w:rsid w:val="00E2363D"/>
    <w:rsid w:val="00E23733"/>
    <w:rsid w:val="00E23E68"/>
    <w:rsid w:val="00E23F55"/>
    <w:rsid w:val="00E24208"/>
    <w:rsid w:val="00E24726"/>
    <w:rsid w:val="00E2505C"/>
    <w:rsid w:val="00E25096"/>
    <w:rsid w:val="00E251CE"/>
    <w:rsid w:val="00E25A3C"/>
    <w:rsid w:val="00E25CA5"/>
    <w:rsid w:val="00E25E5B"/>
    <w:rsid w:val="00E25E84"/>
    <w:rsid w:val="00E25EEB"/>
    <w:rsid w:val="00E26267"/>
    <w:rsid w:val="00E26354"/>
    <w:rsid w:val="00E26485"/>
    <w:rsid w:val="00E26566"/>
    <w:rsid w:val="00E26BA4"/>
    <w:rsid w:val="00E26BAA"/>
    <w:rsid w:val="00E27652"/>
    <w:rsid w:val="00E27ABB"/>
    <w:rsid w:val="00E27EBA"/>
    <w:rsid w:val="00E30023"/>
    <w:rsid w:val="00E300A7"/>
    <w:rsid w:val="00E3031C"/>
    <w:rsid w:val="00E308D4"/>
    <w:rsid w:val="00E30A61"/>
    <w:rsid w:val="00E30C9A"/>
    <w:rsid w:val="00E30D73"/>
    <w:rsid w:val="00E31498"/>
    <w:rsid w:val="00E3178D"/>
    <w:rsid w:val="00E318BD"/>
    <w:rsid w:val="00E31902"/>
    <w:rsid w:val="00E3228D"/>
    <w:rsid w:val="00E32393"/>
    <w:rsid w:val="00E32520"/>
    <w:rsid w:val="00E32E1D"/>
    <w:rsid w:val="00E33608"/>
    <w:rsid w:val="00E33943"/>
    <w:rsid w:val="00E33BB5"/>
    <w:rsid w:val="00E33CF9"/>
    <w:rsid w:val="00E33DC8"/>
    <w:rsid w:val="00E33E01"/>
    <w:rsid w:val="00E34133"/>
    <w:rsid w:val="00E3497E"/>
    <w:rsid w:val="00E349B8"/>
    <w:rsid w:val="00E34C99"/>
    <w:rsid w:val="00E34E96"/>
    <w:rsid w:val="00E34EAC"/>
    <w:rsid w:val="00E35604"/>
    <w:rsid w:val="00E35C71"/>
    <w:rsid w:val="00E36002"/>
    <w:rsid w:val="00E36195"/>
    <w:rsid w:val="00E361F2"/>
    <w:rsid w:val="00E3643D"/>
    <w:rsid w:val="00E36492"/>
    <w:rsid w:val="00E368F1"/>
    <w:rsid w:val="00E36B5F"/>
    <w:rsid w:val="00E3703B"/>
    <w:rsid w:val="00E370E9"/>
    <w:rsid w:val="00E371E0"/>
    <w:rsid w:val="00E373DD"/>
    <w:rsid w:val="00E4015F"/>
    <w:rsid w:val="00E40464"/>
    <w:rsid w:val="00E40673"/>
    <w:rsid w:val="00E40BCF"/>
    <w:rsid w:val="00E40E2C"/>
    <w:rsid w:val="00E40ED9"/>
    <w:rsid w:val="00E40FBD"/>
    <w:rsid w:val="00E4137E"/>
    <w:rsid w:val="00E41AA2"/>
    <w:rsid w:val="00E41EFD"/>
    <w:rsid w:val="00E42215"/>
    <w:rsid w:val="00E42386"/>
    <w:rsid w:val="00E42979"/>
    <w:rsid w:val="00E42C74"/>
    <w:rsid w:val="00E4332E"/>
    <w:rsid w:val="00E43435"/>
    <w:rsid w:val="00E43FA5"/>
    <w:rsid w:val="00E440CA"/>
    <w:rsid w:val="00E440DC"/>
    <w:rsid w:val="00E441F6"/>
    <w:rsid w:val="00E445F9"/>
    <w:rsid w:val="00E4476C"/>
    <w:rsid w:val="00E44AE4"/>
    <w:rsid w:val="00E44B08"/>
    <w:rsid w:val="00E44CC9"/>
    <w:rsid w:val="00E44F20"/>
    <w:rsid w:val="00E4543E"/>
    <w:rsid w:val="00E45C0A"/>
    <w:rsid w:val="00E45CA3"/>
    <w:rsid w:val="00E461BE"/>
    <w:rsid w:val="00E462C0"/>
    <w:rsid w:val="00E465C8"/>
    <w:rsid w:val="00E4667E"/>
    <w:rsid w:val="00E468AE"/>
    <w:rsid w:val="00E46CB0"/>
    <w:rsid w:val="00E471E9"/>
    <w:rsid w:val="00E47205"/>
    <w:rsid w:val="00E47263"/>
    <w:rsid w:val="00E4788A"/>
    <w:rsid w:val="00E47E4E"/>
    <w:rsid w:val="00E47FEF"/>
    <w:rsid w:val="00E47FFA"/>
    <w:rsid w:val="00E50B27"/>
    <w:rsid w:val="00E50D32"/>
    <w:rsid w:val="00E51401"/>
    <w:rsid w:val="00E5175D"/>
    <w:rsid w:val="00E517A1"/>
    <w:rsid w:val="00E51938"/>
    <w:rsid w:val="00E52522"/>
    <w:rsid w:val="00E529E2"/>
    <w:rsid w:val="00E52CB9"/>
    <w:rsid w:val="00E52EEE"/>
    <w:rsid w:val="00E530FD"/>
    <w:rsid w:val="00E5375B"/>
    <w:rsid w:val="00E54045"/>
    <w:rsid w:val="00E54126"/>
    <w:rsid w:val="00E54152"/>
    <w:rsid w:val="00E54451"/>
    <w:rsid w:val="00E54796"/>
    <w:rsid w:val="00E54ACA"/>
    <w:rsid w:val="00E54F4B"/>
    <w:rsid w:val="00E55102"/>
    <w:rsid w:val="00E5530C"/>
    <w:rsid w:val="00E55405"/>
    <w:rsid w:val="00E55586"/>
    <w:rsid w:val="00E557A1"/>
    <w:rsid w:val="00E558FA"/>
    <w:rsid w:val="00E55FAB"/>
    <w:rsid w:val="00E5639D"/>
    <w:rsid w:val="00E56560"/>
    <w:rsid w:val="00E56CF0"/>
    <w:rsid w:val="00E56FEB"/>
    <w:rsid w:val="00E57132"/>
    <w:rsid w:val="00E572A5"/>
    <w:rsid w:val="00E57CDC"/>
    <w:rsid w:val="00E60127"/>
    <w:rsid w:val="00E60569"/>
    <w:rsid w:val="00E6057F"/>
    <w:rsid w:val="00E606A6"/>
    <w:rsid w:val="00E607F5"/>
    <w:rsid w:val="00E608D4"/>
    <w:rsid w:val="00E60919"/>
    <w:rsid w:val="00E60BFD"/>
    <w:rsid w:val="00E61087"/>
    <w:rsid w:val="00E61173"/>
    <w:rsid w:val="00E61220"/>
    <w:rsid w:val="00E6162C"/>
    <w:rsid w:val="00E6176E"/>
    <w:rsid w:val="00E61877"/>
    <w:rsid w:val="00E6204D"/>
    <w:rsid w:val="00E62496"/>
    <w:rsid w:val="00E6263A"/>
    <w:rsid w:val="00E62B62"/>
    <w:rsid w:val="00E62C96"/>
    <w:rsid w:val="00E62CAD"/>
    <w:rsid w:val="00E6319A"/>
    <w:rsid w:val="00E6348E"/>
    <w:rsid w:val="00E6383C"/>
    <w:rsid w:val="00E63D3D"/>
    <w:rsid w:val="00E63D49"/>
    <w:rsid w:val="00E643E8"/>
    <w:rsid w:val="00E64437"/>
    <w:rsid w:val="00E64467"/>
    <w:rsid w:val="00E644C5"/>
    <w:rsid w:val="00E64A7B"/>
    <w:rsid w:val="00E64D07"/>
    <w:rsid w:val="00E64D18"/>
    <w:rsid w:val="00E6501C"/>
    <w:rsid w:val="00E650C5"/>
    <w:rsid w:val="00E65534"/>
    <w:rsid w:val="00E65639"/>
    <w:rsid w:val="00E65640"/>
    <w:rsid w:val="00E65724"/>
    <w:rsid w:val="00E6596C"/>
    <w:rsid w:val="00E65EBD"/>
    <w:rsid w:val="00E662CB"/>
    <w:rsid w:val="00E66519"/>
    <w:rsid w:val="00E66A0D"/>
    <w:rsid w:val="00E66BE8"/>
    <w:rsid w:val="00E66BEE"/>
    <w:rsid w:val="00E66C9D"/>
    <w:rsid w:val="00E67386"/>
    <w:rsid w:val="00E67413"/>
    <w:rsid w:val="00E678C2"/>
    <w:rsid w:val="00E67C6C"/>
    <w:rsid w:val="00E700AD"/>
    <w:rsid w:val="00E70260"/>
    <w:rsid w:val="00E70450"/>
    <w:rsid w:val="00E70762"/>
    <w:rsid w:val="00E7111C"/>
    <w:rsid w:val="00E712C0"/>
    <w:rsid w:val="00E712C3"/>
    <w:rsid w:val="00E7174B"/>
    <w:rsid w:val="00E71873"/>
    <w:rsid w:val="00E71A23"/>
    <w:rsid w:val="00E71E94"/>
    <w:rsid w:val="00E7201B"/>
    <w:rsid w:val="00E721AE"/>
    <w:rsid w:val="00E72244"/>
    <w:rsid w:val="00E72318"/>
    <w:rsid w:val="00E7289A"/>
    <w:rsid w:val="00E72D63"/>
    <w:rsid w:val="00E737D8"/>
    <w:rsid w:val="00E737EC"/>
    <w:rsid w:val="00E737FA"/>
    <w:rsid w:val="00E73851"/>
    <w:rsid w:val="00E739E7"/>
    <w:rsid w:val="00E73C90"/>
    <w:rsid w:val="00E73D1C"/>
    <w:rsid w:val="00E73DE3"/>
    <w:rsid w:val="00E74662"/>
    <w:rsid w:val="00E7487E"/>
    <w:rsid w:val="00E74B10"/>
    <w:rsid w:val="00E74F80"/>
    <w:rsid w:val="00E75014"/>
    <w:rsid w:val="00E753BC"/>
    <w:rsid w:val="00E7599A"/>
    <w:rsid w:val="00E75D24"/>
    <w:rsid w:val="00E75E0F"/>
    <w:rsid w:val="00E76486"/>
    <w:rsid w:val="00E76725"/>
    <w:rsid w:val="00E76768"/>
    <w:rsid w:val="00E76C5A"/>
    <w:rsid w:val="00E76D8F"/>
    <w:rsid w:val="00E76F80"/>
    <w:rsid w:val="00E772D9"/>
    <w:rsid w:val="00E7736D"/>
    <w:rsid w:val="00E77675"/>
    <w:rsid w:val="00E776A1"/>
    <w:rsid w:val="00E778C3"/>
    <w:rsid w:val="00E77968"/>
    <w:rsid w:val="00E77A12"/>
    <w:rsid w:val="00E77AE8"/>
    <w:rsid w:val="00E77C11"/>
    <w:rsid w:val="00E8001E"/>
    <w:rsid w:val="00E80038"/>
    <w:rsid w:val="00E80133"/>
    <w:rsid w:val="00E804AC"/>
    <w:rsid w:val="00E8055A"/>
    <w:rsid w:val="00E80B8C"/>
    <w:rsid w:val="00E80E85"/>
    <w:rsid w:val="00E80EE2"/>
    <w:rsid w:val="00E81094"/>
    <w:rsid w:val="00E81394"/>
    <w:rsid w:val="00E81522"/>
    <w:rsid w:val="00E81685"/>
    <w:rsid w:val="00E818D9"/>
    <w:rsid w:val="00E82158"/>
    <w:rsid w:val="00E823ED"/>
    <w:rsid w:val="00E8296F"/>
    <w:rsid w:val="00E82C9A"/>
    <w:rsid w:val="00E82CB6"/>
    <w:rsid w:val="00E82DED"/>
    <w:rsid w:val="00E82F9E"/>
    <w:rsid w:val="00E834AB"/>
    <w:rsid w:val="00E8355E"/>
    <w:rsid w:val="00E8388A"/>
    <w:rsid w:val="00E83B4C"/>
    <w:rsid w:val="00E83B7D"/>
    <w:rsid w:val="00E83C3A"/>
    <w:rsid w:val="00E83F1D"/>
    <w:rsid w:val="00E843AF"/>
    <w:rsid w:val="00E84440"/>
    <w:rsid w:val="00E84482"/>
    <w:rsid w:val="00E845E0"/>
    <w:rsid w:val="00E84776"/>
    <w:rsid w:val="00E84C9C"/>
    <w:rsid w:val="00E84E21"/>
    <w:rsid w:val="00E84F4A"/>
    <w:rsid w:val="00E8515F"/>
    <w:rsid w:val="00E85469"/>
    <w:rsid w:val="00E85593"/>
    <w:rsid w:val="00E85C4F"/>
    <w:rsid w:val="00E85C5E"/>
    <w:rsid w:val="00E85DE5"/>
    <w:rsid w:val="00E85FC9"/>
    <w:rsid w:val="00E86442"/>
    <w:rsid w:val="00E8648F"/>
    <w:rsid w:val="00E86FD5"/>
    <w:rsid w:val="00E871AB"/>
    <w:rsid w:val="00E8790B"/>
    <w:rsid w:val="00E87913"/>
    <w:rsid w:val="00E87FBC"/>
    <w:rsid w:val="00E903F8"/>
    <w:rsid w:val="00E9056E"/>
    <w:rsid w:val="00E905B0"/>
    <w:rsid w:val="00E90E7D"/>
    <w:rsid w:val="00E916C0"/>
    <w:rsid w:val="00E9196F"/>
    <w:rsid w:val="00E91AA1"/>
    <w:rsid w:val="00E91E07"/>
    <w:rsid w:val="00E91EE7"/>
    <w:rsid w:val="00E91F91"/>
    <w:rsid w:val="00E923D9"/>
    <w:rsid w:val="00E923F0"/>
    <w:rsid w:val="00E9277B"/>
    <w:rsid w:val="00E928E1"/>
    <w:rsid w:val="00E92B62"/>
    <w:rsid w:val="00E92B8F"/>
    <w:rsid w:val="00E9320E"/>
    <w:rsid w:val="00E9344E"/>
    <w:rsid w:val="00E93763"/>
    <w:rsid w:val="00E937C4"/>
    <w:rsid w:val="00E939D0"/>
    <w:rsid w:val="00E94938"/>
    <w:rsid w:val="00E94C15"/>
    <w:rsid w:val="00E951DF"/>
    <w:rsid w:val="00E95272"/>
    <w:rsid w:val="00E952A5"/>
    <w:rsid w:val="00E954B5"/>
    <w:rsid w:val="00E95579"/>
    <w:rsid w:val="00E95A45"/>
    <w:rsid w:val="00E95A7E"/>
    <w:rsid w:val="00E95BF7"/>
    <w:rsid w:val="00E95E72"/>
    <w:rsid w:val="00E95F5A"/>
    <w:rsid w:val="00E95FC2"/>
    <w:rsid w:val="00E9630C"/>
    <w:rsid w:val="00E96738"/>
    <w:rsid w:val="00E967AB"/>
    <w:rsid w:val="00E9683F"/>
    <w:rsid w:val="00E96B5E"/>
    <w:rsid w:val="00E96E5D"/>
    <w:rsid w:val="00E96F52"/>
    <w:rsid w:val="00E96FB0"/>
    <w:rsid w:val="00E97017"/>
    <w:rsid w:val="00E970A8"/>
    <w:rsid w:val="00E97189"/>
    <w:rsid w:val="00E97657"/>
    <w:rsid w:val="00E9765D"/>
    <w:rsid w:val="00E977D2"/>
    <w:rsid w:val="00E979A1"/>
    <w:rsid w:val="00E97A93"/>
    <w:rsid w:val="00E97AAE"/>
    <w:rsid w:val="00E97F2C"/>
    <w:rsid w:val="00EA0102"/>
    <w:rsid w:val="00EA035A"/>
    <w:rsid w:val="00EA0406"/>
    <w:rsid w:val="00EA0821"/>
    <w:rsid w:val="00EA0888"/>
    <w:rsid w:val="00EA08BE"/>
    <w:rsid w:val="00EA08FD"/>
    <w:rsid w:val="00EA0C2E"/>
    <w:rsid w:val="00EA0F78"/>
    <w:rsid w:val="00EA148C"/>
    <w:rsid w:val="00EA179D"/>
    <w:rsid w:val="00EA18ED"/>
    <w:rsid w:val="00EA1BA6"/>
    <w:rsid w:val="00EA1E49"/>
    <w:rsid w:val="00EA22D5"/>
    <w:rsid w:val="00EA2728"/>
    <w:rsid w:val="00EA2B78"/>
    <w:rsid w:val="00EA2FB3"/>
    <w:rsid w:val="00EA2FC9"/>
    <w:rsid w:val="00EA33CD"/>
    <w:rsid w:val="00EA349A"/>
    <w:rsid w:val="00EA3FEC"/>
    <w:rsid w:val="00EA419E"/>
    <w:rsid w:val="00EA41D0"/>
    <w:rsid w:val="00EA450A"/>
    <w:rsid w:val="00EA49D2"/>
    <w:rsid w:val="00EA4CEF"/>
    <w:rsid w:val="00EA4D31"/>
    <w:rsid w:val="00EA507B"/>
    <w:rsid w:val="00EA5441"/>
    <w:rsid w:val="00EA544C"/>
    <w:rsid w:val="00EA54DE"/>
    <w:rsid w:val="00EA5AC3"/>
    <w:rsid w:val="00EA5ED8"/>
    <w:rsid w:val="00EA65F2"/>
    <w:rsid w:val="00EA685A"/>
    <w:rsid w:val="00EA68CC"/>
    <w:rsid w:val="00EA691C"/>
    <w:rsid w:val="00EA6B4D"/>
    <w:rsid w:val="00EA6BA2"/>
    <w:rsid w:val="00EA70D4"/>
    <w:rsid w:val="00EA7309"/>
    <w:rsid w:val="00EA73E9"/>
    <w:rsid w:val="00EA751E"/>
    <w:rsid w:val="00EB057A"/>
    <w:rsid w:val="00EB0587"/>
    <w:rsid w:val="00EB08C2"/>
    <w:rsid w:val="00EB0B9F"/>
    <w:rsid w:val="00EB0F1A"/>
    <w:rsid w:val="00EB172B"/>
    <w:rsid w:val="00EB1ABC"/>
    <w:rsid w:val="00EB1B16"/>
    <w:rsid w:val="00EB1D5A"/>
    <w:rsid w:val="00EB1EA7"/>
    <w:rsid w:val="00EB2348"/>
    <w:rsid w:val="00EB23D3"/>
    <w:rsid w:val="00EB299D"/>
    <w:rsid w:val="00EB2AA6"/>
    <w:rsid w:val="00EB2B21"/>
    <w:rsid w:val="00EB2B4B"/>
    <w:rsid w:val="00EB2B71"/>
    <w:rsid w:val="00EB37FF"/>
    <w:rsid w:val="00EB3C14"/>
    <w:rsid w:val="00EB3F75"/>
    <w:rsid w:val="00EB3FA9"/>
    <w:rsid w:val="00EB40FE"/>
    <w:rsid w:val="00EB4605"/>
    <w:rsid w:val="00EB4719"/>
    <w:rsid w:val="00EB49B3"/>
    <w:rsid w:val="00EB49B7"/>
    <w:rsid w:val="00EB4ED3"/>
    <w:rsid w:val="00EB5067"/>
    <w:rsid w:val="00EB50C9"/>
    <w:rsid w:val="00EB50F2"/>
    <w:rsid w:val="00EB5529"/>
    <w:rsid w:val="00EB5559"/>
    <w:rsid w:val="00EB5E95"/>
    <w:rsid w:val="00EB5ED2"/>
    <w:rsid w:val="00EB668A"/>
    <w:rsid w:val="00EB68C2"/>
    <w:rsid w:val="00EB6E13"/>
    <w:rsid w:val="00EB71B8"/>
    <w:rsid w:val="00EB74CD"/>
    <w:rsid w:val="00EB7642"/>
    <w:rsid w:val="00EB76BB"/>
    <w:rsid w:val="00EC0180"/>
    <w:rsid w:val="00EC07C2"/>
    <w:rsid w:val="00EC0E0A"/>
    <w:rsid w:val="00EC1088"/>
    <w:rsid w:val="00EC18FF"/>
    <w:rsid w:val="00EC19C8"/>
    <w:rsid w:val="00EC1A4D"/>
    <w:rsid w:val="00EC1B3D"/>
    <w:rsid w:val="00EC1E91"/>
    <w:rsid w:val="00EC203A"/>
    <w:rsid w:val="00EC2063"/>
    <w:rsid w:val="00EC2131"/>
    <w:rsid w:val="00EC21E2"/>
    <w:rsid w:val="00EC2399"/>
    <w:rsid w:val="00EC2A6F"/>
    <w:rsid w:val="00EC2AE3"/>
    <w:rsid w:val="00EC313F"/>
    <w:rsid w:val="00EC317A"/>
    <w:rsid w:val="00EC3436"/>
    <w:rsid w:val="00EC3818"/>
    <w:rsid w:val="00EC386C"/>
    <w:rsid w:val="00EC3889"/>
    <w:rsid w:val="00EC3AFD"/>
    <w:rsid w:val="00EC3BDA"/>
    <w:rsid w:val="00EC41CD"/>
    <w:rsid w:val="00EC4544"/>
    <w:rsid w:val="00EC46DE"/>
    <w:rsid w:val="00EC4842"/>
    <w:rsid w:val="00EC5115"/>
    <w:rsid w:val="00EC5290"/>
    <w:rsid w:val="00EC530E"/>
    <w:rsid w:val="00EC5564"/>
    <w:rsid w:val="00EC56E0"/>
    <w:rsid w:val="00EC57EF"/>
    <w:rsid w:val="00EC5A7B"/>
    <w:rsid w:val="00EC5B47"/>
    <w:rsid w:val="00EC5DB5"/>
    <w:rsid w:val="00EC6295"/>
    <w:rsid w:val="00EC62D7"/>
    <w:rsid w:val="00EC630A"/>
    <w:rsid w:val="00EC63E1"/>
    <w:rsid w:val="00EC68AE"/>
    <w:rsid w:val="00EC6C1D"/>
    <w:rsid w:val="00EC6F3B"/>
    <w:rsid w:val="00EC6F5D"/>
    <w:rsid w:val="00EC6FCE"/>
    <w:rsid w:val="00EC759F"/>
    <w:rsid w:val="00EC7702"/>
    <w:rsid w:val="00EC7B20"/>
    <w:rsid w:val="00EC7F42"/>
    <w:rsid w:val="00ED0113"/>
    <w:rsid w:val="00ED0187"/>
    <w:rsid w:val="00ED02E5"/>
    <w:rsid w:val="00ED050E"/>
    <w:rsid w:val="00ED0A0C"/>
    <w:rsid w:val="00ED10DF"/>
    <w:rsid w:val="00ED1150"/>
    <w:rsid w:val="00ED141A"/>
    <w:rsid w:val="00ED14BE"/>
    <w:rsid w:val="00ED1BAF"/>
    <w:rsid w:val="00ED221F"/>
    <w:rsid w:val="00ED2681"/>
    <w:rsid w:val="00ED29C5"/>
    <w:rsid w:val="00ED2CBB"/>
    <w:rsid w:val="00ED2DB9"/>
    <w:rsid w:val="00ED35ED"/>
    <w:rsid w:val="00ED378C"/>
    <w:rsid w:val="00ED3819"/>
    <w:rsid w:val="00ED3A97"/>
    <w:rsid w:val="00ED3B42"/>
    <w:rsid w:val="00ED3DB4"/>
    <w:rsid w:val="00ED3E44"/>
    <w:rsid w:val="00ED465A"/>
    <w:rsid w:val="00ED47C3"/>
    <w:rsid w:val="00ED4858"/>
    <w:rsid w:val="00ED4CCA"/>
    <w:rsid w:val="00ED5072"/>
    <w:rsid w:val="00ED5134"/>
    <w:rsid w:val="00ED5676"/>
    <w:rsid w:val="00ED56FF"/>
    <w:rsid w:val="00ED588E"/>
    <w:rsid w:val="00ED662F"/>
    <w:rsid w:val="00ED68DE"/>
    <w:rsid w:val="00ED69DF"/>
    <w:rsid w:val="00ED6C70"/>
    <w:rsid w:val="00ED6E04"/>
    <w:rsid w:val="00ED73BA"/>
    <w:rsid w:val="00ED761E"/>
    <w:rsid w:val="00ED769B"/>
    <w:rsid w:val="00ED76C3"/>
    <w:rsid w:val="00ED7C71"/>
    <w:rsid w:val="00ED7FCE"/>
    <w:rsid w:val="00EE0042"/>
    <w:rsid w:val="00EE0793"/>
    <w:rsid w:val="00EE0CCC"/>
    <w:rsid w:val="00EE0F08"/>
    <w:rsid w:val="00EE12FA"/>
    <w:rsid w:val="00EE18F3"/>
    <w:rsid w:val="00EE1A73"/>
    <w:rsid w:val="00EE2018"/>
    <w:rsid w:val="00EE22F0"/>
    <w:rsid w:val="00EE2348"/>
    <w:rsid w:val="00EE273B"/>
    <w:rsid w:val="00EE3247"/>
    <w:rsid w:val="00EE3821"/>
    <w:rsid w:val="00EE3D63"/>
    <w:rsid w:val="00EE3E98"/>
    <w:rsid w:val="00EE40F7"/>
    <w:rsid w:val="00EE4413"/>
    <w:rsid w:val="00EE4578"/>
    <w:rsid w:val="00EE466D"/>
    <w:rsid w:val="00EE46C6"/>
    <w:rsid w:val="00EE4F6C"/>
    <w:rsid w:val="00EE5424"/>
    <w:rsid w:val="00EE544E"/>
    <w:rsid w:val="00EE5FFC"/>
    <w:rsid w:val="00EE6098"/>
    <w:rsid w:val="00EE69FA"/>
    <w:rsid w:val="00EE6BAA"/>
    <w:rsid w:val="00EE6D14"/>
    <w:rsid w:val="00EE6D1C"/>
    <w:rsid w:val="00EE6E21"/>
    <w:rsid w:val="00EE6FCA"/>
    <w:rsid w:val="00EE7104"/>
    <w:rsid w:val="00EE735A"/>
    <w:rsid w:val="00EE75CA"/>
    <w:rsid w:val="00EE7662"/>
    <w:rsid w:val="00EE7C75"/>
    <w:rsid w:val="00EF004C"/>
    <w:rsid w:val="00EF0222"/>
    <w:rsid w:val="00EF0CCB"/>
    <w:rsid w:val="00EF0EEC"/>
    <w:rsid w:val="00EF0F7D"/>
    <w:rsid w:val="00EF1491"/>
    <w:rsid w:val="00EF168C"/>
    <w:rsid w:val="00EF16F6"/>
    <w:rsid w:val="00EF17D8"/>
    <w:rsid w:val="00EF1814"/>
    <w:rsid w:val="00EF183B"/>
    <w:rsid w:val="00EF1E94"/>
    <w:rsid w:val="00EF2002"/>
    <w:rsid w:val="00EF2224"/>
    <w:rsid w:val="00EF22BA"/>
    <w:rsid w:val="00EF25A1"/>
    <w:rsid w:val="00EF29A4"/>
    <w:rsid w:val="00EF2A40"/>
    <w:rsid w:val="00EF2C9C"/>
    <w:rsid w:val="00EF33A6"/>
    <w:rsid w:val="00EF3571"/>
    <w:rsid w:val="00EF3700"/>
    <w:rsid w:val="00EF3F09"/>
    <w:rsid w:val="00EF3F51"/>
    <w:rsid w:val="00EF40C0"/>
    <w:rsid w:val="00EF51F5"/>
    <w:rsid w:val="00EF53B2"/>
    <w:rsid w:val="00EF543C"/>
    <w:rsid w:val="00EF56BD"/>
    <w:rsid w:val="00EF575D"/>
    <w:rsid w:val="00EF6294"/>
    <w:rsid w:val="00EF6407"/>
    <w:rsid w:val="00EF6432"/>
    <w:rsid w:val="00EF6611"/>
    <w:rsid w:val="00EF66D0"/>
    <w:rsid w:val="00EF6822"/>
    <w:rsid w:val="00EF6A04"/>
    <w:rsid w:val="00EF6B53"/>
    <w:rsid w:val="00EF6C4D"/>
    <w:rsid w:val="00EF6CB6"/>
    <w:rsid w:val="00EF7186"/>
    <w:rsid w:val="00EF775D"/>
    <w:rsid w:val="00EF7C7F"/>
    <w:rsid w:val="00EF7C83"/>
    <w:rsid w:val="00EF7DC0"/>
    <w:rsid w:val="00EF7DDD"/>
    <w:rsid w:val="00F00100"/>
    <w:rsid w:val="00F005F7"/>
    <w:rsid w:val="00F006F3"/>
    <w:rsid w:val="00F00968"/>
    <w:rsid w:val="00F00AD3"/>
    <w:rsid w:val="00F00D3F"/>
    <w:rsid w:val="00F00F04"/>
    <w:rsid w:val="00F012A5"/>
    <w:rsid w:val="00F0153D"/>
    <w:rsid w:val="00F01DE9"/>
    <w:rsid w:val="00F01EF7"/>
    <w:rsid w:val="00F021A9"/>
    <w:rsid w:val="00F0236F"/>
    <w:rsid w:val="00F0276E"/>
    <w:rsid w:val="00F0321E"/>
    <w:rsid w:val="00F032CB"/>
    <w:rsid w:val="00F03924"/>
    <w:rsid w:val="00F0398B"/>
    <w:rsid w:val="00F03A94"/>
    <w:rsid w:val="00F03B67"/>
    <w:rsid w:val="00F03DE6"/>
    <w:rsid w:val="00F03EA7"/>
    <w:rsid w:val="00F0401A"/>
    <w:rsid w:val="00F041FE"/>
    <w:rsid w:val="00F04214"/>
    <w:rsid w:val="00F045E8"/>
    <w:rsid w:val="00F04AD8"/>
    <w:rsid w:val="00F04B63"/>
    <w:rsid w:val="00F04C53"/>
    <w:rsid w:val="00F0522E"/>
    <w:rsid w:val="00F05DCC"/>
    <w:rsid w:val="00F05F12"/>
    <w:rsid w:val="00F06096"/>
    <w:rsid w:val="00F0651C"/>
    <w:rsid w:val="00F06950"/>
    <w:rsid w:val="00F06999"/>
    <w:rsid w:val="00F06D51"/>
    <w:rsid w:val="00F06E0D"/>
    <w:rsid w:val="00F074BD"/>
    <w:rsid w:val="00F07A20"/>
    <w:rsid w:val="00F07A5E"/>
    <w:rsid w:val="00F07AB0"/>
    <w:rsid w:val="00F07B35"/>
    <w:rsid w:val="00F07D71"/>
    <w:rsid w:val="00F07F1E"/>
    <w:rsid w:val="00F1008C"/>
    <w:rsid w:val="00F10343"/>
    <w:rsid w:val="00F1064F"/>
    <w:rsid w:val="00F1069C"/>
    <w:rsid w:val="00F106B7"/>
    <w:rsid w:val="00F1072A"/>
    <w:rsid w:val="00F10A1D"/>
    <w:rsid w:val="00F10B11"/>
    <w:rsid w:val="00F10B42"/>
    <w:rsid w:val="00F10E60"/>
    <w:rsid w:val="00F114AA"/>
    <w:rsid w:val="00F116C7"/>
    <w:rsid w:val="00F11F23"/>
    <w:rsid w:val="00F12187"/>
    <w:rsid w:val="00F122F3"/>
    <w:rsid w:val="00F12384"/>
    <w:rsid w:val="00F12974"/>
    <w:rsid w:val="00F12B03"/>
    <w:rsid w:val="00F12BA3"/>
    <w:rsid w:val="00F12F19"/>
    <w:rsid w:val="00F130EC"/>
    <w:rsid w:val="00F13576"/>
    <w:rsid w:val="00F1360E"/>
    <w:rsid w:val="00F1394D"/>
    <w:rsid w:val="00F13994"/>
    <w:rsid w:val="00F139C8"/>
    <w:rsid w:val="00F139FB"/>
    <w:rsid w:val="00F13B06"/>
    <w:rsid w:val="00F13C2F"/>
    <w:rsid w:val="00F13C7F"/>
    <w:rsid w:val="00F13CB1"/>
    <w:rsid w:val="00F13F7E"/>
    <w:rsid w:val="00F14011"/>
    <w:rsid w:val="00F14057"/>
    <w:rsid w:val="00F1424F"/>
    <w:rsid w:val="00F146AC"/>
    <w:rsid w:val="00F14844"/>
    <w:rsid w:val="00F14F6C"/>
    <w:rsid w:val="00F15957"/>
    <w:rsid w:val="00F15AB7"/>
    <w:rsid w:val="00F16004"/>
    <w:rsid w:val="00F16093"/>
    <w:rsid w:val="00F162A0"/>
    <w:rsid w:val="00F16695"/>
    <w:rsid w:val="00F16790"/>
    <w:rsid w:val="00F1679C"/>
    <w:rsid w:val="00F16B4D"/>
    <w:rsid w:val="00F16CFE"/>
    <w:rsid w:val="00F16EFA"/>
    <w:rsid w:val="00F16F3B"/>
    <w:rsid w:val="00F17174"/>
    <w:rsid w:val="00F1717B"/>
    <w:rsid w:val="00F1746C"/>
    <w:rsid w:val="00F17868"/>
    <w:rsid w:val="00F178C4"/>
    <w:rsid w:val="00F17DAE"/>
    <w:rsid w:val="00F17E7F"/>
    <w:rsid w:val="00F203A9"/>
    <w:rsid w:val="00F2061B"/>
    <w:rsid w:val="00F20DFC"/>
    <w:rsid w:val="00F211B0"/>
    <w:rsid w:val="00F21371"/>
    <w:rsid w:val="00F2144F"/>
    <w:rsid w:val="00F2175A"/>
    <w:rsid w:val="00F22273"/>
    <w:rsid w:val="00F2233F"/>
    <w:rsid w:val="00F22831"/>
    <w:rsid w:val="00F229FF"/>
    <w:rsid w:val="00F22B7F"/>
    <w:rsid w:val="00F22DB9"/>
    <w:rsid w:val="00F232AE"/>
    <w:rsid w:val="00F234EB"/>
    <w:rsid w:val="00F2352C"/>
    <w:rsid w:val="00F23624"/>
    <w:rsid w:val="00F23A40"/>
    <w:rsid w:val="00F23DF4"/>
    <w:rsid w:val="00F23E65"/>
    <w:rsid w:val="00F23FE2"/>
    <w:rsid w:val="00F246D5"/>
    <w:rsid w:val="00F24BDC"/>
    <w:rsid w:val="00F25A1B"/>
    <w:rsid w:val="00F26015"/>
    <w:rsid w:val="00F26128"/>
    <w:rsid w:val="00F26206"/>
    <w:rsid w:val="00F2674B"/>
    <w:rsid w:val="00F2679D"/>
    <w:rsid w:val="00F26957"/>
    <w:rsid w:val="00F26C8E"/>
    <w:rsid w:val="00F26D28"/>
    <w:rsid w:val="00F270BA"/>
    <w:rsid w:val="00F271D0"/>
    <w:rsid w:val="00F27269"/>
    <w:rsid w:val="00F27635"/>
    <w:rsid w:val="00F2770B"/>
    <w:rsid w:val="00F27719"/>
    <w:rsid w:val="00F2798E"/>
    <w:rsid w:val="00F27BF0"/>
    <w:rsid w:val="00F27DE5"/>
    <w:rsid w:val="00F27E3E"/>
    <w:rsid w:val="00F3006E"/>
    <w:rsid w:val="00F30098"/>
    <w:rsid w:val="00F30407"/>
    <w:rsid w:val="00F3052D"/>
    <w:rsid w:val="00F305A4"/>
    <w:rsid w:val="00F30635"/>
    <w:rsid w:val="00F30A35"/>
    <w:rsid w:val="00F30E1F"/>
    <w:rsid w:val="00F30EBB"/>
    <w:rsid w:val="00F31197"/>
    <w:rsid w:val="00F31297"/>
    <w:rsid w:val="00F312AF"/>
    <w:rsid w:val="00F31534"/>
    <w:rsid w:val="00F318A0"/>
    <w:rsid w:val="00F31C07"/>
    <w:rsid w:val="00F31D97"/>
    <w:rsid w:val="00F31F8E"/>
    <w:rsid w:val="00F3227E"/>
    <w:rsid w:val="00F32677"/>
    <w:rsid w:val="00F327AB"/>
    <w:rsid w:val="00F32B92"/>
    <w:rsid w:val="00F32FD7"/>
    <w:rsid w:val="00F3307B"/>
    <w:rsid w:val="00F331DB"/>
    <w:rsid w:val="00F3321B"/>
    <w:rsid w:val="00F333EE"/>
    <w:rsid w:val="00F3354D"/>
    <w:rsid w:val="00F3360E"/>
    <w:rsid w:val="00F33CC2"/>
    <w:rsid w:val="00F3425E"/>
    <w:rsid w:val="00F3447A"/>
    <w:rsid w:val="00F34826"/>
    <w:rsid w:val="00F3494E"/>
    <w:rsid w:val="00F34C66"/>
    <w:rsid w:val="00F34CD9"/>
    <w:rsid w:val="00F35608"/>
    <w:rsid w:val="00F35A33"/>
    <w:rsid w:val="00F35A82"/>
    <w:rsid w:val="00F35C13"/>
    <w:rsid w:val="00F35C4A"/>
    <w:rsid w:val="00F35FF8"/>
    <w:rsid w:val="00F366E2"/>
    <w:rsid w:val="00F36883"/>
    <w:rsid w:val="00F36A94"/>
    <w:rsid w:val="00F36AD9"/>
    <w:rsid w:val="00F371D8"/>
    <w:rsid w:val="00F37476"/>
    <w:rsid w:val="00F378DF"/>
    <w:rsid w:val="00F37E18"/>
    <w:rsid w:val="00F37EE6"/>
    <w:rsid w:val="00F4035A"/>
    <w:rsid w:val="00F404CF"/>
    <w:rsid w:val="00F40701"/>
    <w:rsid w:val="00F40AEF"/>
    <w:rsid w:val="00F40C11"/>
    <w:rsid w:val="00F40CA6"/>
    <w:rsid w:val="00F40D2A"/>
    <w:rsid w:val="00F410A5"/>
    <w:rsid w:val="00F41172"/>
    <w:rsid w:val="00F412BE"/>
    <w:rsid w:val="00F41302"/>
    <w:rsid w:val="00F41415"/>
    <w:rsid w:val="00F4141D"/>
    <w:rsid w:val="00F4142D"/>
    <w:rsid w:val="00F419A9"/>
    <w:rsid w:val="00F42918"/>
    <w:rsid w:val="00F42B5A"/>
    <w:rsid w:val="00F42BD9"/>
    <w:rsid w:val="00F42D1E"/>
    <w:rsid w:val="00F42D67"/>
    <w:rsid w:val="00F43068"/>
    <w:rsid w:val="00F43582"/>
    <w:rsid w:val="00F435A8"/>
    <w:rsid w:val="00F4368D"/>
    <w:rsid w:val="00F43C18"/>
    <w:rsid w:val="00F43D52"/>
    <w:rsid w:val="00F43E20"/>
    <w:rsid w:val="00F440A7"/>
    <w:rsid w:val="00F44217"/>
    <w:rsid w:val="00F446A8"/>
    <w:rsid w:val="00F44CC0"/>
    <w:rsid w:val="00F44EEA"/>
    <w:rsid w:val="00F450B1"/>
    <w:rsid w:val="00F45373"/>
    <w:rsid w:val="00F459AD"/>
    <w:rsid w:val="00F45AB4"/>
    <w:rsid w:val="00F45AB7"/>
    <w:rsid w:val="00F45BA4"/>
    <w:rsid w:val="00F46643"/>
    <w:rsid w:val="00F467A1"/>
    <w:rsid w:val="00F46901"/>
    <w:rsid w:val="00F473C0"/>
    <w:rsid w:val="00F478BD"/>
    <w:rsid w:val="00F47C61"/>
    <w:rsid w:val="00F47C6A"/>
    <w:rsid w:val="00F506A6"/>
    <w:rsid w:val="00F50962"/>
    <w:rsid w:val="00F509C1"/>
    <w:rsid w:val="00F50FFF"/>
    <w:rsid w:val="00F5108A"/>
    <w:rsid w:val="00F5198A"/>
    <w:rsid w:val="00F51A11"/>
    <w:rsid w:val="00F51A75"/>
    <w:rsid w:val="00F51E18"/>
    <w:rsid w:val="00F51FAF"/>
    <w:rsid w:val="00F520C2"/>
    <w:rsid w:val="00F5221A"/>
    <w:rsid w:val="00F5228A"/>
    <w:rsid w:val="00F52539"/>
    <w:rsid w:val="00F529DB"/>
    <w:rsid w:val="00F52B82"/>
    <w:rsid w:val="00F52F5A"/>
    <w:rsid w:val="00F52FA4"/>
    <w:rsid w:val="00F530EE"/>
    <w:rsid w:val="00F531DD"/>
    <w:rsid w:val="00F53540"/>
    <w:rsid w:val="00F535B7"/>
    <w:rsid w:val="00F53AF0"/>
    <w:rsid w:val="00F53B38"/>
    <w:rsid w:val="00F53CE9"/>
    <w:rsid w:val="00F53D95"/>
    <w:rsid w:val="00F545FA"/>
    <w:rsid w:val="00F5472D"/>
    <w:rsid w:val="00F54901"/>
    <w:rsid w:val="00F54D32"/>
    <w:rsid w:val="00F55149"/>
    <w:rsid w:val="00F551A9"/>
    <w:rsid w:val="00F555E5"/>
    <w:rsid w:val="00F55BF1"/>
    <w:rsid w:val="00F561C8"/>
    <w:rsid w:val="00F563B2"/>
    <w:rsid w:val="00F56654"/>
    <w:rsid w:val="00F56B98"/>
    <w:rsid w:val="00F570A9"/>
    <w:rsid w:val="00F573B2"/>
    <w:rsid w:val="00F5764A"/>
    <w:rsid w:val="00F5776D"/>
    <w:rsid w:val="00F57A5C"/>
    <w:rsid w:val="00F57B06"/>
    <w:rsid w:val="00F60299"/>
    <w:rsid w:val="00F614A2"/>
    <w:rsid w:val="00F61EE4"/>
    <w:rsid w:val="00F61FCE"/>
    <w:rsid w:val="00F62071"/>
    <w:rsid w:val="00F6210F"/>
    <w:rsid w:val="00F625A6"/>
    <w:rsid w:val="00F62845"/>
    <w:rsid w:val="00F62C4B"/>
    <w:rsid w:val="00F62D6A"/>
    <w:rsid w:val="00F62F73"/>
    <w:rsid w:val="00F63007"/>
    <w:rsid w:val="00F63311"/>
    <w:rsid w:val="00F6337E"/>
    <w:rsid w:val="00F633F1"/>
    <w:rsid w:val="00F636F5"/>
    <w:rsid w:val="00F63C04"/>
    <w:rsid w:val="00F63E34"/>
    <w:rsid w:val="00F641C9"/>
    <w:rsid w:val="00F641F5"/>
    <w:rsid w:val="00F64671"/>
    <w:rsid w:val="00F6470D"/>
    <w:rsid w:val="00F649DC"/>
    <w:rsid w:val="00F64C7A"/>
    <w:rsid w:val="00F64EB9"/>
    <w:rsid w:val="00F654E5"/>
    <w:rsid w:val="00F65517"/>
    <w:rsid w:val="00F65A96"/>
    <w:rsid w:val="00F65D93"/>
    <w:rsid w:val="00F65F69"/>
    <w:rsid w:val="00F660E1"/>
    <w:rsid w:val="00F66333"/>
    <w:rsid w:val="00F6637E"/>
    <w:rsid w:val="00F66631"/>
    <w:rsid w:val="00F66BF1"/>
    <w:rsid w:val="00F67100"/>
    <w:rsid w:val="00F67395"/>
    <w:rsid w:val="00F673B4"/>
    <w:rsid w:val="00F676A0"/>
    <w:rsid w:val="00F6784A"/>
    <w:rsid w:val="00F67CF5"/>
    <w:rsid w:val="00F67EE0"/>
    <w:rsid w:val="00F67F36"/>
    <w:rsid w:val="00F70189"/>
    <w:rsid w:val="00F70746"/>
    <w:rsid w:val="00F70A61"/>
    <w:rsid w:val="00F70ED7"/>
    <w:rsid w:val="00F70F5C"/>
    <w:rsid w:val="00F71034"/>
    <w:rsid w:val="00F7115A"/>
    <w:rsid w:val="00F7154D"/>
    <w:rsid w:val="00F71FE1"/>
    <w:rsid w:val="00F725F9"/>
    <w:rsid w:val="00F7264F"/>
    <w:rsid w:val="00F72B62"/>
    <w:rsid w:val="00F72CB8"/>
    <w:rsid w:val="00F72FD5"/>
    <w:rsid w:val="00F730C6"/>
    <w:rsid w:val="00F730D3"/>
    <w:rsid w:val="00F73372"/>
    <w:rsid w:val="00F7373F"/>
    <w:rsid w:val="00F73828"/>
    <w:rsid w:val="00F73BA3"/>
    <w:rsid w:val="00F73C07"/>
    <w:rsid w:val="00F74D3E"/>
    <w:rsid w:val="00F75107"/>
    <w:rsid w:val="00F75163"/>
    <w:rsid w:val="00F751D9"/>
    <w:rsid w:val="00F7568C"/>
    <w:rsid w:val="00F75960"/>
    <w:rsid w:val="00F75CBC"/>
    <w:rsid w:val="00F76529"/>
    <w:rsid w:val="00F76C1A"/>
    <w:rsid w:val="00F7783F"/>
    <w:rsid w:val="00F77E7C"/>
    <w:rsid w:val="00F77EA1"/>
    <w:rsid w:val="00F77EA3"/>
    <w:rsid w:val="00F8000C"/>
    <w:rsid w:val="00F80960"/>
    <w:rsid w:val="00F80A2E"/>
    <w:rsid w:val="00F80E76"/>
    <w:rsid w:val="00F80F58"/>
    <w:rsid w:val="00F81071"/>
    <w:rsid w:val="00F8134D"/>
    <w:rsid w:val="00F81C0F"/>
    <w:rsid w:val="00F82481"/>
    <w:rsid w:val="00F8276E"/>
    <w:rsid w:val="00F82A7E"/>
    <w:rsid w:val="00F82F91"/>
    <w:rsid w:val="00F83066"/>
    <w:rsid w:val="00F8392E"/>
    <w:rsid w:val="00F83C78"/>
    <w:rsid w:val="00F841CC"/>
    <w:rsid w:val="00F84404"/>
    <w:rsid w:val="00F845E7"/>
    <w:rsid w:val="00F846A9"/>
    <w:rsid w:val="00F84963"/>
    <w:rsid w:val="00F85114"/>
    <w:rsid w:val="00F851DD"/>
    <w:rsid w:val="00F8529B"/>
    <w:rsid w:val="00F8532A"/>
    <w:rsid w:val="00F855B0"/>
    <w:rsid w:val="00F8562D"/>
    <w:rsid w:val="00F856F6"/>
    <w:rsid w:val="00F85B85"/>
    <w:rsid w:val="00F85CAF"/>
    <w:rsid w:val="00F862E3"/>
    <w:rsid w:val="00F86354"/>
    <w:rsid w:val="00F864C9"/>
    <w:rsid w:val="00F86897"/>
    <w:rsid w:val="00F868FC"/>
    <w:rsid w:val="00F86A08"/>
    <w:rsid w:val="00F86A09"/>
    <w:rsid w:val="00F86F15"/>
    <w:rsid w:val="00F86F6D"/>
    <w:rsid w:val="00F8706E"/>
    <w:rsid w:val="00F8713C"/>
    <w:rsid w:val="00F871CC"/>
    <w:rsid w:val="00F87593"/>
    <w:rsid w:val="00F87E75"/>
    <w:rsid w:val="00F901A6"/>
    <w:rsid w:val="00F9047D"/>
    <w:rsid w:val="00F904B0"/>
    <w:rsid w:val="00F906F7"/>
    <w:rsid w:val="00F909D7"/>
    <w:rsid w:val="00F90B87"/>
    <w:rsid w:val="00F90F4D"/>
    <w:rsid w:val="00F91471"/>
    <w:rsid w:val="00F9147E"/>
    <w:rsid w:val="00F915A8"/>
    <w:rsid w:val="00F91F18"/>
    <w:rsid w:val="00F92080"/>
    <w:rsid w:val="00F92257"/>
    <w:rsid w:val="00F92311"/>
    <w:rsid w:val="00F928E3"/>
    <w:rsid w:val="00F92937"/>
    <w:rsid w:val="00F9298D"/>
    <w:rsid w:val="00F92A56"/>
    <w:rsid w:val="00F92CF7"/>
    <w:rsid w:val="00F92D85"/>
    <w:rsid w:val="00F92FD8"/>
    <w:rsid w:val="00F931C1"/>
    <w:rsid w:val="00F93203"/>
    <w:rsid w:val="00F938F7"/>
    <w:rsid w:val="00F940C1"/>
    <w:rsid w:val="00F941C6"/>
    <w:rsid w:val="00F9435C"/>
    <w:rsid w:val="00F948EB"/>
    <w:rsid w:val="00F94961"/>
    <w:rsid w:val="00F94EC3"/>
    <w:rsid w:val="00F95478"/>
    <w:rsid w:val="00F957B2"/>
    <w:rsid w:val="00F959B6"/>
    <w:rsid w:val="00F959BC"/>
    <w:rsid w:val="00F95D50"/>
    <w:rsid w:val="00F964C2"/>
    <w:rsid w:val="00F966C7"/>
    <w:rsid w:val="00F96876"/>
    <w:rsid w:val="00F96AAB"/>
    <w:rsid w:val="00F96BE0"/>
    <w:rsid w:val="00F97319"/>
    <w:rsid w:val="00F97790"/>
    <w:rsid w:val="00F97BDD"/>
    <w:rsid w:val="00F97C0C"/>
    <w:rsid w:val="00FA04AD"/>
    <w:rsid w:val="00FA050A"/>
    <w:rsid w:val="00FA0A0A"/>
    <w:rsid w:val="00FA0A9B"/>
    <w:rsid w:val="00FA0AFB"/>
    <w:rsid w:val="00FA0D80"/>
    <w:rsid w:val="00FA0DB7"/>
    <w:rsid w:val="00FA0E35"/>
    <w:rsid w:val="00FA0E65"/>
    <w:rsid w:val="00FA0FD6"/>
    <w:rsid w:val="00FA10FA"/>
    <w:rsid w:val="00FA1203"/>
    <w:rsid w:val="00FA1343"/>
    <w:rsid w:val="00FA18BF"/>
    <w:rsid w:val="00FA1AE4"/>
    <w:rsid w:val="00FA2316"/>
    <w:rsid w:val="00FA2D2E"/>
    <w:rsid w:val="00FA3291"/>
    <w:rsid w:val="00FA32F1"/>
    <w:rsid w:val="00FA3307"/>
    <w:rsid w:val="00FA3455"/>
    <w:rsid w:val="00FA3A02"/>
    <w:rsid w:val="00FA3CDE"/>
    <w:rsid w:val="00FA43A2"/>
    <w:rsid w:val="00FA4401"/>
    <w:rsid w:val="00FA4703"/>
    <w:rsid w:val="00FA4904"/>
    <w:rsid w:val="00FA492A"/>
    <w:rsid w:val="00FA4CBC"/>
    <w:rsid w:val="00FA4D35"/>
    <w:rsid w:val="00FA5846"/>
    <w:rsid w:val="00FA59BA"/>
    <w:rsid w:val="00FA5B56"/>
    <w:rsid w:val="00FA5C5B"/>
    <w:rsid w:val="00FA5E21"/>
    <w:rsid w:val="00FA5F23"/>
    <w:rsid w:val="00FA682B"/>
    <w:rsid w:val="00FA69A2"/>
    <w:rsid w:val="00FA69FF"/>
    <w:rsid w:val="00FA6A1C"/>
    <w:rsid w:val="00FA6AC2"/>
    <w:rsid w:val="00FA6B5A"/>
    <w:rsid w:val="00FA7076"/>
    <w:rsid w:val="00FA7204"/>
    <w:rsid w:val="00FA7331"/>
    <w:rsid w:val="00FA7526"/>
    <w:rsid w:val="00FA77B1"/>
    <w:rsid w:val="00FA7A63"/>
    <w:rsid w:val="00FA7A76"/>
    <w:rsid w:val="00FB0278"/>
    <w:rsid w:val="00FB03DE"/>
    <w:rsid w:val="00FB04C8"/>
    <w:rsid w:val="00FB1040"/>
    <w:rsid w:val="00FB16A1"/>
    <w:rsid w:val="00FB1AB6"/>
    <w:rsid w:val="00FB1CB0"/>
    <w:rsid w:val="00FB1DA0"/>
    <w:rsid w:val="00FB2D64"/>
    <w:rsid w:val="00FB3082"/>
    <w:rsid w:val="00FB39CF"/>
    <w:rsid w:val="00FB3E3F"/>
    <w:rsid w:val="00FB3FCE"/>
    <w:rsid w:val="00FB40BC"/>
    <w:rsid w:val="00FB414D"/>
    <w:rsid w:val="00FB47DF"/>
    <w:rsid w:val="00FB4A62"/>
    <w:rsid w:val="00FB4B70"/>
    <w:rsid w:val="00FB5227"/>
    <w:rsid w:val="00FB52DE"/>
    <w:rsid w:val="00FB5936"/>
    <w:rsid w:val="00FB5A81"/>
    <w:rsid w:val="00FB5B11"/>
    <w:rsid w:val="00FB5C50"/>
    <w:rsid w:val="00FB5CA6"/>
    <w:rsid w:val="00FB5EA1"/>
    <w:rsid w:val="00FB607D"/>
    <w:rsid w:val="00FB6155"/>
    <w:rsid w:val="00FB6194"/>
    <w:rsid w:val="00FB64E9"/>
    <w:rsid w:val="00FB6873"/>
    <w:rsid w:val="00FB6A16"/>
    <w:rsid w:val="00FB6B38"/>
    <w:rsid w:val="00FB6C95"/>
    <w:rsid w:val="00FB6D74"/>
    <w:rsid w:val="00FB70D8"/>
    <w:rsid w:val="00FB734E"/>
    <w:rsid w:val="00FB76AE"/>
    <w:rsid w:val="00FB7783"/>
    <w:rsid w:val="00FB78C5"/>
    <w:rsid w:val="00FB7967"/>
    <w:rsid w:val="00FB7B47"/>
    <w:rsid w:val="00FB7D19"/>
    <w:rsid w:val="00FB7E3D"/>
    <w:rsid w:val="00FB7F9E"/>
    <w:rsid w:val="00FC0900"/>
    <w:rsid w:val="00FC09A9"/>
    <w:rsid w:val="00FC0B40"/>
    <w:rsid w:val="00FC0B73"/>
    <w:rsid w:val="00FC0BDC"/>
    <w:rsid w:val="00FC1113"/>
    <w:rsid w:val="00FC13D7"/>
    <w:rsid w:val="00FC1426"/>
    <w:rsid w:val="00FC18BA"/>
    <w:rsid w:val="00FC1C4D"/>
    <w:rsid w:val="00FC2218"/>
    <w:rsid w:val="00FC224C"/>
    <w:rsid w:val="00FC267B"/>
    <w:rsid w:val="00FC26C6"/>
    <w:rsid w:val="00FC2910"/>
    <w:rsid w:val="00FC2A8C"/>
    <w:rsid w:val="00FC2C69"/>
    <w:rsid w:val="00FC2D1B"/>
    <w:rsid w:val="00FC2E75"/>
    <w:rsid w:val="00FC3257"/>
    <w:rsid w:val="00FC343A"/>
    <w:rsid w:val="00FC345B"/>
    <w:rsid w:val="00FC35D7"/>
    <w:rsid w:val="00FC36B7"/>
    <w:rsid w:val="00FC3995"/>
    <w:rsid w:val="00FC3AAA"/>
    <w:rsid w:val="00FC3ECE"/>
    <w:rsid w:val="00FC42CA"/>
    <w:rsid w:val="00FC447C"/>
    <w:rsid w:val="00FC44D7"/>
    <w:rsid w:val="00FC4607"/>
    <w:rsid w:val="00FC4844"/>
    <w:rsid w:val="00FC48EA"/>
    <w:rsid w:val="00FC49EA"/>
    <w:rsid w:val="00FC4C63"/>
    <w:rsid w:val="00FC4FD9"/>
    <w:rsid w:val="00FC513A"/>
    <w:rsid w:val="00FC54DA"/>
    <w:rsid w:val="00FC54F8"/>
    <w:rsid w:val="00FC5A47"/>
    <w:rsid w:val="00FC5BF1"/>
    <w:rsid w:val="00FC5DBA"/>
    <w:rsid w:val="00FC60BF"/>
    <w:rsid w:val="00FC61A9"/>
    <w:rsid w:val="00FC63ED"/>
    <w:rsid w:val="00FC6519"/>
    <w:rsid w:val="00FC6618"/>
    <w:rsid w:val="00FC66AC"/>
    <w:rsid w:val="00FC6743"/>
    <w:rsid w:val="00FC6EA2"/>
    <w:rsid w:val="00FC6F54"/>
    <w:rsid w:val="00FC6F77"/>
    <w:rsid w:val="00FC70F5"/>
    <w:rsid w:val="00FC75D4"/>
    <w:rsid w:val="00FC7E34"/>
    <w:rsid w:val="00FD00E3"/>
    <w:rsid w:val="00FD04C7"/>
    <w:rsid w:val="00FD0507"/>
    <w:rsid w:val="00FD06A4"/>
    <w:rsid w:val="00FD07A0"/>
    <w:rsid w:val="00FD0B56"/>
    <w:rsid w:val="00FD106F"/>
    <w:rsid w:val="00FD114F"/>
    <w:rsid w:val="00FD17C6"/>
    <w:rsid w:val="00FD1848"/>
    <w:rsid w:val="00FD184F"/>
    <w:rsid w:val="00FD1A94"/>
    <w:rsid w:val="00FD1B5D"/>
    <w:rsid w:val="00FD1E70"/>
    <w:rsid w:val="00FD221A"/>
    <w:rsid w:val="00FD2786"/>
    <w:rsid w:val="00FD291A"/>
    <w:rsid w:val="00FD29C0"/>
    <w:rsid w:val="00FD2A5C"/>
    <w:rsid w:val="00FD3216"/>
    <w:rsid w:val="00FD333D"/>
    <w:rsid w:val="00FD3367"/>
    <w:rsid w:val="00FD3785"/>
    <w:rsid w:val="00FD4121"/>
    <w:rsid w:val="00FD4220"/>
    <w:rsid w:val="00FD42FD"/>
    <w:rsid w:val="00FD457F"/>
    <w:rsid w:val="00FD4697"/>
    <w:rsid w:val="00FD4884"/>
    <w:rsid w:val="00FD4935"/>
    <w:rsid w:val="00FD4F94"/>
    <w:rsid w:val="00FD53A4"/>
    <w:rsid w:val="00FD556B"/>
    <w:rsid w:val="00FD56C2"/>
    <w:rsid w:val="00FD597D"/>
    <w:rsid w:val="00FD5A3D"/>
    <w:rsid w:val="00FD5B58"/>
    <w:rsid w:val="00FD6477"/>
    <w:rsid w:val="00FD656A"/>
    <w:rsid w:val="00FD6B6C"/>
    <w:rsid w:val="00FD70B9"/>
    <w:rsid w:val="00FD7466"/>
    <w:rsid w:val="00FD7806"/>
    <w:rsid w:val="00FD7CBF"/>
    <w:rsid w:val="00FE09EE"/>
    <w:rsid w:val="00FE0C41"/>
    <w:rsid w:val="00FE1B5C"/>
    <w:rsid w:val="00FE1C8F"/>
    <w:rsid w:val="00FE1E6A"/>
    <w:rsid w:val="00FE2A0B"/>
    <w:rsid w:val="00FE2D69"/>
    <w:rsid w:val="00FE3036"/>
    <w:rsid w:val="00FE3095"/>
    <w:rsid w:val="00FE37D3"/>
    <w:rsid w:val="00FE3EEC"/>
    <w:rsid w:val="00FE3F6F"/>
    <w:rsid w:val="00FE4754"/>
    <w:rsid w:val="00FE47DD"/>
    <w:rsid w:val="00FE4869"/>
    <w:rsid w:val="00FE4A44"/>
    <w:rsid w:val="00FE4B23"/>
    <w:rsid w:val="00FE4D6D"/>
    <w:rsid w:val="00FE4FC2"/>
    <w:rsid w:val="00FE5704"/>
    <w:rsid w:val="00FE5818"/>
    <w:rsid w:val="00FE597C"/>
    <w:rsid w:val="00FE5CB4"/>
    <w:rsid w:val="00FE5D7F"/>
    <w:rsid w:val="00FE5EA1"/>
    <w:rsid w:val="00FE61CF"/>
    <w:rsid w:val="00FE691F"/>
    <w:rsid w:val="00FE698A"/>
    <w:rsid w:val="00FE69EF"/>
    <w:rsid w:val="00FE6A59"/>
    <w:rsid w:val="00FE6C7A"/>
    <w:rsid w:val="00FE6D9C"/>
    <w:rsid w:val="00FE6EF9"/>
    <w:rsid w:val="00FE710F"/>
    <w:rsid w:val="00FE7146"/>
    <w:rsid w:val="00FE75A9"/>
    <w:rsid w:val="00FE784B"/>
    <w:rsid w:val="00FE7920"/>
    <w:rsid w:val="00FF02F5"/>
    <w:rsid w:val="00FF04A5"/>
    <w:rsid w:val="00FF0645"/>
    <w:rsid w:val="00FF0B77"/>
    <w:rsid w:val="00FF0E39"/>
    <w:rsid w:val="00FF0FBB"/>
    <w:rsid w:val="00FF129C"/>
    <w:rsid w:val="00FF1E72"/>
    <w:rsid w:val="00FF1EC2"/>
    <w:rsid w:val="00FF2570"/>
    <w:rsid w:val="00FF2835"/>
    <w:rsid w:val="00FF295E"/>
    <w:rsid w:val="00FF29BB"/>
    <w:rsid w:val="00FF2CA9"/>
    <w:rsid w:val="00FF2D35"/>
    <w:rsid w:val="00FF2E41"/>
    <w:rsid w:val="00FF2F63"/>
    <w:rsid w:val="00FF34CE"/>
    <w:rsid w:val="00FF379C"/>
    <w:rsid w:val="00FF3B0C"/>
    <w:rsid w:val="00FF4715"/>
    <w:rsid w:val="00FF4CB2"/>
    <w:rsid w:val="00FF4D7D"/>
    <w:rsid w:val="00FF5746"/>
    <w:rsid w:val="00FF5862"/>
    <w:rsid w:val="00FF58AC"/>
    <w:rsid w:val="00FF6091"/>
    <w:rsid w:val="00FF6172"/>
    <w:rsid w:val="00FF61CF"/>
    <w:rsid w:val="00FF675D"/>
    <w:rsid w:val="00FF6825"/>
    <w:rsid w:val="00FF685E"/>
    <w:rsid w:val="00FF68AD"/>
    <w:rsid w:val="00FF6930"/>
    <w:rsid w:val="00FF6B10"/>
    <w:rsid w:val="00FF6C6E"/>
    <w:rsid w:val="00FF7003"/>
    <w:rsid w:val="00FF7050"/>
    <w:rsid w:val="00FF70D5"/>
    <w:rsid w:val="00FF719D"/>
    <w:rsid w:val="00FF72FF"/>
    <w:rsid w:val="00FF7305"/>
    <w:rsid w:val="00FF7BF5"/>
    <w:rsid w:val="00FF7E3A"/>
    <w:rsid w:val="00FF7E9F"/>
    <w:rsid w:val="00FF7F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2DD6942"/>
  <w15:docId w15:val="{4F139FD1-F1ED-4F47-A4BA-86AD84AB37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27C31"/>
    <w:rPr>
      <w:sz w:val="24"/>
      <w:szCs w:val="24"/>
    </w:rPr>
  </w:style>
  <w:style w:type="paragraph" w:styleId="Heading1">
    <w:name w:val="heading 1"/>
    <w:basedOn w:val="Normal"/>
    <w:next w:val="Normal"/>
    <w:link w:val="Heading1Char"/>
    <w:uiPriority w:val="9"/>
    <w:qFormat/>
    <w:rsid w:val="00E83F1D"/>
    <w:pPr>
      <w:keepNext/>
      <w:keepLines/>
      <w:spacing w:before="240" w:line="276" w:lineRule="auto"/>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semiHidden/>
    <w:unhideWhenUsed/>
    <w:qFormat/>
    <w:rsid w:val="00A261AB"/>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4">
    <w:name w:val="heading 4"/>
    <w:basedOn w:val="Normal"/>
    <w:next w:val="Normal"/>
    <w:link w:val="Heading4Char"/>
    <w:uiPriority w:val="9"/>
    <w:unhideWhenUsed/>
    <w:qFormat/>
    <w:rsid w:val="00F3447A"/>
    <w:pPr>
      <w:keepNext/>
      <w:keepLines/>
      <w:spacing w:before="20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EF56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ocumentMap">
    <w:name w:val="Document Map"/>
    <w:basedOn w:val="Normal"/>
    <w:semiHidden/>
    <w:rsid w:val="00D151F0"/>
    <w:pPr>
      <w:shd w:val="clear" w:color="auto" w:fill="000080"/>
    </w:pPr>
    <w:rPr>
      <w:rFonts w:ascii="Tahoma" w:hAnsi="Tahoma" w:cs="Tahoma"/>
    </w:rPr>
  </w:style>
  <w:style w:type="paragraph" w:styleId="BalloonText">
    <w:name w:val="Balloon Text"/>
    <w:basedOn w:val="Normal"/>
    <w:link w:val="BalloonTextChar"/>
    <w:uiPriority w:val="99"/>
    <w:semiHidden/>
    <w:unhideWhenUsed/>
    <w:rsid w:val="000731EC"/>
    <w:rPr>
      <w:rFonts w:ascii="Tahoma" w:hAnsi="Tahoma" w:cs="Tahoma"/>
      <w:sz w:val="16"/>
      <w:szCs w:val="16"/>
    </w:rPr>
  </w:style>
  <w:style w:type="character" w:customStyle="1" w:styleId="BalloonTextChar">
    <w:name w:val="Balloon Text Char"/>
    <w:basedOn w:val="DefaultParagraphFont"/>
    <w:link w:val="BalloonText"/>
    <w:uiPriority w:val="99"/>
    <w:semiHidden/>
    <w:rsid w:val="000731EC"/>
    <w:rPr>
      <w:rFonts w:ascii="Tahoma" w:hAnsi="Tahoma" w:cs="Tahoma"/>
      <w:sz w:val="16"/>
      <w:szCs w:val="16"/>
    </w:rPr>
  </w:style>
  <w:style w:type="character" w:styleId="Hyperlink">
    <w:name w:val="Hyperlink"/>
    <w:basedOn w:val="DefaultParagraphFont"/>
    <w:uiPriority w:val="99"/>
    <w:unhideWhenUsed/>
    <w:rsid w:val="00232BCC"/>
    <w:rPr>
      <w:color w:val="0000FF" w:themeColor="hyperlink"/>
      <w:u w:val="single"/>
    </w:rPr>
  </w:style>
  <w:style w:type="paragraph" w:styleId="ListParagraph">
    <w:name w:val="List Paragraph"/>
    <w:basedOn w:val="Normal"/>
    <w:uiPriority w:val="34"/>
    <w:qFormat/>
    <w:rsid w:val="00BB30F3"/>
    <w:pPr>
      <w:ind w:left="720"/>
      <w:contextualSpacing/>
    </w:pPr>
  </w:style>
  <w:style w:type="paragraph" w:styleId="NormalWeb">
    <w:name w:val="Normal (Web)"/>
    <w:basedOn w:val="Normal"/>
    <w:uiPriority w:val="99"/>
    <w:unhideWhenUsed/>
    <w:rsid w:val="002568D6"/>
    <w:pPr>
      <w:spacing w:before="100" w:beforeAutospacing="1" w:after="115"/>
    </w:pPr>
  </w:style>
  <w:style w:type="paragraph" w:styleId="Header">
    <w:name w:val="header"/>
    <w:basedOn w:val="Normal"/>
    <w:link w:val="HeaderChar"/>
    <w:uiPriority w:val="99"/>
    <w:unhideWhenUsed/>
    <w:rsid w:val="00B7020F"/>
    <w:pPr>
      <w:tabs>
        <w:tab w:val="center" w:pos="4680"/>
        <w:tab w:val="right" w:pos="9360"/>
      </w:tabs>
    </w:pPr>
  </w:style>
  <w:style w:type="character" w:customStyle="1" w:styleId="HeaderChar">
    <w:name w:val="Header Char"/>
    <w:basedOn w:val="DefaultParagraphFont"/>
    <w:link w:val="Header"/>
    <w:uiPriority w:val="99"/>
    <w:rsid w:val="00B7020F"/>
    <w:rPr>
      <w:sz w:val="24"/>
      <w:szCs w:val="24"/>
    </w:rPr>
  </w:style>
  <w:style w:type="paragraph" w:styleId="Footer">
    <w:name w:val="footer"/>
    <w:basedOn w:val="Normal"/>
    <w:link w:val="FooterChar"/>
    <w:uiPriority w:val="99"/>
    <w:unhideWhenUsed/>
    <w:rsid w:val="00B7020F"/>
    <w:pPr>
      <w:tabs>
        <w:tab w:val="center" w:pos="4680"/>
        <w:tab w:val="right" w:pos="9360"/>
      </w:tabs>
    </w:pPr>
  </w:style>
  <w:style w:type="character" w:customStyle="1" w:styleId="FooterChar">
    <w:name w:val="Footer Char"/>
    <w:basedOn w:val="DefaultParagraphFont"/>
    <w:link w:val="Footer"/>
    <w:uiPriority w:val="99"/>
    <w:rsid w:val="00B7020F"/>
    <w:rPr>
      <w:sz w:val="24"/>
      <w:szCs w:val="24"/>
    </w:rPr>
  </w:style>
  <w:style w:type="character" w:styleId="Strong">
    <w:name w:val="Strong"/>
    <w:basedOn w:val="DefaultParagraphFont"/>
    <w:uiPriority w:val="22"/>
    <w:qFormat/>
    <w:rsid w:val="00093E70"/>
    <w:rPr>
      <w:b/>
      <w:bCs/>
    </w:rPr>
  </w:style>
  <w:style w:type="character" w:styleId="LineNumber">
    <w:name w:val="line number"/>
    <w:basedOn w:val="DefaultParagraphFont"/>
    <w:uiPriority w:val="99"/>
    <w:semiHidden/>
    <w:unhideWhenUsed/>
    <w:rsid w:val="004776E1"/>
  </w:style>
  <w:style w:type="paragraph" w:customStyle="1" w:styleId="Body">
    <w:name w:val="Body"/>
    <w:rsid w:val="00561AF4"/>
    <w:rPr>
      <w:rFonts w:ascii="Helvetica Neue" w:eastAsia="Arial Unicode MS" w:hAnsi="Helvetica Neue" w:cs="Arial Unicode MS"/>
      <w:color w:val="000000"/>
      <w:sz w:val="22"/>
      <w:szCs w:val="22"/>
    </w:rPr>
  </w:style>
  <w:style w:type="paragraph" w:customStyle="1" w:styleId="Default">
    <w:name w:val="Default"/>
    <w:rsid w:val="00561AF4"/>
    <w:rPr>
      <w:rFonts w:ascii="Helvetica Neue" w:eastAsia="Helvetica Neue" w:hAnsi="Helvetica Neue" w:cs="Helvetica Neue"/>
      <w:color w:val="000000"/>
      <w:sz w:val="22"/>
      <w:szCs w:val="22"/>
    </w:rPr>
  </w:style>
  <w:style w:type="character" w:styleId="CommentReference">
    <w:name w:val="annotation reference"/>
    <w:basedOn w:val="DefaultParagraphFont"/>
    <w:uiPriority w:val="99"/>
    <w:semiHidden/>
    <w:unhideWhenUsed/>
    <w:rsid w:val="00561AF4"/>
    <w:rPr>
      <w:sz w:val="16"/>
      <w:szCs w:val="16"/>
    </w:rPr>
  </w:style>
  <w:style w:type="paragraph" w:styleId="CommentText">
    <w:name w:val="annotation text"/>
    <w:basedOn w:val="Normal"/>
    <w:link w:val="CommentTextChar"/>
    <w:uiPriority w:val="99"/>
    <w:unhideWhenUsed/>
    <w:rsid w:val="004C0955"/>
    <w:rPr>
      <w:sz w:val="20"/>
      <w:szCs w:val="20"/>
    </w:rPr>
  </w:style>
  <w:style w:type="character" w:customStyle="1" w:styleId="CommentTextChar">
    <w:name w:val="Comment Text Char"/>
    <w:basedOn w:val="DefaultParagraphFont"/>
    <w:link w:val="CommentText"/>
    <w:uiPriority w:val="99"/>
    <w:rsid w:val="004C0955"/>
  </w:style>
  <w:style w:type="character" w:customStyle="1" w:styleId="Heading4Char">
    <w:name w:val="Heading 4 Char"/>
    <w:basedOn w:val="DefaultParagraphFont"/>
    <w:link w:val="Heading4"/>
    <w:uiPriority w:val="9"/>
    <w:rsid w:val="00F3447A"/>
    <w:rPr>
      <w:rFonts w:asciiTheme="majorHAnsi" w:eastAsiaTheme="majorEastAsia" w:hAnsiTheme="majorHAnsi" w:cstheme="majorBidi"/>
      <w:b/>
      <w:bCs/>
      <w:i/>
      <w:iCs/>
      <w:color w:val="4F81BD" w:themeColor="accent1"/>
      <w:sz w:val="24"/>
      <w:szCs w:val="24"/>
    </w:rPr>
  </w:style>
  <w:style w:type="paragraph" w:customStyle="1" w:styleId="byline">
    <w:name w:val="byline"/>
    <w:basedOn w:val="Normal"/>
    <w:rsid w:val="00406BCC"/>
    <w:pPr>
      <w:suppressAutoHyphens/>
      <w:autoSpaceDE w:val="0"/>
      <w:spacing w:before="180" w:line="228" w:lineRule="atLeast"/>
      <w:jc w:val="center"/>
      <w:textAlignment w:val="center"/>
    </w:pPr>
    <w:rPr>
      <w:rFonts w:ascii="Source Sans Pro" w:hAnsi="Source Sans Pro" w:cs="Source Sans Pro"/>
      <w:b/>
      <w:bCs/>
      <w:caps/>
      <w:color w:val="000000"/>
      <w:w w:val="110"/>
      <w:sz w:val="19"/>
      <w:szCs w:val="19"/>
      <w:lang w:eastAsia="zh-CN"/>
    </w:rPr>
  </w:style>
  <w:style w:type="character" w:customStyle="1" w:styleId="ensem-info">
    <w:name w:val="ensem-info"/>
    <w:basedOn w:val="DefaultParagraphFont"/>
    <w:rsid w:val="001D6DBE"/>
  </w:style>
  <w:style w:type="character" w:customStyle="1" w:styleId="Heading1Char">
    <w:name w:val="Heading 1 Char"/>
    <w:basedOn w:val="DefaultParagraphFont"/>
    <w:link w:val="Heading1"/>
    <w:uiPriority w:val="9"/>
    <w:rsid w:val="00E83F1D"/>
    <w:rPr>
      <w:rFonts w:asciiTheme="majorHAnsi" w:eastAsiaTheme="majorEastAsia" w:hAnsiTheme="majorHAnsi" w:cstheme="majorBidi"/>
      <w:color w:val="365F91" w:themeColor="accent1" w:themeShade="BF"/>
      <w:sz w:val="32"/>
      <w:szCs w:val="32"/>
    </w:rPr>
  </w:style>
  <w:style w:type="character" w:styleId="UnresolvedMention">
    <w:name w:val="Unresolved Mention"/>
    <w:basedOn w:val="DefaultParagraphFont"/>
    <w:uiPriority w:val="99"/>
    <w:semiHidden/>
    <w:unhideWhenUsed/>
    <w:rsid w:val="001814C7"/>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C36BCB"/>
    <w:rPr>
      <w:b/>
      <w:bCs/>
    </w:rPr>
  </w:style>
  <w:style w:type="character" w:customStyle="1" w:styleId="CommentSubjectChar">
    <w:name w:val="Comment Subject Char"/>
    <w:basedOn w:val="CommentTextChar"/>
    <w:link w:val="CommentSubject"/>
    <w:uiPriority w:val="99"/>
    <w:semiHidden/>
    <w:rsid w:val="00C36BCB"/>
    <w:rPr>
      <w:b/>
      <w:bCs/>
    </w:rPr>
  </w:style>
  <w:style w:type="paragraph" w:styleId="Revision">
    <w:name w:val="Revision"/>
    <w:hidden/>
    <w:uiPriority w:val="99"/>
    <w:semiHidden/>
    <w:rsid w:val="00D67250"/>
    <w:rPr>
      <w:sz w:val="24"/>
      <w:szCs w:val="24"/>
    </w:rPr>
  </w:style>
  <w:style w:type="character" w:customStyle="1" w:styleId="markedcontent">
    <w:name w:val="markedcontent"/>
    <w:basedOn w:val="DefaultParagraphFont"/>
    <w:rsid w:val="005E57A5"/>
  </w:style>
  <w:style w:type="paragraph" w:styleId="HTMLPreformatted">
    <w:name w:val="HTML Preformatted"/>
    <w:basedOn w:val="Normal"/>
    <w:link w:val="HTMLPreformattedChar"/>
    <w:uiPriority w:val="99"/>
    <w:unhideWhenUsed/>
    <w:rsid w:val="004B1788"/>
    <w:rPr>
      <w:rFonts w:ascii="Consolas" w:hAnsi="Consolas"/>
      <w:sz w:val="20"/>
      <w:szCs w:val="20"/>
    </w:rPr>
  </w:style>
  <w:style w:type="character" w:customStyle="1" w:styleId="HTMLPreformattedChar">
    <w:name w:val="HTML Preformatted Char"/>
    <w:basedOn w:val="DefaultParagraphFont"/>
    <w:link w:val="HTMLPreformatted"/>
    <w:uiPriority w:val="99"/>
    <w:rsid w:val="004B1788"/>
    <w:rPr>
      <w:rFonts w:ascii="Consolas" w:hAnsi="Consolas"/>
    </w:rPr>
  </w:style>
  <w:style w:type="character" w:customStyle="1" w:styleId="lrzxr">
    <w:name w:val="lrzxr"/>
    <w:basedOn w:val="DefaultParagraphFont"/>
    <w:rsid w:val="00263FCB"/>
  </w:style>
  <w:style w:type="character" w:customStyle="1" w:styleId="tribe-event-date-start">
    <w:name w:val="tribe-event-date-start"/>
    <w:basedOn w:val="DefaultParagraphFont"/>
    <w:rsid w:val="00F23A40"/>
  </w:style>
  <w:style w:type="character" w:customStyle="1" w:styleId="tribe-event-time">
    <w:name w:val="tribe-event-time"/>
    <w:basedOn w:val="DefaultParagraphFont"/>
    <w:rsid w:val="00F23A40"/>
  </w:style>
  <w:style w:type="paragraph" w:customStyle="1" w:styleId="paragraph">
    <w:name w:val="paragraph"/>
    <w:basedOn w:val="Normal"/>
    <w:rsid w:val="0009690F"/>
    <w:pPr>
      <w:spacing w:before="100" w:beforeAutospacing="1" w:after="100" w:afterAutospacing="1"/>
    </w:pPr>
  </w:style>
  <w:style w:type="character" w:customStyle="1" w:styleId="normaltextrun">
    <w:name w:val="normaltextrun"/>
    <w:basedOn w:val="DefaultParagraphFont"/>
    <w:rsid w:val="0009690F"/>
  </w:style>
  <w:style w:type="character" w:customStyle="1" w:styleId="eop">
    <w:name w:val="eop"/>
    <w:basedOn w:val="DefaultParagraphFont"/>
    <w:rsid w:val="0009690F"/>
  </w:style>
  <w:style w:type="character" w:customStyle="1" w:styleId="Heading2Char">
    <w:name w:val="Heading 2 Char"/>
    <w:basedOn w:val="DefaultParagraphFont"/>
    <w:link w:val="Heading2"/>
    <w:uiPriority w:val="9"/>
    <w:semiHidden/>
    <w:rsid w:val="00A261AB"/>
    <w:rPr>
      <w:rFonts w:asciiTheme="majorHAnsi" w:eastAsiaTheme="majorEastAsia" w:hAnsiTheme="majorHAnsi" w:cstheme="majorBidi"/>
      <w:color w:val="365F91" w:themeColor="accent1" w:themeShade="BF"/>
      <w:sz w:val="26"/>
      <w:szCs w:val="26"/>
    </w:rPr>
  </w:style>
  <w:style w:type="character" w:customStyle="1" w:styleId="hgkelc">
    <w:name w:val="hgkelc"/>
    <w:basedOn w:val="DefaultParagraphFont"/>
    <w:rsid w:val="006D0706"/>
  </w:style>
  <w:style w:type="character" w:customStyle="1" w:styleId="jpfdse">
    <w:name w:val="jpfdse"/>
    <w:basedOn w:val="DefaultParagraphFont"/>
    <w:rsid w:val="006D0706"/>
  </w:style>
  <w:style w:type="paragraph" w:customStyle="1" w:styleId="xmsonormal">
    <w:name w:val="x_msonormal"/>
    <w:basedOn w:val="Normal"/>
    <w:rsid w:val="00665171"/>
    <w:rPr>
      <w:rFonts w:ascii="Aptos" w:eastAsiaTheme="minorHAnsi" w:hAnsi="Aptos" w:cs="Aptos"/>
    </w:rPr>
  </w:style>
  <w:style w:type="paragraph" w:styleId="NoSpacing">
    <w:name w:val="No Spacing"/>
    <w:link w:val="NoSpacingChar"/>
    <w:uiPriority w:val="1"/>
    <w:qFormat/>
    <w:rsid w:val="00E81094"/>
    <w:rPr>
      <w:rFonts w:asciiTheme="minorHAnsi" w:eastAsiaTheme="minorEastAsia" w:hAnsiTheme="minorHAnsi" w:cstheme="minorBidi"/>
      <w:sz w:val="22"/>
      <w:szCs w:val="22"/>
    </w:rPr>
  </w:style>
  <w:style w:type="character" w:customStyle="1" w:styleId="NoSpacingChar">
    <w:name w:val="No Spacing Char"/>
    <w:basedOn w:val="DefaultParagraphFont"/>
    <w:link w:val="NoSpacing"/>
    <w:uiPriority w:val="1"/>
    <w:rsid w:val="00E81094"/>
    <w:rPr>
      <w:rFonts w:asciiTheme="minorHAnsi" w:eastAsiaTheme="minorEastAsia" w:hAnsiTheme="minorHAnsi" w:cstheme="minorBidi"/>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375212">
      <w:bodyDiv w:val="1"/>
      <w:marLeft w:val="0"/>
      <w:marRight w:val="0"/>
      <w:marTop w:val="0"/>
      <w:marBottom w:val="0"/>
      <w:divBdr>
        <w:top w:val="none" w:sz="0" w:space="0" w:color="auto"/>
        <w:left w:val="none" w:sz="0" w:space="0" w:color="auto"/>
        <w:bottom w:val="none" w:sz="0" w:space="0" w:color="auto"/>
        <w:right w:val="none" w:sz="0" w:space="0" w:color="auto"/>
      </w:divBdr>
    </w:div>
    <w:div w:id="19748044">
      <w:bodyDiv w:val="1"/>
      <w:marLeft w:val="0"/>
      <w:marRight w:val="0"/>
      <w:marTop w:val="0"/>
      <w:marBottom w:val="0"/>
      <w:divBdr>
        <w:top w:val="none" w:sz="0" w:space="0" w:color="auto"/>
        <w:left w:val="none" w:sz="0" w:space="0" w:color="auto"/>
        <w:bottom w:val="none" w:sz="0" w:space="0" w:color="auto"/>
        <w:right w:val="none" w:sz="0" w:space="0" w:color="auto"/>
      </w:divBdr>
    </w:div>
    <w:div w:id="29259825">
      <w:bodyDiv w:val="1"/>
      <w:marLeft w:val="0"/>
      <w:marRight w:val="0"/>
      <w:marTop w:val="0"/>
      <w:marBottom w:val="0"/>
      <w:divBdr>
        <w:top w:val="none" w:sz="0" w:space="0" w:color="auto"/>
        <w:left w:val="none" w:sz="0" w:space="0" w:color="auto"/>
        <w:bottom w:val="none" w:sz="0" w:space="0" w:color="auto"/>
        <w:right w:val="none" w:sz="0" w:space="0" w:color="auto"/>
      </w:divBdr>
    </w:div>
    <w:div w:id="29960996">
      <w:bodyDiv w:val="1"/>
      <w:marLeft w:val="0"/>
      <w:marRight w:val="0"/>
      <w:marTop w:val="0"/>
      <w:marBottom w:val="0"/>
      <w:divBdr>
        <w:top w:val="none" w:sz="0" w:space="0" w:color="auto"/>
        <w:left w:val="none" w:sz="0" w:space="0" w:color="auto"/>
        <w:bottom w:val="none" w:sz="0" w:space="0" w:color="auto"/>
        <w:right w:val="none" w:sz="0" w:space="0" w:color="auto"/>
      </w:divBdr>
    </w:div>
    <w:div w:id="40592411">
      <w:bodyDiv w:val="1"/>
      <w:marLeft w:val="0"/>
      <w:marRight w:val="0"/>
      <w:marTop w:val="0"/>
      <w:marBottom w:val="0"/>
      <w:divBdr>
        <w:top w:val="none" w:sz="0" w:space="0" w:color="auto"/>
        <w:left w:val="none" w:sz="0" w:space="0" w:color="auto"/>
        <w:bottom w:val="none" w:sz="0" w:space="0" w:color="auto"/>
        <w:right w:val="none" w:sz="0" w:space="0" w:color="auto"/>
      </w:divBdr>
    </w:div>
    <w:div w:id="42023887">
      <w:bodyDiv w:val="1"/>
      <w:marLeft w:val="0"/>
      <w:marRight w:val="0"/>
      <w:marTop w:val="0"/>
      <w:marBottom w:val="0"/>
      <w:divBdr>
        <w:top w:val="none" w:sz="0" w:space="0" w:color="auto"/>
        <w:left w:val="none" w:sz="0" w:space="0" w:color="auto"/>
        <w:bottom w:val="none" w:sz="0" w:space="0" w:color="auto"/>
        <w:right w:val="none" w:sz="0" w:space="0" w:color="auto"/>
      </w:divBdr>
      <w:divsChild>
        <w:div w:id="1607271017">
          <w:marLeft w:val="0"/>
          <w:marRight w:val="0"/>
          <w:marTop w:val="0"/>
          <w:marBottom w:val="0"/>
          <w:divBdr>
            <w:top w:val="none" w:sz="0" w:space="0" w:color="auto"/>
            <w:left w:val="none" w:sz="0" w:space="0" w:color="auto"/>
            <w:bottom w:val="none" w:sz="0" w:space="0" w:color="auto"/>
            <w:right w:val="none" w:sz="0" w:space="0" w:color="auto"/>
          </w:divBdr>
          <w:divsChild>
            <w:div w:id="577248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462095">
      <w:bodyDiv w:val="1"/>
      <w:marLeft w:val="0"/>
      <w:marRight w:val="0"/>
      <w:marTop w:val="0"/>
      <w:marBottom w:val="0"/>
      <w:divBdr>
        <w:top w:val="none" w:sz="0" w:space="0" w:color="auto"/>
        <w:left w:val="none" w:sz="0" w:space="0" w:color="auto"/>
        <w:bottom w:val="none" w:sz="0" w:space="0" w:color="auto"/>
        <w:right w:val="none" w:sz="0" w:space="0" w:color="auto"/>
      </w:divBdr>
    </w:div>
    <w:div w:id="94910552">
      <w:bodyDiv w:val="1"/>
      <w:marLeft w:val="0"/>
      <w:marRight w:val="0"/>
      <w:marTop w:val="0"/>
      <w:marBottom w:val="0"/>
      <w:divBdr>
        <w:top w:val="none" w:sz="0" w:space="0" w:color="auto"/>
        <w:left w:val="none" w:sz="0" w:space="0" w:color="auto"/>
        <w:bottom w:val="none" w:sz="0" w:space="0" w:color="auto"/>
        <w:right w:val="none" w:sz="0" w:space="0" w:color="auto"/>
      </w:divBdr>
    </w:div>
    <w:div w:id="119152154">
      <w:bodyDiv w:val="1"/>
      <w:marLeft w:val="0"/>
      <w:marRight w:val="0"/>
      <w:marTop w:val="0"/>
      <w:marBottom w:val="0"/>
      <w:divBdr>
        <w:top w:val="none" w:sz="0" w:space="0" w:color="auto"/>
        <w:left w:val="none" w:sz="0" w:space="0" w:color="auto"/>
        <w:bottom w:val="none" w:sz="0" w:space="0" w:color="auto"/>
        <w:right w:val="none" w:sz="0" w:space="0" w:color="auto"/>
      </w:divBdr>
    </w:div>
    <w:div w:id="132914514">
      <w:bodyDiv w:val="1"/>
      <w:marLeft w:val="0"/>
      <w:marRight w:val="0"/>
      <w:marTop w:val="0"/>
      <w:marBottom w:val="0"/>
      <w:divBdr>
        <w:top w:val="none" w:sz="0" w:space="0" w:color="auto"/>
        <w:left w:val="none" w:sz="0" w:space="0" w:color="auto"/>
        <w:bottom w:val="none" w:sz="0" w:space="0" w:color="auto"/>
        <w:right w:val="none" w:sz="0" w:space="0" w:color="auto"/>
      </w:divBdr>
      <w:divsChild>
        <w:div w:id="1385521162">
          <w:marLeft w:val="0"/>
          <w:marRight w:val="0"/>
          <w:marTop w:val="0"/>
          <w:marBottom w:val="0"/>
          <w:divBdr>
            <w:top w:val="none" w:sz="0" w:space="0" w:color="auto"/>
            <w:left w:val="none" w:sz="0" w:space="0" w:color="auto"/>
            <w:bottom w:val="none" w:sz="0" w:space="0" w:color="auto"/>
            <w:right w:val="none" w:sz="0" w:space="0" w:color="auto"/>
          </w:divBdr>
        </w:div>
        <w:div w:id="2019497604">
          <w:marLeft w:val="0"/>
          <w:marRight w:val="0"/>
          <w:marTop w:val="0"/>
          <w:marBottom w:val="0"/>
          <w:divBdr>
            <w:top w:val="none" w:sz="0" w:space="0" w:color="auto"/>
            <w:left w:val="none" w:sz="0" w:space="0" w:color="auto"/>
            <w:bottom w:val="none" w:sz="0" w:space="0" w:color="auto"/>
            <w:right w:val="none" w:sz="0" w:space="0" w:color="auto"/>
          </w:divBdr>
        </w:div>
        <w:div w:id="1482313257">
          <w:marLeft w:val="0"/>
          <w:marRight w:val="0"/>
          <w:marTop w:val="0"/>
          <w:marBottom w:val="0"/>
          <w:divBdr>
            <w:top w:val="none" w:sz="0" w:space="0" w:color="auto"/>
            <w:left w:val="none" w:sz="0" w:space="0" w:color="auto"/>
            <w:bottom w:val="none" w:sz="0" w:space="0" w:color="auto"/>
            <w:right w:val="none" w:sz="0" w:space="0" w:color="auto"/>
          </w:divBdr>
        </w:div>
      </w:divsChild>
    </w:div>
    <w:div w:id="142620248">
      <w:bodyDiv w:val="1"/>
      <w:marLeft w:val="0"/>
      <w:marRight w:val="0"/>
      <w:marTop w:val="0"/>
      <w:marBottom w:val="0"/>
      <w:divBdr>
        <w:top w:val="none" w:sz="0" w:space="0" w:color="auto"/>
        <w:left w:val="none" w:sz="0" w:space="0" w:color="auto"/>
        <w:bottom w:val="none" w:sz="0" w:space="0" w:color="auto"/>
        <w:right w:val="none" w:sz="0" w:space="0" w:color="auto"/>
      </w:divBdr>
    </w:div>
    <w:div w:id="147676742">
      <w:bodyDiv w:val="1"/>
      <w:marLeft w:val="0"/>
      <w:marRight w:val="0"/>
      <w:marTop w:val="0"/>
      <w:marBottom w:val="0"/>
      <w:divBdr>
        <w:top w:val="none" w:sz="0" w:space="0" w:color="auto"/>
        <w:left w:val="none" w:sz="0" w:space="0" w:color="auto"/>
        <w:bottom w:val="none" w:sz="0" w:space="0" w:color="auto"/>
        <w:right w:val="none" w:sz="0" w:space="0" w:color="auto"/>
      </w:divBdr>
    </w:div>
    <w:div w:id="168179477">
      <w:bodyDiv w:val="1"/>
      <w:marLeft w:val="0"/>
      <w:marRight w:val="0"/>
      <w:marTop w:val="0"/>
      <w:marBottom w:val="0"/>
      <w:divBdr>
        <w:top w:val="none" w:sz="0" w:space="0" w:color="auto"/>
        <w:left w:val="none" w:sz="0" w:space="0" w:color="auto"/>
        <w:bottom w:val="none" w:sz="0" w:space="0" w:color="auto"/>
        <w:right w:val="none" w:sz="0" w:space="0" w:color="auto"/>
      </w:divBdr>
    </w:div>
    <w:div w:id="191655109">
      <w:bodyDiv w:val="1"/>
      <w:marLeft w:val="0"/>
      <w:marRight w:val="0"/>
      <w:marTop w:val="0"/>
      <w:marBottom w:val="0"/>
      <w:divBdr>
        <w:top w:val="none" w:sz="0" w:space="0" w:color="auto"/>
        <w:left w:val="none" w:sz="0" w:space="0" w:color="auto"/>
        <w:bottom w:val="none" w:sz="0" w:space="0" w:color="auto"/>
        <w:right w:val="none" w:sz="0" w:space="0" w:color="auto"/>
      </w:divBdr>
    </w:div>
    <w:div w:id="195822799">
      <w:bodyDiv w:val="1"/>
      <w:marLeft w:val="0"/>
      <w:marRight w:val="0"/>
      <w:marTop w:val="0"/>
      <w:marBottom w:val="0"/>
      <w:divBdr>
        <w:top w:val="none" w:sz="0" w:space="0" w:color="auto"/>
        <w:left w:val="none" w:sz="0" w:space="0" w:color="auto"/>
        <w:bottom w:val="none" w:sz="0" w:space="0" w:color="auto"/>
        <w:right w:val="none" w:sz="0" w:space="0" w:color="auto"/>
      </w:divBdr>
    </w:div>
    <w:div w:id="207843791">
      <w:bodyDiv w:val="1"/>
      <w:marLeft w:val="0"/>
      <w:marRight w:val="0"/>
      <w:marTop w:val="0"/>
      <w:marBottom w:val="0"/>
      <w:divBdr>
        <w:top w:val="none" w:sz="0" w:space="0" w:color="auto"/>
        <w:left w:val="none" w:sz="0" w:space="0" w:color="auto"/>
        <w:bottom w:val="none" w:sz="0" w:space="0" w:color="auto"/>
        <w:right w:val="none" w:sz="0" w:space="0" w:color="auto"/>
      </w:divBdr>
    </w:div>
    <w:div w:id="213351078">
      <w:bodyDiv w:val="1"/>
      <w:marLeft w:val="0"/>
      <w:marRight w:val="0"/>
      <w:marTop w:val="0"/>
      <w:marBottom w:val="0"/>
      <w:divBdr>
        <w:top w:val="none" w:sz="0" w:space="0" w:color="auto"/>
        <w:left w:val="none" w:sz="0" w:space="0" w:color="auto"/>
        <w:bottom w:val="none" w:sz="0" w:space="0" w:color="auto"/>
        <w:right w:val="none" w:sz="0" w:space="0" w:color="auto"/>
      </w:divBdr>
    </w:div>
    <w:div w:id="233591898">
      <w:bodyDiv w:val="1"/>
      <w:marLeft w:val="0"/>
      <w:marRight w:val="0"/>
      <w:marTop w:val="0"/>
      <w:marBottom w:val="0"/>
      <w:divBdr>
        <w:top w:val="none" w:sz="0" w:space="0" w:color="auto"/>
        <w:left w:val="none" w:sz="0" w:space="0" w:color="auto"/>
        <w:bottom w:val="none" w:sz="0" w:space="0" w:color="auto"/>
        <w:right w:val="none" w:sz="0" w:space="0" w:color="auto"/>
      </w:divBdr>
    </w:div>
    <w:div w:id="236793866">
      <w:bodyDiv w:val="1"/>
      <w:marLeft w:val="0"/>
      <w:marRight w:val="0"/>
      <w:marTop w:val="0"/>
      <w:marBottom w:val="0"/>
      <w:divBdr>
        <w:top w:val="none" w:sz="0" w:space="0" w:color="auto"/>
        <w:left w:val="none" w:sz="0" w:space="0" w:color="auto"/>
        <w:bottom w:val="none" w:sz="0" w:space="0" w:color="auto"/>
        <w:right w:val="none" w:sz="0" w:space="0" w:color="auto"/>
      </w:divBdr>
    </w:div>
    <w:div w:id="287857427">
      <w:bodyDiv w:val="1"/>
      <w:marLeft w:val="0"/>
      <w:marRight w:val="0"/>
      <w:marTop w:val="0"/>
      <w:marBottom w:val="0"/>
      <w:divBdr>
        <w:top w:val="none" w:sz="0" w:space="0" w:color="auto"/>
        <w:left w:val="none" w:sz="0" w:space="0" w:color="auto"/>
        <w:bottom w:val="none" w:sz="0" w:space="0" w:color="auto"/>
        <w:right w:val="none" w:sz="0" w:space="0" w:color="auto"/>
      </w:divBdr>
    </w:div>
    <w:div w:id="294530895">
      <w:bodyDiv w:val="1"/>
      <w:marLeft w:val="0"/>
      <w:marRight w:val="0"/>
      <w:marTop w:val="0"/>
      <w:marBottom w:val="0"/>
      <w:divBdr>
        <w:top w:val="none" w:sz="0" w:space="0" w:color="auto"/>
        <w:left w:val="none" w:sz="0" w:space="0" w:color="auto"/>
        <w:bottom w:val="none" w:sz="0" w:space="0" w:color="auto"/>
        <w:right w:val="none" w:sz="0" w:space="0" w:color="auto"/>
      </w:divBdr>
    </w:div>
    <w:div w:id="296566290">
      <w:bodyDiv w:val="1"/>
      <w:marLeft w:val="0"/>
      <w:marRight w:val="0"/>
      <w:marTop w:val="0"/>
      <w:marBottom w:val="0"/>
      <w:divBdr>
        <w:top w:val="none" w:sz="0" w:space="0" w:color="auto"/>
        <w:left w:val="none" w:sz="0" w:space="0" w:color="auto"/>
        <w:bottom w:val="none" w:sz="0" w:space="0" w:color="auto"/>
        <w:right w:val="none" w:sz="0" w:space="0" w:color="auto"/>
      </w:divBdr>
    </w:div>
    <w:div w:id="316497809">
      <w:bodyDiv w:val="1"/>
      <w:marLeft w:val="0"/>
      <w:marRight w:val="0"/>
      <w:marTop w:val="0"/>
      <w:marBottom w:val="0"/>
      <w:divBdr>
        <w:top w:val="none" w:sz="0" w:space="0" w:color="auto"/>
        <w:left w:val="none" w:sz="0" w:space="0" w:color="auto"/>
        <w:bottom w:val="none" w:sz="0" w:space="0" w:color="auto"/>
        <w:right w:val="none" w:sz="0" w:space="0" w:color="auto"/>
      </w:divBdr>
    </w:div>
    <w:div w:id="316499311">
      <w:bodyDiv w:val="1"/>
      <w:marLeft w:val="0"/>
      <w:marRight w:val="0"/>
      <w:marTop w:val="0"/>
      <w:marBottom w:val="0"/>
      <w:divBdr>
        <w:top w:val="none" w:sz="0" w:space="0" w:color="auto"/>
        <w:left w:val="none" w:sz="0" w:space="0" w:color="auto"/>
        <w:bottom w:val="none" w:sz="0" w:space="0" w:color="auto"/>
        <w:right w:val="none" w:sz="0" w:space="0" w:color="auto"/>
      </w:divBdr>
    </w:div>
    <w:div w:id="319239577">
      <w:bodyDiv w:val="1"/>
      <w:marLeft w:val="0"/>
      <w:marRight w:val="0"/>
      <w:marTop w:val="0"/>
      <w:marBottom w:val="0"/>
      <w:divBdr>
        <w:top w:val="none" w:sz="0" w:space="0" w:color="auto"/>
        <w:left w:val="none" w:sz="0" w:space="0" w:color="auto"/>
        <w:bottom w:val="none" w:sz="0" w:space="0" w:color="auto"/>
        <w:right w:val="none" w:sz="0" w:space="0" w:color="auto"/>
      </w:divBdr>
    </w:div>
    <w:div w:id="337539091">
      <w:bodyDiv w:val="1"/>
      <w:marLeft w:val="0"/>
      <w:marRight w:val="0"/>
      <w:marTop w:val="0"/>
      <w:marBottom w:val="0"/>
      <w:divBdr>
        <w:top w:val="none" w:sz="0" w:space="0" w:color="auto"/>
        <w:left w:val="none" w:sz="0" w:space="0" w:color="auto"/>
        <w:bottom w:val="none" w:sz="0" w:space="0" w:color="auto"/>
        <w:right w:val="none" w:sz="0" w:space="0" w:color="auto"/>
      </w:divBdr>
    </w:div>
    <w:div w:id="345593087">
      <w:bodyDiv w:val="1"/>
      <w:marLeft w:val="0"/>
      <w:marRight w:val="0"/>
      <w:marTop w:val="0"/>
      <w:marBottom w:val="0"/>
      <w:divBdr>
        <w:top w:val="none" w:sz="0" w:space="0" w:color="auto"/>
        <w:left w:val="none" w:sz="0" w:space="0" w:color="auto"/>
        <w:bottom w:val="none" w:sz="0" w:space="0" w:color="auto"/>
        <w:right w:val="none" w:sz="0" w:space="0" w:color="auto"/>
      </w:divBdr>
      <w:divsChild>
        <w:div w:id="380786778">
          <w:marLeft w:val="0"/>
          <w:marRight w:val="0"/>
          <w:marTop w:val="0"/>
          <w:marBottom w:val="0"/>
          <w:divBdr>
            <w:top w:val="none" w:sz="0" w:space="0" w:color="auto"/>
            <w:left w:val="none" w:sz="0" w:space="0" w:color="auto"/>
            <w:bottom w:val="none" w:sz="0" w:space="0" w:color="auto"/>
            <w:right w:val="none" w:sz="0" w:space="0" w:color="auto"/>
          </w:divBdr>
        </w:div>
        <w:div w:id="137233344">
          <w:marLeft w:val="0"/>
          <w:marRight w:val="0"/>
          <w:marTop w:val="0"/>
          <w:marBottom w:val="0"/>
          <w:divBdr>
            <w:top w:val="none" w:sz="0" w:space="0" w:color="auto"/>
            <w:left w:val="none" w:sz="0" w:space="0" w:color="auto"/>
            <w:bottom w:val="none" w:sz="0" w:space="0" w:color="auto"/>
            <w:right w:val="none" w:sz="0" w:space="0" w:color="auto"/>
          </w:divBdr>
        </w:div>
        <w:div w:id="1837113028">
          <w:marLeft w:val="0"/>
          <w:marRight w:val="0"/>
          <w:marTop w:val="0"/>
          <w:marBottom w:val="0"/>
          <w:divBdr>
            <w:top w:val="none" w:sz="0" w:space="0" w:color="auto"/>
            <w:left w:val="none" w:sz="0" w:space="0" w:color="auto"/>
            <w:bottom w:val="none" w:sz="0" w:space="0" w:color="auto"/>
            <w:right w:val="none" w:sz="0" w:space="0" w:color="auto"/>
          </w:divBdr>
        </w:div>
        <w:div w:id="1761827213">
          <w:marLeft w:val="0"/>
          <w:marRight w:val="0"/>
          <w:marTop w:val="0"/>
          <w:marBottom w:val="0"/>
          <w:divBdr>
            <w:top w:val="none" w:sz="0" w:space="0" w:color="auto"/>
            <w:left w:val="none" w:sz="0" w:space="0" w:color="auto"/>
            <w:bottom w:val="none" w:sz="0" w:space="0" w:color="auto"/>
            <w:right w:val="none" w:sz="0" w:space="0" w:color="auto"/>
          </w:divBdr>
        </w:div>
        <w:div w:id="98839429">
          <w:marLeft w:val="0"/>
          <w:marRight w:val="0"/>
          <w:marTop w:val="0"/>
          <w:marBottom w:val="0"/>
          <w:divBdr>
            <w:top w:val="none" w:sz="0" w:space="0" w:color="auto"/>
            <w:left w:val="none" w:sz="0" w:space="0" w:color="auto"/>
            <w:bottom w:val="none" w:sz="0" w:space="0" w:color="auto"/>
            <w:right w:val="none" w:sz="0" w:space="0" w:color="auto"/>
          </w:divBdr>
        </w:div>
      </w:divsChild>
    </w:div>
    <w:div w:id="356346386">
      <w:bodyDiv w:val="1"/>
      <w:marLeft w:val="0"/>
      <w:marRight w:val="0"/>
      <w:marTop w:val="0"/>
      <w:marBottom w:val="0"/>
      <w:divBdr>
        <w:top w:val="none" w:sz="0" w:space="0" w:color="auto"/>
        <w:left w:val="none" w:sz="0" w:space="0" w:color="auto"/>
        <w:bottom w:val="none" w:sz="0" w:space="0" w:color="auto"/>
        <w:right w:val="none" w:sz="0" w:space="0" w:color="auto"/>
      </w:divBdr>
      <w:divsChild>
        <w:div w:id="1946575181">
          <w:marLeft w:val="0"/>
          <w:marRight w:val="0"/>
          <w:marTop w:val="0"/>
          <w:marBottom w:val="0"/>
          <w:divBdr>
            <w:top w:val="none" w:sz="0" w:space="0" w:color="auto"/>
            <w:left w:val="none" w:sz="0" w:space="0" w:color="auto"/>
            <w:bottom w:val="none" w:sz="0" w:space="0" w:color="auto"/>
            <w:right w:val="none" w:sz="0" w:space="0" w:color="auto"/>
          </w:divBdr>
        </w:div>
        <w:div w:id="1794202479">
          <w:marLeft w:val="0"/>
          <w:marRight w:val="0"/>
          <w:marTop w:val="0"/>
          <w:marBottom w:val="0"/>
          <w:divBdr>
            <w:top w:val="none" w:sz="0" w:space="0" w:color="auto"/>
            <w:left w:val="none" w:sz="0" w:space="0" w:color="auto"/>
            <w:bottom w:val="none" w:sz="0" w:space="0" w:color="auto"/>
            <w:right w:val="none" w:sz="0" w:space="0" w:color="auto"/>
          </w:divBdr>
        </w:div>
        <w:div w:id="1402562101">
          <w:marLeft w:val="0"/>
          <w:marRight w:val="0"/>
          <w:marTop w:val="0"/>
          <w:marBottom w:val="0"/>
          <w:divBdr>
            <w:top w:val="none" w:sz="0" w:space="0" w:color="auto"/>
            <w:left w:val="none" w:sz="0" w:space="0" w:color="auto"/>
            <w:bottom w:val="none" w:sz="0" w:space="0" w:color="auto"/>
            <w:right w:val="none" w:sz="0" w:space="0" w:color="auto"/>
          </w:divBdr>
        </w:div>
        <w:div w:id="951089401">
          <w:marLeft w:val="0"/>
          <w:marRight w:val="0"/>
          <w:marTop w:val="0"/>
          <w:marBottom w:val="0"/>
          <w:divBdr>
            <w:top w:val="none" w:sz="0" w:space="0" w:color="auto"/>
            <w:left w:val="none" w:sz="0" w:space="0" w:color="auto"/>
            <w:bottom w:val="none" w:sz="0" w:space="0" w:color="auto"/>
            <w:right w:val="none" w:sz="0" w:space="0" w:color="auto"/>
          </w:divBdr>
        </w:div>
        <w:div w:id="613754502">
          <w:marLeft w:val="0"/>
          <w:marRight w:val="0"/>
          <w:marTop w:val="0"/>
          <w:marBottom w:val="0"/>
          <w:divBdr>
            <w:top w:val="none" w:sz="0" w:space="0" w:color="auto"/>
            <w:left w:val="none" w:sz="0" w:space="0" w:color="auto"/>
            <w:bottom w:val="none" w:sz="0" w:space="0" w:color="auto"/>
            <w:right w:val="none" w:sz="0" w:space="0" w:color="auto"/>
          </w:divBdr>
        </w:div>
        <w:div w:id="1800880731">
          <w:marLeft w:val="0"/>
          <w:marRight w:val="0"/>
          <w:marTop w:val="0"/>
          <w:marBottom w:val="0"/>
          <w:divBdr>
            <w:top w:val="none" w:sz="0" w:space="0" w:color="auto"/>
            <w:left w:val="none" w:sz="0" w:space="0" w:color="auto"/>
            <w:bottom w:val="none" w:sz="0" w:space="0" w:color="auto"/>
            <w:right w:val="none" w:sz="0" w:space="0" w:color="auto"/>
          </w:divBdr>
        </w:div>
        <w:div w:id="1200625119">
          <w:marLeft w:val="0"/>
          <w:marRight w:val="0"/>
          <w:marTop w:val="0"/>
          <w:marBottom w:val="0"/>
          <w:divBdr>
            <w:top w:val="none" w:sz="0" w:space="0" w:color="auto"/>
            <w:left w:val="none" w:sz="0" w:space="0" w:color="auto"/>
            <w:bottom w:val="none" w:sz="0" w:space="0" w:color="auto"/>
            <w:right w:val="none" w:sz="0" w:space="0" w:color="auto"/>
          </w:divBdr>
        </w:div>
        <w:div w:id="390080946">
          <w:marLeft w:val="0"/>
          <w:marRight w:val="0"/>
          <w:marTop w:val="0"/>
          <w:marBottom w:val="0"/>
          <w:divBdr>
            <w:top w:val="none" w:sz="0" w:space="0" w:color="auto"/>
            <w:left w:val="none" w:sz="0" w:space="0" w:color="auto"/>
            <w:bottom w:val="none" w:sz="0" w:space="0" w:color="auto"/>
            <w:right w:val="none" w:sz="0" w:space="0" w:color="auto"/>
          </w:divBdr>
        </w:div>
        <w:div w:id="855997567">
          <w:marLeft w:val="0"/>
          <w:marRight w:val="0"/>
          <w:marTop w:val="0"/>
          <w:marBottom w:val="0"/>
          <w:divBdr>
            <w:top w:val="none" w:sz="0" w:space="0" w:color="auto"/>
            <w:left w:val="none" w:sz="0" w:space="0" w:color="auto"/>
            <w:bottom w:val="none" w:sz="0" w:space="0" w:color="auto"/>
            <w:right w:val="none" w:sz="0" w:space="0" w:color="auto"/>
          </w:divBdr>
        </w:div>
        <w:div w:id="1054429922">
          <w:marLeft w:val="0"/>
          <w:marRight w:val="0"/>
          <w:marTop w:val="0"/>
          <w:marBottom w:val="0"/>
          <w:divBdr>
            <w:top w:val="none" w:sz="0" w:space="0" w:color="auto"/>
            <w:left w:val="none" w:sz="0" w:space="0" w:color="auto"/>
            <w:bottom w:val="none" w:sz="0" w:space="0" w:color="auto"/>
            <w:right w:val="none" w:sz="0" w:space="0" w:color="auto"/>
          </w:divBdr>
        </w:div>
        <w:div w:id="1495531912">
          <w:marLeft w:val="0"/>
          <w:marRight w:val="0"/>
          <w:marTop w:val="0"/>
          <w:marBottom w:val="0"/>
          <w:divBdr>
            <w:top w:val="none" w:sz="0" w:space="0" w:color="auto"/>
            <w:left w:val="none" w:sz="0" w:space="0" w:color="auto"/>
            <w:bottom w:val="none" w:sz="0" w:space="0" w:color="auto"/>
            <w:right w:val="none" w:sz="0" w:space="0" w:color="auto"/>
          </w:divBdr>
        </w:div>
        <w:div w:id="1251499245">
          <w:marLeft w:val="0"/>
          <w:marRight w:val="0"/>
          <w:marTop w:val="0"/>
          <w:marBottom w:val="0"/>
          <w:divBdr>
            <w:top w:val="none" w:sz="0" w:space="0" w:color="auto"/>
            <w:left w:val="none" w:sz="0" w:space="0" w:color="auto"/>
            <w:bottom w:val="none" w:sz="0" w:space="0" w:color="auto"/>
            <w:right w:val="none" w:sz="0" w:space="0" w:color="auto"/>
          </w:divBdr>
        </w:div>
        <w:div w:id="374090158">
          <w:marLeft w:val="0"/>
          <w:marRight w:val="0"/>
          <w:marTop w:val="0"/>
          <w:marBottom w:val="0"/>
          <w:divBdr>
            <w:top w:val="none" w:sz="0" w:space="0" w:color="auto"/>
            <w:left w:val="none" w:sz="0" w:space="0" w:color="auto"/>
            <w:bottom w:val="none" w:sz="0" w:space="0" w:color="auto"/>
            <w:right w:val="none" w:sz="0" w:space="0" w:color="auto"/>
          </w:divBdr>
        </w:div>
        <w:div w:id="63651311">
          <w:marLeft w:val="0"/>
          <w:marRight w:val="0"/>
          <w:marTop w:val="0"/>
          <w:marBottom w:val="0"/>
          <w:divBdr>
            <w:top w:val="none" w:sz="0" w:space="0" w:color="auto"/>
            <w:left w:val="none" w:sz="0" w:space="0" w:color="auto"/>
            <w:bottom w:val="none" w:sz="0" w:space="0" w:color="auto"/>
            <w:right w:val="none" w:sz="0" w:space="0" w:color="auto"/>
          </w:divBdr>
        </w:div>
        <w:div w:id="259143026">
          <w:marLeft w:val="0"/>
          <w:marRight w:val="0"/>
          <w:marTop w:val="0"/>
          <w:marBottom w:val="0"/>
          <w:divBdr>
            <w:top w:val="none" w:sz="0" w:space="0" w:color="auto"/>
            <w:left w:val="none" w:sz="0" w:space="0" w:color="auto"/>
            <w:bottom w:val="none" w:sz="0" w:space="0" w:color="auto"/>
            <w:right w:val="none" w:sz="0" w:space="0" w:color="auto"/>
          </w:divBdr>
        </w:div>
        <w:div w:id="1541549231">
          <w:marLeft w:val="0"/>
          <w:marRight w:val="0"/>
          <w:marTop w:val="0"/>
          <w:marBottom w:val="0"/>
          <w:divBdr>
            <w:top w:val="none" w:sz="0" w:space="0" w:color="auto"/>
            <w:left w:val="none" w:sz="0" w:space="0" w:color="auto"/>
            <w:bottom w:val="none" w:sz="0" w:space="0" w:color="auto"/>
            <w:right w:val="none" w:sz="0" w:space="0" w:color="auto"/>
          </w:divBdr>
        </w:div>
        <w:div w:id="1573586178">
          <w:marLeft w:val="0"/>
          <w:marRight w:val="0"/>
          <w:marTop w:val="0"/>
          <w:marBottom w:val="0"/>
          <w:divBdr>
            <w:top w:val="none" w:sz="0" w:space="0" w:color="auto"/>
            <w:left w:val="none" w:sz="0" w:space="0" w:color="auto"/>
            <w:bottom w:val="none" w:sz="0" w:space="0" w:color="auto"/>
            <w:right w:val="none" w:sz="0" w:space="0" w:color="auto"/>
          </w:divBdr>
        </w:div>
        <w:div w:id="880899911">
          <w:marLeft w:val="0"/>
          <w:marRight w:val="0"/>
          <w:marTop w:val="0"/>
          <w:marBottom w:val="0"/>
          <w:divBdr>
            <w:top w:val="none" w:sz="0" w:space="0" w:color="auto"/>
            <w:left w:val="none" w:sz="0" w:space="0" w:color="auto"/>
            <w:bottom w:val="none" w:sz="0" w:space="0" w:color="auto"/>
            <w:right w:val="none" w:sz="0" w:space="0" w:color="auto"/>
          </w:divBdr>
        </w:div>
        <w:div w:id="2051030820">
          <w:marLeft w:val="0"/>
          <w:marRight w:val="0"/>
          <w:marTop w:val="0"/>
          <w:marBottom w:val="0"/>
          <w:divBdr>
            <w:top w:val="none" w:sz="0" w:space="0" w:color="auto"/>
            <w:left w:val="none" w:sz="0" w:space="0" w:color="auto"/>
            <w:bottom w:val="none" w:sz="0" w:space="0" w:color="auto"/>
            <w:right w:val="none" w:sz="0" w:space="0" w:color="auto"/>
          </w:divBdr>
        </w:div>
        <w:div w:id="1638873189">
          <w:marLeft w:val="0"/>
          <w:marRight w:val="0"/>
          <w:marTop w:val="0"/>
          <w:marBottom w:val="0"/>
          <w:divBdr>
            <w:top w:val="none" w:sz="0" w:space="0" w:color="auto"/>
            <w:left w:val="none" w:sz="0" w:space="0" w:color="auto"/>
            <w:bottom w:val="none" w:sz="0" w:space="0" w:color="auto"/>
            <w:right w:val="none" w:sz="0" w:space="0" w:color="auto"/>
          </w:divBdr>
        </w:div>
      </w:divsChild>
    </w:div>
    <w:div w:id="380327350">
      <w:bodyDiv w:val="1"/>
      <w:marLeft w:val="0"/>
      <w:marRight w:val="0"/>
      <w:marTop w:val="0"/>
      <w:marBottom w:val="0"/>
      <w:divBdr>
        <w:top w:val="none" w:sz="0" w:space="0" w:color="auto"/>
        <w:left w:val="none" w:sz="0" w:space="0" w:color="auto"/>
        <w:bottom w:val="none" w:sz="0" w:space="0" w:color="auto"/>
        <w:right w:val="none" w:sz="0" w:space="0" w:color="auto"/>
      </w:divBdr>
    </w:div>
    <w:div w:id="381634579">
      <w:bodyDiv w:val="1"/>
      <w:marLeft w:val="0"/>
      <w:marRight w:val="0"/>
      <w:marTop w:val="0"/>
      <w:marBottom w:val="0"/>
      <w:divBdr>
        <w:top w:val="none" w:sz="0" w:space="0" w:color="auto"/>
        <w:left w:val="none" w:sz="0" w:space="0" w:color="auto"/>
        <w:bottom w:val="none" w:sz="0" w:space="0" w:color="auto"/>
        <w:right w:val="none" w:sz="0" w:space="0" w:color="auto"/>
      </w:divBdr>
    </w:div>
    <w:div w:id="387995246">
      <w:bodyDiv w:val="1"/>
      <w:marLeft w:val="0"/>
      <w:marRight w:val="0"/>
      <w:marTop w:val="0"/>
      <w:marBottom w:val="0"/>
      <w:divBdr>
        <w:top w:val="none" w:sz="0" w:space="0" w:color="auto"/>
        <w:left w:val="none" w:sz="0" w:space="0" w:color="auto"/>
        <w:bottom w:val="none" w:sz="0" w:space="0" w:color="auto"/>
        <w:right w:val="none" w:sz="0" w:space="0" w:color="auto"/>
      </w:divBdr>
    </w:div>
    <w:div w:id="407192155">
      <w:bodyDiv w:val="1"/>
      <w:marLeft w:val="0"/>
      <w:marRight w:val="0"/>
      <w:marTop w:val="0"/>
      <w:marBottom w:val="0"/>
      <w:divBdr>
        <w:top w:val="none" w:sz="0" w:space="0" w:color="auto"/>
        <w:left w:val="none" w:sz="0" w:space="0" w:color="auto"/>
        <w:bottom w:val="none" w:sz="0" w:space="0" w:color="auto"/>
        <w:right w:val="none" w:sz="0" w:space="0" w:color="auto"/>
      </w:divBdr>
    </w:div>
    <w:div w:id="423307941">
      <w:bodyDiv w:val="1"/>
      <w:marLeft w:val="0"/>
      <w:marRight w:val="0"/>
      <w:marTop w:val="0"/>
      <w:marBottom w:val="0"/>
      <w:divBdr>
        <w:top w:val="none" w:sz="0" w:space="0" w:color="auto"/>
        <w:left w:val="none" w:sz="0" w:space="0" w:color="auto"/>
        <w:bottom w:val="none" w:sz="0" w:space="0" w:color="auto"/>
        <w:right w:val="none" w:sz="0" w:space="0" w:color="auto"/>
      </w:divBdr>
    </w:div>
    <w:div w:id="424620655">
      <w:bodyDiv w:val="1"/>
      <w:marLeft w:val="0"/>
      <w:marRight w:val="0"/>
      <w:marTop w:val="0"/>
      <w:marBottom w:val="0"/>
      <w:divBdr>
        <w:top w:val="none" w:sz="0" w:space="0" w:color="auto"/>
        <w:left w:val="none" w:sz="0" w:space="0" w:color="auto"/>
        <w:bottom w:val="none" w:sz="0" w:space="0" w:color="auto"/>
        <w:right w:val="none" w:sz="0" w:space="0" w:color="auto"/>
      </w:divBdr>
    </w:div>
    <w:div w:id="426124680">
      <w:bodyDiv w:val="1"/>
      <w:marLeft w:val="0"/>
      <w:marRight w:val="0"/>
      <w:marTop w:val="0"/>
      <w:marBottom w:val="0"/>
      <w:divBdr>
        <w:top w:val="none" w:sz="0" w:space="0" w:color="auto"/>
        <w:left w:val="none" w:sz="0" w:space="0" w:color="auto"/>
        <w:bottom w:val="none" w:sz="0" w:space="0" w:color="auto"/>
        <w:right w:val="none" w:sz="0" w:space="0" w:color="auto"/>
      </w:divBdr>
    </w:div>
    <w:div w:id="438643245">
      <w:bodyDiv w:val="1"/>
      <w:marLeft w:val="0"/>
      <w:marRight w:val="0"/>
      <w:marTop w:val="0"/>
      <w:marBottom w:val="0"/>
      <w:divBdr>
        <w:top w:val="none" w:sz="0" w:space="0" w:color="auto"/>
        <w:left w:val="none" w:sz="0" w:space="0" w:color="auto"/>
        <w:bottom w:val="none" w:sz="0" w:space="0" w:color="auto"/>
        <w:right w:val="none" w:sz="0" w:space="0" w:color="auto"/>
      </w:divBdr>
    </w:div>
    <w:div w:id="441145173">
      <w:bodyDiv w:val="1"/>
      <w:marLeft w:val="0"/>
      <w:marRight w:val="0"/>
      <w:marTop w:val="0"/>
      <w:marBottom w:val="0"/>
      <w:divBdr>
        <w:top w:val="none" w:sz="0" w:space="0" w:color="auto"/>
        <w:left w:val="none" w:sz="0" w:space="0" w:color="auto"/>
        <w:bottom w:val="none" w:sz="0" w:space="0" w:color="auto"/>
        <w:right w:val="none" w:sz="0" w:space="0" w:color="auto"/>
      </w:divBdr>
      <w:divsChild>
        <w:div w:id="1872914098">
          <w:marLeft w:val="0"/>
          <w:marRight w:val="0"/>
          <w:marTop w:val="0"/>
          <w:marBottom w:val="0"/>
          <w:divBdr>
            <w:top w:val="none" w:sz="0" w:space="0" w:color="auto"/>
            <w:left w:val="none" w:sz="0" w:space="0" w:color="auto"/>
            <w:bottom w:val="none" w:sz="0" w:space="0" w:color="auto"/>
            <w:right w:val="none" w:sz="0" w:space="0" w:color="auto"/>
          </w:divBdr>
        </w:div>
        <w:div w:id="1689133327">
          <w:marLeft w:val="0"/>
          <w:marRight w:val="0"/>
          <w:marTop w:val="0"/>
          <w:marBottom w:val="0"/>
          <w:divBdr>
            <w:top w:val="none" w:sz="0" w:space="0" w:color="auto"/>
            <w:left w:val="none" w:sz="0" w:space="0" w:color="auto"/>
            <w:bottom w:val="none" w:sz="0" w:space="0" w:color="auto"/>
            <w:right w:val="none" w:sz="0" w:space="0" w:color="auto"/>
          </w:divBdr>
        </w:div>
        <w:div w:id="1428817030">
          <w:marLeft w:val="0"/>
          <w:marRight w:val="0"/>
          <w:marTop w:val="0"/>
          <w:marBottom w:val="0"/>
          <w:divBdr>
            <w:top w:val="none" w:sz="0" w:space="0" w:color="auto"/>
            <w:left w:val="none" w:sz="0" w:space="0" w:color="auto"/>
            <w:bottom w:val="none" w:sz="0" w:space="0" w:color="auto"/>
            <w:right w:val="none" w:sz="0" w:space="0" w:color="auto"/>
          </w:divBdr>
        </w:div>
      </w:divsChild>
    </w:div>
    <w:div w:id="443043514">
      <w:bodyDiv w:val="1"/>
      <w:marLeft w:val="0"/>
      <w:marRight w:val="0"/>
      <w:marTop w:val="0"/>
      <w:marBottom w:val="0"/>
      <w:divBdr>
        <w:top w:val="none" w:sz="0" w:space="0" w:color="auto"/>
        <w:left w:val="none" w:sz="0" w:space="0" w:color="auto"/>
        <w:bottom w:val="none" w:sz="0" w:space="0" w:color="auto"/>
        <w:right w:val="none" w:sz="0" w:space="0" w:color="auto"/>
      </w:divBdr>
      <w:divsChild>
        <w:div w:id="1517229031">
          <w:marLeft w:val="0"/>
          <w:marRight w:val="0"/>
          <w:marTop w:val="0"/>
          <w:marBottom w:val="0"/>
          <w:divBdr>
            <w:top w:val="none" w:sz="0" w:space="0" w:color="auto"/>
            <w:left w:val="none" w:sz="0" w:space="0" w:color="auto"/>
            <w:bottom w:val="none" w:sz="0" w:space="0" w:color="auto"/>
            <w:right w:val="none" w:sz="0" w:space="0" w:color="auto"/>
          </w:divBdr>
        </w:div>
        <w:div w:id="864558239">
          <w:marLeft w:val="0"/>
          <w:marRight w:val="0"/>
          <w:marTop w:val="0"/>
          <w:marBottom w:val="0"/>
          <w:divBdr>
            <w:top w:val="none" w:sz="0" w:space="0" w:color="auto"/>
            <w:left w:val="none" w:sz="0" w:space="0" w:color="auto"/>
            <w:bottom w:val="none" w:sz="0" w:space="0" w:color="auto"/>
            <w:right w:val="none" w:sz="0" w:space="0" w:color="auto"/>
          </w:divBdr>
          <w:divsChild>
            <w:div w:id="761413938">
              <w:marLeft w:val="0"/>
              <w:marRight w:val="0"/>
              <w:marTop w:val="0"/>
              <w:marBottom w:val="0"/>
              <w:divBdr>
                <w:top w:val="none" w:sz="0" w:space="0" w:color="auto"/>
                <w:left w:val="none" w:sz="0" w:space="0" w:color="auto"/>
                <w:bottom w:val="none" w:sz="0" w:space="0" w:color="auto"/>
                <w:right w:val="none" w:sz="0" w:space="0" w:color="auto"/>
              </w:divBdr>
              <w:divsChild>
                <w:div w:id="79134134">
                  <w:marLeft w:val="0"/>
                  <w:marRight w:val="0"/>
                  <w:marTop w:val="0"/>
                  <w:marBottom w:val="0"/>
                  <w:divBdr>
                    <w:top w:val="none" w:sz="0" w:space="0" w:color="auto"/>
                    <w:left w:val="none" w:sz="0" w:space="0" w:color="auto"/>
                    <w:bottom w:val="none" w:sz="0" w:space="0" w:color="auto"/>
                    <w:right w:val="none" w:sz="0" w:space="0" w:color="auto"/>
                  </w:divBdr>
                </w:div>
                <w:div w:id="1507556640">
                  <w:marLeft w:val="0"/>
                  <w:marRight w:val="0"/>
                  <w:marTop w:val="0"/>
                  <w:marBottom w:val="0"/>
                  <w:divBdr>
                    <w:top w:val="none" w:sz="0" w:space="0" w:color="auto"/>
                    <w:left w:val="none" w:sz="0" w:space="0" w:color="auto"/>
                    <w:bottom w:val="none" w:sz="0" w:space="0" w:color="auto"/>
                    <w:right w:val="none" w:sz="0" w:space="0" w:color="auto"/>
                  </w:divBdr>
                </w:div>
                <w:div w:id="1795520494">
                  <w:marLeft w:val="0"/>
                  <w:marRight w:val="0"/>
                  <w:marTop w:val="0"/>
                  <w:marBottom w:val="0"/>
                  <w:divBdr>
                    <w:top w:val="none" w:sz="0" w:space="0" w:color="auto"/>
                    <w:left w:val="none" w:sz="0" w:space="0" w:color="auto"/>
                    <w:bottom w:val="none" w:sz="0" w:space="0" w:color="auto"/>
                    <w:right w:val="none" w:sz="0" w:space="0" w:color="auto"/>
                  </w:divBdr>
                </w:div>
                <w:div w:id="2142527277">
                  <w:marLeft w:val="0"/>
                  <w:marRight w:val="0"/>
                  <w:marTop w:val="0"/>
                  <w:marBottom w:val="0"/>
                  <w:divBdr>
                    <w:top w:val="none" w:sz="0" w:space="0" w:color="auto"/>
                    <w:left w:val="none" w:sz="0" w:space="0" w:color="auto"/>
                    <w:bottom w:val="none" w:sz="0" w:space="0" w:color="auto"/>
                    <w:right w:val="none" w:sz="0" w:space="0" w:color="auto"/>
                  </w:divBdr>
                </w:div>
                <w:div w:id="1940410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0974976">
      <w:bodyDiv w:val="1"/>
      <w:marLeft w:val="0"/>
      <w:marRight w:val="0"/>
      <w:marTop w:val="0"/>
      <w:marBottom w:val="0"/>
      <w:divBdr>
        <w:top w:val="none" w:sz="0" w:space="0" w:color="auto"/>
        <w:left w:val="none" w:sz="0" w:space="0" w:color="auto"/>
        <w:bottom w:val="none" w:sz="0" w:space="0" w:color="auto"/>
        <w:right w:val="none" w:sz="0" w:space="0" w:color="auto"/>
      </w:divBdr>
    </w:div>
    <w:div w:id="460997145">
      <w:bodyDiv w:val="1"/>
      <w:marLeft w:val="0"/>
      <w:marRight w:val="0"/>
      <w:marTop w:val="0"/>
      <w:marBottom w:val="0"/>
      <w:divBdr>
        <w:top w:val="none" w:sz="0" w:space="0" w:color="auto"/>
        <w:left w:val="none" w:sz="0" w:space="0" w:color="auto"/>
        <w:bottom w:val="none" w:sz="0" w:space="0" w:color="auto"/>
        <w:right w:val="none" w:sz="0" w:space="0" w:color="auto"/>
      </w:divBdr>
    </w:div>
    <w:div w:id="491871462">
      <w:bodyDiv w:val="1"/>
      <w:marLeft w:val="0"/>
      <w:marRight w:val="0"/>
      <w:marTop w:val="0"/>
      <w:marBottom w:val="0"/>
      <w:divBdr>
        <w:top w:val="none" w:sz="0" w:space="0" w:color="auto"/>
        <w:left w:val="none" w:sz="0" w:space="0" w:color="auto"/>
        <w:bottom w:val="none" w:sz="0" w:space="0" w:color="auto"/>
        <w:right w:val="none" w:sz="0" w:space="0" w:color="auto"/>
      </w:divBdr>
    </w:div>
    <w:div w:id="503857322">
      <w:bodyDiv w:val="1"/>
      <w:marLeft w:val="0"/>
      <w:marRight w:val="0"/>
      <w:marTop w:val="0"/>
      <w:marBottom w:val="0"/>
      <w:divBdr>
        <w:top w:val="none" w:sz="0" w:space="0" w:color="auto"/>
        <w:left w:val="none" w:sz="0" w:space="0" w:color="auto"/>
        <w:bottom w:val="none" w:sz="0" w:space="0" w:color="auto"/>
        <w:right w:val="none" w:sz="0" w:space="0" w:color="auto"/>
      </w:divBdr>
    </w:div>
    <w:div w:id="504518149">
      <w:bodyDiv w:val="1"/>
      <w:marLeft w:val="0"/>
      <w:marRight w:val="0"/>
      <w:marTop w:val="0"/>
      <w:marBottom w:val="0"/>
      <w:divBdr>
        <w:top w:val="none" w:sz="0" w:space="0" w:color="auto"/>
        <w:left w:val="none" w:sz="0" w:space="0" w:color="auto"/>
        <w:bottom w:val="none" w:sz="0" w:space="0" w:color="auto"/>
        <w:right w:val="none" w:sz="0" w:space="0" w:color="auto"/>
      </w:divBdr>
    </w:div>
    <w:div w:id="521629262">
      <w:bodyDiv w:val="1"/>
      <w:marLeft w:val="0"/>
      <w:marRight w:val="0"/>
      <w:marTop w:val="0"/>
      <w:marBottom w:val="0"/>
      <w:divBdr>
        <w:top w:val="none" w:sz="0" w:space="0" w:color="auto"/>
        <w:left w:val="none" w:sz="0" w:space="0" w:color="auto"/>
        <w:bottom w:val="none" w:sz="0" w:space="0" w:color="auto"/>
        <w:right w:val="none" w:sz="0" w:space="0" w:color="auto"/>
      </w:divBdr>
    </w:div>
    <w:div w:id="538052528">
      <w:bodyDiv w:val="1"/>
      <w:marLeft w:val="0"/>
      <w:marRight w:val="0"/>
      <w:marTop w:val="0"/>
      <w:marBottom w:val="0"/>
      <w:divBdr>
        <w:top w:val="none" w:sz="0" w:space="0" w:color="auto"/>
        <w:left w:val="none" w:sz="0" w:space="0" w:color="auto"/>
        <w:bottom w:val="none" w:sz="0" w:space="0" w:color="auto"/>
        <w:right w:val="none" w:sz="0" w:space="0" w:color="auto"/>
      </w:divBdr>
    </w:div>
    <w:div w:id="543174231">
      <w:bodyDiv w:val="1"/>
      <w:marLeft w:val="0"/>
      <w:marRight w:val="0"/>
      <w:marTop w:val="0"/>
      <w:marBottom w:val="0"/>
      <w:divBdr>
        <w:top w:val="none" w:sz="0" w:space="0" w:color="auto"/>
        <w:left w:val="none" w:sz="0" w:space="0" w:color="auto"/>
        <w:bottom w:val="none" w:sz="0" w:space="0" w:color="auto"/>
        <w:right w:val="none" w:sz="0" w:space="0" w:color="auto"/>
      </w:divBdr>
    </w:div>
    <w:div w:id="543449706">
      <w:bodyDiv w:val="1"/>
      <w:marLeft w:val="0"/>
      <w:marRight w:val="0"/>
      <w:marTop w:val="0"/>
      <w:marBottom w:val="0"/>
      <w:divBdr>
        <w:top w:val="none" w:sz="0" w:space="0" w:color="auto"/>
        <w:left w:val="none" w:sz="0" w:space="0" w:color="auto"/>
        <w:bottom w:val="none" w:sz="0" w:space="0" w:color="auto"/>
        <w:right w:val="none" w:sz="0" w:space="0" w:color="auto"/>
      </w:divBdr>
    </w:div>
    <w:div w:id="543518950">
      <w:bodyDiv w:val="1"/>
      <w:marLeft w:val="0"/>
      <w:marRight w:val="0"/>
      <w:marTop w:val="0"/>
      <w:marBottom w:val="0"/>
      <w:divBdr>
        <w:top w:val="none" w:sz="0" w:space="0" w:color="auto"/>
        <w:left w:val="none" w:sz="0" w:space="0" w:color="auto"/>
        <w:bottom w:val="none" w:sz="0" w:space="0" w:color="auto"/>
        <w:right w:val="none" w:sz="0" w:space="0" w:color="auto"/>
      </w:divBdr>
    </w:div>
    <w:div w:id="583684773">
      <w:bodyDiv w:val="1"/>
      <w:marLeft w:val="0"/>
      <w:marRight w:val="0"/>
      <w:marTop w:val="0"/>
      <w:marBottom w:val="0"/>
      <w:divBdr>
        <w:top w:val="none" w:sz="0" w:space="0" w:color="auto"/>
        <w:left w:val="none" w:sz="0" w:space="0" w:color="auto"/>
        <w:bottom w:val="none" w:sz="0" w:space="0" w:color="auto"/>
        <w:right w:val="none" w:sz="0" w:space="0" w:color="auto"/>
      </w:divBdr>
    </w:div>
    <w:div w:id="591356892">
      <w:bodyDiv w:val="1"/>
      <w:marLeft w:val="0"/>
      <w:marRight w:val="0"/>
      <w:marTop w:val="0"/>
      <w:marBottom w:val="0"/>
      <w:divBdr>
        <w:top w:val="none" w:sz="0" w:space="0" w:color="auto"/>
        <w:left w:val="none" w:sz="0" w:space="0" w:color="auto"/>
        <w:bottom w:val="none" w:sz="0" w:space="0" w:color="auto"/>
        <w:right w:val="none" w:sz="0" w:space="0" w:color="auto"/>
      </w:divBdr>
    </w:div>
    <w:div w:id="591552669">
      <w:bodyDiv w:val="1"/>
      <w:marLeft w:val="0"/>
      <w:marRight w:val="0"/>
      <w:marTop w:val="0"/>
      <w:marBottom w:val="0"/>
      <w:divBdr>
        <w:top w:val="none" w:sz="0" w:space="0" w:color="auto"/>
        <w:left w:val="none" w:sz="0" w:space="0" w:color="auto"/>
        <w:bottom w:val="none" w:sz="0" w:space="0" w:color="auto"/>
        <w:right w:val="none" w:sz="0" w:space="0" w:color="auto"/>
      </w:divBdr>
    </w:div>
    <w:div w:id="592202650">
      <w:bodyDiv w:val="1"/>
      <w:marLeft w:val="0"/>
      <w:marRight w:val="0"/>
      <w:marTop w:val="0"/>
      <w:marBottom w:val="0"/>
      <w:divBdr>
        <w:top w:val="none" w:sz="0" w:space="0" w:color="auto"/>
        <w:left w:val="none" w:sz="0" w:space="0" w:color="auto"/>
        <w:bottom w:val="none" w:sz="0" w:space="0" w:color="auto"/>
        <w:right w:val="none" w:sz="0" w:space="0" w:color="auto"/>
      </w:divBdr>
    </w:div>
    <w:div w:id="597175256">
      <w:bodyDiv w:val="1"/>
      <w:marLeft w:val="0"/>
      <w:marRight w:val="0"/>
      <w:marTop w:val="0"/>
      <w:marBottom w:val="0"/>
      <w:divBdr>
        <w:top w:val="none" w:sz="0" w:space="0" w:color="auto"/>
        <w:left w:val="none" w:sz="0" w:space="0" w:color="auto"/>
        <w:bottom w:val="none" w:sz="0" w:space="0" w:color="auto"/>
        <w:right w:val="none" w:sz="0" w:space="0" w:color="auto"/>
      </w:divBdr>
    </w:div>
    <w:div w:id="598761273">
      <w:bodyDiv w:val="1"/>
      <w:marLeft w:val="0"/>
      <w:marRight w:val="0"/>
      <w:marTop w:val="0"/>
      <w:marBottom w:val="0"/>
      <w:divBdr>
        <w:top w:val="none" w:sz="0" w:space="0" w:color="auto"/>
        <w:left w:val="none" w:sz="0" w:space="0" w:color="auto"/>
        <w:bottom w:val="none" w:sz="0" w:space="0" w:color="auto"/>
        <w:right w:val="none" w:sz="0" w:space="0" w:color="auto"/>
      </w:divBdr>
    </w:div>
    <w:div w:id="619536722">
      <w:bodyDiv w:val="1"/>
      <w:marLeft w:val="0"/>
      <w:marRight w:val="0"/>
      <w:marTop w:val="0"/>
      <w:marBottom w:val="0"/>
      <w:divBdr>
        <w:top w:val="none" w:sz="0" w:space="0" w:color="auto"/>
        <w:left w:val="none" w:sz="0" w:space="0" w:color="auto"/>
        <w:bottom w:val="none" w:sz="0" w:space="0" w:color="auto"/>
        <w:right w:val="none" w:sz="0" w:space="0" w:color="auto"/>
      </w:divBdr>
    </w:div>
    <w:div w:id="636493618">
      <w:bodyDiv w:val="1"/>
      <w:marLeft w:val="0"/>
      <w:marRight w:val="0"/>
      <w:marTop w:val="0"/>
      <w:marBottom w:val="0"/>
      <w:divBdr>
        <w:top w:val="none" w:sz="0" w:space="0" w:color="auto"/>
        <w:left w:val="none" w:sz="0" w:space="0" w:color="auto"/>
        <w:bottom w:val="none" w:sz="0" w:space="0" w:color="auto"/>
        <w:right w:val="none" w:sz="0" w:space="0" w:color="auto"/>
      </w:divBdr>
    </w:div>
    <w:div w:id="686059192">
      <w:bodyDiv w:val="1"/>
      <w:marLeft w:val="0"/>
      <w:marRight w:val="0"/>
      <w:marTop w:val="0"/>
      <w:marBottom w:val="0"/>
      <w:divBdr>
        <w:top w:val="none" w:sz="0" w:space="0" w:color="auto"/>
        <w:left w:val="none" w:sz="0" w:space="0" w:color="auto"/>
        <w:bottom w:val="none" w:sz="0" w:space="0" w:color="auto"/>
        <w:right w:val="none" w:sz="0" w:space="0" w:color="auto"/>
      </w:divBdr>
    </w:div>
    <w:div w:id="691226488">
      <w:bodyDiv w:val="1"/>
      <w:marLeft w:val="0"/>
      <w:marRight w:val="0"/>
      <w:marTop w:val="0"/>
      <w:marBottom w:val="0"/>
      <w:divBdr>
        <w:top w:val="none" w:sz="0" w:space="0" w:color="auto"/>
        <w:left w:val="none" w:sz="0" w:space="0" w:color="auto"/>
        <w:bottom w:val="none" w:sz="0" w:space="0" w:color="auto"/>
        <w:right w:val="none" w:sz="0" w:space="0" w:color="auto"/>
      </w:divBdr>
      <w:divsChild>
        <w:div w:id="1211267191">
          <w:marLeft w:val="0"/>
          <w:marRight w:val="0"/>
          <w:marTop w:val="0"/>
          <w:marBottom w:val="0"/>
          <w:divBdr>
            <w:top w:val="none" w:sz="0" w:space="0" w:color="auto"/>
            <w:left w:val="none" w:sz="0" w:space="0" w:color="auto"/>
            <w:bottom w:val="none" w:sz="0" w:space="0" w:color="auto"/>
            <w:right w:val="none" w:sz="0" w:space="0" w:color="auto"/>
          </w:divBdr>
        </w:div>
        <w:div w:id="650602239">
          <w:marLeft w:val="0"/>
          <w:marRight w:val="0"/>
          <w:marTop w:val="0"/>
          <w:marBottom w:val="0"/>
          <w:divBdr>
            <w:top w:val="none" w:sz="0" w:space="0" w:color="auto"/>
            <w:left w:val="none" w:sz="0" w:space="0" w:color="auto"/>
            <w:bottom w:val="none" w:sz="0" w:space="0" w:color="auto"/>
            <w:right w:val="none" w:sz="0" w:space="0" w:color="auto"/>
          </w:divBdr>
        </w:div>
        <w:div w:id="1800800038">
          <w:marLeft w:val="0"/>
          <w:marRight w:val="0"/>
          <w:marTop w:val="0"/>
          <w:marBottom w:val="0"/>
          <w:divBdr>
            <w:top w:val="none" w:sz="0" w:space="0" w:color="auto"/>
            <w:left w:val="none" w:sz="0" w:space="0" w:color="auto"/>
            <w:bottom w:val="none" w:sz="0" w:space="0" w:color="auto"/>
            <w:right w:val="none" w:sz="0" w:space="0" w:color="auto"/>
          </w:divBdr>
        </w:div>
        <w:div w:id="1111439266">
          <w:marLeft w:val="0"/>
          <w:marRight w:val="0"/>
          <w:marTop w:val="0"/>
          <w:marBottom w:val="0"/>
          <w:divBdr>
            <w:top w:val="none" w:sz="0" w:space="0" w:color="auto"/>
            <w:left w:val="none" w:sz="0" w:space="0" w:color="auto"/>
            <w:bottom w:val="none" w:sz="0" w:space="0" w:color="auto"/>
            <w:right w:val="none" w:sz="0" w:space="0" w:color="auto"/>
          </w:divBdr>
        </w:div>
        <w:div w:id="1451172097">
          <w:marLeft w:val="0"/>
          <w:marRight w:val="0"/>
          <w:marTop w:val="0"/>
          <w:marBottom w:val="0"/>
          <w:divBdr>
            <w:top w:val="none" w:sz="0" w:space="0" w:color="auto"/>
            <w:left w:val="none" w:sz="0" w:space="0" w:color="auto"/>
            <w:bottom w:val="none" w:sz="0" w:space="0" w:color="auto"/>
            <w:right w:val="none" w:sz="0" w:space="0" w:color="auto"/>
          </w:divBdr>
        </w:div>
        <w:div w:id="644314258">
          <w:marLeft w:val="0"/>
          <w:marRight w:val="0"/>
          <w:marTop w:val="0"/>
          <w:marBottom w:val="0"/>
          <w:divBdr>
            <w:top w:val="none" w:sz="0" w:space="0" w:color="auto"/>
            <w:left w:val="none" w:sz="0" w:space="0" w:color="auto"/>
            <w:bottom w:val="none" w:sz="0" w:space="0" w:color="auto"/>
            <w:right w:val="none" w:sz="0" w:space="0" w:color="auto"/>
          </w:divBdr>
        </w:div>
        <w:div w:id="1047873709">
          <w:marLeft w:val="0"/>
          <w:marRight w:val="0"/>
          <w:marTop w:val="0"/>
          <w:marBottom w:val="0"/>
          <w:divBdr>
            <w:top w:val="none" w:sz="0" w:space="0" w:color="auto"/>
            <w:left w:val="none" w:sz="0" w:space="0" w:color="auto"/>
            <w:bottom w:val="none" w:sz="0" w:space="0" w:color="auto"/>
            <w:right w:val="none" w:sz="0" w:space="0" w:color="auto"/>
          </w:divBdr>
        </w:div>
      </w:divsChild>
    </w:div>
    <w:div w:id="706031872">
      <w:bodyDiv w:val="1"/>
      <w:marLeft w:val="0"/>
      <w:marRight w:val="0"/>
      <w:marTop w:val="0"/>
      <w:marBottom w:val="0"/>
      <w:divBdr>
        <w:top w:val="none" w:sz="0" w:space="0" w:color="auto"/>
        <w:left w:val="none" w:sz="0" w:space="0" w:color="auto"/>
        <w:bottom w:val="none" w:sz="0" w:space="0" w:color="auto"/>
        <w:right w:val="none" w:sz="0" w:space="0" w:color="auto"/>
      </w:divBdr>
    </w:div>
    <w:div w:id="719748105">
      <w:bodyDiv w:val="1"/>
      <w:marLeft w:val="0"/>
      <w:marRight w:val="0"/>
      <w:marTop w:val="0"/>
      <w:marBottom w:val="0"/>
      <w:divBdr>
        <w:top w:val="none" w:sz="0" w:space="0" w:color="auto"/>
        <w:left w:val="none" w:sz="0" w:space="0" w:color="auto"/>
        <w:bottom w:val="none" w:sz="0" w:space="0" w:color="auto"/>
        <w:right w:val="none" w:sz="0" w:space="0" w:color="auto"/>
      </w:divBdr>
    </w:div>
    <w:div w:id="726798615">
      <w:bodyDiv w:val="1"/>
      <w:marLeft w:val="0"/>
      <w:marRight w:val="0"/>
      <w:marTop w:val="0"/>
      <w:marBottom w:val="0"/>
      <w:divBdr>
        <w:top w:val="none" w:sz="0" w:space="0" w:color="auto"/>
        <w:left w:val="none" w:sz="0" w:space="0" w:color="auto"/>
        <w:bottom w:val="none" w:sz="0" w:space="0" w:color="auto"/>
        <w:right w:val="none" w:sz="0" w:space="0" w:color="auto"/>
      </w:divBdr>
    </w:div>
    <w:div w:id="734936333">
      <w:bodyDiv w:val="1"/>
      <w:marLeft w:val="0"/>
      <w:marRight w:val="0"/>
      <w:marTop w:val="0"/>
      <w:marBottom w:val="0"/>
      <w:divBdr>
        <w:top w:val="none" w:sz="0" w:space="0" w:color="auto"/>
        <w:left w:val="none" w:sz="0" w:space="0" w:color="auto"/>
        <w:bottom w:val="none" w:sz="0" w:space="0" w:color="auto"/>
        <w:right w:val="none" w:sz="0" w:space="0" w:color="auto"/>
      </w:divBdr>
      <w:divsChild>
        <w:div w:id="1172450448">
          <w:marLeft w:val="0"/>
          <w:marRight w:val="0"/>
          <w:marTop w:val="0"/>
          <w:marBottom w:val="0"/>
          <w:divBdr>
            <w:top w:val="none" w:sz="0" w:space="0" w:color="auto"/>
            <w:left w:val="none" w:sz="0" w:space="0" w:color="auto"/>
            <w:bottom w:val="none" w:sz="0" w:space="0" w:color="auto"/>
            <w:right w:val="none" w:sz="0" w:space="0" w:color="auto"/>
          </w:divBdr>
        </w:div>
        <w:div w:id="414789406">
          <w:marLeft w:val="0"/>
          <w:marRight w:val="0"/>
          <w:marTop w:val="0"/>
          <w:marBottom w:val="0"/>
          <w:divBdr>
            <w:top w:val="none" w:sz="0" w:space="0" w:color="auto"/>
            <w:left w:val="none" w:sz="0" w:space="0" w:color="auto"/>
            <w:bottom w:val="none" w:sz="0" w:space="0" w:color="auto"/>
            <w:right w:val="none" w:sz="0" w:space="0" w:color="auto"/>
          </w:divBdr>
        </w:div>
        <w:div w:id="669910492">
          <w:marLeft w:val="0"/>
          <w:marRight w:val="0"/>
          <w:marTop w:val="0"/>
          <w:marBottom w:val="0"/>
          <w:divBdr>
            <w:top w:val="none" w:sz="0" w:space="0" w:color="auto"/>
            <w:left w:val="none" w:sz="0" w:space="0" w:color="auto"/>
            <w:bottom w:val="none" w:sz="0" w:space="0" w:color="auto"/>
            <w:right w:val="none" w:sz="0" w:space="0" w:color="auto"/>
          </w:divBdr>
        </w:div>
        <w:div w:id="1472207960">
          <w:marLeft w:val="0"/>
          <w:marRight w:val="0"/>
          <w:marTop w:val="0"/>
          <w:marBottom w:val="0"/>
          <w:divBdr>
            <w:top w:val="none" w:sz="0" w:space="0" w:color="auto"/>
            <w:left w:val="none" w:sz="0" w:space="0" w:color="auto"/>
            <w:bottom w:val="none" w:sz="0" w:space="0" w:color="auto"/>
            <w:right w:val="none" w:sz="0" w:space="0" w:color="auto"/>
          </w:divBdr>
        </w:div>
        <w:div w:id="1779980632">
          <w:marLeft w:val="0"/>
          <w:marRight w:val="0"/>
          <w:marTop w:val="0"/>
          <w:marBottom w:val="0"/>
          <w:divBdr>
            <w:top w:val="none" w:sz="0" w:space="0" w:color="auto"/>
            <w:left w:val="none" w:sz="0" w:space="0" w:color="auto"/>
            <w:bottom w:val="none" w:sz="0" w:space="0" w:color="auto"/>
            <w:right w:val="none" w:sz="0" w:space="0" w:color="auto"/>
          </w:divBdr>
        </w:div>
        <w:div w:id="508760034">
          <w:marLeft w:val="0"/>
          <w:marRight w:val="0"/>
          <w:marTop w:val="0"/>
          <w:marBottom w:val="0"/>
          <w:divBdr>
            <w:top w:val="none" w:sz="0" w:space="0" w:color="auto"/>
            <w:left w:val="none" w:sz="0" w:space="0" w:color="auto"/>
            <w:bottom w:val="none" w:sz="0" w:space="0" w:color="auto"/>
            <w:right w:val="none" w:sz="0" w:space="0" w:color="auto"/>
          </w:divBdr>
        </w:div>
        <w:div w:id="1614634935">
          <w:marLeft w:val="0"/>
          <w:marRight w:val="0"/>
          <w:marTop w:val="0"/>
          <w:marBottom w:val="0"/>
          <w:divBdr>
            <w:top w:val="none" w:sz="0" w:space="0" w:color="auto"/>
            <w:left w:val="none" w:sz="0" w:space="0" w:color="auto"/>
            <w:bottom w:val="none" w:sz="0" w:space="0" w:color="auto"/>
            <w:right w:val="none" w:sz="0" w:space="0" w:color="auto"/>
          </w:divBdr>
        </w:div>
        <w:div w:id="254898450">
          <w:marLeft w:val="0"/>
          <w:marRight w:val="0"/>
          <w:marTop w:val="0"/>
          <w:marBottom w:val="0"/>
          <w:divBdr>
            <w:top w:val="none" w:sz="0" w:space="0" w:color="auto"/>
            <w:left w:val="none" w:sz="0" w:space="0" w:color="auto"/>
            <w:bottom w:val="none" w:sz="0" w:space="0" w:color="auto"/>
            <w:right w:val="none" w:sz="0" w:space="0" w:color="auto"/>
          </w:divBdr>
        </w:div>
        <w:div w:id="2080126450">
          <w:marLeft w:val="0"/>
          <w:marRight w:val="0"/>
          <w:marTop w:val="0"/>
          <w:marBottom w:val="0"/>
          <w:divBdr>
            <w:top w:val="none" w:sz="0" w:space="0" w:color="auto"/>
            <w:left w:val="none" w:sz="0" w:space="0" w:color="auto"/>
            <w:bottom w:val="none" w:sz="0" w:space="0" w:color="auto"/>
            <w:right w:val="none" w:sz="0" w:space="0" w:color="auto"/>
          </w:divBdr>
        </w:div>
        <w:div w:id="465004969">
          <w:marLeft w:val="0"/>
          <w:marRight w:val="0"/>
          <w:marTop w:val="0"/>
          <w:marBottom w:val="0"/>
          <w:divBdr>
            <w:top w:val="none" w:sz="0" w:space="0" w:color="auto"/>
            <w:left w:val="none" w:sz="0" w:space="0" w:color="auto"/>
            <w:bottom w:val="none" w:sz="0" w:space="0" w:color="auto"/>
            <w:right w:val="none" w:sz="0" w:space="0" w:color="auto"/>
          </w:divBdr>
        </w:div>
      </w:divsChild>
    </w:div>
    <w:div w:id="746613195">
      <w:bodyDiv w:val="1"/>
      <w:marLeft w:val="0"/>
      <w:marRight w:val="0"/>
      <w:marTop w:val="0"/>
      <w:marBottom w:val="0"/>
      <w:divBdr>
        <w:top w:val="none" w:sz="0" w:space="0" w:color="auto"/>
        <w:left w:val="none" w:sz="0" w:space="0" w:color="auto"/>
        <w:bottom w:val="none" w:sz="0" w:space="0" w:color="auto"/>
        <w:right w:val="none" w:sz="0" w:space="0" w:color="auto"/>
      </w:divBdr>
    </w:div>
    <w:div w:id="750657710">
      <w:bodyDiv w:val="1"/>
      <w:marLeft w:val="0"/>
      <w:marRight w:val="0"/>
      <w:marTop w:val="0"/>
      <w:marBottom w:val="0"/>
      <w:divBdr>
        <w:top w:val="none" w:sz="0" w:space="0" w:color="auto"/>
        <w:left w:val="none" w:sz="0" w:space="0" w:color="auto"/>
        <w:bottom w:val="none" w:sz="0" w:space="0" w:color="auto"/>
        <w:right w:val="none" w:sz="0" w:space="0" w:color="auto"/>
      </w:divBdr>
    </w:div>
    <w:div w:id="774717543">
      <w:bodyDiv w:val="1"/>
      <w:marLeft w:val="0"/>
      <w:marRight w:val="0"/>
      <w:marTop w:val="0"/>
      <w:marBottom w:val="0"/>
      <w:divBdr>
        <w:top w:val="none" w:sz="0" w:space="0" w:color="auto"/>
        <w:left w:val="none" w:sz="0" w:space="0" w:color="auto"/>
        <w:bottom w:val="none" w:sz="0" w:space="0" w:color="auto"/>
        <w:right w:val="none" w:sz="0" w:space="0" w:color="auto"/>
      </w:divBdr>
    </w:div>
    <w:div w:id="780295531">
      <w:bodyDiv w:val="1"/>
      <w:marLeft w:val="0"/>
      <w:marRight w:val="0"/>
      <w:marTop w:val="0"/>
      <w:marBottom w:val="0"/>
      <w:divBdr>
        <w:top w:val="none" w:sz="0" w:space="0" w:color="auto"/>
        <w:left w:val="none" w:sz="0" w:space="0" w:color="auto"/>
        <w:bottom w:val="none" w:sz="0" w:space="0" w:color="auto"/>
        <w:right w:val="none" w:sz="0" w:space="0" w:color="auto"/>
      </w:divBdr>
    </w:div>
    <w:div w:id="784740495">
      <w:bodyDiv w:val="1"/>
      <w:marLeft w:val="0"/>
      <w:marRight w:val="0"/>
      <w:marTop w:val="0"/>
      <w:marBottom w:val="0"/>
      <w:divBdr>
        <w:top w:val="none" w:sz="0" w:space="0" w:color="auto"/>
        <w:left w:val="none" w:sz="0" w:space="0" w:color="auto"/>
        <w:bottom w:val="none" w:sz="0" w:space="0" w:color="auto"/>
        <w:right w:val="none" w:sz="0" w:space="0" w:color="auto"/>
      </w:divBdr>
    </w:div>
    <w:div w:id="786432856">
      <w:bodyDiv w:val="1"/>
      <w:marLeft w:val="0"/>
      <w:marRight w:val="0"/>
      <w:marTop w:val="0"/>
      <w:marBottom w:val="0"/>
      <w:divBdr>
        <w:top w:val="none" w:sz="0" w:space="0" w:color="auto"/>
        <w:left w:val="none" w:sz="0" w:space="0" w:color="auto"/>
        <w:bottom w:val="none" w:sz="0" w:space="0" w:color="auto"/>
        <w:right w:val="none" w:sz="0" w:space="0" w:color="auto"/>
      </w:divBdr>
    </w:div>
    <w:div w:id="798380516">
      <w:bodyDiv w:val="1"/>
      <w:marLeft w:val="0"/>
      <w:marRight w:val="0"/>
      <w:marTop w:val="0"/>
      <w:marBottom w:val="0"/>
      <w:divBdr>
        <w:top w:val="none" w:sz="0" w:space="0" w:color="auto"/>
        <w:left w:val="none" w:sz="0" w:space="0" w:color="auto"/>
        <w:bottom w:val="none" w:sz="0" w:space="0" w:color="auto"/>
        <w:right w:val="none" w:sz="0" w:space="0" w:color="auto"/>
      </w:divBdr>
    </w:div>
    <w:div w:id="809513464">
      <w:bodyDiv w:val="1"/>
      <w:marLeft w:val="0"/>
      <w:marRight w:val="0"/>
      <w:marTop w:val="0"/>
      <w:marBottom w:val="0"/>
      <w:divBdr>
        <w:top w:val="none" w:sz="0" w:space="0" w:color="auto"/>
        <w:left w:val="none" w:sz="0" w:space="0" w:color="auto"/>
        <w:bottom w:val="none" w:sz="0" w:space="0" w:color="auto"/>
        <w:right w:val="none" w:sz="0" w:space="0" w:color="auto"/>
      </w:divBdr>
    </w:div>
    <w:div w:id="823666963">
      <w:bodyDiv w:val="1"/>
      <w:marLeft w:val="0"/>
      <w:marRight w:val="0"/>
      <w:marTop w:val="0"/>
      <w:marBottom w:val="0"/>
      <w:divBdr>
        <w:top w:val="none" w:sz="0" w:space="0" w:color="auto"/>
        <w:left w:val="none" w:sz="0" w:space="0" w:color="auto"/>
        <w:bottom w:val="none" w:sz="0" w:space="0" w:color="auto"/>
        <w:right w:val="none" w:sz="0" w:space="0" w:color="auto"/>
      </w:divBdr>
      <w:divsChild>
        <w:div w:id="1756247922">
          <w:marLeft w:val="0"/>
          <w:marRight w:val="0"/>
          <w:marTop w:val="0"/>
          <w:marBottom w:val="0"/>
          <w:divBdr>
            <w:top w:val="none" w:sz="0" w:space="0" w:color="auto"/>
            <w:left w:val="none" w:sz="0" w:space="0" w:color="auto"/>
            <w:bottom w:val="none" w:sz="0" w:space="0" w:color="auto"/>
            <w:right w:val="none" w:sz="0" w:space="0" w:color="auto"/>
          </w:divBdr>
          <w:divsChild>
            <w:div w:id="1618100428">
              <w:marLeft w:val="0"/>
              <w:marRight w:val="0"/>
              <w:marTop w:val="0"/>
              <w:marBottom w:val="0"/>
              <w:divBdr>
                <w:top w:val="none" w:sz="0" w:space="0" w:color="auto"/>
                <w:left w:val="none" w:sz="0" w:space="0" w:color="auto"/>
                <w:bottom w:val="none" w:sz="0" w:space="0" w:color="auto"/>
                <w:right w:val="none" w:sz="0" w:space="0" w:color="auto"/>
              </w:divBdr>
              <w:divsChild>
                <w:div w:id="2089573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5456106">
      <w:bodyDiv w:val="1"/>
      <w:marLeft w:val="0"/>
      <w:marRight w:val="0"/>
      <w:marTop w:val="0"/>
      <w:marBottom w:val="0"/>
      <w:divBdr>
        <w:top w:val="none" w:sz="0" w:space="0" w:color="auto"/>
        <w:left w:val="none" w:sz="0" w:space="0" w:color="auto"/>
        <w:bottom w:val="none" w:sz="0" w:space="0" w:color="auto"/>
        <w:right w:val="none" w:sz="0" w:space="0" w:color="auto"/>
      </w:divBdr>
    </w:div>
    <w:div w:id="839739364">
      <w:bodyDiv w:val="1"/>
      <w:marLeft w:val="0"/>
      <w:marRight w:val="0"/>
      <w:marTop w:val="0"/>
      <w:marBottom w:val="0"/>
      <w:divBdr>
        <w:top w:val="none" w:sz="0" w:space="0" w:color="auto"/>
        <w:left w:val="none" w:sz="0" w:space="0" w:color="auto"/>
        <w:bottom w:val="none" w:sz="0" w:space="0" w:color="auto"/>
        <w:right w:val="none" w:sz="0" w:space="0" w:color="auto"/>
      </w:divBdr>
    </w:div>
    <w:div w:id="841436536">
      <w:bodyDiv w:val="1"/>
      <w:marLeft w:val="0"/>
      <w:marRight w:val="0"/>
      <w:marTop w:val="0"/>
      <w:marBottom w:val="0"/>
      <w:divBdr>
        <w:top w:val="none" w:sz="0" w:space="0" w:color="auto"/>
        <w:left w:val="none" w:sz="0" w:space="0" w:color="auto"/>
        <w:bottom w:val="none" w:sz="0" w:space="0" w:color="auto"/>
        <w:right w:val="none" w:sz="0" w:space="0" w:color="auto"/>
      </w:divBdr>
    </w:div>
    <w:div w:id="853497391">
      <w:bodyDiv w:val="1"/>
      <w:marLeft w:val="0"/>
      <w:marRight w:val="0"/>
      <w:marTop w:val="0"/>
      <w:marBottom w:val="0"/>
      <w:divBdr>
        <w:top w:val="none" w:sz="0" w:space="0" w:color="auto"/>
        <w:left w:val="none" w:sz="0" w:space="0" w:color="auto"/>
        <w:bottom w:val="none" w:sz="0" w:space="0" w:color="auto"/>
        <w:right w:val="none" w:sz="0" w:space="0" w:color="auto"/>
      </w:divBdr>
    </w:div>
    <w:div w:id="922494499">
      <w:bodyDiv w:val="1"/>
      <w:marLeft w:val="0"/>
      <w:marRight w:val="0"/>
      <w:marTop w:val="0"/>
      <w:marBottom w:val="0"/>
      <w:divBdr>
        <w:top w:val="none" w:sz="0" w:space="0" w:color="auto"/>
        <w:left w:val="none" w:sz="0" w:space="0" w:color="auto"/>
        <w:bottom w:val="none" w:sz="0" w:space="0" w:color="auto"/>
        <w:right w:val="none" w:sz="0" w:space="0" w:color="auto"/>
      </w:divBdr>
    </w:div>
    <w:div w:id="939416475">
      <w:bodyDiv w:val="1"/>
      <w:marLeft w:val="0"/>
      <w:marRight w:val="0"/>
      <w:marTop w:val="0"/>
      <w:marBottom w:val="0"/>
      <w:divBdr>
        <w:top w:val="none" w:sz="0" w:space="0" w:color="auto"/>
        <w:left w:val="none" w:sz="0" w:space="0" w:color="auto"/>
        <w:bottom w:val="none" w:sz="0" w:space="0" w:color="auto"/>
        <w:right w:val="none" w:sz="0" w:space="0" w:color="auto"/>
      </w:divBdr>
    </w:div>
    <w:div w:id="944456539">
      <w:bodyDiv w:val="1"/>
      <w:marLeft w:val="0"/>
      <w:marRight w:val="0"/>
      <w:marTop w:val="0"/>
      <w:marBottom w:val="0"/>
      <w:divBdr>
        <w:top w:val="none" w:sz="0" w:space="0" w:color="auto"/>
        <w:left w:val="none" w:sz="0" w:space="0" w:color="auto"/>
        <w:bottom w:val="none" w:sz="0" w:space="0" w:color="auto"/>
        <w:right w:val="none" w:sz="0" w:space="0" w:color="auto"/>
      </w:divBdr>
    </w:div>
    <w:div w:id="964313281">
      <w:bodyDiv w:val="1"/>
      <w:marLeft w:val="0"/>
      <w:marRight w:val="0"/>
      <w:marTop w:val="0"/>
      <w:marBottom w:val="0"/>
      <w:divBdr>
        <w:top w:val="none" w:sz="0" w:space="0" w:color="auto"/>
        <w:left w:val="none" w:sz="0" w:space="0" w:color="auto"/>
        <w:bottom w:val="none" w:sz="0" w:space="0" w:color="auto"/>
        <w:right w:val="none" w:sz="0" w:space="0" w:color="auto"/>
      </w:divBdr>
    </w:div>
    <w:div w:id="1005474105">
      <w:bodyDiv w:val="1"/>
      <w:marLeft w:val="0"/>
      <w:marRight w:val="0"/>
      <w:marTop w:val="0"/>
      <w:marBottom w:val="0"/>
      <w:divBdr>
        <w:top w:val="none" w:sz="0" w:space="0" w:color="auto"/>
        <w:left w:val="none" w:sz="0" w:space="0" w:color="auto"/>
        <w:bottom w:val="none" w:sz="0" w:space="0" w:color="auto"/>
        <w:right w:val="none" w:sz="0" w:space="0" w:color="auto"/>
      </w:divBdr>
      <w:divsChild>
        <w:div w:id="708455722">
          <w:marLeft w:val="0"/>
          <w:marRight w:val="0"/>
          <w:marTop w:val="0"/>
          <w:marBottom w:val="0"/>
          <w:divBdr>
            <w:top w:val="none" w:sz="0" w:space="0" w:color="auto"/>
            <w:left w:val="none" w:sz="0" w:space="0" w:color="auto"/>
            <w:bottom w:val="none" w:sz="0" w:space="0" w:color="auto"/>
            <w:right w:val="none" w:sz="0" w:space="0" w:color="auto"/>
          </w:divBdr>
        </w:div>
        <w:div w:id="1115490669">
          <w:marLeft w:val="0"/>
          <w:marRight w:val="0"/>
          <w:marTop w:val="0"/>
          <w:marBottom w:val="0"/>
          <w:divBdr>
            <w:top w:val="none" w:sz="0" w:space="0" w:color="auto"/>
            <w:left w:val="none" w:sz="0" w:space="0" w:color="auto"/>
            <w:bottom w:val="none" w:sz="0" w:space="0" w:color="auto"/>
            <w:right w:val="none" w:sz="0" w:space="0" w:color="auto"/>
          </w:divBdr>
        </w:div>
        <w:div w:id="394745994">
          <w:marLeft w:val="0"/>
          <w:marRight w:val="0"/>
          <w:marTop w:val="0"/>
          <w:marBottom w:val="0"/>
          <w:divBdr>
            <w:top w:val="none" w:sz="0" w:space="0" w:color="auto"/>
            <w:left w:val="none" w:sz="0" w:space="0" w:color="auto"/>
            <w:bottom w:val="none" w:sz="0" w:space="0" w:color="auto"/>
            <w:right w:val="none" w:sz="0" w:space="0" w:color="auto"/>
          </w:divBdr>
        </w:div>
      </w:divsChild>
    </w:div>
    <w:div w:id="1022172940">
      <w:bodyDiv w:val="1"/>
      <w:marLeft w:val="0"/>
      <w:marRight w:val="0"/>
      <w:marTop w:val="0"/>
      <w:marBottom w:val="0"/>
      <w:divBdr>
        <w:top w:val="none" w:sz="0" w:space="0" w:color="auto"/>
        <w:left w:val="none" w:sz="0" w:space="0" w:color="auto"/>
        <w:bottom w:val="none" w:sz="0" w:space="0" w:color="auto"/>
        <w:right w:val="none" w:sz="0" w:space="0" w:color="auto"/>
      </w:divBdr>
    </w:div>
    <w:div w:id="1035542974">
      <w:bodyDiv w:val="1"/>
      <w:marLeft w:val="0"/>
      <w:marRight w:val="0"/>
      <w:marTop w:val="0"/>
      <w:marBottom w:val="0"/>
      <w:divBdr>
        <w:top w:val="none" w:sz="0" w:space="0" w:color="auto"/>
        <w:left w:val="none" w:sz="0" w:space="0" w:color="auto"/>
        <w:bottom w:val="none" w:sz="0" w:space="0" w:color="auto"/>
        <w:right w:val="none" w:sz="0" w:space="0" w:color="auto"/>
      </w:divBdr>
    </w:div>
    <w:div w:id="1044983861">
      <w:bodyDiv w:val="1"/>
      <w:marLeft w:val="0"/>
      <w:marRight w:val="0"/>
      <w:marTop w:val="0"/>
      <w:marBottom w:val="0"/>
      <w:divBdr>
        <w:top w:val="none" w:sz="0" w:space="0" w:color="auto"/>
        <w:left w:val="none" w:sz="0" w:space="0" w:color="auto"/>
        <w:bottom w:val="none" w:sz="0" w:space="0" w:color="auto"/>
        <w:right w:val="none" w:sz="0" w:space="0" w:color="auto"/>
      </w:divBdr>
    </w:div>
    <w:div w:id="1046948556">
      <w:bodyDiv w:val="1"/>
      <w:marLeft w:val="0"/>
      <w:marRight w:val="0"/>
      <w:marTop w:val="0"/>
      <w:marBottom w:val="0"/>
      <w:divBdr>
        <w:top w:val="none" w:sz="0" w:space="0" w:color="auto"/>
        <w:left w:val="none" w:sz="0" w:space="0" w:color="auto"/>
        <w:bottom w:val="none" w:sz="0" w:space="0" w:color="auto"/>
        <w:right w:val="none" w:sz="0" w:space="0" w:color="auto"/>
      </w:divBdr>
    </w:div>
    <w:div w:id="1047527440">
      <w:bodyDiv w:val="1"/>
      <w:marLeft w:val="0"/>
      <w:marRight w:val="0"/>
      <w:marTop w:val="0"/>
      <w:marBottom w:val="0"/>
      <w:divBdr>
        <w:top w:val="none" w:sz="0" w:space="0" w:color="auto"/>
        <w:left w:val="none" w:sz="0" w:space="0" w:color="auto"/>
        <w:bottom w:val="none" w:sz="0" w:space="0" w:color="auto"/>
        <w:right w:val="none" w:sz="0" w:space="0" w:color="auto"/>
      </w:divBdr>
    </w:div>
    <w:div w:id="1056858624">
      <w:bodyDiv w:val="1"/>
      <w:marLeft w:val="0"/>
      <w:marRight w:val="0"/>
      <w:marTop w:val="0"/>
      <w:marBottom w:val="0"/>
      <w:divBdr>
        <w:top w:val="none" w:sz="0" w:space="0" w:color="auto"/>
        <w:left w:val="none" w:sz="0" w:space="0" w:color="auto"/>
        <w:bottom w:val="none" w:sz="0" w:space="0" w:color="auto"/>
        <w:right w:val="none" w:sz="0" w:space="0" w:color="auto"/>
      </w:divBdr>
      <w:divsChild>
        <w:div w:id="1946031994">
          <w:marLeft w:val="0"/>
          <w:marRight w:val="0"/>
          <w:marTop w:val="0"/>
          <w:marBottom w:val="0"/>
          <w:divBdr>
            <w:top w:val="none" w:sz="0" w:space="0" w:color="auto"/>
            <w:left w:val="none" w:sz="0" w:space="0" w:color="auto"/>
            <w:bottom w:val="none" w:sz="0" w:space="0" w:color="auto"/>
            <w:right w:val="none" w:sz="0" w:space="0" w:color="auto"/>
          </w:divBdr>
          <w:divsChild>
            <w:div w:id="932979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314948">
      <w:bodyDiv w:val="1"/>
      <w:marLeft w:val="0"/>
      <w:marRight w:val="0"/>
      <w:marTop w:val="0"/>
      <w:marBottom w:val="0"/>
      <w:divBdr>
        <w:top w:val="none" w:sz="0" w:space="0" w:color="auto"/>
        <w:left w:val="none" w:sz="0" w:space="0" w:color="auto"/>
        <w:bottom w:val="none" w:sz="0" w:space="0" w:color="auto"/>
        <w:right w:val="none" w:sz="0" w:space="0" w:color="auto"/>
      </w:divBdr>
    </w:div>
    <w:div w:id="1060323389">
      <w:bodyDiv w:val="1"/>
      <w:marLeft w:val="0"/>
      <w:marRight w:val="0"/>
      <w:marTop w:val="0"/>
      <w:marBottom w:val="0"/>
      <w:divBdr>
        <w:top w:val="none" w:sz="0" w:space="0" w:color="auto"/>
        <w:left w:val="none" w:sz="0" w:space="0" w:color="auto"/>
        <w:bottom w:val="none" w:sz="0" w:space="0" w:color="auto"/>
        <w:right w:val="none" w:sz="0" w:space="0" w:color="auto"/>
      </w:divBdr>
    </w:div>
    <w:div w:id="1079329205">
      <w:bodyDiv w:val="1"/>
      <w:marLeft w:val="0"/>
      <w:marRight w:val="0"/>
      <w:marTop w:val="0"/>
      <w:marBottom w:val="0"/>
      <w:divBdr>
        <w:top w:val="none" w:sz="0" w:space="0" w:color="auto"/>
        <w:left w:val="none" w:sz="0" w:space="0" w:color="auto"/>
        <w:bottom w:val="none" w:sz="0" w:space="0" w:color="auto"/>
        <w:right w:val="none" w:sz="0" w:space="0" w:color="auto"/>
      </w:divBdr>
    </w:div>
    <w:div w:id="1086657903">
      <w:bodyDiv w:val="1"/>
      <w:marLeft w:val="0"/>
      <w:marRight w:val="0"/>
      <w:marTop w:val="0"/>
      <w:marBottom w:val="0"/>
      <w:divBdr>
        <w:top w:val="none" w:sz="0" w:space="0" w:color="auto"/>
        <w:left w:val="none" w:sz="0" w:space="0" w:color="auto"/>
        <w:bottom w:val="none" w:sz="0" w:space="0" w:color="auto"/>
        <w:right w:val="none" w:sz="0" w:space="0" w:color="auto"/>
      </w:divBdr>
    </w:div>
    <w:div w:id="1087847511">
      <w:bodyDiv w:val="1"/>
      <w:marLeft w:val="0"/>
      <w:marRight w:val="0"/>
      <w:marTop w:val="0"/>
      <w:marBottom w:val="0"/>
      <w:divBdr>
        <w:top w:val="none" w:sz="0" w:space="0" w:color="auto"/>
        <w:left w:val="none" w:sz="0" w:space="0" w:color="auto"/>
        <w:bottom w:val="none" w:sz="0" w:space="0" w:color="auto"/>
        <w:right w:val="none" w:sz="0" w:space="0" w:color="auto"/>
      </w:divBdr>
    </w:div>
    <w:div w:id="1098328068">
      <w:bodyDiv w:val="1"/>
      <w:marLeft w:val="0"/>
      <w:marRight w:val="0"/>
      <w:marTop w:val="0"/>
      <w:marBottom w:val="0"/>
      <w:divBdr>
        <w:top w:val="none" w:sz="0" w:space="0" w:color="auto"/>
        <w:left w:val="none" w:sz="0" w:space="0" w:color="auto"/>
        <w:bottom w:val="none" w:sz="0" w:space="0" w:color="auto"/>
        <w:right w:val="none" w:sz="0" w:space="0" w:color="auto"/>
      </w:divBdr>
    </w:div>
    <w:div w:id="1101411075">
      <w:bodyDiv w:val="1"/>
      <w:marLeft w:val="0"/>
      <w:marRight w:val="0"/>
      <w:marTop w:val="0"/>
      <w:marBottom w:val="0"/>
      <w:divBdr>
        <w:top w:val="none" w:sz="0" w:space="0" w:color="auto"/>
        <w:left w:val="none" w:sz="0" w:space="0" w:color="auto"/>
        <w:bottom w:val="none" w:sz="0" w:space="0" w:color="auto"/>
        <w:right w:val="none" w:sz="0" w:space="0" w:color="auto"/>
      </w:divBdr>
    </w:div>
    <w:div w:id="1106732415">
      <w:bodyDiv w:val="1"/>
      <w:marLeft w:val="0"/>
      <w:marRight w:val="0"/>
      <w:marTop w:val="0"/>
      <w:marBottom w:val="0"/>
      <w:divBdr>
        <w:top w:val="none" w:sz="0" w:space="0" w:color="auto"/>
        <w:left w:val="none" w:sz="0" w:space="0" w:color="auto"/>
        <w:bottom w:val="none" w:sz="0" w:space="0" w:color="auto"/>
        <w:right w:val="none" w:sz="0" w:space="0" w:color="auto"/>
      </w:divBdr>
    </w:div>
    <w:div w:id="1108351988">
      <w:bodyDiv w:val="1"/>
      <w:marLeft w:val="0"/>
      <w:marRight w:val="0"/>
      <w:marTop w:val="0"/>
      <w:marBottom w:val="0"/>
      <w:divBdr>
        <w:top w:val="none" w:sz="0" w:space="0" w:color="auto"/>
        <w:left w:val="none" w:sz="0" w:space="0" w:color="auto"/>
        <w:bottom w:val="none" w:sz="0" w:space="0" w:color="auto"/>
        <w:right w:val="none" w:sz="0" w:space="0" w:color="auto"/>
      </w:divBdr>
    </w:div>
    <w:div w:id="1148399550">
      <w:bodyDiv w:val="1"/>
      <w:marLeft w:val="0"/>
      <w:marRight w:val="0"/>
      <w:marTop w:val="0"/>
      <w:marBottom w:val="0"/>
      <w:divBdr>
        <w:top w:val="none" w:sz="0" w:space="0" w:color="auto"/>
        <w:left w:val="none" w:sz="0" w:space="0" w:color="auto"/>
        <w:bottom w:val="none" w:sz="0" w:space="0" w:color="auto"/>
        <w:right w:val="none" w:sz="0" w:space="0" w:color="auto"/>
      </w:divBdr>
    </w:div>
    <w:div w:id="1163081524">
      <w:bodyDiv w:val="1"/>
      <w:marLeft w:val="0"/>
      <w:marRight w:val="0"/>
      <w:marTop w:val="0"/>
      <w:marBottom w:val="0"/>
      <w:divBdr>
        <w:top w:val="none" w:sz="0" w:space="0" w:color="auto"/>
        <w:left w:val="none" w:sz="0" w:space="0" w:color="auto"/>
        <w:bottom w:val="none" w:sz="0" w:space="0" w:color="auto"/>
        <w:right w:val="none" w:sz="0" w:space="0" w:color="auto"/>
      </w:divBdr>
    </w:div>
    <w:div w:id="1166432559">
      <w:bodyDiv w:val="1"/>
      <w:marLeft w:val="0"/>
      <w:marRight w:val="0"/>
      <w:marTop w:val="0"/>
      <w:marBottom w:val="0"/>
      <w:divBdr>
        <w:top w:val="none" w:sz="0" w:space="0" w:color="auto"/>
        <w:left w:val="none" w:sz="0" w:space="0" w:color="auto"/>
        <w:bottom w:val="none" w:sz="0" w:space="0" w:color="auto"/>
        <w:right w:val="none" w:sz="0" w:space="0" w:color="auto"/>
      </w:divBdr>
    </w:div>
    <w:div w:id="1193156042">
      <w:bodyDiv w:val="1"/>
      <w:marLeft w:val="0"/>
      <w:marRight w:val="0"/>
      <w:marTop w:val="0"/>
      <w:marBottom w:val="0"/>
      <w:divBdr>
        <w:top w:val="none" w:sz="0" w:space="0" w:color="auto"/>
        <w:left w:val="none" w:sz="0" w:space="0" w:color="auto"/>
        <w:bottom w:val="none" w:sz="0" w:space="0" w:color="auto"/>
        <w:right w:val="none" w:sz="0" w:space="0" w:color="auto"/>
      </w:divBdr>
    </w:div>
    <w:div w:id="1238439138">
      <w:bodyDiv w:val="1"/>
      <w:marLeft w:val="0"/>
      <w:marRight w:val="0"/>
      <w:marTop w:val="0"/>
      <w:marBottom w:val="0"/>
      <w:divBdr>
        <w:top w:val="none" w:sz="0" w:space="0" w:color="auto"/>
        <w:left w:val="none" w:sz="0" w:space="0" w:color="auto"/>
        <w:bottom w:val="none" w:sz="0" w:space="0" w:color="auto"/>
        <w:right w:val="none" w:sz="0" w:space="0" w:color="auto"/>
      </w:divBdr>
    </w:div>
    <w:div w:id="1253472003">
      <w:bodyDiv w:val="1"/>
      <w:marLeft w:val="0"/>
      <w:marRight w:val="0"/>
      <w:marTop w:val="0"/>
      <w:marBottom w:val="0"/>
      <w:divBdr>
        <w:top w:val="none" w:sz="0" w:space="0" w:color="auto"/>
        <w:left w:val="none" w:sz="0" w:space="0" w:color="auto"/>
        <w:bottom w:val="none" w:sz="0" w:space="0" w:color="auto"/>
        <w:right w:val="none" w:sz="0" w:space="0" w:color="auto"/>
      </w:divBdr>
    </w:div>
    <w:div w:id="1256354419">
      <w:bodyDiv w:val="1"/>
      <w:marLeft w:val="0"/>
      <w:marRight w:val="0"/>
      <w:marTop w:val="0"/>
      <w:marBottom w:val="0"/>
      <w:divBdr>
        <w:top w:val="none" w:sz="0" w:space="0" w:color="auto"/>
        <w:left w:val="none" w:sz="0" w:space="0" w:color="auto"/>
        <w:bottom w:val="none" w:sz="0" w:space="0" w:color="auto"/>
        <w:right w:val="none" w:sz="0" w:space="0" w:color="auto"/>
      </w:divBdr>
    </w:div>
    <w:div w:id="1289552562">
      <w:bodyDiv w:val="1"/>
      <w:marLeft w:val="0"/>
      <w:marRight w:val="0"/>
      <w:marTop w:val="0"/>
      <w:marBottom w:val="0"/>
      <w:divBdr>
        <w:top w:val="none" w:sz="0" w:space="0" w:color="auto"/>
        <w:left w:val="none" w:sz="0" w:space="0" w:color="auto"/>
        <w:bottom w:val="none" w:sz="0" w:space="0" w:color="auto"/>
        <w:right w:val="none" w:sz="0" w:space="0" w:color="auto"/>
      </w:divBdr>
      <w:divsChild>
        <w:div w:id="1096367149">
          <w:marLeft w:val="0"/>
          <w:marRight w:val="0"/>
          <w:marTop w:val="0"/>
          <w:marBottom w:val="0"/>
          <w:divBdr>
            <w:top w:val="none" w:sz="0" w:space="0" w:color="auto"/>
            <w:left w:val="none" w:sz="0" w:space="0" w:color="auto"/>
            <w:bottom w:val="none" w:sz="0" w:space="0" w:color="auto"/>
            <w:right w:val="none" w:sz="0" w:space="0" w:color="auto"/>
          </w:divBdr>
        </w:div>
        <w:div w:id="797456452">
          <w:marLeft w:val="0"/>
          <w:marRight w:val="0"/>
          <w:marTop w:val="0"/>
          <w:marBottom w:val="0"/>
          <w:divBdr>
            <w:top w:val="none" w:sz="0" w:space="0" w:color="auto"/>
            <w:left w:val="none" w:sz="0" w:space="0" w:color="auto"/>
            <w:bottom w:val="none" w:sz="0" w:space="0" w:color="auto"/>
            <w:right w:val="none" w:sz="0" w:space="0" w:color="auto"/>
          </w:divBdr>
        </w:div>
        <w:div w:id="548344439">
          <w:marLeft w:val="0"/>
          <w:marRight w:val="0"/>
          <w:marTop w:val="0"/>
          <w:marBottom w:val="0"/>
          <w:divBdr>
            <w:top w:val="none" w:sz="0" w:space="0" w:color="auto"/>
            <w:left w:val="none" w:sz="0" w:space="0" w:color="auto"/>
            <w:bottom w:val="none" w:sz="0" w:space="0" w:color="auto"/>
            <w:right w:val="none" w:sz="0" w:space="0" w:color="auto"/>
          </w:divBdr>
        </w:div>
        <w:div w:id="2069264281">
          <w:marLeft w:val="0"/>
          <w:marRight w:val="0"/>
          <w:marTop w:val="0"/>
          <w:marBottom w:val="0"/>
          <w:divBdr>
            <w:top w:val="none" w:sz="0" w:space="0" w:color="auto"/>
            <w:left w:val="none" w:sz="0" w:space="0" w:color="auto"/>
            <w:bottom w:val="none" w:sz="0" w:space="0" w:color="auto"/>
            <w:right w:val="none" w:sz="0" w:space="0" w:color="auto"/>
          </w:divBdr>
        </w:div>
        <w:div w:id="1215779407">
          <w:marLeft w:val="0"/>
          <w:marRight w:val="0"/>
          <w:marTop w:val="0"/>
          <w:marBottom w:val="0"/>
          <w:divBdr>
            <w:top w:val="none" w:sz="0" w:space="0" w:color="auto"/>
            <w:left w:val="none" w:sz="0" w:space="0" w:color="auto"/>
            <w:bottom w:val="none" w:sz="0" w:space="0" w:color="auto"/>
            <w:right w:val="none" w:sz="0" w:space="0" w:color="auto"/>
          </w:divBdr>
        </w:div>
      </w:divsChild>
    </w:div>
    <w:div w:id="1295450880">
      <w:bodyDiv w:val="1"/>
      <w:marLeft w:val="0"/>
      <w:marRight w:val="0"/>
      <w:marTop w:val="0"/>
      <w:marBottom w:val="0"/>
      <w:divBdr>
        <w:top w:val="none" w:sz="0" w:space="0" w:color="auto"/>
        <w:left w:val="none" w:sz="0" w:space="0" w:color="auto"/>
        <w:bottom w:val="none" w:sz="0" w:space="0" w:color="auto"/>
        <w:right w:val="none" w:sz="0" w:space="0" w:color="auto"/>
      </w:divBdr>
    </w:div>
    <w:div w:id="1330137907">
      <w:bodyDiv w:val="1"/>
      <w:marLeft w:val="0"/>
      <w:marRight w:val="0"/>
      <w:marTop w:val="0"/>
      <w:marBottom w:val="0"/>
      <w:divBdr>
        <w:top w:val="none" w:sz="0" w:space="0" w:color="auto"/>
        <w:left w:val="none" w:sz="0" w:space="0" w:color="auto"/>
        <w:bottom w:val="none" w:sz="0" w:space="0" w:color="auto"/>
        <w:right w:val="none" w:sz="0" w:space="0" w:color="auto"/>
      </w:divBdr>
    </w:div>
    <w:div w:id="1337536341">
      <w:bodyDiv w:val="1"/>
      <w:marLeft w:val="0"/>
      <w:marRight w:val="0"/>
      <w:marTop w:val="0"/>
      <w:marBottom w:val="0"/>
      <w:divBdr>
        <w:top w:val="none" w:sz="0" w:space="0" w:color="auto"/>
        <w:left w:val="none" w:sz="0" w:space="0" w:color="auto"/>
        <w:bottom w:val="none" w:sz="0" w:space="0" w:color="auto"/>
        <w:right w:val="none" w:sz="0" w:space="0" w:color="auto"/>
      </w:divBdr>
    </w:div>
    <w:div w:id="1352223381">
      <w:bodyDiv w:val="1"/>
      <w:marLeft w:val="0"/>
      <w:marRight w:val="0"/>
      <w:marTop w:val="0"/>
      <w:marBottom w:val="0"/>
      <w:divBdr>
        <w:top w:val="none" w:sz="0" w:space="0" w:color="auto"/>
        <w:left w:val="none" w:sz="0" w:space="0" w:color="auto"/>
        <w:bottom w:val="none" w:sz="0" w:space="0" w:color="auto"/>
        <w:right w:val="none" w:sz="0" w:space="0" w:color="auto"/>
      </w:divBdr>
    </w:div>
    <w:div w:id="1361322596">
      <w:bodyDiv w:val="1"/>
      <w:marLeft w:val="0"/>
      <w:marRight w:val="0"/>
      <w:marTop w:val="0"/>
      <w:marBottom w:val="0"/>
      <w:divBdr>
        <w:top w:val="none" w:sz="0" w:space="0" w:color="auto"/>
        <w:left w:val="none" w:sz="0" w:space="0" w:color="auto"/>
        <w:bottom w:val="none" w:sz="0" w:space="0" w:color="auto"/>
        <w:right w:val="none" w:sz="0" w:space="0" w:color="auto"/>
      </w:divBdr>
    </w:div>
    <w:div w:id="1362707062">
      <w:bodyDiv w:val="1"/>
      <w:marLeft w:val="0"/>
      <w:marRight w:val="0"/>
      <w:marTop w:val="0"/>
      <w:marBottom w:val="0"/>
      <w:divBdr>
        <w:top w:val="none" w:sz="0" w:space="0" w:color="auto"/>
        <w:left w:val="none" w:sz="0" w:space="0" w:color="auto"/>
        <w:bottom w:val="none" w:sz="0" w:space="0" w:color="auto"/>
        <w:right w:val="none" w:sz="0" w:space="0" w:color="auto"/>
      </w:divBdr>
    </w:div>
    <w:div w:id="1371804839">
      <w:bodyDiv w:val="1"/>
      <w:marLeft w:val="0"/>
      <w:marRight w:val="0"/>
      <w:marTop w:val="0"/>
      <w:marBottom w:val="0"/>
      <w:divBdr>
        <w:top w:val="none" w:sz="0" w:space="0" w:color="auto"/>
        <w:left w:val="none" w:sz="0" w:space="0" w:color="auto"/>
        <w:bottom w:val="none" w:sz="0" w:space="0" w:color="auto"/>
        <w:right w:val="none" w:sz="0" w:space="0" w:color="auto"/>
      </w:divBdr>
    </w:div>
    <w:div w:id="1375809024">
      <w:bodyDiv w:val="1"/>
      <w:marLeft w:val="0"/>
      <w:marRight w:val="0"/>
      <w:marTop w:val="0"/>
      <w:marBottom w:val="0"/>
      <w:divBdr>
        <w:top w:val="none" w:sz="0" w:space="0" w:color="auto"/>
        <w:left w:val="none" w:sz="0" w:space="0" w:color="auto"/>
        <w:bottom w:val="none" w:sz="0" w:space="0" w:color="auto"/>
        <w:right w:val="none" w:sz="0" w:space="0" w:color="auto"/>
      </w:divBdr>
    </w:div>
    <w:div w:id="1391343222">
      <w:bodyDiv w:val="1"/>
      <w:marLeft w:val="0"/>
      <w:marRight w:val="0"/>
      <w:marTop w:val="0"/>
      <w:marBottom w:val="0"/>
      <w:divBdr>
        <w:top w:val="none" w:sz="0" w:space="0" w:color="auto"/>
        <w:left w:val="none" w:sz="0" w:space="0" w:color="auto"/>
        <w:bottom w:val="none" w:sz="0" w:space="0" w:color="auto"/>
        <w:right w:val="none" w:sz="0" w:space="0" w:color="auto"/>
      </w:divBdr>
    </w:div>
    <w:div w:id="1392270748">
      <w:bodyDiv w:val="1"/>
      <w:marLeft w:val="0"/>
      <w:marRight w:val="0"/>
      <w:marTop w:val="0"/>
      <w:marBottom w:val="0"/>
      <w:divBdr>
        <w:top w:val="none" w:sz="0" w:space="0" w:color="auto"/>
        <w:left w:val="none" w:sz="0" w:space="0" w:color="auto"/>
        <w:bottom w:val="none" w:sz="0" w:space="0" w:color="auto"/>
        <w:right w:val="none" w:sz="0" w:space="0" w:color="auto"/>
      </w:divBdr>
    </w:div>
    <w:div w:id="1456366795">
      <w:bodyDiv w:val="1"/>
      <w:marLeft w:val="0"/>
      <w:marRight w:val="0"/>
      <w:marTop w:val="0"/>
      <w:marBottom w:val="0"/>
      <w:divBdr>
        <w:top w:val="none" w:sz="0" w:space="0" w:color="auto"/>
        <w:left w:val="none" w:sz="0" w:space="0" w:color="auto"/>
        <w:bottom w:val="none" w:sz="0" w:space="0" w:color="auto"/>
        <w:right w:val="none" w:sz="0" w:space="0" w:color="auto"/>
      </w:divBdr>
    </w:div>
    <w:div w:id="1457530643">
      <w:bodyDiv w:val="1"/>
      <w:marLeft w:val="0"/>
      <w:marRight w:val="0"/>
      <w:marTop w:val="0"/>
      <w:marBottom w:val="0"/>
      <w:divBdr>
        <w:top w:val="none" w:sz="0" w:space="0" w:color="auto"/>
        <w:left w:val="none" w:sz="0" w:space="0" w:color="auto"/>
        <w:bottom w:val="none" w:sz="0" w:space="0" w:color="auto"/>
        <w:right w:val="none" w:sz="0" w:space="0" w:color="auto"/>
      </w:divBdr>
    </w:div>
    <w:div w:id="1475757651">
      <w:bodyDiv w:val="1"/>
      <w:marLeft w:val="0"/>
      <w:marRight w:val="0"/>
      <w:marTop w:val="0"/>
      <w:marBottom w:val="0"/>
      <w:divBdr>
        <w:top w:val="none" w:sz="0" w:space="0" w:color="auto"/>
        <w:left w:val="none" w:sz="0" w:space="0" w:color="auto"/>
        <w:bottom w:val="none" w:sz="0" w:space="0" w:color="auto"/>
        <w:right w:val="none" w:sz="0" w:space="0" w:color="auto"/>
      </w:divBdr>
    </w:div>
    <w:div w:id="1508599684">
      <w:bodyDiv w:val="1"/>
      <w:marLeft w:val="0"/>
      <w:marRight w:val="0"/>
      <w:marTop w:val="0"/>
      <w:marBottom w:val="0"/>
      <w:divBdr>
        <w:top w:val="none" w:sz="0" w:space="0" w:color="auto"/>
        <w:left w:val="none" w:sz="0" w:space="0" w:color="auto"/>
        <w:bottom w:val="none" w:sz="0" w:space="0" w:color="auto"/>
        <w:right w:val="none" w:sz="0" w:space="0" w:color="auto"/>
      </w:divBdr>
    </w:div>
    <w:div w:id="1536191310">
      <w:bodyDiv w:val="1"/>
      <w:marLeft w:val="0"/>
      <w:marRight w:val="0"/>
      <w:marTop w:val="0"/>
      <w:marBottom w:val="0"/>
      <w:divBdr>
        <w:top w:val="none" w:sz="0" w:space="0" w:color="auto"/>
        <w:left w:val="none" w:sz="0" w:space="0" w:color="auto"/>
        <w:bottom w:val="none" w:sz="0" w:space="0" w:color="auto"/>
        <w:right w:val="none" w:sz="0" w:space="0" w:color="auto"/>
      </w:divBdr>
    </w:div>
    <w:div w:id="1545285279">
      <w:bodyDiv w:val="1"/>
      <w:marLeft w:val="0"/>
      <w:marRight w:val="0"/>
      <w:marTop w:val="0"/>
      <w:marBottom w:val="0"/>
      <w:divBdr>
        <w:top w:val="none" w:sz="0" w:space="0" w:color="auto"/>
        <w:left w:val="none" w:sz="0" w:space="0" w:color="auto"/>
        <w:bottom w:val="none" w:sz="0" w:space="0" w:color="auto"/>
        <w:right w:val="none" w:sz="0" w:space="0" w:color="auto"/>
      </w:divBdr>
    </w:div>
    <w:div w:id="1545829761">
      <w:bodyDiv w:val="1"/>
      <w:marLeft w:val="0"/>
      <w:marRight w:val="0"/>
      <w:marTop w:val="0"/>
      <w:marBottom w:val="0"/>
      <w:divBdr>
        <w:top w:val="none" w:sz="0" w:space="0" w:color="auto"/>
        <w:left w:val="none" w:sz="0" w:space="0" w:color="auto"/>
        <w:bottom w:val="none" w:sz="0" w:space="0" w:color="auto"/>
        <w:right w:val="none" w:sz="0" w:space="0" w:color="auto"/>
      </w:divBdr>
    </w:div>
    <w:div w:id="1546521739">
      <w:bodyDiv w:val="1"/>
      <w:marLeft w:val="0"/>
      <w:marRight w:val="0"/>
      <w:marTop w:val="0"/>
      <w:marBottom w:val="0"/>
      <w:divBdr>
        <w:top w:val="none" w:sz="0" w:space="0" w:color="auto"/>
        <w:left w:val="none" w:sz="0" w:space="0" w:color="auto"/>
        <w:bottom w:val="none" w:sz="0" w:space="0" w:color="auto"/>
        <w:right w:val="none" w:sz="0" w:space="0" w:color="auto"/>
      </w:divBdr>
    </w:div>
    <w:div w:id="1554728126">
      <w:bodyDiv w:val="1"/>
      <w:marLeft w:val="0"/>
      <w:marRight w:val="0"/>
      <w:marTop w:val="0"/>
      <w:marBottom w:val="0"/>
      <w:divBdr>
        <w:top w:val="none" w:sz="0" w:space="0" w:color="auto"/>
        <w:left w:val="none" w:sz="0" w:space="0" w:color="auto"/>
        <w:bottom w:val="none" w:sz="0" w:space="0" w:color="auto"/>
        <w:right w:val="none" w:sz="0" w:space="0" w:color="auto"/>
      </w:divBdr>
      <w:divsChild>
        <w:div w:id="155151572">
          <w:marLeft w:val="0"/>
          <w:marRight w:val="0"/>
          <w:marTop w:val="0"/>
          <w:marBottom w:val="0"/>
          <w:divBdr>
            <w:top w:val="none" w:sz="0" w:space="0" w:color="auto"/>
            <w:left w:val="none" w:sz="0" w:space="0" w:color="auto"/>
            <w:bottom w:val="none" w:sz="0" w:space="0" w:color="auto"/>
            <w:right w:val="none" w:sz="0" w:space="0" w:color="auto"/>
          </w:divBdr>
        </w:div>
        <w:div w:id="883761553">
          <w:marLeft w:val="0"/>
          <w:marRight w:val="0"/>
          <w:marTop w:val="0"/>
          <w:marBottom w:val="0"/>
          <w:divBdr>
            <w:top w:val="none" w:sz="0" w:space="0" w:color="auto"/>
            <w:left w:val="none" w:sz="0" w:space="0" w:color="auto"/>
            <w:bottom w:val="none" w:sz="0" w:space="0" w:color="auto"/>
            <w:right w:val="none" w:sz="0" w:space="0" w:color="auto"/>
          </w:divBdr>
        </w:div>
        <w:div w:id="1100489497">
          <w:marLeft w:val="0"/>
          <w:marRight w:val="0"/>
          <w:marTop w:val="0"/>
          <w:marBottom w:val="0"/>
          <w:divBdr>
            <w:top w:val="none" w:sz="0" w:space="0" w:color="auto"/>
            <w:left w:val="none" w:sz="0" w:space="0" w:color="auto"/>
            <w:bottom w:val="none" w:sz="0" w:space="0" w:color="auto"/>
            <w:right w:val="none" w:sz="0" w:space="0" w:color="auto"/>
          </w:divBdr>
        </w:div>
        <w:div w:id="185337188">
          <w:marLeft w:val="0"/>
          <w:marRight w:val="0"/>
          <w:marTop w:val="0"/>
          <w:marBottom w:val="0"/>
          <w:divBdr>
            <w:top w:val="none" w:sz="0" w:space="0" w:color="auto"/>
            <w:left w:val="none" w:sz="0" w:space="0" w:color="auto"/>
            <w:bottom w:val="none" w:sz="0" w:space="0" w:color="auto"/>
            <w:right w:val="none" w:sz="0" w:space="0" w:color="auto"/>
          </w:divBdr>
        </w:div>
      </w:divsChild>
    </w:div>
    <w:div w:id="1562592678">
      <w:bodyDiv w:val="1"/>
      <w:marLeft w:val="0"/>
      <w:marRight w:val="0"/>
      <w:marTop w:val="0"/>
      <w:marBottom w:val="0"/>
      <w:divBdr>
        <w:top w:val="none" w:sz="0" w:space="0" w:color="auto"/>
        <w:left w:val="none" w:sz="0" w:space="0" w:color="auto"/>
        <w:bottom w:val="none" w:sz="0" w:space="0" w:color="auto"/>
        <w:right w:val="none" w:sz="0" w:space="0" w:color="auto"/>
      </w:divBdr>
    </w:div>
    <w:div w:id="1565334682">
      <w:bodyDiv w:val="1"/>
      <w:marLeft w:val="0"/>
      <w:marRight w:val="0"/>
      <w:marTop w:val="0"/>
      <w:marBottom w:val="0"/>
      <w:divBdr>
        <w:top w:val="none" w:sz="0" w:space="0" w:color="auto"/>
        <w:left w:val="none" w:sz="0" w:space="0" w:color="auto"/>
        <w:bottom w:val="none" w:sz="0" w:space="0" w:color="auto"/>
        <w:right w:val="none" w:sz="0" w:space="0" w:color="auto"/>
      </w:divBdr>
    </w:div>
    <w:div w:id="1591350108">
      <w:bodyDiv w:val="1"/>
      <w:marLeft w:val="0"/>
      <w:marRight w:val="0"/>
      <w:marTop w:val="0"/>
      <w:marBottom w:val="0"/>
      <w:divBdr>
        <w:top w:val="none" w:sz="0" w:space="0" w:color="auto"/>
        <w:left w:val="none" w:sz="0" w:space="0" w:color="auto"/>
        <w:bottom w:val="none" w:sz="0" w:space="0" w:color="auto"/>
        <w:right w:val="none" w:sz="0" w:space="0" w:color="auto"/>
      </w:divBdr>
    </w:div>
    <w:div w:id="1620917554">
      <w:bodyDiv w:val="1"/>
      <w:marLeft w:val="0"/>
      <w:marRight w:val="0"/>
      <w:marTop w:val="0"/>
      <w:marBottom w:val="0"/>
      <w:divBdr>
        <w:top w:val="none" w:sz="0" w:space="0" w:color="auto"/>
        <w:left w:val="none" w:sz="0" w:space="0" w:color="auto"/>
        <w:bottom w:val="none" w:sz="0" w:space="0" w:color="auto"/>
        <w:right w:val="none" w:sz="0" w:space="0" w:color="auto"/>
      </w:divBdr>
      <w:divsChild>
        <w:div w:id="1855266090">
          <w:marLeft w:val="0"/>
          <w:marRight w:val="0"/>
          <w:marTop w:val="0"/>
          <w:marBottom w:val="0"/>
          <w:divBdr>
            <w:top w:val="none" w:sz="0" w:space="0" w:color="auto"/>
            <w:left w:val="none" w:sz="0" w:space="0" w:color="auto"/>
            <w:bottom w:val="none" w:sz="0" w:space="0" w:color="auto"/>
            <w:right w:val="none" w:sz="0" w:space="0" w:color="auto"/>
          </w:divBdr>
        </w:div>
        <w:div w:id="1859543765">
          <w:marLeft w:val="0"/>
          <w:marRight w:val="0"/>
          <w:marTop w:val="0"/>
          <w:marBottom w:val="0"/>
          <w:divBdr>
            <w:top w:val="none" w:sz="0" w:space="0" w:color="auto"/>
            <w:left w:val="none" w:sz="0" w:space="0" w:color="auto"/>
            <w:bottom w:val="none" w:sz="0" w:space="0" w:color="auto"/>
            <w:right w:val="none" w:sz="0" w:space="0" w:color="auto"/>
          </w:divBdr>
        </w:div>
        <w:div w:id="593707135">
          <w:marLeft w:val="0"/>
          <w:marRight w:val="0"/>
          <w:marTop w:val="0"/>
          <w:marBottom w:val="0"/>
          <w:divBdr>
            <w:top w:val="none" w:sz="0" w:space="0" w:color="auto"/>
            <w:left w:val="none" w:sz="0" w:space="0" w:color="auto"/>
            <w:bottom w:val="none" w:sz="0" w:space="0" w:color="auto"/>
            <w:right w:val="none" w:sz="0" w:space="0" w:color="auto"/>
          </w:divBdr>
        </w:div>
      </w:divsChild>
    </w:div>
    <w:div w:id="1660621142">
      <w:bodyDiv w:val="1"/>
      <w:marLeft w:val="0"/>
      <w:marRight w:val="0"/>
      <w:marTop w:val="0"/>
      <w:marBottom w:val="0"/>
      <w:divBdr>
        <w:top w:val="none" w:sz="0" w:space="0" w:color="auto"/>
        <w:left w:val="none" w:sz="0" w:space="0" w:color="auto"/>
        <w:bottom w:val="none" w:sz="0" w:space="0" w:color="auto"/>
        <w:right w:val="none" w:sz="0" w:space="0" w:color="auto"/>
      </w:divBdr>
    </w:div>
    <w:div w:id="1675183026">
      <w:bodyDiv w:val="1"/>
      <w:marLeft w:val="0"/>
      <w:marRight w:val="0"/>
      <w:marTop w:val="0"/>
      <w:marBottom w:val="0"/>
      <w:divBdr>
        <w:top w:val="none" w:sz="0" w:space="0" w:color="auto"/>
        <w:left w:val="none" w:sz="0" w:space="0" w:color="auto"/>
        <w:bottom w:val="none" w:sz="0" w:space="0" w:color="auto"/>
        <w:right w:val="none" w:sz="0" w:space="0" w:color="auto"/>
      </w:divBdr>
    </w:div>
    <w:div w:id="1701007164">
      <w:bodyDiv w:val="1"/>
      <w:marLeft w:val="0"/>
      <w:marRight w:val="0"/>
      <w:marTop w:val="0"/>
      <w:marBottom w:val="0"/>
      <w:divBdr>
        <w:top w:val="none" w:sz="0" w:space="0" w:color="auto"/>
        <w:left w:val="none" w:sz="0" w:space="0" w:color="auto"/>
        <w:bottom w:val="none" w:sz="0" w:space="0" w:color="auto"/>
        <w:right w:val="none" w:sz="0" w:space="0" w:color="auto"/>
      </w:divBdr>
    </w:div>
    <w:div w:id="1707829579">
      <w:bodyDiv w:val="1"/>
      <w:marLeft w:val="0"/>
      <w:marRight w:val="0"/>
      <w:marTop w:val="0"/>
      <w:marBottom w:val="0"/>
      <w:divBdr>
        <w:top w:val="none" w:sz="0" w:space="0" w:color="auto"/>
        <w:left w:val="none" w:sz="0" w:space="0" w:color="auto"/>
        <w:bottom w:val="none" w:sz="0" w:space="0" w:color="auto"/>
        <w:right w:val="none" w:sz="0" w:space="0" w:color="auto"/>
      </w:divBdr>
    </w:div>
    <w:div w:id="1722631495">
      <w:bodyDiv w:val="1"/>
      <w:marLeft w:val="0"/>
      <w:marRight w:val="0"/>
      <w:marTop w:val="0"/>
      <w:marBottom w:val="0"/>
      <w:divBdr>
        <w:top w:val="none" w:sz="0" w:space="0" w:color="auto"/>
        <w:left w:val="none" w:sz="0" w:space="0" w:color="auto"/>
        <w:bottom w:val="none" w:sz="0" w:space="0" w:color="auto"/>
        <w:right w:val="none" w:sz="0" w:space="0" w:color="auto"/>
      </w:divBdr>
    </w:div>
    <w:div w:id="1723598935">
      <w:bodyDiv w:val="1"/>
      <w:marLeft w:val="0"/>
      <w:marRight w:val="0"/>
      <w:marTop w:val="0"/>
      <w:marBottom w:val="0"/>
      <w:divBdr>
        <w:top w:val="none" w:sz="0" w:space="0" w:color="auto"/>
        <w:left w:val="none" w:sz="0" w:space="0" w:color="auto"/>
        <w:bottom w:val="none" w:sz="0" w:space="0" w:color="auto"/>
        <w:right w:val="none" w:sz="0" w:space="0" w:color="auto"/>
      </w:divBdr>
      <w:divsChild>
        <w:div w:id="957880448">
          <w:marLeft w:val="0"/>
          <w:marRight w:val="0"/>
          <w:marTop w:val="0"/>
          <w:marBottom w:val="0"/>
          <w:divBdr>
            <w:top w:val="none" w:sz="0" w:space="0" w:color="auto"/>
            <w:left w:val="none" w:sz="0" w:space="0" w:color="auto"/>
            <w:bottom w:val="none" w:sz="0" w:space="0" w:color="auto"/>
            <w:right w:val="none" w:sz="0" w:space="0" w:color="auto"/>
          </w:divBdr>
        </w:div>
        <w:div w:id="1230309809">
          <w:marLeft w:val="0"/>
          <w:marRight w:val="0"/>
          <w:marTop w:val="0"/>
          <w:marBottom w:val="0"/>
          <w:divBdr>
            <w:top w:val="none" w:sz="0" w:space="0" w:color="auto"/>
            <w:left w:val="none" w:sz="0" w:space="0" w:color="auto"/>
            <w:bottom w:val="none" w:sz="0" w:space="0" w:color="auto"/>
            <w:right w:val="none" w:sz="0" w:space="0" w:color="auto"/>
          </w:divBdr>
          <w:divsChild>
            <w:div w:id="71396229">
              <w:marLeft w:val="0"/>
              <w:marRight w:val="0"/>
              <w:marTop w:val="0"/>
              <w:marBottom w:val="0"/>
              <w:divBdr>
                <w:top w:val="none" w:sz="0" w:space="0" w:color="auto"/>
                <w:left w:val="none" w:sz="0" w:space="0" w:color="auto"/>
                <w:bottom w:val="none" w:sz="0" w:space="0" w:color="auto"/>
                <w:right w:val="none" w:sz="0" w:space="0" w:color="auto"/>
              </w:divBdr>
            </w:div>
            <w:div w:id="60954020">
              <w:marLeft w:val="0"/>
              <w:marRight w:val="0"/>
              <w:marTop w:val="0"/>
              <w:marBottom w:val="0"/>
              <w:divBdr>
                <w:top w:val="none" w:sz="0" w:space="0" w:color="auto"/>
                <w:left w:val="none" w:sz="0" w:space="0" w:color="auto"/>
                <w:bottom w:val="none" w:sz="0" w:space="0" w:color="auto"/>
                <w:right w:val="none" w:sz="0" w:space="0" w:color="auto"/>
              </w:divBdr>
            </w:div>
            <w:div w:id="1012994094">
              <w:marLeft w:val="0"/>
              <w:marRight w:val="0"/>
              <w:marTop w:val="0"/>
              <w:marBottom w:val="0"/>
              <w:divBdr>
                <w:top w:val="none" w:sz="0" w:space="0" w:color="auto"/>
                <w:left w:val="none" w:sz="0" w:space="0" w:color="auto"/>
                <w:bottom w:val="none" w:sz="0" w:space="0" w:color="auto"/>
                <w:right w:val="none" w:sz="0" w:space="0" w:color="auto"/>
              </w:divBdr>
            </w:div>
            <w:div w:id="1343313615">
              <w:marLeft w:val="0"/>
              <w:marRight w:val="0"/>
              <w:marTop w:val="0"/>
              <w:marBottom w:val="0"/>
              <w:divBdr>
                <w:top w:val="none" w:sz="0" w:space="0" w:color="auto"/>
                <w:left w:val="none" w:sz="0" w:space="0" w:color="auto"/>
                <w:bottom w:val="none" w:sz="0" w:space="0" w:color="auto"/>
                <w:right w:val="none" w:sz="0" w:space="0" w:color="auto"/>
              </w:divBdr>
            </w:div>
            <w:div w:id="1863932544">
              <w:marLeft w:val="0"/>
              <w:marRight w:val="0"/>
              <w:marTop w:val="0"/>
              <w:marBottom w:val="0"/>
              <w:divBdr>
                <w:top w:val="none" w:sz="0" w:space="0" w:color="auto"/>
                <w:left w:val="none" w:sz="0" w:space="0" w:color="auto"/>
                <w:bottom w:val="none" w:sz="0" w:space="0" w:color="auto"/>
                <w:right w:val="none" w:sz="0" w:space="0" w:color="auto"/>
              </w:divBdr>
            </w:div>
            <w:div w:id="2059206794">
              <w:marLeft w:val="0"/>
              <w:marRight w:val="0"/>
              <w:marTop w:val="0"/>
              <w:marBottom w:val="0"/>
              <w:divBdr>
                <w:top w:val="none" w:sz="0" w:space="0" w:color="auto"/>
                <w:left w:val="none" w:sz="0" w:space="0" w:color="auto"/>
                <w:bottom w:val="none" w:sz="0" w:space="0" w:color="auto"/>
                <w:right w:val="none" w:sz="0" w:space="0" w:color="auto"/>
              </w:divBdr>
            </w:div>
            <w:div w:id="1197695097">
              <w:marLeft w:val="0"/>
              <w:marRight w:val="0"/>
              <w:marTop w:val="0"/>
              <w:marBottom w:val="0"/>
              <w:divBdr>
                <w:top w:val="none" w:sz="0" w:space="0" w:color="auto"/>
                <w:left w:val="none" w:sz="0" w:space="0" w:color="auto"/>
                <w:bottom w:val="none" w:sz="0" w:space="0" w:color="auto"/>
                <w:right w:val="none" w:sz="0" w:space="0" w:color="auto"/>
              </w:divBdr>
            </w:div>
            <w:div w:id="441921808">
              <w:marLeft w:val="0"/>
              <w:marRight w:val="0"/>
              <w:marTop w:val="0"/>
              <w:marBottom w:val="0"/>
              <w:divBdr>
                <w:top w:val="none" w:sz="0" w:space="0" w:color="auto"/>
                <w:left w:val="none" w:sz="0" w:space="0" w:color="auto"/>
                <w:bottom w:val="none" w:sz="0" w:space="0" w:color="auto"/>
                <w:right w:val="none" w:sz="0" w:space="0" w:color="auto"/>
              </w:divBdr>
            </w:div>
            <w:div w:id="1244948121">
              <w:marLeft w:val="0"/>
              <w:marRight w:val="0"/>
              <w:marTop w:val="0"/>
              <w:marBottom w:val="0"/>
              <w:divBdr>
                <w:top w:val="none" w:sz="0" w:space="0" w:color="auto"/>
                <w:left w:val="none" w:sz="0" w:space="0" w:color="auto"/>
                <w:bottom w:val="none" w:sz="0" w:space="0" w:color="auto"/>
                <w:right w:val="none" w:sz="0" w:space="0" w:color="auto"/>
              </w:divBdr>
            </w:div>
            <w:div w:id="293606055">
              <w:marLeft w:val="0"/>
              <w:marRight w:val="0"/>
              <w:marTop w:val="0"/>
              <w:marBottom w:val="0"/>
              <w:divBdr>
                <w:top w:val="none" w:sz="0" w:space="0" w:color="auto"/>
                <w:left w:val="none" w:sz="0" w:space="0" w:color="auto"/>
                <w:bottom w:val="none" w:sz="0" w:space="0" w:color="auto"/>
                <w:right w:val="none" w:sz="0" w:space="0" w:color="auto"/>
              </w:divBdr>
            </w:div>
            <w:div w:id="367536126">
              <w:marLeft w:val="0"/>
              <w:marRight w:val="0"/>
              <w:marTop w:val="0"/>
              <w:marBottom w:val="0"/>
              <w:divBdr>
                <w:top w:val="none" w:sz="0" w:space="0" w:color="auto"/>
                <w:left w:val="none" w:sz="0" w:space="0" w:color="auto"/>
                <w:bottom w:val="none" w:sz="0" w:space="0" w:color="auto"/>
                <w:right w:val="none" w:sz="0" w:space="0" w:color="auto"/>
              </w:divBdr>
            </w:div>
          </w:divsChild>
        </w:div>
        <w:div w:id="1642733076">
          <w:marLeft w:val="0"/>
          <w:marRight w:val="0"/>
          <w:marTop w:val="0"/>
          <w:marBottom w:val="0"/>
          <w:divBdr>
            <w:top w:val="none" w:sz="0" w:space="0" w:color="auto"/>
            <w:left w:val="none" w:sz="0" w:space="0" w:color="auto"/>
            <w:bottom w:val="none" w:sz="0" w:space="0" w:color="auto"/>
            <w:right w:val="none" w:sz="0" w:space="0" w:color="auto"/>
          </w:divBdr>
        </w:div>
      </w:divsChild>
    </w:div>
    <w:div w:id="1726877301">
      <w:bodyDiv w:val="1"/>
      <w:marLeft w:val="0"/>
      <w:marRight w:val="0"/>
      <w:marTop w:val="0"/>
      <w:marBottom w:val="0"/>
      <w:divBdr>
        <w:top w:val="none" w:sz="0" w:space="0" w:color="auto"/>
        <w:left w:val="none" w:sz="0" w:space="0" w:color="auto"/>
        <w:bottom w:val="none" w:sz="0" w:space="0" w:color="auto"/>
        <w:right w:val="none" w:sz="0" w:space="0" w:color="auto"/>
      </w:divBdr>
    </w:div>
    <w:div w:id="1732920095">
      <w:bodyDiv w:val="1"/>
      <w:marLeft w:val="0"/>
      <w:marRight w:val="0"/>
      <w:marTop w:val="0"/>
      <w:marBottom w:val="0"/>
      <w:divBdr>
        <w:top w:val="none" w:sz="0" w:space="0" w:color="auto"/>
        <w:left w:val="none" w:sz="0" w:space="0" w:color="auto"/>
        <w:bottom w:val="none" w:sz="0" w:space="0" w:color="auto"/>
        <w:right w:val="none" w:sz="0" w:space="0" w:color="auto"/>
      </w:divBdr>
    </w:div>
    <w:div w:id="1784106791">
      <w:bodyDiv w:val="1"/>
      <w:marLeft w:val="0"/>
      <w:marRight w:val="0"/>
      <w:marTop w:val="0"/>
      <w:marBottom w:val="0"/>
      <w:divBdr>
        <w:top w:val="none" w:sz="0" w:space="0" w:color="auto"/>
        <w:left w:val="none" w:sz="0" w:space="0" w:color="auto"/>
        <w:bottom w:val="none" w:sz="0" w:space="0" w:color="auto"/>
        <w:right w:val="none" w:sz="0" w:space="0" w:color="auto"/>
      </w:divBdr>
    </w:div>
    <w:div w:id="1785803598">
      <w:bodyDiv w:val="1"/>
      <w:marLeft w:val="0"/>
      <w:marRight w:val="0"/>
      <w:marTop w:val="0"/>
      <w:marBottom w:val="0"/>
      <w:divBdr>
        <w:top w:val="none" w:sz="0" w:space="0" w:color="auto"/>
        <w:left w:val="none" w:sz="0" w:space="0" w:color="auto"/>
        <w:bottom w:val="none" w:sz="0" w:space="0" w:color="auto"/>
        <w:right w:val="none" w:sz="0" w:space="0" w:color="auto"/>
      </w:divBdr>
    </w:div>
    <w:div w:id="1806049307">
      <w:bodyDiv w:val="1"/>
      <w:marLeft w:val="0"/>
      <w:marRight w:val="0"/>
      <w:marTop w:val="0"/>
      <w:marBottom w:val="0"/>
      <w:divBdr>
        <w:top w:val="none" w:sz="0" w:space="0" w:color="auto"/>
        <w:left w:val="none" w:sz="0" w:space="0" w:color="auto"/>
        <w:bottom w:val="none" w:sz="0" w:space="0" w:color="auto"/>
        <w:right w:val="none" w:sz="0" w:space="0" w:color="auto"/>
      </w:divBdr>
    </w:div>
    <w:div w:id="1806581443">
      <w:bodyDiv w:val="1"/>
      <w:marLeft w:val="0"/>
      <w:marRight w:val="0"/>
      <w:marTop w:val="0"/>
      <w:marBottom w:val="0"/>
      <w:divBdr>
        <w:top w:val="none" w:sz="0" w:space="0" w:color="auto"/>
        <w:left w:val="none" w:sz="0" w:space="0" w:color="auto"/>
        <w:bottom w:val="none" w:sz="0" w:space="0" w:color="auto"/>
        <w:right w:val="none" w:sz="0" w:space="0" w:color="auto"/>
      </w:divBdr>
      <w:divsChild>
        <w:div w:id="1603222316">
          <w:marLeft w:val="0"/>
          <w:marRight w:val="0"/>
          <w:marTop w:val="0"/>
          <w:marBottom w:val="0"/>
          <w:divBdr>
            <w:top w:val="none" w:sz="0" w:space="0" w:color="auto"/>
            <w:left w:val="none" w:sz="0" w:space="0" w:color="auto"/>
            <w:bottom w:val="none" w:sz="0" w:space="0" w:color="auto"/>
            <w:right w:val="none" w:sz="0" w:space="0" w:color="auto"/>
          </w:divBdr>
        </w:div>
        <w:div w:id="277613934">
          <w:marLeft w:val="0"/>
          <w:marRight w:val="0"/>
          <w:marTop w:val="0"/>
          <w:marBottom w:val="0"/>
          <w:divBdr>
            <w:top w:val="none" w:sz="0" w:space="0" w:color="auto"/>
            <w:left w:val="none" w:sz="0" w:space="0" w:color="auto"/>
            <w:bottom w:val="none" w:sz="0" w:space="0" w:color="auto"/>
            <w:right w:val="none" w:sz="0" w:space="0" w:color="auto"/>
          </w:divBdr>
        </w:div>
        <w:div w:id="1014726607">
          <w:marLeft w:val="0"/>
          <w:marRight w:val="0"/>
          <w:marTop w:val="0"/>
          <w:marBottom w:val="0"/>
          <w:divBdr>
            <w:top w:val="none" w:sz="0" w:space="0" w:color="auto"/>
            <w:left w:val="none" w:sz="0" w:space="0" w:color="auto"/>
            <w:bottom w:val="none" w:sz="0" w:space="0" w:color="auto"/>
            <w:right w:val="none" w:sz="0" w:space="0" w:color="auto"/>
          </w:divBdr>
        </w:div>
        <w:div w:id="1656841289">
          <w:marLeft w:val="0"/>
          <w:marRight w:val="0"/>
          <w:marTop w:val="0"/>
          <w:marBottom w:val="0"/>
          <w:divBdr>
            <w:top w:val="none" w:sz="0" w:space="0" w:color="auto"/>
            <w:left w:val="none" w:sz="0" w:space="0" w:color="auto"/>
            <w:bottom w:val="none" w:sz="0" w:space="0" w:color="auto"/>
            <w:right w:val="none" w:sz="0" w:space="0" w:color="auto"/>
          </w:divBdr>
        </w:div>
      </w:divsChild>
    </w:div>
    <w:div w:id="1827941943">
      <w:bodyDiv w:val="1"/>
      <w:marLeft w:val="0"/>
      <w:marRight w:val="0"/>
      <w:marTop w:val="0"/>
      <w:marBottom w:val="0"/>
      <w:divBdr>
        <w:top w:val="none" w:sz="0" w:space="0" w:color="auto"/>
        <w:left w:val="none" w:sz="0" w:space="0" w:color="auto"/>
        <w:bottom w:val="none" w:sz="0" w:space="0" w:color="auto"/>
        <w:right w:val="none" w:sz="0" w:space="0" w:color="auto"/>
      </w:divBdr>
    </w:div>
    <w:div w:id="1850750050">
      <w:bodyDiv w:val="1"/>
      <w:marLeft w:val="0"/>
      <w:marRight w:val="0"/>
      <w:marTop w:val="0"/>
      <w:marBottom w:val="0"/>
      <w:divBdr>
        <w:top w:val="none" w:sz="0" w:space="0" w:color="auto"/>
        <w:left w:val="none" w:sz="0" w:space="0" w:color="auto"/>
        <w:bottom w:val="none" w:sz="0" w:space="0" w:color="auto"/>
        <w:right w:val="none" w:sz="0" w:space="0" w:color="auto"/>
      </w:divBdr>
    </w:div>
    <w:div w:id="1865627315">
      <w:bodyDiv w:val="1"/>
      <w:marLeft w:val="0"/>
      <w:marRight w:val="0"/>
      <w:marTop w:val="0"/>
      <w:marBottom w:val="0"/>
      <w:divBdr>
        <w:top w:val="none" w:sz="0" w:space="0" w:color="auto"/>
        <w:left w:val="none" w:sz="0" w:space="0" w:color="auto"/>
        <w:bottom w:val="none" w:sz="0" w:space="0" w:color="auto"/>
        <w:right w:val="none" w:sz="0" w:space="0" w:color="auto"/>
      </w:divBdr>
    </w:div>
    <w:div w:id="1879930485">
      <w:bodyDiv w:val="1"/>
      <w:marLeft w:val="0"/>
      <w:marRight w:val="0"/>
      <w:marTop w:val="0"/>
      <w:marBottom w:val="0"/>
      <w:divBdr>
        <w:top w:val="none" w:sz="0" w:space="0" w:color="auto"/>
        <w:left w:val="none" w:sz="0" w:space="0" w:color="auto"/>
        <w:bottom w:val="none" w:sz="0" w:space="0" w:color="auto"/>
        <w:right w:val="none" w:sz="0" w:space="0" w:color="auto"/>
      </w:divBdr>
    </w:div>
    <w:div w:id="1879932569">
      <w:bodyDiv w:val="1"/>
      <w:marLeft w:val="0"/>
      <w:marRight w:val="0"/>
      <w:marTop w:val="0"/>
      <w:marBottom w:val="0"/>
      <w:divBdr>
        <w:top w:val="none" w:sz="0" w:space="0" w:color="auto"/>
        <w:left w:val="none" w:sz="0" w:space="0" w:color="auto"/>
        <w:bottom w:val="none" w:sz="0" w:space="0" w:color="auto"/>
        <w:right w:val="none" w:sz="0" w:space="0" w:color="auto"/>
      </w:divBdr>
    </w:div>
    <w:div w:id="1883635794">
      <w:bodyDiv w:val="1"/>
      <w:marLeft w:val="0"/>
      <w:marRight w:val="0"/>
      <w:marTop w:val="0"/>
      <w:marBottom w:val="0"/>
      <w:divBdr>
        <w:top w:val="none" w:sz="0" w:space="0" w:color="auto"/>
        <w:left w:val="none" w:sz="0" w:space="0" w:color="auto"/>
        <w:bottom w:val="none" w:sz="0" w:space="0" w:color="auto"/>
        <w:right w:val="none" w:sz="0" w:space="0" w:color="auto"/>
      </w:divBdr>
    </w:div>
    <w:div w:id="1889339936">
      <w:bodyDiv w:val="1"/>
      <w:marLeft w:val="0"/>
      <w:marRight w:val="0"/>
      <w:marTop w:val="0"/>
      <w:marBottom w:val="0"/>
      <w:divBdr>
        <w:top w:val="none" w:sz="0" w:space="0" w:color="auto"/>
        <w:left w:val="none" w:sz="0" w:space="0" w:color="auto"/>
        <w:bottom w:val="none" w:sz="0" w:space="0" w:color="auto"/>
        <w:right w:val="none" w:sz="0" w:space="0" w:color="auto"/>
      </w:divBdr>
    </w:div>
    <w:div w:id="1908571577">
      <w:bodyDiv w:val="1"/>
      <w:marLeft w:val="0"/>
      <w:marRight w:val="0"/>
      <w:marTop w:val="0"/>
      <w:marBottom w:val="0"/>
      <w:divBdr>
        <w:top w:val="none" w:sz="0" w:space="0" w:color="auto"/>
        <w:left w:val="none" w:sz="0" w:space="0" w:color="auto"/>
        <w:bottom w:val="none" w:sz="0" w:space="0" w:color="auto"/>
        <w:right w:val="none" w:sz="0" w:space="0" w:color="auto"/>
      </w:divBdr>
    </w:div>
    <w:div w:id="1924142785">
      <w:bodyDiv w:val="1"/>
      <w:marLeft w:val="0"/>
      <w:marRight w:val="0"/>
      <w:marTop w:val="0"/>
      <w:marBottom w:val="0"/>
      <w:divBdr>
        <w:top w:val="none" w:sz="0" w:space="0" w:color="auto"/>
        <w:left w:val="none" w:sz="0" w:space="0" w:color="auto"/>
        <w:bottom w:val="none" w:sz="0" w:space="0" w:color="auto"/>
        <w:right w:val="none" w:sz="0" w:space="0" w:color="auto"/>
      </w:divBdr>
    </w:div>
    <w:div w:id="1925339764">
      <w:bodyDiv w:val="1"/>
      <w:marLeft w:val="0"/>
      <w:marRight w:val="0"/>
      <w:marTop w:val="0"/>
      <w:marBottom w:val="0"/>
      <w:divBdr>
        <w:top w:val="none" w:sz="0" w:space="0" w:color="auto"/>
        <w:left w:val="none" w:sz="0" w:space="0" w:color="auto"/>
        <w:bottom w:val="none" w:sz="0" w:space="0" w:color="auto"/>
        <w:right w:val="none" w:sz="0" w:space="0" w:color="auto"/>
      </w:divBdr>
      <w:divsChild>
        <w:div w:id="1654597988">
          <w:marLeft w:val="0"/>
          <w:marRight w:val="0"/>
          <w:marTop w:val="0"/>
          <w:marBottom w:val="0"/>
          <w:divBdr>
            <w:top w:val="none" w:sz="0" w:space="0" w:color="auto"/>
            <w:left w:val="none" w:sz="0" w:space="0" w:color="auto"/>
            <w:bottom w:val="none" w:sz="0" w:space="0" w:color="auto"/>
            <w:right w:val="none" w:sz="0" w:space="0" w:color="auto"/>
          </w:divBdr>
          <w:divsChild>
            <w:div w:id="1329559329">
              <w:marLeft w:val="0"/>
              <w:marRight w:val="0"/>
              <w:marTop w:val="0"/>
              <w:marBottom w:val="0"/>
              <w:divBdr>
                <w:top w:val="none" w:sz="0" w:space="0" w:color="auto"/>
                <w:left w:val="none" w:sz="0" w:space="0" w:color="auto"/>
                <w:bottom w:val="none" w:sz="0" w:space="0" w:color="auto"/>
                <w:right w:val="none" w:sz="0" w:space="0" w:color="auto"/>
              </w:divBdr>
              <w:divsChild>
                <w:div w:id="1599218319">
                  <w:marLeft w:val="0"/>
                  <w:marRight w:val="0"/>
                  <w:marTop w:val="0"/>
                  <w:marBottom w:val="0"/>
                  <w:divBdr>
                    <w:top w:val="none" w:sz="0" w:space="0" w:color="auto"/>
                    <w:left w:val="none" w:sz="0" w:space="0" w:color="auto"/>
                    <w:bottom w:val="none" w:sz="0" w:space="0" w:color="auto"/>
                    <w:right w:val="none" w:sz="0" w:space="0" w:color="auto"/>
                  </w:divBdr>
                  <w:divsChild>
                    <w:div w:id="1956061259">
                      <w:marLeft w:val="0"/>
                      <w:marRight w:val="0"/>
                      <w:marTop w:val="0"/>
                      <w:marBottom w:val="0"/>
                      <w:divBdr>
                        <w:top w:val="none" w:sz="0" w:space="0" w:color="auto"/>
                        <w:left w:val="none" w:sz="0" w:space="0" w:color="auto"/>
                        <w:bottom w:val="none" w:sz="0" w:space="0" w:color="auto"/>
                        <w:right w:val="none" w:sz="0" w:space="0" w:color="auto"/>
                      </w:divBdr>
                      <w:divsChild>
                        <w:div w:id="1148280795">
                          <w:marLeft w:val="0"/>
                          <w:marRight w:val="0"/>
                          <w:marTop w:val="0"/>
                          <w:marBottom w:val="0"/>
                          <w:divBdr>
                            <w:top w:val="none" w:sz="0" w:space="0" w:color="auto"/>
                            <w:left w:val="none" w:sz="0" w:space="0" w:color="auto"/>
                            <w:bottom w:val="none" w:sz="0" w:space="0" w:color="auto"/>
                            <w:right w:val="none" w:sz="0" w:space="0" w:color="auto"/>
                          </w:divBdr>
                          <w:divsChild>
                            <w:div w:id="2097968959">
                              <w:marLeft w:val="0"/>
                              <w:marRight w:val="0"/>
                              <w:marTop w:val="0"/>
                              <w:marBottom w:val="0"/>
                              <w:divBdr>
                                <w:top w:val="none" w:sz="0" w:space="0" w:color="auto"/>
                                <w:left w:val="none" w:sz="0" w:space="0" w:color="auto"/>
                                <w:bottom w:val="none" w:sz="0" w:space="0" w:color="auto"/>
                                <w:right w:val="none" w:sz="0" w:space="0" w:color="auto"/>
                              </w:divBdr>
                              <w:divsChild>
                                <w:div w:id="1448114655">
                                  <w:marLeft w:val="0"/>
                                  <w:marRight w:val="0"/>
                                  <w:marTop w:val="0"/>
                                  <w:marBottom w:val="0"/>
                                  <w:divBdr>
                                    <w:top w:val="none" w:sz="0" w:space="0" w:color="auto"/>
                                    <w:left w:val="none" w:sz="0" w:space="0" w:color="auto"/>
                                    <w:bottom w:val="none" w:sz="0" w:space="0" w:color="auto"/>
                                    <w:right w:val="none" w:sz="0" w:space="0" w:color="auto"/>
                                  </w:divBdr>
                                  <w:divsChild>
                                    <w:div w:id="732898282">
                                      <w:marLeft w:val="0"/>
                                      <w:marRight w:val="0"/>
                                      <w:marTop w:val="0"/>
                                      <w:marBottom w:val="0"/>
                                      <w:divBdr>
                                        <w:top w:val="none" w:sz="0" w:space="0" w:color="auto"/>
                                        <w:left w:val="none" w:sz="0" w:space="0" w:color="auto"/>
                                        <w:bottom w:val="none" w:sz="0" w:space="0" w:color="auto"/>
                                        <w:right w:val="none" w:sz="0" w:space="0" w:color="auto"/>
                                      </w:divBdr>
                                      <w:divsChild>
                                        <w:div w:id="1869640303">
                                          <w:marLeft w:val="0"/>
                                          <w:marRight w:val="0"/>
                                          <w:marTop w:val="0"/>
                                          <w:marBottom w:val="0"/>
                                          <w:divBdr>
                                            <w:top w:val="none" w:sz="0" w:space="0" w:color="auto"/>
                                            <w:left w:val="none" w:sz="0" w:space="0" w:color="auto"/>
                                            <w:bottom w:val="none" w:sz="0" w:space="0" w:color="auto"/>
                                            <w:right w:val="none" w:sz="0" w:space="0" w:color="auto"/>
                                          </w:divBdr>
                                          <w:divsChild>
                                            <w:div w:id="1122335842">
                                              <w:marLeft w:val="0"/>
                                              <w:marRight w:val="0"/>
                                              <w:marTop w:val="0"/>
                                              <w:marBottom w:val="0"/>
                                              <w:divBdr>
                                                <w:top w:val="none" w:sz="0" w:space="0" w:color="auto"/>
                                                <w:left w:val="none" w:sz="0" w:space="0" w:color="auto"/>
                                                <w:bottom w:val="none" w:sz="0" w:space="0" w:color="auto"/>
                                                <w:right w:val="none" w:sz="0" w:space="0" w:color="auto"/>
                                              </w:divBdr>
                                              <w:divsChild>
                                                <w:div w:id="1322538976">
                                                  <w:marLeft w:val="0"/>
                                                  <w:marRight w:val="0"/>
                                                  <w:marTop w:val="0"/>
                                                  <w:marBottom w:val="0"/>
                                                  <w:divBdr>
                                                    <w:top w:val="none" w:sz="0" w:space="0" w:color="auto"/>
                                                    <w:left w:val="none" w:sz="0" w:space="0" w:color="auto"/>
                                                    <w:bottom w:val="none" w:sz="0" w:space="0" w:color="auto"/>
                                                    <w:right w:val="none" w:sz="0" w:space="0" w:color="auto"/>
                                                  </w:divBdr>
                                                  <w:divsChild>
                                                    <w:div w:id="1641812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933989">
                          <w:marLeft w:val="0"/>
                          <w:marRight w:val="0"/>
                          <w:marTop w:val="0"/>
                          <w:marBottom w:val="0"/>
                          <w:divBdr>
                            <w:top w:val="none" w:sz="0" w:space="0" w:color="auto"/>
                            <w:left w:val="none" w:sz="0" w:space="0" w:color="auto"/>
                            <w:bottom w:val="none" w:sz="0" w:space="0" w:color="auto"/>
                            <w:right w:val="none" w:sz="0" w:space="0" w:color="auto"/>
                          </w:divBdr>
                          <w:divsChild>
                            <w:div w:id="1959795483">
                              <w:marLeft w:val="0"/>
                              <w:marRight w:val="0"/>
                              <w:marTop w:val="0"/>
                              <w:marBottom w:val="0"/>
                              <w:divBdr>
                                <w:top w:val="none" w:sz="0" w:space="0" w:color="auto"/>
                                <w:left w:val="none" w:sz="0" w:space="0" w:color="auto"/>
                                <w:bottom w:val="none" w:sz="0" w:space="0" w:color="auto"/>
                                <w:right w:val="none" w:sz="0" w:space="0" w:color="auto"/>
                              </w:divBdr>
                              <w:divsChild>
                                <w:div w:id="132911425">
                                  <w:marLeft w:val="0"/>
                                  <w:marRight w:val="0"/>
                                  <w:marTop w:val="0"/>
                                  <w:marBottom w:val="0"/>
                                  <w:divBdr>
                                    <w:top w:val="none" w:sz="0" w:space="0" w:color="auto"/>
                                    <w:left w:val="none" w:sz="0" w:space="0" w:color="auto"/>
                                    <w:bottom w:val="none" w:sz="0" w:space="0" w:color="auto"/>
                                    <w:right w:val="none" w:sz="0" w:space="0" w:color="auto"/>
                                  </w:divBdr>
                                  <w:divsChild>
                                    <w:div w:id="1612736990">
                                      <w:marLeft w:val="0"/>
                                      <w:marRight w:val="0"/>
                                      <w:marTop w:val="0"/>
                                      <w:marBottom w:val="0"/>
                                      <w:divBdr>
                                        <w:top w:val="none" w:sz="0" w:space="0" w:color="auto"/>
                                        <w:left w:val="none" w:sz="0" w:space="0" w:color="auto"/>
                                        <w:bottom w:val="none" w:sz="0" w:space="0" w:color="auto"/>
                                        <w:right w:val="none" w:sz="0" w:space="0" w:color="auto"/>
                                      </w:divBdr>
                                      <w:divsChild>
                                        <w:div w:id="356465454">
                                          <w:marLeft w:val="0"/>
                                          <w:marRight w:val="0"/>
                                          <w:marTop w:val="0"/>
                                          <w:marBottom w:val="0"/>
                                          <w:divBdr>
                                            <w:top w:val="none" w:sz="0" w:space="0" w:color="auto"/>
                                            <w:left w:val="none" w:sz="0" w:space="0" w:color="auto"/>
                                            <w:bottom w:val="none" w:sz="0" w:space="0" w:color="auto"/>
                                            <w:right w:val="none" w:sz="0" w:space="0" w:color="auto"/>
                                          </w:divBdr>
                                          <w:divsChild>
                                            <w:div w:id="996492340">
                                              <w:marLeft w:val="0"/>
                                              <w:marRight w:val="0"/>
                                              <w:marTop w:val="0"/>
                                              <w:marBottom w:val="0"/>
                                              <w:divBdr>
                                                <w:top w:val="none" w:sz="0" w:space="0" w:color="auto"/>
                                                <w:left w:val="none" w:sz="0" w:space="0" w:color="auto"/>
                                                <w:bottom w:val="none" w:sz="0" w:space="0" w:color="auto"/>
                                                <w:right w:val="none" w:sz="0" w:space="0" w:color="auto"/>
                                              </w:divBdr>
                                              <w:divsChild>
                                                <w:div w:id="1441223384">
                                                  <w:marLeft w:val="0"/>
                                                  <w:marRight w:val="0"/>
                                                  <w:marTop w:val="0"/>
                                                  <w:marBottom w:val="0"/>
                                                  <w:divBdr>
                                                    <w:top w:val="none" w:sz="0" w:space="0" w:color="auto"/>
                                                    <w:left w:val="none" w:sz="0" w:space="0" w:color="auto"/>
                                                    <w:bottom w:val="none" w:sz="0" w:space="0" w:color="auto"/>
                                                    <w:right w:val="none" w:sz="0" w:space="0" w:color="auto"/>
                                                  </w:divBdr>
                                                  <w:divsChild>
                                                    <w:div w:id="50348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51627104">
      <w:bodyDiv w:val="1"/>
      <w:marLeft w:val="0"/>
      <w:marRight w:val="0"/>
      <w:marTop w:val="0"/>
      <w:marBottom w:val="0"/>
      <w:divBdr>
        <w:top w:val="none" w:sz="0" w:space="0" w:color="auto"/>
        <w:left w:val="none" w:sz="0" w:space="0" w:color="auto"/>
        <w:bottom w:val="none" w:sz="0" w:space="0" w:color="auto"/>
        <w:right w:val="none" w:sz="0" w:space="0" w:color="auto"/>
      </w:divBdr>
    </w:div>
    <w:div w:id="1957178167">
      <w:bodyDiv w:val="1"/>
      <w:marLeft w:val="0"/>
      <w:marRight w:val="0"/>
      <w:marTop w:val="0"/>
      <w:marBottom w:val="0"/>
      <w:divBdr>
        <w:top w:val="none" w:sz="0" w:space="0" w:color="auto"/>
        <w:left w:val="none" w:sz="0" w:space="0" w:color="auto"/>
        <w:bottom w:val="none" w:sz="0" w:space="0" w:color="auto"/>
        <w:right w:val="none" w:sz="0" w:space="0" w:color="auto"/>
      </w:divBdr>
      <w:divsChild>
        <w:div w:id="207644927">
          <w:marLeft w:val="0"/>
          <w:marRight w:val="0"/>
          <w:marTop w:val="0"/>
          <w:marBottom w:val="0"/>
          <w:divBdr>
            <w:top w:val="none" w:sz="0" w:space="0" w:color="auto"/>
            <w:left w:val="none" w:sz="0" w:space="0" w:color="auto"/>
            <w:bottom w:val="none" w:sz="0" w:space="0" w:color="auto"/>
            <w:right w:val="none" w:sz="0" w:space="0" w:color="auto"/>
          </w:divBdr>
        </w:div>
        <w:div w:id="950747484">
          <w:marLeft w:val="0"/>
          <w:marRight w:val="0"/>
          <w:marTop w:val="0"/>
          <w:marBottom w:val="0"/>
          <w:divBdr>
            <w:top w:val="none" w:sz="0" w:space="0" w:color="auto"/>
            <w:left w:val="none" w:sz="0" w:space="0" w:color="auto"/>
            <w:bottom w:val="none" w:sz="0" w:space="0" w:color="auto"/>
            <w:right w:val="none" w:sz="0" w:space="0" w:color="auto"/>
          </w:divBdr>
        </w:div>
      </w:divsChild>
    </w:div>
    <w:div w:id="1963615259">
      <w:bodyDiv w:val="1"/>
      <w:marLeft w:val="0"/>
      <w:marRight w:val="0"/>
      <w:marTop w:val="0"/>
      <w:marBottom w:val="0"/>
      <w:divBdr>
        <w:top w:val="none" w:sz="0" w:space="0" w:color="auto"/>
        <w:left w:val="none" w:sz="0" w:space="0" w:color="auto"/>
        <w:bottom w:val="none" w:sz="0" w:space="0" w:color="auto"/>
        <w:right w:val="none" w:sz="0" w:space="0" w:color="auto"/>
      </w:divBdr>
    </w:div>
    <w:div w:id="1973092536">
      <w:bodyDiv w:val="1"/>
      <w:marLeft w:val="0"/>
      <w:marRight w:val="0"/>
      <w:marTop w:val="0"/>
      <w:marBottom w:val="0"/>
      <w:divBdr>
        <w:top w:val="none" w:sz="0" w:space="0" w:color="auto"/>
        <w:left w:val="none" w:sz="0" w:space="0" w:color="auto"/>
        <w:bottom w:val="none" w:sz="0" w:space="0" w:color="auto"/>
        <w:right w:val="none" w:sz="0" w:space="0" w:color="auto"/>
      </w:divBdr>
    </w:div>
    <w:div w:id="1985546155">
      <w:bodyDiv w:val="1"/>
      <w:marLeft w:val="0"/>
      <w:marRight w:val="0"/>
      <w:marTop w:val="0"/>
      <w:marBottom w:val="0"/>
      <w:divBdr>
        <w:top w:val="none" w:sz="0" w:space="0" w:color="auto"/>
        <w:left w:val="none" w:sz="0" w:space="0" w:color="auto"/>
        <w:bottom w:val="none" w:sz="0" w:space="0" w:color="auto"/>
        <w:right w:val="none" w:sz="0" w:space="0" w:color="auto"/>
      </w:divBdr>
    </w:div>
    <w:div w:id="1988391054">
      <w:bodyDiv w:val="1"/>
      <w:marLeft w:val="0"/>
      <w:marRight w:val="0"/>
      <w:marTop w:val="0"/>
      <w:marBottom w:val="0"/>
      <w:divBdr>
        <w:top w:val="none" w:sz="0" w:space="0" w:color="auto"/>
        <w:left w:val="none" w:sz="0" w:space="0" w:color="auto"/>
        <w:bottom w:val="none" w:sz="0" w:space="0" w:color="auto"/>
        <w:right w:val="none" w:sz="0" w:space="0" w:color="auto"/>
      </w:divBdr>
    </w:div>
    <w:div w:id="1989820262">
      <w:bodyDiv w:val="1"/>
      <w:marLeft w:val="0"/>
      <w:marRight w:val="0"/>
      <w:marTop w:val="0"/>
      <w:marBottom w:val="0"/>
      <w:divBdr>
        <w:top w:val="none" w:sz="0" w:space="0" w:color="auto"/>
        <w:left w:val="none" w:sz="0" w:space="0" w:color="auto"/>
        <w:bottom w:val="none" w:sz="0" w:space="0" w:color="auto"/>
        <w:right w:val="none" w:sz="0" w:space="0" w:color="auto"/>
      </w:divBdr>
    </w:div>
    <w:div w:id="1996227486">
      <w:bodyDiv w:val="1"/>
      <w:marLeft w:val="0"/>
      <w:marRight w:val="0"/>
      <w:marTop w:val="0"/>
      <w:marBottom w:val="0"/>
      <w:divBdr>
        <w:top w:val="none" w:sz="0" w:space="0" w:color="auto"/>
        <w:left w:val="none" w:sz="0" w:space="0" w:color="auto"/>
        <w:bottom w:val="none" w:sz="0" w:space="0" w:color="auto"/>
        <w:right w:val="none" w:sz="0" w:space="0" w:color="auto"/>
      </w:divBdr>
    </w:div>
    <w:div w:id="2035227110">
      <w:bodyDiv w:val="1"/>
      <w:marLeft w:val="0"/>
      <w:marRight w:val="0"/>
      <w:marTop w:val="0"/>
      <w:marBottom w:val="0"/>
      <w:divBdr>
        <w:top w:val="none" w:sz="0" w:space="0" w:color="auto"/>
        <w:left w:val="none" w:sz="0" w:space="0" w:color="auto"/>
        <w:bottom w:val="none" w:sz="0" w:space="0" w:color="auto"/>
        <w:right w:val="none" w:sz="0" w:space="0" w:color="auto"/>
      </w:divBdr>
    </w:div>
    <w:div w:id="2040739330">
      <w:bodyDiv w:val="1"/>
      <w:marLeft w:val="0"/>
      <w:marRight w:val="0"/>
      <w:marTop w:val="0"/>
      <w:marBottom w:val="0"/>
      <w:divBdr>
        <w:top w:val="none" w:sz="0" w:space="0" w:color="auto"/>
        <w:left w:val="none" w:sz="0" w:space="0" w:color="auto"/>
        <w:bottom w:val="none" w:sz="0" w:space="0" w:color="auto"/>
        <w:right w:val="none" w:sz="0" w:space="0" w:color="auto"/>
      </w:divBdr>
    </w:div>
    <w:div w:id="2050375219">
      <w:bodyDiv w:val="1"/>
      <w:marLeft w:val="0"/>
      <w:marRight w:val="0"/>
      <w:marTop w:val="0"/>
      <w:marBottom w:val="0"/>
      <w:divBdr>
        <w:top w:val="none" w:sz="0" w:space="0" w:color="auto"/>
        <w:left w:val="none" w:sz="0" w:space="0" w:color="auto"/>
        <w:bottom w:val="none" w:sz="0" w:space="0" w:color="auto"/>
        <w:right w:val="none" w:sz="0" w:space="0" w:color="auto"/>
      </w:divBdr>
    </w:div>
    <w:div w:id="2113474701">
      <w:bodyDiv w:val="1"/>
      <w:marLeft w:val="0"/>
      <w:marRight w:val="0"/>
      <w:marTop w:val="0"/>
      <w:marBottom w:val="0"/>
      <w:divBdr>
        <w:top w:val="none" w:sz="0" w:space="0" w:color="auto"/>
        <w:left w:val="none" w:sz="0" w:space="0" w:color="auto"/>
        <w:bottom w:val="none" w:sz="0" w:space="0" w:color="auto"/>
        <w:right w:val="none" w:sz="0" w:space="0" w:color="auto"/>
      </w:divBdr>
    </w:div>
    <w:div w:id="21206807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aldwinsville.org"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hyperlink" Target="http://www.townoflysander.org" TargetMode="External"/><Relationship Id="rId4" Type="http://schemas.openxmlformats.org/officeDocument/2006/relationships/settings" Target="settings.xml"/><Relationship Id="rId9" Type="http://schemas.openxmlformats.org/officeDocument/2006/relationships/hyperlink" Target="http://www.townofvanburen.com"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irector\Documents\Custom%20Office%20Templates\2021%20May%20newsletter-3.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AEAFFFEC-2E32-434A-9731-69290ECBE11C}">
  <we:reference id="wa200007708" version="1.0.0.0" store="en-US" storeType="OMEX"/>
  <we:alternateReferences>
    <we:reference id="wa200007708" version="1.0.0.0" store="wa200007708"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9E3F849-8DAB-4958-920F-3809EDD993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2021 May newsletter-3</Template>
  <TotalTime>1</TotalTime>
  <Pages>9</Pages>
  <Words>2058</Words>
  <Characters>10356</Characters>
  <Application>Microsoft Office Word</Application>
  <DocSecurity>4</DocSecurity>
  <Lines>86</Lines>
  <Paragraphs>24</Paragraphs>
  <ScaleCrop>false</ScaleCrop>
  <HeadingPairs>
    <vt:vector size="2" baseType="variant">
      <vt:variant>
        <vt:lpstr>Title</vt:lpstr>
      </vt:variant>
      <vt:variant>
        <vt:i4>1</vt:i4>
      </vt:variant>
    </vt:vector>
  </HeadingPairs>
  <TitlesOfParts>
    <vt:vector size="1" baseType="lpstr">
      <vt:lpstr>Newsletter</vt:lpstr>
    </vt:vector>
  </TitlesOfParts>
  <Company>Microsoft Corporation</Company>
  <LinksUpToDate>false</LinksUpToDate>
  <CharactersWithSpaces>12390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creator>Director</dc:creator>
  <cp:lastModifiedBy>Jody DePaulis</cp:lastModifiedBy>
  <cp:revision>2</cp:revision>
  <cp:lastPrinted>2024-11-26T13:32:00Z</cp:lastPrinted>
  <dcterms:created xsi:type="dcterms:W3CDTF">2024-12-05T16:41:00Z</dcterms:created>
  <dcterms:modified xsi:type="dcterms:W3CDTF">2024-12-05T16:41:00Z</dcterms:modified>
</cp:coreProperties>
</file>