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4B4F5" w14:textId="013342F9" w:rsidR="00371836" w:rsidRPr="00A27495" w:rsidRDefault="00A83B2D" w:rsidP="00F53D95">
      <w:pPr>
        <w:ind w:left="-90"/>
        <w:rPr>
          <w:rFonts w:ascii="Congenial" w:hAnsi="Congenial" w:cstheme="minorHAnsi"/>
          <w:b/>
          <w:sz w:val="28"/>
          <w:szCs w:val="28"/>
        </w:rPr>
      </w:pPr>
      <w:r w:rsidRPr="00A27495">
        <w:rPr>
          <w:rFonts w:ascii="Congenial" w:hAnsi="Congenial" w:cstheme="minorHAnsi"/>
          <w:b/>
          <w:noProof/>
          <w:color w:val="000000"/>
          <w:sz w:val="28"/>
          <w:szCs w:val="28"/>
        </w:rPr>
        <mc:AlternateContent>
          <mc:Choice Requires="wps">
            <w:drawing>
              <wp:anchor distT="0" distB="0" distL="114300" distR="114300" simplePos="0" relativeHeight="251658752" behindDoc="1" locked="0" layoutInCell="1" allowOverlap="1" wp14:anchorId="699D2409" wp14:editId="062977CB">
                <wp:simplePos x="0" y="0"/>
                <wp:positionH relativeFrom="page">
                  <wp:posOffset>971550</wp:posOffset>
                </wp:positionH>
                <wp:positionV relativeFrom="page">
                  <wp:posOffset>419100</wp:posOffset>
                </wp:positionV>
                <wp:extent cx="7781925" cy="1209675"/>
                <wp:effectExtent l="0" t="0" r="0" b="9525"/>
                <wp:wrapSquare wrapText="bothSides"/>
                <wp:docPr id="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1209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B44DD" w14:textId="575DBE8E" w:rsidR="00352D03" w:rsidRPr="00E76768" w:rsidRDefault="00CD08DF" w:rsidP="00382478">
                            <w:pPr>
                              <w:widowControl w:val="0"/>
                              <w:overflowPunct w:val="0"/>
                              <w:autoSpaceDE w:val="0"/>
                              <w:autoSpaceDN w:val="0"/>
                              <w:adjustRightInd w:val="0"/>
                              <w:ind w:right="390"/>
                              <w:rPr>
                                <w:rFonts w:ascii="Papyrus" w:hAnsi="Papyrus" w:cs="Blackadder ITC"/>
                                <w:b/>
                                <w:color w:val="000000"/>
                                <w:kern w:val="28"/>
                                <w:sz w:val="56"/>
                                <w:szCs w:val="56"/>
                              </w:rPr>
                            </w:pPr>
                            <w:r>
                              <w:rPr>
                                <w:rFonts w:ascii="Papyrus" w:hAnsi="Papyrus" w:cs="Blackadder ITC"/>
                                <w:b/>
                                <w:color w:val="000000"/>
                                <w:kern w:val="28"/>
                                <w:sz w:val="56"/>
                                <w:szCs w:val="56"/>
                              </w:rPr>
                              <w:t xml:space="preserve">   </w:t>
                            </w:r>
                            <w:r w:rsidRPr="00D95D25">
                              <w:rPr>
                                <w:rFonts w:ascii="Papyrus" w:hAnsi="Papyrus" w:cs="Blackadder ITC"/>
                                <w:b/>
                                <w:color w:val="000000"/>
                                <w:kern w:val="28"/>
                                <w:sz w:val="56"/>
                                <w:szCs w:val="56"/>
                              </w:rPr>
                              <w:t xml:space="preserve">  </w:t>
                            </w:r>
                            <w:r w:rsidRPr="00E76768">
                              <w:rPr>
                                <w:rFonts w:ascii="Papyrus" w:hAnsi="Papyrus" w:cs="Blackadder ITC"/>
                                <w:b/>
                                <w:color w:val="000000"/>
                                <w:kern w:val="28"/>
                                <w:sz w:val="56"/>
                                <w:szCs w:val="56"/>
                              </w:rPr>
                              <w:t>Canton Woods Newsletter</w:t>
                            </w:r>
                            <w:r w:rsidR="00EB2B4B">
                              <w:rPr>
                                <w:rFonts w:ascii="Papyrus" w:hAnsi="Papyrus" w:cs="Blackadder ITC"/>
                                <w:b/>
                                <w:color w:val="000000"/>
                                <w:kern w:val="28"/>
                                <w:sz w:val="56"/>
                                <w:szCs w:val="56"/>
                              </w:rPr>
                              <w:t xml:space="preserve"> </w:t>
                            </w:r>
                            <w:r w:rsidR="002B34AC">
                              <w:rPr>
                                <w:rFonts w:ascii="Papyrus" w:hAnsi="Papyrus" w:cs="Blackadder ITC"/>
                                <w:b/>
                                <w:color w:val="000000"/>
                                <w:kern w:val="28"/>
                                <w:sz w:val="56"/>
                                <w:szCs w:val="56"/>
                              </w:rPr>
                              <w:t xml:space="preserve">  </w:t>
                            </w:r>
                          </w:p>
                          <w:p w14:paraId="67F1AF7C" w14:textId="69119C23"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r w:rsidRPr="00E76768">
                              <w:rPr>
                                <w:rFonts w:ascii="Papyrus" w:hAnsi="Papyrus" w:cs="Blackadder ITC"/>
                                <w:b/>
                                <w:color w:val="000000"/>
                                <w:kern w:val="28"/>
                                <w:sz w:val="48"/>
                                <w:szCs w:val="48"/>
                              </w:rPr>
                              <w:t xml:space="preserve">  </w:t>
                            </w:r>
                            <w:r w:rsidR="00994259">
                              <w:rPr>
                                <w:rFonts w:ascii="Papyrus" w:hAnsi="Papyrus" w:cs="Blackadder ITC"/>
                                <w:b/>
                                <w:color w:val="000000"/>
                                <w:kern w:val="28"/>
                                <w:sz w:val="48"/>
                                <w:szCs w:val="48"/>
                              </w:rPr>
                              <w:t xml:space="preserve">             </w:t>
                            </w:r>
                            <w:r w:rsidR="00151AB7">
                              <w:rPr>
                                <w:rFonts w:ascii="Papyrus" w:hAnsi="Papyrus" w:cs="Blackadder ITC"/>
                                <w:b/>
                                <w:color w:val="000000"/>
                                <w:kern w:val="28"/>
                                <w:sz w:val="48"/>
                                <w:szCs w:val="48"/>
                              </w:rPr>
                              <w:t xml:space="preserve">           </w:t>
                            </w:r>
                            <w:r w:rsidR="00D751B7">
                              <w:rPr>
                                <w:rFonts w:ascii="Papyrus" w:hAnsi="Papyrus" w:cs="Blackadder ITC"/>
                                <w:b/>
                                <w:color w:val="000000"/>
                                <w:kern w:val="28"/>
                                <w:sz w:val="48"/>
                                <w:szCs w:val="48"/>
                              </w:rPr>
                              <w:t xml:space="preserve">  </w:t>
                            </w:r>
                            <w:r w:rsidR="00E16490">
                              <w:rPr>
                                <w:rFonts w:ascii="Papyrus" w:hAnsi="Papyrus" w:cs="Blackadder ITC"/>
                                <w:b/>
                                <w:color w:val="000000"/>
                                <w:kern w:val="28"/>
                                <w:sz w:val="48"/>
                                <w:szCs w:val="48"/>
                              </w:rPr>
                              <w:t>January 2025</w:t>
                            </w:r>
                          </w:p>
                          <w:p w14:paraId="5FE69B60"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13B34EA"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64ACA36E"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76A0067C"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22D9599" w14:textId="77777777" w:rsidR="00D30DF8" w:rsidRDefault="00D30DF8"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2BD2EE3" w14:textId="0AC09C50" w:rsidR="00996809" w:rsidRPr="00996809" w:rsidRDefault="00996809"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996809">
                              <w:rPr>
                                <w:rFonts w:ascii="Papyrus" w:hAnsi="Papyrus" w:cs="Blackadder ITC"/>
                                <w:b/>
                                <w:i/>
                                <w:iCs/>
                                <w:color w:val="000000"/>
                                <w:kern w:val="28"/>
                                <w:sz w:val="48"/>
                                <w:szCs w:val="48"/>
                              </w:rPr>
                              <w:t xml:space="preserve">      </w:t>
                            </w:r>
                          </w:p>
                          <w:p w14:paraId="4F35078C" w14:textId="12545B25" w:rsidR="00926C2A" w:rsidRPr="00484FB0" w:rsidRDefault="00926C2A"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484FB0">
                              <w:rPr>
                                <w:rFonts w:ascii="Papyrus" w:hAnsi="Papyrus" w:cs="Blackadder ITC"/>
                                <w:b/>
                                <w:i/>
                                <w:iCs/>
                                <w:color w:val="000000"/>
                                <w:kern w:val="28"/>
                                <w:sz w:val="48"/>
                                <w:szCs w:val="48"/>
                              </w:rPr>
                              <w:t xml:space="preserve">  </w:t>
                            </w:r>
                          </w:p>
                          <w:p w14:paraId="4C72615D" w14:textId="77777777" w:rsidR="00926C2A" w:rsidRDefault="00926C2A"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E60D0D" w14:textId="77777777" w:rsidR="00CD08DF" w:rsidRPr="00E76768"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8F7FDE"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52940D0"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AA84B3F"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055B8802" w14:textId="77777777" w:rsidR="00CD08DF" w:rsidRPr="006F4BE6"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237D5938" w14:textId="77777777" w:rsidR="00CD08DF" w:rsidRPr="006F4BE6" w:rsidRDefault="00CD08DF" w:rsidP="009C3A66">
                            <w:pPr>
                              <w:widowControl w:val="0"/>
                              <w:overflowPunct w:val="0"/>
                              <w:autoSpaceDE w:val="0"/>
                              <w:autoSpaceDN w:val="0"/>
                              <w:adjustRightInd w:val="0"/>
                              <w:ind w:right="-139"/>
                              <w:rPr>
                                <w:rFonts w:ascii="Papyrus" w:hAnsi="Papyrus" w:cs="Blackadder ITC"/>
                                <w:b/>
                                <w:color w:val="000000"/>
                                <w:kern w:val="28"/>
                                <w:sz w:val="48"/>
                                <w:szCs w:val="48"/>
                              </w:rPr>
                            </w:pPr>
                            <w:r>
                              <w:rPr>
                                <w:rFonts w:ascii="Papyrus" w:hAnsi="Papyrus" w:cs="Blackadder ITC"/>
                                <w:b/>
                                <w:color w:val="000000"/>
                                <w:kern w:val="28"/>
                                <w:sz w:val="48"/>
                                <w:szCs w:val="48"/>
                              </w:rPr>
                              <w:t xml:space="preserve"> </w:t>
                            </w:r>
                            <w:proofErr w:type="spellStart"/>
                            <w:r>
                              <w:rPr>
                                <w:rFonts w:ascii="Papyrus" w:hAnsi="Papyrus" w:cs="Blackadder ITC"/>
                                <w:b/>
                                <w:color w:val="000000"/>
                                <w:kern w:val="28"/>
                                <w:sz w:val="48"/>
                                <w:szCs w:val="48"/>
                              </w:rPr>
                              <w:t>unc</w:t>
                            </w:r>
                            <w:proofErr w:type="spellEnd"/>
                          </w:p>
                          <w:p w14:paraId="1AD47E6E" w14:textId="77777777" w:rsidR="00CD08DF" w:rsidRPr="006A5356" w:rsidRDefault="00CD08DF" w:rsidP="003033A9">
                            <w:pPr>
                              <w:widowControl w:val="0"/>
                              <w:overflowPunct w:val="0"/>
                              <w:autoSpaceDE w:val="0"/>
                              <w:autoSpaceDN w:val="0"/>
                              <w:adjustRightInd w:val="0"/>
                              <w:ind w:right="-139"/>
                              <w:jc w:val="center"/>
                              <w:rPr>
                                <w:rFonts w:ascii="Papyrus" w:hAnsi="Papyrus" w:cs="Blackadder ITC"/>
                                <w:b/>
                                <w:color w:val="000000"/>
                                <w:kern w:val="28"/>
                                <w:sz w:val="48"/>
                                <w:szCs w:val="48"/>
                              </w:rPr>
                            </w:pPr>
                          </w:p>
                          <w:p w14:paraId="65030791" w14:textId="77777777" w:rsidR="00CD08DF"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40463C10" w14:textId="77777777" w:rsidR="00CD08DF" w:rsidRPr="00AC3982"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617B0B5A" w14:textId="77777777" w:rsidR="00CD08DF" w:rsidRPr="00E529E2" w:rsidRDefault="00CD08DF" w:rsidP="000B478E">
                            <w:pPr>
                              <w:widowControl w:val="0"/>
                              <w:overflowPunct w:val="0"/>
                              <w:autoSpaceDE w:val="0"/>
                              <w:autoSpaceDN w:val="0"/>
                              <w:adjustRightInd w:val="0"/>
                              <w:ind w:right="-139"/>
                              <w:rPr>
                                <w:rFonts w:ascii="Papyrus" w:hAnsi="Papyrus"/>
                                <w:color w:val="000000"/>
                                <w:kern w:val="28"/>
                                <w:sz w:val="20"/>
                                <w:szCs w:val="20"/>
                              </w:rPr>
                            </w:pPr>
                            <w:r>
                              <w:rPr>
                                <w:rFonts w:ascii="Papyrus" w:hAnsi="Papyrus" w:cs="Blackadder ITC"/>
                                <w:color w:val="000000"/>
                                <w:kern w:val="28"/>
                                <w:sz w:val="72"/>
                                <w:szCs w:val="7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9D2409" id="_x0000_t202" coordsize="21600,21600" o:spt="202" path="m,l,21600r21600,l21600,xe">
                <v:stroke joinstyle="miter"/>
                <v:path gradientshapeok="t" o:connecttype="rect"/>
              </v:shapetype>
              <v:shape id="Text Box 18" o:spid="_x0000_s1026" type="#_x0000_t202" style="position:absolute;left:0;text-align:left;margin-left:76.5pt;margin-top:33pt;width:612.75pt;height:95.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" filled="f" stroked="f">
                <v:textbox>
                  <w:txbxContent>
                    <w:p w14:paraId="7C0B44DD" w14:textId="575DBE8E" w:rsidR="00352D03" w:rsidRPr="00E76768" w:rsidRDefault="00CD08DF" w:rsidP="00382478">
                      <w:pPr>
                        <w:widowControl w:val="0"/>
                        <w:overflowPunct w:val="0"/>
                        <w:autoSpaceDE w:val="0"/>
                        <w:autoSpaceDN w:val="0"/>
                        <w:adjustRightInd w:val="0"/>
                        <w:ind w:right="390"/>
                        <w:rPr>
                          <w:rFonts w:ascii="Papyrus" w:hAnsi="Papyrus" w:cs="Blackadder ITC"/>
                          <w:b/>
                          <w:color w:val="000000"/>
                          <w:kern w:val="28"/>
                          <w:sz w:val="56"/>
                          <w:szCs w:val="56"/>
                        </w:rPr>
                      </w:pPr>
                      <w:r>
                        <w:rPr>
                          <w:rFonts w:ascii="Papyrus" w:hAnsi="Papyrus" w:cs="Blackadder ITC"/>
                          <w:b/>
                          <w:color w:val="000000"/>
                          <w:kern w:val="28"/>
                          <w:sz w:val="56"/>
                          <w:szCs w:val="56"/>
                        </w:rPr>
                        <w:t xml:space="preserve">   </w:t>
                      </w:r>
                      <w:r w:rsidRPr="00D95D25">
                        <w:rPr>
                          <w:rFonts w:ascii="Papyrus" w:hAnsi="Papyrus" w:cs="Blackadder ITC"/>
                          <w:b/>
                          <w:color w:val="000000"/>
                          <w:kern w:val="28"/>
                          <w:sz w:val="56"/>
                          <w:szCs w:val="56"/>
                        </w:rPr>
                        <w:t xml:space="preserve">  </w:t>
                      </w:r>
                      <w:r w:rsidRPr="00E76768">
                        <w:rPr>
                          <w:rFonts w:ascii="Papyrus" w:hAnsi="Papyrus" w:cs="Blackadder ITC"/>
                          <w:b/>
                          <w:color w:val="000000"/>
                          <w:kern w:val="28"/>
                          <w:sz w:val="56"/>
                          <w:szCs w:val="56"/>
                        </w:rPr>
                        <w:t>Canton Woods Newsletter</w:t>
                      </w:r>
                      <w:r w:rsidR="00EB2B4B">
                        <w:rPr>
                          <w:rFonts w:ascii="Papyrus" w:hAnsi="Papyrus" w:cs="Blackadder ITC"/>
                          <w:b/>
                          <w:color w:val="000000"/>
                          <w:kern w:val="28"/>
                          <w:sz w:val="56"/>
                          <w:szCs w:val="56"/>
                        </w:rPr>
                        <w:t xml:space="preserve"> </w:t>
                      </w:r>
                      <w:r w:rsidR="002B34AC">
                        <w:rPr>
                          <w:rFonts w:ascii="Papyrus" w:hAnsi="Papyrus" w:cs="Blackadder ITC"/>
                          <w:b/>
                          <w:color w:val="000000"/>
                          <w:kern w:val="28"/>
                          <w:sz w:val="56"/>
                          <w:szCs w:val="56"/>
                        </w:rPr>
                        <w:t xml:space="preserve">  </w:t>
                      </w:r>
                    </w:p>
                    <w:p w14:paraId="67F1AF7C" w14:textId="69119C23"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r w:rsidRPr="00E76768">
                        <w:rPr>
                          <w:rFonts w:ascii="Papyrus" w:hAnsi="Papyrus" w:cs="Blackadder ITC"/>
                          <w:b/>
                          <w:color w:val="000000"/>
                          <w:kern w:val="28"/>
                          <w:sz w:val="48"/>
                          <w:szCs w:val="48"/>
                        </w:rPr>
                        <w:t xml:space="preserve">  </w:t>
                      </w:r>
                      <w:r w:rsidR="00994259">
                        <w:rPr>
                          <w:rFonts w:ascii="Papyrus" w:hAnsi="Papyrus" w:cs="Blackadder ITC"/>
                          <w:b/>
                          <w:color w:val="000000"/>
                          <w:kern w:val="28"/>
                          <w:sz w:val="48"/>
                          <w:szCs w:val="48"/>
                        </w:rPr>
                        <w:t xml:space="preserve">             </w:t>
                      </w:r>
                      <w:r w:rsidR="00151AB7">
                        <w:rPr>
                          <w:rFonts w:ascii="Papyrus" w:hAnsi="Papyrus" w:cs="Blackadder ITC"/>
                          <w:b/>
                          <w:color w:val="000000"/>
                          <w:kern w:val="28"/>
                          <w:sz w:val="48"/>
                          <w:szCs w:val="48"/>
                        </w:rPr>
                        <w:t xml:space="preserve">           </w:t>
                      </w:r>
                      <w:r w:rsidR="00D751B7">
                        <w:rPr>
                          <w:rFonts w:ascii="Papyrus" w:hAnsi="Papyrus" w:cs="Blackadder ITC"/>
                          <w:b/>
                          <w:color w:val="000000"/>
                          <w:kern w:val="28"/>
                          <w:sz w:val="48"/>
                          <w:szCs w:val="48"/>
                        </w:rPr>
                        <w:t xml:space="preserve">  </w:t>
                      </w:r>
                      <w:r w:rsidR="00E16490">
                        <w:rPr>
                          <w:rFonts w:ascii="Papyrus" w:hAnsi="Papyrus" w:cs="Blackadder ITC"/>
                          <w:b/>
                          <w:color w:val="000000"/>
                          <w:kern w:val="28"/>
                          <w:sz w:val="48"/>
                          <w:szCs w:val="48"/>
                        </w:rPr>
                        <w:t>January 2025</w:t>
                      </w:r>
                    </w:p>
                    <w:p w14:paraId="5FE69B60"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13B34EA"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64ACA36E"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76A0067C"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22D9599" w14:textId="77777777" w:rsidR="00D30DF8" w:rsidRDefault="00D30DF8"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2BD2EE3" w14:textId="0AC09C50" w:rsidR="00996809" w:rsidRPr="00996809" w:rsidRDefault="00996809"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996809">
                        <w:rPr>
                          <w:rFonts w:ascii="Papyrus" w:hAnsi="Papyrus" w:cs="Blackadder ITC"/>
                          <w:b/>
                          <w:i/>
                          <w:iCs/>
                          <w:color w:val="000000"/>
                          <w:kern w:val="28"/>
                          <w:sz w:val="48"/>
                          <w:szCs w:val="48"/>
                        </w:rPr>
                        <w:t xml:space="preserve">      </w:t>
                      </w:r>
                    </w:p>
                    <w:p w14:paraId="4F35078C" w14:textId="12545B25" w:rsidR="00926C2A" w:rsidRPr="00484FB0" w:rsidRDefault="00926C2A"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484FB0">
                        <w:rPr>
                          <w:rFonts w:ascii="Papyrus" w:hAnsi="Papyrus" w:cs="Blackadder ITC"/>
                          <w:b/>
                          <w:i/>
                          <w:iCs/>
                          <w:color w:val="000000"/>
                          <w:kern w:val="28"/>
                          <w:sz w:val="48"/>
                          <w:szCs w:val="48"/>
                        </w:rPr>
                        <w:t xml:space="preserve">  </w:t>
                      </w:r>
                    </w:p>
                    <w:p w14:paraId="4C72615D" w14:textId="77777777" w:rsidR="00926C2A" w:rsidRDefault="00926C2A"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E60D0D" w14:textId="77777777" w:rsidR="00CD08DF" w:rsidRPr="00E76768"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8F7FDE"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52940D0"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AA84B3F"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055B8802" w14:textId="77777777" w:rsidR="00CD08DF" w:rsidRPr="006F4BE6"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237D5938" w14:textId="77777777" w:rsidR="00CD08DF" w:rsidRPr="006F4BE6" w:rsidRDefault="00CD08DF" w:rsidP="009C3A66">
                      <w:pPr>
                        <w:widowControl w:val="0"/>
                        <w:overflowPunct w:val="0"/>
                        <w:autoSpaceDE w:val="0"/>
                        <w:autoSpaceDN w:val="0"/>
                        <w:adjustRightInd w:val="0"/>
                        <w:ind w:right="-139"/>
                        <w:rPr>
                          <w:rFonts w:ascii="Papyrus" w:hAnsi="Papyrus" w:cs="Blackadder ITC"/>
                          <w:b/>
                          <w:color w:val="000000"/>
                          <w:kern w:val="28"/>
                          <w:sz w:val="48"/>
                          <w:szCs w:val="48"/>
                        </w:rPr>
                      </w:pPr>
                      <w:r>
                        <w:rPr>
                          <w:rFonts w:ascii="Papyrus" w:hAnsi="Papyrus" w:cs="Blackadder ITC"/>
                          <w:b/>
                          <w:color w:val="000000"/>
                          <w:kern w:val="28"/>
                          <w:sz w:val="48"/>
                          <w:szCs w:val="48"/>
                        </w:rPr>
                        <w:t xml:space="preserve"> </w:t>
                      </w:r>
                      <w:proofErr w:type="spellStart"/>
                      <w:r>
                        <w:rPr>
                          <w:rFonts w:ascii="Papyrus" w:hAnsi="Papyrus" w:cs="Blackadder ITC"/>
                          <w:b/>
                          <w:color w:val="000000"/>
                          <w:kern w:val="28"/>
                          <w:sz w:val="48"/>
                          <w:szCs w:val="48"/>
                        </w:rPr>
                        <w:t>unc</w:t>
                      </w:r>
                      <w:proofErr w:type="spellEnd"/>
                    </w:p>
                    <w:p w14:paraId="1AD47E6E" w14:textId="77777777" w:rsidR="00CD08DF" w:rsidRPr="006A5356" w:rsidRDefault="00CD08DF" w:rsidP="003033A9">
                      <w:pPr>
                        <w:widowControl w:val="0"/>
                        <w:overflowPunct w:val="0"/>
                        <w:autoSpaceDE w:val="0"/>
                        <w:autoSpaceDN w:val="0"/>
                        <w:adjustRightInd w:val="0"/>
                        <w:ind w:right="-139"/>
                        <w:jc w:val="center"/>
                        <w:rPr>
                          <w:rFonts w:ascii="Papyrus" w:hAnsi="Papyrus" w:cs="Blackadder ITC"/>
                          <w:b/>
                          <w:color w:val="000000"/>
                          <w:kern w:val="28"/>
                          <w:sz w:val="48"/>
                          <w:szCs w:val="48"/>
                        </w:rPr>
                      </w:pPr>
                    </w:p>
                    <w:p w14:paraId="65030791" w14:textId="77777777" w:rsidR="00CD08DF"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40463C10" w14:textId="77777777" w:rsidR="00CD08DF" w:rsidRPr="00AC3982"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617B0B5A" w14:textId="77777777" w:rsidR="00CD08DF" w:rsidRPr="00E529E2" w:rsidRDefault="00CD08DF" w:rsidP="000B478E">
                      <w:pPr>
                        <w:widowControl w:val="0"/>
                        <w:overflowPunct w:val="0"/>
                        <w:autoSpaceDE w:val="0"/>
                        <w:autoSpaceDN w:val="0"/>
                        <w:adjustRightInd w:val="0"/>
                        <w:ind w:right="-139"/>
                        <w:rPr>
                          <w:rFonts w:ascii="Papyrus" w:hAnsi="Papyrus"/>
                          <w:color w:val="000000"/>
                          <w:kern w:val="28"/>
                          <w:sz w:val="20"/>
                          <w:szCs w:val="20"/>
                        </w:rPr>
                      </w:pPr>
                      <w:r>
                        <w:rPr>
                          <w:rFonts w:ascii="Papyrus" w:hAnsi="Papyrus" w:cs="Blackadder ITC"/>
                          <w:color w:val="000000"/>
                          <w:kern w:val="28"/>
                          <w:sz w:val="72"/>
                          <w:szCs w:val="72"/>
                        </w:rPr>
                        <w:t xml:space="preserve"> </w:t>
                      </w:r>
                    </w:p>
                  </w:txbxContent>
                </v:textbox>
                <w10:wrap type="square" anchorx="page" anchory="page"/>
              </v:shape>
            </w:pict>
          </mc:Fallback>
        </mc:AlternateContent>
      </w:r>
      <w:r w:rsidR="000575B6" w:rsidRPr="00A27495">
        <w:rPr>
          <w:rFonts w:ascii="Congenial" w:hAnsi="Congenial" w:cstheme="minorHAnsi"/>
          <w:b/>
          <w:noProof/>
          <w:color w:val="000000"/>
          <w:sz w:val="28"/>
          <w:szCs w:val="28"/>
        </w:rPr>
        <mc:AlternateContent>
          <mc:Choice Requires="wps">
            <w:drawing>
              <wp:anchor distT="0" distB="0" distL="114300" distR="114300" simplePos="0" relativeHeight="251660800" behindDoc="1" locked="0" layoutInCell="1" allowOverlap="1" wp14:anchorId="4C7C5C76" wp14:editId="38040193">
                <wp:simplePos x="0" y="0"/>
                <wp:positionH relativeFrom="column">
                  <wp:posOffset>-561975</wp:posOffset>
                </wp:positionH>
                <wp:positionV relativeFrom="page">
                  <wp:posOffset>1057275</wp:posOffset>
                </wp:positionV>
                <wp:extent cx="7955280" cy="45085"/>
                <wp:effectExtent l="0" t="19050" r="0" b="12065"/>
                <wp:wrapSquare wrapText="bothSides"/>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7955280"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8A566E" w14:textId="77777777" w:rsidR="00CD08DF" w:rsidRDefault="00CD08DF" w:rsidP="00424593">
                            <w:pPr>
                              <w:widowControl w:val="0"/>
                              <w:overflowPunct w:val="0"/>
                              <w:autoSpaceDE w:val="0"/>
                              <w:autoSpaceDN w:val="0"/>
                              <w:adjustRightInd w:val="0"/>
                              <w:ind w:right="-139"/>
                              <w:rPr>
                                <w:rFonts w:ascii="Papyrus" w:hAnsi="Papyrus" w:cs="Blackadder ITC"/>
                                <w:color w:val="000000"/>
                                <w:kern w:val="28"/>
                                <w:sz w:val="48"/>
                                <w:szCs w:val="48"/>
                              </w:rPr>
                            </w:pPr>
                          </w:p>
                          <w:p w14:paraId="4022AD0D" w14:textId="77777777" w:rsidR="00CD08DF" w:rsidRDefault="00CD08DF"/>
                          <w:p w14:paraId="0D55A591" w14:textId="77777777" w:rsidR="00CD08DF" w:rsidRDefault="00CD08DF">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7C5C76" id="_x0000_s1027" type="#_x0000_t202" style="position:absolute;left:0;text-align:left;margin-left:-44.25pt;margin-top:83.25pt;width:626.4pt;height:3.55pt;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" filled="f" stroked="f">
                <v:textbox>
                  <w:txbxContent>
                    <w:p w14:paraId="728A566E" w14:textId="77777777" w:rsidR="00CD08DF" w:rsidRDefault="00CD08DF" w:rsidP="00424593">
                      <w:pPr>
                        <w:widowControl w:val="0"/>
                        <w:overflowPunct w:val="0"/>
                        <w:autoSpaceDE w:val="0"/>
                        <w:autoSpaceDN w:val="0"/>
                        <w:adjustRightInd w:val="0"/>
                        <w:ind w:right="-139"/>
                        <w:rPr>
                          <w:rFonts w:ascii="Papyrus" w:hAnsi="Papyrus" w:cs="Blackadder ITC"/>
                          <w:color w:val="000000"/>
                          <w:kern w:val="28"/>
                          <w:sz w:val="48"/>
                          <w:szCs w:val="48"/>
                        </w:rPr>
                      </w:pPr>
                    </w:p>
                    <w:p w14:paraId="4022AD0D" w14:textId="77777777" w:rsidR="00CD08DF" w:rsidRDefault="00CD08DF"/>
                    <w:p w14:paraId="0D55A591" w14:textId="77777777" w:rsidR="00CD08DF" w:rsidRDefault="00CD08DF">
                      <w:r>
                        <w:t xml:space="preserve"> </w:t>
                      </w:r>
                    </w:p>
                  </w:txbxContent>
                </v:textbox>
                <w10:wrap type="square" anchory="page"/>
              </v:shape>
            </w:pict>
          </mc:Fallback>
        </mc:AlternateContent>
      </w:r>
      <w:r w:rsidR="00E26566" w:rsidRPr="00A27495">
        <w:rPr>
          <w:rFonts w:ascii="Congenial" w:hAnsi="Congenial" w:cstheme="minorHAnsi"/>
          <w:b/>
          <w:sz w:val="28"/>
          <w:szCs w:val="28"/>
        </w:rPr>
        <w:t>C</w:t>
      </w:r>
      <w:r w:rsidR="00FA4401" w:rsidRPr="00A27495">
        <w:rPr>
          <w:rFonts w:ascii="Congenial" w:hAnsi="Congenial" w:cstheme="minorHAnsi"/>
          <w:b/>
          <w:sz w:val="28"/>
          <w:szCs w:val="28"/>
        </w:rPr>
        <w:t xml:space="preserve">anton Woods </w:t>
      </w:r>
      <w:r w:rsidR="00371836" w:rsidRPr="00A27495">
        <w:rPr>
          <w:rFonts w:ascii="Congenial" w:hAnsi="Congenial" w:cstheme="minorHAnsi"/>
          <w:b/>
          <w:sz w:val="28"/>
          <w:szCs w:val="28"/>
        </w:rPr>
        <w:t>Staff</w:t>
      </w:r>
    </w:p>
    <w:p w14:paraId="09EF8F2B" w14:textId="3EA35559" w:rsidR="00B779BF" w:rsidRPr="00A27495" w:rsidRDefault="00B779BF" w:rsidP="00F53D95">
      <w:pPr>
        <w:ind w:left="-90"/>
        <w:rPr>
          <w:rFonts w:ascii="Comic Sans MS" w:hAnsi="Comic Sans MS" w:cstheme="minorHAnsi"/>
          <w:bCs/>
        </w:rPr>
      </w:pPr>
      <w:r w:rsidRPr="00A27495">
        <w:rPr>
          <w:rFonts w:asciiTheme="minorHAnsi" w:hAnsiTheme="minorHAnsi" w:cstheme="minorHAnsi"/>
          <w:bCs/>
        </w:rPr>
        <w:t xml:space="preserve"> </w:t>
      </w:r>
      <w:r w:rsidRPr="00A27495">
        <w:rPr>
          <w:rFonts w:asciiTheme="minorHAnsi" w:hAnsiTheme="minorHAnsi" w:cstheme="minorHAnsi"/>
          <w:bCs/>
        </w:rPr>
        <w:tab/>
        <w:t xml:space="preserve">   </w:t>
      </w:r>
      <w:r w:rsidRPr="00A27495">
        <w:rPr>
          <w:rFonts w:ascii="Comic Sans MS" w:hAnsi="Comic Sans MS" w:cstheme="minorHAnsi"/>
          <w:bCs/>
        </w:rPr>
        <w:t>Rene’ McMonagle, Director</w:t>
      </w:r>
    </w:p>
    <w:p w14:paraId="5319280E" w14:textId="23FD8AB4" w:rsidR="00FA4401" w:rsidRPr="00A27495" w:rsidRDefault="00DB7199" w:rsidP="00FA4401">
      <w:pPr>
        <w:widowControl w:val="0"/>
        <w:tabs>
          <w:tab w:val="left" w:pos="360"/>
        </w:tabs>
        <w:overflowPunct w:val="0"/>
        <w:autoSpaceDE w:val="0"/>
        <w:autoSpaceDN w:val="0"/>
        <w:adjustRightInd w:val="0"/>
        <w:ind w:left="180"/>
        <w:outlineLvl w:val="0"/>
        <w:rPr>
          <w:rFonts w:ascii="Comic Sans MS" w:hAnsi="Comic Sans MS" w:cstheme="minorHAnsi"/>
          <w:kern w:val="28"/>
        </w:rPr>
      </w:pPr>
      <w:r w:rsidRPr="00A27495">
        <w:rPr>
          <w:rFonts w:ascii="Comic Sans MS" w:hAnsi="Comic Sans MS" w:cstheme="minorHAnsi"/>
          <w:kern w:val="28"/>
        </w:rPr>
        <w:t>Griffin Randazzo</w:t>
      </w:r>
      <w:r w:rsidR="000E7380" w:rsidRPr="00A27495">
        <w:rPr>
          <w:rFonts w:ascii="Comic Sans MS" w:hAnsi="Comic Sans MS" w:cstheme="minorHAnsi"/>
          <w:kern w:val="28"/>
        </w:rPr>
        <w:t xml:space="preserve">: </w:t>
      </w:r>
      <w:r w:rsidR="00FA4401" w:rsidRPr="00A27495">
        <w:rPr>
          <w:rFonts w:ascii="Comic Sans MS" w:hAnsi="Comic Sans MS" w:cstheme="minorHAnsi"/>
          <w:kern w:val="28"/>
        </w:rPr>
        <w:t>Asst Director</w:t>
      </w:r>
    </w:p>
    <w:p w14:paraId="07228F4F" w14:textId="76529A17" w:rsidR="00FA4401" w:rsidRPr="00A27495" w:rsidRDefault="00E44B08" w:rsidP="008D73EC">
      <w:pPr>
        <w:widowControl w:val="0"/>
        <w:tabs>
          <w:tab w:val="left" w:pos="90"/>
          <w:tab w:val="left" w:pos="360"/>
        </w:tabs>
        <w:overflowPunct w:val="0"/>
        <w:autoSpaceDE w:val="0"/>
        <w:autoSpaceDN w:val="0"/>
        <w:adjustRightInd w:val="0"/>
        <w:outlineLvl w:val="0"/>
        <w:rPr>
          <w:rFonts w:ascii="Comic Sans MS" w:hAnsi="Comic Sans MS" w:cstheme="minorHAnsi"/>
          <w:kern w:val="28"/>
        </w:rPr>
      </w:pPr>
      <w:r w:rsidRPr="00A27495">
        <w:rPr>
          <w:rFonts w:ascii="Comic Sans MS" w:hAnsi="Comic Sans MS" w:cstheme="minorHAnsi"/>
          <w:kern w:val="28"/>
        </w:rPr>
        <w:t xml:space="preserve">   </w:t>
      </w:r>
      <w:r w:rsidR="007E1531" w:rsidRPr="00A27495">
        <w:rPr>
          <w:rFonts w:ascii="Comic Sans MS" w:hAnsi="Comic Sans MS" w:cstheme="minorHAnsi"/>
          <w:kern w:val="28"/>
        </w:rPr>
        <w:t>Phone (</w:t>
      </w:r>
      <w:r w:rsidR="009D6A61" w:rsidRPr="00A27495">
        <w:rPr>
          <w:rFonts w:ascii="Comic Sans MS" w:hAnsi="Comic Sans MS" w:cstheme="minorHAnsi"/>
          <w:kern w:val="28"/>
        </w:rPr>
        <w:t>315)</w:t>
      </w:r>
      <w:r w:rsidR="00FA4401" w:rsidRPr="00A27495">
        <w:rPr>
          <w:rFonts w:ascii="Comic Sans MS" w:hAnsi="Comic Sans MS" w:cstheme="minorHAnsi"/>
          <w:kern w:val="28"/>
        </w:rPr>
        <w:t xml:space="preserve"> 638-4536</w:t>
      </w:r>
    </w:p>
    <w:p w14:paraId="59EE6DD9" w14:textId="0CC31713" w:rsidR="00FE6C7A" w:rsidRPr="00A27495" w:rsidRDefault="00FE6C7A" w:rsidP="008D73EC">
      <w:pPr>
        <w:widowControl w:val="0"/>
        <w:tabs>
          <w:tab w:val="left" w:pos="90"/>
          <w:tab w:val="left" w:pos="360"/>
        </w:tabs>
        <w:overflowPunct w:val="0"/>
        <w:autoSpaceDE w:val="0"/>
        <w:autoSpaceDN w:val="0"/>
        <w:adjustRightInd w:val="0"/>
        <w:outlineLvl w:val="0"/>
        <w:rPr>
          <w:rFonts w:ascii="Eras Light ITC" w:hAnsi="Eras Light ITC" w:cstheme="minorHAnsi"/>
          <w:kern w:val="28"/>
        </w:rPr>
      </w:pPr>
      <w:r w:rsidRPr="00A27495">
        <w:rPr>
          <w:rFonts w:ascii="Comic Sans MS" w:hAnsi="Comic Sans MS" w:cstheme="minorHAnsi"/>
          <w:kern w:val="28"/>
        </w:rPr>
        <w:t xml:space="preserve">   Open: 8:00am-4:00pm</w:t>
      </w:r>
      <w:r w:rsidR="00A27495">
        <w:rPr>
          <w:rFonts w:ascii="Comic Sans MS" w:hAnsi="Comic Sans MS" w:cstheme="minorHAnsi"/>
          <w:kern w:val="28"/>
        </w:rPr>
        <w:t xml:space="preserve"> Mon - Fri</w:t>
      </w:r>
    </w:p>
    <w:p w14:paraId="4E8E97A1" w14:textId="77777777" w:rsidR="00DB7199" w:rsidRPr="00A27495" w:rsidRDefault="00DB7199" w:rsidP="008D73EC">
      <w:pPr>
        <w:widowControl w:val="0"/>
        <w:tabs>
          <w:tab w:val="left" w:pos="90"/>
          <w:tab w:val="left" w:pos="360"/>
        </w:tabs>
        <w:overflowPunct w:val="0"/>
        <w:autoSpaceDE w:val="0"/>
        <w:autoSpaceDN w:val="0"/>
        <w:adjustRightInd w:val="0"/>
        <w:outlineLvl w:val="0"/>
        <w:rPr>
          <w:rFonts w:asciiTheme="minorHAnsi" w:hAnsiTheme="minorHAnsi" w:cstheme="minorHAnsi"/>
          <w:kern w:val="28"/>
        </w:rPr>
      </w:pPr>
    </w:p>
    <w:p w14:paraId="7654D35B" w14:textId="77777777" w:rsidR="00A27495" w:rsidRDefault="00A27495" w:rsidP="00A27495">
      <w:pPr>
        <w:spacing w:after="160" w:line="259" w:lineRule="auto"/>
        <w:rPr>
          <w:rFonts w:ascii="Comic Sans MS" w:eastAsia="Aptos" w:hAnsi="Comic Sans MS"/>
          <w:kern w:val="2"/>
          <w:sz w:val="22"/>
          <w:szCs w:val="22"/>
          <w14:ligatures w14:val="standardContextual"/>
        </w:rPr>
      </w:pPr>
      <w:r w:rsidRPr="00A27495">
        <w:rPr>
          <w:rFonts w:ascii="Comic Sans MS" w:eastAsia="Aptos" w:hAnsi="Comic Sans MS"/>
          <w:kern w:val="2"/>
          <w:sz w:val="22"/>
          <w:szCs w:val="22"/>
          <w14:ligatures w14:val="standardContextual"/>
        </w:rPr>
        <w:t xml:space="preserve">Find our website at </w:t>
      </w:r>
      <w:hyperlink r:id="rId8" w:history="1">
        <w:r w:rsidRPr="00A27495">
          <w:rPr>
            <w:rFonts w:ascii="Comic Sans MS" w:eastAsia="Aptos" w:hAnsi="Comic Sans MS"/>
            <w:color w:val="467886"/>
            <w:kern w:val="2"/>
            <w:sz w:val="22"/>
            <w:szCs w:val="22"/>
            <w:u w:val="single"/>
            <w14:ligatures w14:val="standardContextual"/>
          </w:rPr>
          <w:t>www.baldwinsville.org</w:t>
        </w:r>
      </w:hyperlink>
      <w:r w:rsidRPr="00A27495">
        <w:rPr>
          <w:rFonts w:ascii="Comic Sans MS" w:eastAsia="Aptos" w:hAnsi="Comic Sans MS"/>
          <w:kern w:val="2"/>
          <w:sz w:val="22"/>
          <w:szCs w:val="22"/>
          <w14:ligatures w14:val="standardContextual"/>
        </w:rPr>
        <w:t xml:space="preserve">, </w:t>
      </w:r>
      <w:hyperlink r:id="rId9" w:history="1">
        <w:r w:rsidRPr="00A27495">
          <w:rPr>
            <w:rFonts w:ascii="Comic Sans MS" w:eastAsia="Aptos" w:hAnsi="Comic Sans MS"/>
            <w:color w:val="467886"/>
            <w:kern w:val="2"/>
            <w:sz w:val="22"/>
            <w:szCs w:val="22"/>
            <w:u w:val="single"/>
            <w14:ligatures w14:val="standardContextual"/>
          </w:rPr>
          <w:t>www.townofvanburen.com</w:t>
        </w:r>
      </w:hyperlink>
      <w:r w:rsidRPr="00A27495">
        <w:rPr>
          <w:rFonts w:ascii="Comic Sans MS" w:eastAsia="Aptos" w:hAnsi="Comic Sans MS"/>
          <w:kern w:val="2"/>
          <w:sz w:val="22"/>
          <w:szCs w:val="22"/>
          <w14:ligatures w14:val="standardContextual"/>
        </w:rPr>
        <w:t xml:space="preserve">, </w:t>
      </w:r>
      <w:hyperlink r:id="rId10" w:history="1">
        <w:r w:rsidRPr="00A27495">
          <w:rPr>
            <w:rFonts w:ascii="Comic Sans MS" w:eastAsia="Aptos" w:hAnsi="Comic Sans MS"/>
            <w:color w:val="467886"/>
            <w:kern w:val="2"/>
            <w:sz w:val="22"/>
            <w:szCs w:val="22"/>
            <w:u w:val="single"/>
            <w14:ligatures w14:val="standardContextual"/>
          </w:rPr>
          <w:t>www.townoflysander.org</w:t>
        </w:r>
      </w:hyperlink>
    </w:p>
    <w:p w14:paraId="210072D8" w14:textId="29021EAA" w:rsidR="00DB7199" w:rsidRPr="00A27495" w:rsidRDefault="009C34AB" w:rsidP="00557599">
      <w:pPr>
        <w:spacing w:after="160" w:line="259" w:lineRule="auto"/>
        <w:rPr>
          <w:rFonts w:asciiTheme="minorHAnsi" w:hAnsiTheme="minorHAnsi" w:cstheme="minorHAnsi"/>
          <w:b/>
          <w:bCs/>
        </w:rPr>
      </w:pPr>
      <w:bookmarkStart w:id="0" w:name="_Hlk175831508"/>
      <w:r w:rsidRPr="00A27495">
        <w:rPr>
          <w:rFonts w:ascii="Congenial" w:hAnsi="Congenial" w:cstheme="minorHAnsi"/>
          <w:b/>
          <w:bCs/>
          <w:sz w:val="28"/>
          <w:szCs w:val="28"/>
        </w:rPr>
        <w:t>Canton Woods operates under a three-way municipal agreement between the towns of Lysander and Van Buren, and the Village of</w:t>
      </w:r>
      <w:r w:rsidR="005E5C18">
        <w:rPr>
          <w:rFonts w:ascii="Congenial" w:hAnsi="Congenial" w:cstheme="minorHAnsi"/>
          <w:b/>
          <w:bCs/>
          <w:sz w:val="28"/>
          <w:szCs w:val="28"/>
        </w:rPr>
        <w:t xml:space="preserve"> Baldwinsville.</w:t>
      </w:r>
      <w:bookmarkEnd w:id="0"/>
    </w:p>
    <w:p w14:paraId="3EE4B93E" w14:textId="57E791E6" w:rsidR="00B779BF" w:rsidRPr="00557599" w:rsidRDefault="00A530B8" w:rsidP="00A27495">
      <w:pPr>
        <w:widowControl w:val="0"/>
        <w:tabs>
          <w:tab w:val="left" w:pos="360"/>
        </w:tabs>
        <w:overflowPunct w:val="0"/>
        <w:autoSpaceDE w:val="0"/>
        <w:autoSpaceDN w:val="0"/>
        <w:adjustRightInd w:val="0"/>
        <w:jc w:val="both"/>
        <w:outlineLvl w:val="0"/>
        <w:rPr>
          <w:rFonts w:ascii="Comic Sans MS" w:hAnsi="Comic Sans MS" w:cstheme="minorHAnsi"/>
          <w:bCs/>
          <w:iCs/>
          <w:kern w:val="28"/>
          <w:sz w:val="22"/>
          <w:szCs w:val="22"/>
        </w:rPr>
      </w:pPr>
      <w:bookmarkStart w:id="1" w:name="_Hlk175831430"/>
      <w:r w:rsidRPr="00557599">
        <w:rPr>
          <w:rFonts w:ascii="Comic Sans MS" w:hAnsi="Comic Sans MS" w:cstheme="minorHAnsi"/>
          <w:bCs/>
          <w:iCs/>
          <w:kern w:val="28"/>
          <w:sz w:val="22"/>
          <w:szCs w:val="22"/>
        </w:rPr>
        <w:t xml:space="preserve">The Neighborhood Advisor Program and </w:t>
      </w:r>
      <w:proofErr w:type="spellStart"/>
      <w:r w:rsidRPr="00557599">
        <w:rPr>
          <w:rFonts w:ascii="Comic Sans MS" w:hAnsi="Comic Sans MS" w:cstheme="minorHAnsi"/>
          <w:bCs/>
          <w:iCs/>
          <w:kern w:val="28"/>
          <w:sz w:val="22"/>
          <w:szCs w:val="22"/>
        </w:rPr>
        <w:t>B’ville</w:t>
      </w:r>
      <w:proofErr w:type="spellEnd"/>
      <w:r w:rsidRPr="00557599">
        <w:rPr>
          <w:rFonts w:ascii="Comic Sans MS" w:hAnsi="Comic Sans MS" w:cstheme="minorHAnsi"/>
          <w:bCs/>
          <w:iCs/>
          <w:kern w:val="28"/>
          <w:sz w:val="22"/>
          <w:szCs w:val="22"/>
        </w:rPr>
        <w:t xml:space="preserve"> Express are funded by the</w:t>
      </w:r>
      <w:r w:rsidR="00B779BF" w:rsidRPr="00557599">
        <w:rPr>
          <w:rFonts w:ascii="Comic Sans MS" w:hAnsi="Comic Sans MS" w:cstheme="minorHAnsi"/>
          <w:bCs/>
          <w:iCs/>
          <w:kern w:val="28"/>
          <w:sz w:val="22"/>
          <w:szCs w:val="22"/>
        </w:rPr>
        <w:t xml:space="preserve"> Onondaga County Department of Adult and Long-Term Care Services.</w:t>
      </w:r>
    </w:p>
    <w:bookmarkEnd w:id="1"/>
    <w:p w14:paraId="7D8914FE" w14:textId="77777777" w:rsidR="00B779BF" w:rsidRPr="00A27495" w:rsidRDefault="00B779BF" w:rsidP="00B779BF">
      <w:pPr>
        <w:rPr>
          <w:rFonts w:asciiTheme="minorHAnsi" w:hAnsiTheme="minorHAnsi" w:cstheme="minorHAnsi"/>
          <w:b/>
          <w:i/>
          <w:kern w:val="28"/>
        </w:rPr>
      </w:pPr>
    </w:p>
    <w:p w14:paraId="42C3868B" w14:textId="5678AE33" w:rsidR="00B779BF" w:rsidRPr="00A27495" w:rsidRDefault="00B779BF" w:rsidP="00B779BF">
      <w:pPr>
        <w:rPr>
          <w:rFonts w:ascii="Congenial" w:hAnsi="Congenial" w:cstheme="minorHAnsi"/>
          <w:sz w:val="28"/>
          <w:szCs w:val="28"/>
        </w:rPr>
      </w:pPr>
      <w:r w:rsidRPr="00A27495">
        <w:rPr>
          <w:rFonts w:asciiTheme="minorHAnsi" w:hAnsiTheme="minorHAnsi" w:cstheme="minorHAnsi"/>
          <w:b/>
          <w:i/>
          <w:kern w:val="28"/>
        </w:rPr>
        <w:t xml:space="preserve">       </w:t>
      </w:r>
      <w:r w:rsidR="00A530B8" w:rsidRPr="00A27495">
        <w:rPr>
          <w:rFonts w:asciiTheme="minorHAnsi" w:hAnsiTheme="minorHAnsi" w:cstheme="minorHAnsi"/>
          <w:b/>
          <w:i/>
          <w:kern w:val="28"/>
        </w:rPr>
        <w:t xml:space="preserve"> </w:t>
      </w:r>
      <w:r w:rsidRPr="00A27495">
        <w:rPr>
          <w:rFonts w:ascii="Congenial" w:hAnsi="Congenial" w:cstheme="minorHAnsi"/>
          <w:sz w:val="28"/>
          <w:szCs w:val="28"/>
        </w:rPr>
        <w:t>Notes from the Director</w:t>
      </w:r>
    </w:p>
    <w:p w14:paraId="4C2C63AC" w14:textId="2C556B1F" w:rsidR="00594CF5" w:rsidRDefault="00594CF5" w:rsidP="00B779BF">
      <w:pPr>
        <w:rPr>
          <w:rFonts w:asciiTheme="minorHAnsi" w:hAnsiTheme="minorHAnsi" w:cstheme="minorHAnsi"/>
        </w:rPr>
      </w:pPr>
    </w:p>
    <w:p w14:paraId="3A731E5B" w14:textId="4B98CC59" w:rsidR="00683917" w:rsidRDefault="00FA04AD" w:rsidP="00B779BF">
      <w:pPr>
        <w:rPr>
          <w:rFonts w:ascii="Congenial Light" w:hAnsi="Congenial Light" w:cstheme="minorHAnsi"/>
          <w:sz w:val="28"/>
          <w:szCs w:val="28"/>
        </w:rPr>
      </w:pPr>
      <w:r w:rsidRPr="00E818D9">
        <w:rPr>
          <w:rFonts w:ascii="Congenial Light" w:hAnsi="Congenial Light" w:cstheme="minorHAnsi"/>
          <w:sz w:val="28"/>
          <w:szCs w:val="28"/>
        </w:rPr>
        <w:t xml:space="preserve">Happy </w:t>
      </w:r>
      <w:r w:rsidR="00E16490">
        <w:rPr>
          <w:rFonts w:ascii="Congenial Light" w:hAnsi="Congenial Light" w:cstheme="minorHAnsi"/>
          <w:sz w:val="28"/>
          <w:szCs w:val="28"/>
        </w:rPr>
        <w:t xml:space="preserve">New Years to All! </w:t>
      </w:r>
      <w:r w:rsidR="00044D39">
        <w:rPr>
          <w:rFonts w:ascii="Congenial Light" w:hAnsi="Congenial Light" w:cstheme="minorHAnsi"/>
          <w:sz w:val="28"/>
          <w:szCs w:val="28"/>
        </w:rPr>
        <w:t xml:space="preserve">I hope everyone </w:t>
      </w:r>
      <w:proofErr w:type="gramStart"/>
      <w:r w:rsidR="00044D39">
        <w:rPr>
          <w:rFonts w:ascii="Congenial Light" w:hAnsi="Congenial Light" w:cstheme="minorHAnsi"/>
          <w:sz w:val="28"/>
          <w:szCs w:val="28"/>
        </w:rPr>
        <w:t>had</w:t>
      </w:r>
      <w:proofErr w:type="gramEnd"/>
      <w:r w:rsidR="00044D39">
        <w:rPr>
          <w:rFonts w:ascii="Congenial Light" w:hAnsi="Congenial Light" w:cstheme="minorHAnsi"/>
          <w:sz w:val="28"/>
          <w:szCs w:val="28"/>
        </w:rPr>
        <w:t xml:space="preserve"> a happy holiday season and </w:t>
      </w:r>
      <w:r w:rsidR="00334C9B">
        <w:rPr>
          <w:rFonts w:ascii="Congenial Light" w:hAnsi="Congenial Light" w:cstheme="minorHAnsi"/>
          <w:sz w:val="28"/>
          <w:szCs w:val="28"/>
        </w:rPr>
        <w:t xml:space="preserve">I </w:t>
      </w:r>
      <w:r w:rsidR="00E16490">
        <w:rPr>
          <w:rFonts w:ascii="Congenial Light" w:hAnsi="Congenial Light" w:cstheme="minorHAnsi"/>
          <w:sz w:val="28"/>
          <w:szCs w:val="28"/>
        </w:rPr>
        <w:t xml:space="preserve">want to welcome in the New Year with some new fun. </w:t>
      </w:r>
      <w:r w:rsidR="008D45DD" w:rsidRPr="00E818D9">
        <w:rPr>
          <w:rFonts w:ascii="Congenial Light" w:hAnsi="Congenial Light" w:cstheme="minorHAnsi"/>
          <w:sz w:val="28"/>
          <w:szCs w:val="28"/>
        </w:rPr>
        <w:t xml:space="preserve"> </w:t>
      </w:r>
      <w:r w:rsidR="00013D66" w:rsidRPr="00E818D9">
        <w:rPr>
          <w:rFonts w:ascii="Congenial Light" w:hAnsi="Congenial Light" w:cstheme="minorHAnsi"/>
          <w:sz w:val="28"/>
          <w:szCs w:val="28"/>
        </w:rPr>
        <w:t xml:space="preserve">We </w:t>
      </w:r>
      <w:r w:rsidR="00044D39">
        <w:rPr>
          <w:rFonts w:ascii="Congenial Light" w:hAnsi="Congenial Light" w:cstheme="minorHAnsi"/>
          <w:sz w:val="28"/>
          <w:szCs w:val="28"/>
        </w:rPr>
        <w:t xml:space="preserve">will continue our existing programs and </w:t>
      </w:r>
      <w:r w:rsidR="00013D66" w:rsidRPr="00E818D9">
        <w:rPr>
          <w:rFonts w:ascii="Congenial Light" w:hAnsi="Congenial Light" w:cstheme="minorHAnsi"/>
          <w:sz w:val="28"/>
          <w:szCs w:val="28"/>
        </w:rPr>
        <w:t xml:space="preserve">have </w:t>
      </w:r>
      <w:r w:rsidR="00044D39">
        <w:rPr>
          <w:rFonts w:ascii="Congenial Light" w:hAnsi="Congenial Light" w:cstheme="minorHAnsi"/>
          <w:sz w:val="28"/>
          <w:szCs w:val="28"/>
        </w:rPr>
        <w:t>new</w:t>
      </w:r>
      <w:r w:rsidR="00013D66" w:rsidRPr="00E818D9">
        <w:rPr>
          <w:rFonts w:ascii="Congenial Light" w:hAnsi="Congenial Light" w:cstheme="minorHAnsi"/>
          <w:sz w:val="28"/>
          <w:szCs w:val="28"/>
        </w:rPr>
        <w:t xml:space="preserve"> upcoming excitement for this month so please check it out and join in!</w:t>
      </w:r>
    </w:p>
    <w:p w14:paraId="770DA4F5" w14:textId="77777777" w:rsidR="00DE10A5" w:rsidRDefault="00DE10A5" w:rsidP="00B779BF">
      <w:pPr>
        <w:rPr>
          <w:rFonts w:ascii="Congenial Light" w:hAnsi="Congenial Light" w:cstheme="minorHAnsi"/>
          <w:sz w:val="28"/>
          <w:szCs w:val="28"/>
        </w:rPr>
      </w:pPr>
    </w:p>
    <w:p w14:paraId="44AAC6EA" w14:textId="4D5522A6" w:rsidR="00DE10A5" w:rsidRPr="00E818D9" w:rsidRDefault="00DE10A5" w:rsidP="00B779BF">
      <w:pPr>
        <w:rPr>
          <w:rFonts w:ascii="Congenial Light" w:hAnsi="Congenial Light" w:cstheme="minorHAnsi"/>
          <w:sz w:val="28"/>
          <w:szCs w:val="28"/>
        </w:rPr>
      </w:pPr>
      <w:r>
        <w:rPr>
          <w:rFonts w:ascii="Congenial Light" w:hAnsi="Congenial Light" w:cstheme="minorHAnsi"/>
          <w:sz w:val="28"/>
          <w:szCs w:val="28"/>
        </w:rPr>
        <w:t>We have also voted to change our age requirements starting in January from 60 to 55. We will be welcoming new members soon!</w:t>
      </w:r>
      <w:r w:rsidR="00044D39">
        <w:rPr>
          <w:rFonts w:ascii="Congenial Light" w:hAnsi="Congenial Light" w:cstheme="minorHAnsi"/>
          <w:sz w:val="28"/>
          <w:szCs w:val="28"/>
        </w:rPr>
        <w:t xml:space="preserve"> Please keep your suggestions and ideas coming</w:t>
      </w:r>
      <w:proofErr w:type="gramStart"/>
      <w:r w:rsidR="00044D39">
        <w:rPr>
          <w:rFonts w:ascii="Congenial Light" w:hAnsi="Congenial Light" w:cstheme="minorHAnsi"/>
          <w:sz w:val="28"/>
          <w:szCs w:val="28"/>
        </w:rPr>
        <w:t xml:space="preserve"> we</w:t>
      </w:r>
      <w:proofErr w:type="gramEnd"/>
      <w:r w:rsidR="00044D39">
        <w:rPr>
          <w:rFonts w:ascii="Congenial Light" w:hAnsi="Congenial Light" w:cstheme="minorHAnsi"/>
          <w:sz w:val="28"/>
          <w:szCs w:val="28"/>
        </w:rPr>
        <w:t xml:space="preserve"> are glad to try new things!</w:t>
      </w:r>
    </w:p>
    <w:p w14:paraId="54E2B2FA" w14:textId="77777777" w:rsidR="00013D66" w:rsidRPr="00683917" w:rsidRDefault="00013D66" w:rsidP="00B779BF">
      <w:pPr>
        <w:rPr>
          <w:rFonts w:ascii="Congenial Light" w:hAnsi="Congenial Light" w:cstheme="minorHAnsi"/>
        </w:rPr>
      </w:pPr>
    </w:p>
    <w:p w14:paraId="7557799B" w14:textId="5CFDBDFE" w:rsidR="00780ADC" w:rsidRDefault="00780ADC" w:rsidP="00780ADC">
      <w:pPr>
        <w:rPr>
          <w:rFonts w:ascii="Ink Free" w:eastAsia="Aptos" w:hAnsi="Ink Free" w:cstheme="minorHAnsi"/>
          <w:b/>
          <w:bCs/>
          <w:kern w:val="2"/>
          <w:sz w:val="36"/>
          <w:szCs w:val="36"/>
          <w14:ligatures w14:val="standardContextual"/>
        </w:rPr>
      </w:pPr>
      <w:r w:rsidRPr="00E818D9">
        <w:rPr>
          <w:rFonts w:ascii="Ink Free" w:eastAsia="Aptos" w:hAnsi="Ink Free" w:cstheme="minorHAnsi"/>
          <w:b/>
          <w:bCs/>
          <w:kern w:val="2"/>
          <w:sz w:val="36"/>
          <w:szCs w:val="36"/>
          <w14:ligatures w14:val="standardContextual"/>
        </w:rPr>
        <w:t>Rene’</w:t>
      </w:r>
    </w:p>
    <w:p w14:paraId="03C4650E" w14:textId="77777777" w:rsidR="00044D39" w:rsidRDefault="00044D39" w:rsidP="00780ADC">
      <w:pPr>
        <w:rPr>
          <w:rFonts w:ascii="Ink Free" w:eastAsia="Aptos" w:hAnsi="Ink Free" w:cstheme="minorHAnsi"/>
          <w:b/>
          <w:bCs/>
          <w:kern w:val="2"/>
          <w:sz w:val="36"/>
          <w:szCs w:val="36"/>
          <w14:ligatures w14:val="standardContextual"/>
        </w:rPr>
      </w:pPr>
    </w:p>
    <w:p w14:paraId="6F3EDE4B" w14:textId="77777777" w:rsidR="00044D39" w:rsidRPr="00044D39" w:rsidRDefault="00044D39" w:rsidP="00044D39">
      <w:pPr>
        <w:pStyle w:val="NoSpacing"/>
        <w:rPr>
          <w:rFonts w:cstheme="minorHAnsi"/>
        </w:rPr>
      </w:pPr>
      <w:r w:rsidRPr="00044D39">
        <w:rPr>
          <w:rFonts w:cstheme="minorHAnsi"/>
        </w:rPr>
        <w:t xml:space="preserve">Hello Seniors! </w:t>
      </w:r>
    </w:p>
    <w:p w14:paraId="59E2D297" w14:textId="77777777" w:rsidR="00044D39" w:rsidRPr="00044D39" w:rsidRDefault="00044D39" w:rsidP="00044D39">
      <w:pPr>
        <w:pStyle w:val="NoSpacing"/>
        <w:rPr>
          <w:rFonts w:cstheme="minorHAnsi"/>
        </w:rPr>
      </w:pPr>
    </w:p>
    <w:p w14:paraId="6DB5C1B2" w14:textId="77777777" w:rsidR="00044D39" w:rsidRPr="00044D39" w:rsidRDefault="00044D39" w:rsidP="00044D39">
      <w:pPr>
        <w:pStyle w:val="NoSpacing"/>
        <w:rPr>
          <w:rFonts w:cstheme="minorHAnsi"/>
        </w:rPr>
      </w:pPr>
      <w:r w:rsidRPr="00044D39">
        <w:rPr>
          <w:rFonts w:cstheme="minorHAnsi"/>
        </w:rPr>
        <w:t xml:space="preserve">I hope everyone </w:t>
      </w:r>
      <w:proofErr w:type="gramStart"/>
      <w:r w:rsidRPr="00044D39">
        <w:rPr>
          <w:rFonts w:cstheme="minorHAnsi"/>
        </w:rPr>
        <w:t>had</w:t>
      </w:r>
      <w:proofErr w:type="gramEnd"/>
      <w:r w:rsidRPr="00044D39">
        <w:rPr>
          <w:rFonts w:cstheme="minorHAnsi"/>
        </w:rPr>
        <w:t xml:space="preserve"> a Merry Christmas and great holidays! We </w:t>
      </w:r>
      <w:proofErr w:type="gramStart"/>
      <w:r w:rsidRPr="00044D39">
        <w:rPr>
          <w:rFonts w:cstheme="minorHAnsi"/>
        </w:rPr>
        <w:t>had</w:t>
      </w:r>
      <w:proofErr w:type="gramEnd"/>
      <w:r w:rsidRPr="00044D39">
        <w:rPr>
          <w:rFonts w:cstheme="minorHAnsi"/>
        </w:rPr>
        <w:t xml:space="preserve"> a lot going on this past </w:t>
      </w:r>
      <w:proofErr w:type="gramStart"/>
      <w:r w:rsidRPr="00044D39">
        <w:rPr>
          <w:rFonts w:cstheme="minorHAnsi"/>
        </w:rPr>
        <w:t>month</w:t>
      </w:r>
      <w:proofErr w:type="gramEnd"/>
      <w:r w:rsidRPr="00044D39">
        <w:rPr>
          <w:rFonts w:cstheme="minorHAnsi"/>
        </w:rPr>
        <w:t xml:space="preserve"> so I hope you were able to get out to all our events and live music events.</w:t>
      </w:r>
    </w:p>
    <w:p w14:paraId="70D4B782" w14:textId="77777777" w:rsidR="00044D39" w:rsidRPr="00044D39" w:rsidRDefault="00044D39" w:rsidP="00044D39">
      <w:pPr>
        <w:pStyle w:val="NoSpacing"/>
        <w:rPr>
          <w:rFonts w:cstheme="minorHAnsi"/>
        </w:rPr>
      </w:pPr>
    </w:p>
    <w:p w14:paraId="2B90DB28" w14:textId="38EB9CE0" w:rsidR="00044D39" w:rsidRPr="00044D39" w:rsidRDefault="00044D39" w:rsidP="00044D39">
      <w:pPr>
        <w:pStyle w:val="NoSpacing"/>
        <w:rPr>
          <w:rFonts w:cstheme="minorHAnsi"/>
        </w:rPr>
      </w:pPr>
      <w:r w:rsidRPr="00044D39">
        <w:rPr>
          <w:rFonts w:cstheme="minorHAnsi"/>
        </w:rPr>
        <w:t>Now it’s a new year! We will be having a trivia event on January 13</w:t>
      </w:r>
      <w:r w:rsidRPr="00044D39">
        <w:rPr>
          <w:rFonts w:cstheme="minorHAnsi"/>
          <w:vertAlign w:val="superscript"/>
        </w:rPr>
        <w:t>th</w:t>
      </w:r>
      <w:r w:rsidRPr="00044D39">
        <w:rPr>
          <w:rFonts w:cstheme="minorHAnsi"/>
        </w:rPr>
        <w:t xml:space="preserve"> from 10:30am to 12:30</w:t>
      </w:r>
      <w:r w:rsidR="005F43E5">
        <w:rPr>
          <w:rFonts w:cstheme="minorHAnsi"/>
        </w:rPr>
        <w:t>p</w:t>
      </w:r>
      <w:r w:rsidRPr="00044D39">
        <w:rPr>
          <w:rFonts w:cstheme="minorHAnsi"/>
        </w:rPr>
        <w:t>m</w:t>
      </w:r>
      <w:r w:rsidR="005F43E5">
        <w:rPr>
          <w:rFonts w:cstheme="minorHAnsi"/>
        </w:rPr>
        <w:t xml:space="preserve">. </w:t>
      </w:r>
      <w:r w:rsidRPr="00044D39">
        <w:rPr>
          <w:rFonts w:cstheme="minorHAnsi"/>
        </w:rPr>
        <w:t>It’s $5 to play. That $5 also gets you pizza, drinks and prizes to the winning team! Please sign up at the front desk before January 6</w:t>
      </w:r>
      <w:r w:rsidRPr="00044D39">
        <w:rPr>
          <w:rFonts w:cstheme="minorHAnsi"/>
          <w:vertAlign w:val="superscript"/>
        </w:rPr>
        <w:t>th</w:t>
      </w:r>
      <w:r w:rsidRPr="00044D39">
        <w:rPr>
          <w:rFonts w:cstheme="minorHAnsi"/>
        </w:rPr>
        <w:t xml:space="preserve">! </w:t>
      </w:r>
    </w:p>
    <w:p w14:paraId="6F345AC8" w14:textId="77777777" w:rsidR="00044D39" w:rsidRPr="00044D39" w:rsidRDefault="00044D39" w:rsidP="00044D39">
      <w:pPr>
        <w:pStyle w:val="NoSpacing"/>
        <w:rPr>
          <w:rFonts w:cstheme="minorHAnsi"/>
        </w:rPr>
      </w:pPr>
    </w:p>
    <w:p w14:paraId="468B8EE9" w14:textId="77777777" w:rsidR="00044D39" w:rsidRPr="00044D39" w:rsidRDefault="00044D39" w:rsidP="00044D39">
      <w:pPr>
        <w:pStyle w:val="NoSpacing"/>
        <w:rPr>
          <w:rFonts w:cstheme="minorHAnsi"/>
        </w:rPr>
      </w:pPr>
      <w:r w:rsidRPr="00044D39">
        <w:rPr>
          <w:rFonts w:cstheme="minorHAnsi"/>
        </w:rPr>
        <w:t>We also have John Harrington who will be here on January 17</w:t>
      </w:r>
      <w:r w:rsidRPr="00044D39">
        <w:rPr>
          <w:rFonts w:cstheme="minorHAnsi"/>
          <w:vertAlign w:val="superscript"/>
        </w:rPr>
        <w:t>th</w:t>
      </w:r>
      <w:r w:rsidRPr="00044D39">
        <w:rPr>
          <w:rFonts w:cstheme="minorHAnsi"/>
        </w:rPr>
        <w:t xml:space="preserve"> at 11am for live music.</w:t>
      </w:r>
    </w:p>
    <w:p w14:paraId="72F65BFB" w14:textId="77777777" w:rsidR="00044D39" w:rsidRPr="00044D39" w:rsidRDefault="00044D39" w:rsidP="00044D39">
      <w:pPr>
        <w:pStyle w:val="NoSpacing"/>
        <w:rPr>
          <w:rFonts w:cstheme="minorHAnsi"/>
        </w:rPr>
      </w:pPr>
    </w:p>
    <w:p w14:paraId="70339621" w14:textId="77777777" w:rsidR="00044D39" w:rsidRPr="00044D39" w:rsidRDefault="00044D39" w:rsidP="00044D39">
      <w:pPr>
        <w:pStyle w:val="NoSpacing"/>
        <w:rPr>
          <w:rFonts w:cstheme="minorHAnsi"/>
        </w:rPr>
      </w:pPr>
      <w:r w:rsidRPr="00044D39">
        <w:rPr>
          <w:rFonts w:cstheme="minorHAnsi"/>
        </w:rPr>
        <w:t xml:space="preserve">I hope to see everyone here throughout the month! </w:t>
      </w:r>
    </w:p>
    <w:p w14:paraId="31DDE3E5" w14:textId="77777777" w:rsidR="00044D39" w:rsidRPr="00044D39" w:rsidRDefault="00044D39" w:rsidP="00044D39">
      <w:pPr>
        <w:pStyle w:val="NoSpacing"/>
        <w:rPr>
          <w:rFonts w:cstheme="minorHAnsi"/>
        </w:rPr>
      </w:pPr>
    </w:p>
    <w:p w14:paraId="287C98F7" w14:textId="77777777" w:rsidR="00044D39" w:rsidRPr="00044D39" w:rsidRDefault="00044D39" w:rsidP="00044D39">
      <w:pPr>
        <w:pStyle w:val="NoSpacing"/>
        <w:rPr>
          <w:rFonts w:cstheme="minorHAnsi"/>
        </w:rPr>
      </w:pPr>
      <w:r w:rsidRPr="00044D39">
        <w:rPr>
          <w:rFonts w:cstheme="minorHAnsi"/>
        </w:rPr>
        <w:t xml:space="preserve">Griffin  </w:t>
      </w:r>
    </w:p>
    <w:p w14:paraId="5EB7B824" w14:textId="77777777" w:rsidR="009111A5" w:rsidRPr="00044D39" w:rsidRDefault="009111A5" w:rsidP="00C8787F">
      <w:pPr>
        <w:rPr>
          <w:rFonts w:asciiTheme="minorHAnsi" w:hAnsiTheme="minorHAnsi" w:cstheme="minorHAnsi"/>
          <w:sz w:val="22"/>
          <w:szCs w:val="22"/>
        </w:rPr>
      </w:pPr>
    </w:p>
    <w:p w14:paraId="5C3EBED3" w14:textId="77777777" w:rsidR="006B2FC0" w:rsidRDefault="00292A77" w:rsidP="00292A77">
      <w:pPr>
        <w:widowControl w:val="0"/>
        <w:overflowPunct w:val="0"/>
        <w:autoSpaceDE w:val="0"/>
        <w:autoSpaceDN w:val="0"/>
        <w:adjustRightInd w:val="0"/>
        <w:ind w:right="180"/>
        <w:jc w:val="both"/>
        <w:rPr>
          <w:rFonts w:ascii="Congenial" w:hAnsi="Congenial" w:cstheme="minorHAnsi"/>
          <w:b/>
          <w:bCs/>
          <w:kern w:val="28"/>
          <w:sz w:val="28"/>
          <w:szCs w:val="28"/>
        </w:rPr>
      </w:pPr>
      <w:r w:rsidRPr="006C277C">
        <w:rPr>
          <w:rFonts w:ascii="Congenial" w:hAnsi="Congenial" w:cstheme="minorHAnsi"/>
          <w:b/>
          <w:bCs/>
          <w:kern w:val="28"/>
          <w:sz w:val="28"/>
          <w:szCs w:val="28"/>
        </w:rPr>
        <w:t xml:space="preserve">Notes from Canton Woods </w:t>
      </w:r>
    </w:p>
    <w:p w14:paraId="72A1135C" w14:textId="0EA14773" w:rsidR="00292A77" w:rsidRPr="006C277C" w:rsidRDefault="00292A77" w:rsidP="00292A77">
      <w:pPr>
        <w:widowControl w:val="0"/>
        <w:overflowPunct w:val="0"/>
        <w:autoSpaceDE w:val="0"/>
        <w:autoSpaceDN w:val="0"/>
        <w:adjustRightInd w:val="0"/>
        <w:ind w:right="180"/>
        <w:jc w:val="both"/>
        <w:rPr>
          <w:rFonts w:ascii="Congenial" w:hAnsi="Congenial" w:cstheme="minorHAnsi"/>
          <w:b/>
          <w:bCs/>
          <w:kern w:val="28"/>
          <w:sz w:val="28"/>
          <w:szCs w:val="28"/>
        </w:rPr>
      </w:pPr>
      <w:r w:rsidRPr="006C277C">
        <w:rPr>
          <w:rFonts w:ascii="Congenial" w:hAnsi="Congenial" w:cstheme="minorHAnsi"/>
          <w:b/>
          <w:bCs/>
          <w:kern w:val="28"/>
          <w:sz w:val="28"/>
          <w:szCs w:val="28"/>
        </w:rPr>
        <w:t xml:space="preserve">Senior Activity Committee:  </w:t>
      </w:r>
    </w:p>
    <w:p w14:paraId="6A96B305" w14:textId="10DAD21A" w:rsidR="006112AD" w:rsidRDefault="00044D39" w:rsidP="003C7817">
      <w:pPr>
        <w:rPr>
          <w:rFonts w:ascii="Calibri" w:eastAsia="Aptos" w:hAnsi="Calibri" w:cs="Calibri"/>
        </w:rPr>
      </w:pPr>
      <w:r>
        <w:rPr>
          <w:rFonts w:ascii="Calibri" w:eastAsia="Aptos" w:hAnsi="Calibri" w:cs="Calibri"/>
        </w:rPr>
        <w:t>Welcome to January 2025</w:t>
      </w:r>
    </w:p>
    <w:p w14:paraId="5D752B58" w14:textId="77777777" w:rsidR="00044D39" w:rsidRDefault="00044D39" w:rsidP="003C7817">
      <w:pPr>
        <w:rPr>
          <w:rFonts w:ascii="Calibri" w:eastAsia="Aptos" w:hAnsi="Calibri" w:cs="Calibri"/>
        </w:rPr>
      </w:pPr>
    </w:p>
    <w:p w14:paraId="4B27572B" w14:textId="73237D5D" w:rsidR="00044D39" w:rsidRDefault="00044D39" w:rsidP="003C7817">
      <w:pPr>
        <w:rPr>
          <w:rFonts w:ascii="Calibri" w:eastAsia="Aptos" w:hAnsi="Calibri" w:cs="Calibri"/>
        </w:rPr>
      </w:pPr>
      <w:r>
        <w:rPr>
          <w:rFonts w:ascii="Calibri" w:eastAsia="Aptos" w:hAnsi="Calibri" w:cs="Calibri"/>
        </w:rPr>
        <w:t xml:space="preserve">I hope everyone had a great holiday season… We here at the center had a great time. </w:t>
      </w:r>
      <w:proofErr w:type="gramStart"/>
      <w:r>
        <w:rPr>
          <w:rFonts w:ascii="Calibri" w:eastAsia="Aptos" w:hAnsi="Calibri" w:cs="Calibri"/>
        </w:rPr>
        <w:t>So</w:t>
      </w:r>
      <w:proofErr w:type="gramEnd"/>
      <w:r>
        <w:rPr>
          <w:rFonts w:ascii="Calibri" w:eastAsia="Aptos" w:hAnsi="Calibri" w:cs="Calibri"/>
        </w:rPr>
        <w:t xml:space="preserve"> on Friday, January 17</w:t>
      </w:r>
      <w:r w:rsidRPr="00044D39">
        <w:rPr>
          <w:rFonts w:ascii="Calibri" w:eastAsia="Aptos" w:hAnsi="Calibri" w:cs="Calibri"/>
          <w:vertAlign w:val="superscript"/>
        </w:rPr>
        <w:t>th</w:t>
      </w:r>
      <w:r>
        <w:rPr>
          <w:rFonts w:ascii="Calibri" w:eastAsia="Aptos" w:hAnsi="Calibri" w:cs="Calibri"/>
        </w:rPr>
        <w:t xml:space="preserve"> we have John Harrington to entertain us… And per usual there will be snacks for everyone… Please plan on attending. See you soon!</w:t>
      </w:r>
    </w:p>
    <w:p w14:paraId="1EB6BCEA" w14:textId="77777777" w:rsidR="00044D39" w:rsidRDefault="00044D39" w:rsidP="003C7817">
      <w:pPr>
        <w:rPr>
          <w:rFonts w:ascii="Lucida Handwriting" w:eastAsia="Aptos" w:hAnsi="Lucida Handwriting" w:cs="Aptos"/>
        </w:rPr>
      </w:pPr>
    </w:p>
    <w:p w14:paraId="5C8197C0" w14:textId="690923FE" w:rsidR="003C7817" w:rsidRDefault="003C7817" w:rsidP="003C7817">
      <w:pPr>
        <w:rPr>
          <w:rFonts w:ascii="Lucida Handwriting" w:eastAsia="Aptos" w:hAnsi="Lucida Handwriting" w:cs="Aptos"/>
        </w:rPr>
      </w:pPr>
      <w:r w:rsidRPr="003C7817">
        <w:rPr>
          <w:rFonts w:ascii="Lucida Handwriting" w:eastAsia="Aptos" w:hAnsi="Lucida Handwriting" w:cs="Aptos"/>
        </w:rPr>
        <w:t>Kathy</w:t>
      </w:r>
    </w:p>
    <w:p w14:paraId="5DD9EB14" w14:textId="77777777" w:rsidR="00044D39" w:rsidRPr="003C7817" w:rsidRDefault="00044D39" w:rsidP="003C7817">
      <w:pPr>
        <w:rPr>
          <w:rFonts w:ascii="Lucida Handwriting" w:eastAsia="Aptos" w:hAnsi="Lucida Handwriting" w:cs="Aptos"/>
        </w:rPr>
      </w:pPr>
    </w:p>
    <w:p w14:paraId="594CF191" w14:textId="77777777" w:rsidR="00F00AD3" w:rsidRPr="00F00AD3" w:rsidRDefault="00F00AD3" w:rsidP="009111A5">
      <w:pPr>
        <w:rPr>
          <w:rFonts w:asciiTheme="minorHAnsi" w:hAnsiTheme="minorHAnsi" w:cstheme="minorHAnsi"/>
          <w:bCs/>
          <w:iCs/>
        </w:rPr>
      </w:pPr>
    </w:p>
    <w:p w14:paraId="1983DCC9" w14:textId="4E6230E0" w:rsidR="006D0706" w:rsidRPr="00A27495" w:rsidRDefault="009641AA" w:rsidP="006D0706">
      <w:pPr>
        <w:rPr>
          <w:rFonts w:ascii="Congenial" w:hAnsi="Congenial" w:cstheme="minorHAnsi"/>
          <w:b/>
          <w:bCs/>
          <w:sz w:val="28"/>
          <w:szCs w:val="28"/>
        </w:rPr>
      </w:pPr>
      <w:r w:rsidRPr="00A27495">
        <w:rPr>
          <w:rFonts w:ascii="Congenial" w:hAnsi="Congenial" w:cstheme="minorHAnsi"/>
          <w:b/>
          <w:bCs/>
          <w:sz w:val="28"/>
          <w:szCs w:val="28"/>
        </w:rPr>
        <w:lastRenderedPageBreak/>
        <w:t>Neighborhood</w:t>
      </w:r>
      <w:r w:rsidR="006F697F" w:rsidRPr="00A27495">
        <w:rPr>
          <w:rFonts w:ascii="Congenial" w:hAnsi="Congenial" w:cstheme="minorHAnsi"/>
          <w:b/>
          <w:bCs/>
          <w:sz w:val="28"/>
          <w:szCs w:val="28"/>
        </w:rPr>
        <w:t xml:space="preserve"> </w:t>
      </w:r>
      <w:r w:rsidRPr="00A27495">
        <w:rPr>
          <w:rFonts w:ascii="Congenial" w:hAnsi="Congenial" w:cstheme="minorHAnsi"/>
          <w:b/>
          <w:bCs/>
          <w:sz w:val="28"/>
          <w:szCs w:val="28"/>
        </w:rPr>
        <w:t xml:space="preserve">Advisor </w:t>
      </w:r>
    </w:p>
    <w:p w14:paraId="3270A00E"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r w:rsidRPr="00044D39">
        <w:rPr>
          <w:rFonts w:ascii="Amasis MT Pro" w:eastAsiaTheme="minorHAnsi" w:hAnsi="Amasis MT Pro" w:cstheme="minorBidi"/>
          <w:i/>
          <w:iCs/>
          <w:kern w:val="2"/>
          <w:sz w:val="22"/>
          <w:szCs w:val="22"/>
          <w14:ligatures w14:val="standardContextual"/>
        </w:rPr>
        <w:t xml:space="preserve">An Update from the Onondaga County Office of Aging regarding the </w:t>
      </w:r>
      <w:proofErr w:type="spellStart"/>
      <w:r w:rsidRPr="00044D39">
        <w:rPr>
          <w:rFonts w:ascii="Amasis MT Pro" w:eastAsiaTheme="minorHAnsi" w:hAnsi="Amasis MT Pro" w:cstheme="minorBidi"/>
          <w:i/>
          <w:iCs/>
          <w:kern w:val="2"/>
          <w:sz w:val="22"/>
          <w:szCs w:val="22"/>
          <w14:ligatures w14:val="standardContextual"/>
        </w:rPr>
        <w:t>GoGoGrandparent</w:t>
      </w:r>
      <w:proofErr w:type="spellEnd"/>
      <w:r w:rsidRPr="00044D39">
        <w:rPr>
          <w:rFonts w:ascii="Amasis MT Pro" w:eastAsiaTheme="minorHAnsi" w:hAnsi="Amasis MT Pro" w:cstheme="minorBidi"/>
          <w:i/>
          <w:iCs/>
          <w:kern w:val="2"/>
          <w:sz w:val="22"/>
          <w:szCs w:val="22"/>
          <w14:ligatures w14:val="standardContextual"/>
        </w:rPr>
        <w:t xml:space="preserve"> Transportation Program as of December 3, 2024</w:t>
      </w:r>
      <w:proofErr w:type="gramStart"/>
      <w:r w:rsidRPr="00044D39">
        <w:rPr>
          <w:rFonts w:ascii="Amasis MT Pro" w:eastAsiaTheme="minorHAnsi" w:hAnsi="Amasis MT Pro" w:cstheme="minorBidi"/>
          <w:i/>
          <w:iCs/>
          <w:kern w:val="2"/>
          <w:sz w:val="22"/>
          <w:szCs w:val="22"/>
          <w14:ligatures w14:val="standardContextual"/>
        </w:rPr>
        <w:t>:  the</w:t>
      </w:r>
      <w:proofErr w:type="gramEnd"/>
      <w:r w:rsidRPr="00044D39">
        <w:rPr>
          <w:rFonts w:ascii="Amasis MT Pro" w:eastAsiaTheme="minorHAnsi" w:hAnsi="Amasis MT Pro" w:cstheme="minorBidi"/>
          <w:i/>
          <w:iCs/>
          <w:kern w:val="2"/>
          <w:sz w:val="22"/>
          <w:szCs w:val="22"/>
          <w14:ligatures w14:val="standardContextual"/>
        </w:rPr>
        <w:t xml:space="preserve"> program will no longer be accepting new registrants at this time.  We will be informed by the county when new registrants are being accepted again.    Current registered clients are now limited to two one-way trips, each up to 50 miles.   Exceptions will only be made for folks enrolled in the Rock Steady Program through Empower Parkinson.  </w:t>
      </w:r>
    </w:p>
    <w:p w14:paraId="25B90F8E"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p>
    <w:p w14:paraId="47968597"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r w:rsidRPr="00044D39">
        <w:rPr>
          <w:rFonts w:ascii="Amasis MT Pro" w:eastAsiaTheme="minorHAnsi" w:hAnsi="Amasis MT Pro" w:cstheme="minorBidi"/>
          <w:i/>
          <w:iCs/>
          <w:kern w:val="2"/>
          <w:sz w:val="22"/>
          <w:szCs w:val="22"/>
          <w14:ligatures w14:val="standardContextual"/>
        </w:rPr>
        <w:t>FYI</w:t>
      </w:r>
      <w:proofErr w:type="gramStart"/>
      <w:r w:rsidRPr="00044D39">
        <w:rPr>
          <w:rFonts w:ascii="Amasis MT Pro" w:eastAsiaTheme="minorHAnsi" w:hAnsi="Amasis MT Pro" w:cstheme="minorBidi"/>
          <w:i/>
          <w:iCs/>
          <w:kern w:val="2"/>
          <w:sz w:val="22"/>
          <w:szCs w:val="22"/>
          <w14:ligatures w14:val="standardContextual"/>
        </w:rPr>
        <w:t>:  Telecare</w:t>
      </w:r>
      <w:proofErr w:type="gramEnd"/>
      <w:r w:rsidRPr="00044D39">
        <w:rPr>
          <w:rFonts w:ascii="Amasis MT Pro" w:eastAsiaTheme="minorHAnsi" w:hAnsi="Amasis MT Pro" w:cstheme="minorBidi"/>
          <w:i/>
          <w:iCs/>
          <w:kern w:val="2"/>
          <w:sz w:val="22"/>
          <w:szCs w:val="22"/>
          <w14:ligatures w14:val="standardContextual"/>
        </w:rPr>
        <w:t xml:space="preserve"> is sponsored by Community Contact Services.  It is a FREE telephone reassurance program that offers daily connection for friendly check-ins, emotional support, medication reminders, </w:t>
      </w:r>
      <w:proofErr w:type="spellStart"/>
      <w:proofErr w:type="gramStart"/>
      <w:r w:rsidRPr="00044D39">
        <w:rPr>
          <w:rFonts w:ascii="Amasis MT Pro" w:eastAsiaTheme="minorHAnsi" w:hAnsi="Amasis MT Pro" w:cstheme="minorBidi"/>
          <w:i/>
          <w:iCs/>
          <w:kern w:val="2"/>
          <w:sz w:val="22"/>
          <w:szCs w:val="22"/>
          <w14:ligatures w14:val="standardContextual"/>
        </w:rPr>
        <w:t>well being</w:t>
      </w:r>
      <w:proofErr w:type="spellEnd"/>
      <w:proofErr w:type="gramEnd"/>
      <w:r w:rsidRPr="00044D39">
        <w:rPr>
          <w:rFonts w:ascii="Amasis MT Pro" w:eastAsiaTheme="minorHAnsi" w:hAnsi="Amasis MT Pro" w:cstheme="minorBidi"/>
          <w:i/>
          <w:iCs/>
          <w:kern w:val="2"/>
          <w:sz w:val="22"/>
          <w:szCs w:val="22"/>
          <w14:ligatures w14:val="standardContextual"/>
        </w:rPr>
        <w:t xml:space="preserve"> checks along with temporary support upon hospital discharge.   Each Client has a safety plan in place and a designated contact is alerted if </w:t>
      </w:r>
      <w:proofErr w:type="spellStart"/>
      <w:r w:rsidRPr="00044D39">
        <w:rPr>
          <w:rFonts w:ascii="Amasis MT Pro" w:eastAsiaTheme="minorHAnsi" w:hAnsi="Amasis MT Pro" w:cstheme="minorBidi"/>
          <w:i/>
          <w:iCs/>
          <w:kern w:val="2"/>
          <w:sz w:val="22"/>
          <w:szCs w:val="22"/>
          <w14:ligatures w14:val="standardContextual"/>
        </w:rPr>
        <w:t>TeleCare</w:t>
      </w:r>
      <w:proofErr w:type="spellEnd"/>
      <w:r w:rsidRPr="00044D39">
        <w:rPr>
          <w:rFonts w:ascii="Amasis MT Pro" w:eastAsiaTheme="minorHAnsi" w:hAnsi="Amasis MT Pro" w:cstheme="minorBidi"/>
          <w:i/>
          <w:iCs/>
          <w:kern w:val="2"/>
          <w:sz w:val="22"/>
          <w:szCs w:val="22"/>
          <w14:ligatures w14:val="standardContextual"/>
        </w:rPr>
        <w:t xml:space="preserve"> are not able to reach a client.   If you, or someone you </w:t>
      </w:r>
      <w:proofErr w:type="gramStart"/>
      <w:r w:rsidRPr="00044D39">
        <w:rPr>
          <w:rFonts w:ascii="Amasis MT Pro" w:eastAsiaTheme="minorHAnsi" w:hAnsi="Amasis MT Pro" w:cstheme="minorBidi"/>
          <w:i/>
          <w:iCs/>
          <w:kern w:val="2"/>
          <w:sz w:val="22"/>
          <w:szCs w:val="22"/>
          <w14:ligatures w14:val="standardContextual"/>
        </w:rPr>
        <w:t>know</w:t>
      </w:r>
      <w:proofErr w:type="gramEnd"/>
      <w:r w:rsidRPr="00044D39">
        <w:rPr>
          <w:rFonts w:ascii="Amasis MT Pro" w:eastAsiaTheme="minorHAnsi" w:hAnsi="Amasis MT Pro" w:cstheme="minorBidi"/>
          <w:i/>
          <w:iCs/>
          <w:kern w:val="2"/>
          <w:sz w:val="22"/>
          <w:szCs w:val="22"/>
          <w14:ligatures w14:val="standardContextual"/>
        </w:rPr>
        <w:t xml:space="preserve"> could benefit from </w:t>
      </w:r>
      <w:proofErr w:type="spellStart"/>
      <w:r w:rsidRPr="00044D39">
        <w:rPr>
          <w:rFonts w:ascii="Amasis MT Pro" w:eastAsiaTheme="minorHAnsi" w:hAnsi="Amasis MT Pro" w:cstheme="minorBidi"/>
          <w:i/>
          <w:iCs/>
          <w:kern w:val="2"/>
          <w:sz w:val="22"/>
          <w:szCs w:val="22"/>
          <w14:ligatures w14:val="standardContextual"/>
        </w:rPr>
        <w:t>TeleCare</w:t>
      </w:r>
      <w:proofErr w:type="spellEnd"/>
      <w:r w:rsidRPr="00044D39">
        <w:rPr>
          <w:rFonts w:ascii="Amasis MT Pro" w:eastAsiaTheme="minorHAnsi" w:hAnsi="Amasis MT Pro" w:cstheme="minorBidi"/>
          <w:i/>
          <w:iCs/>
          <w:kern w:val="2"/>
          <w:sz w:val="22"/>
          <w:szCs w:val="22"/>
          <w14:ligatures w14:val="standardContextual"/>
        </w:rPr>
        <w:t xml:space="preserve">, please call 315-218-1915.   You can also inquire to myself here at the Center.  I am happy to get more information or </w:t>
      </w:r>
      <w:proofErr w:type="gramStart"/>
      <w:r w:rsidRPr="00044D39">
        <w:rPr>
          <w:rFonts w:ascii="Amasis MT Pro" w:eastAsiaTheme="minorHAnsi" w:hAnsi="Amasis MT Pro" w:cstheme="minorBidi"/>
          <w:i/>
          <w:iCs/>
          <w:kern w:val="2"/>
          <w:sz w:val="22"/>
          <w:szCs w:val="22"/>
          <w14:ligatures w14:val="standardContextual"/>
        </w:rPr>
        <w:t>call with</w:t>
      </w:r>
      <w:proofErr w:type="gramEnd"/>
      <w:r w:rsidRPr="00044D39">
        <w:rPr>
          <w:rFonts w:ascii="Amasis MT Pro" w:eastAsiaTheme="minorHAnsi" w:hAnsi="Amasis MT Pro" w:cstheme="minorBidi"/>
          <w:i/>
          <w:iCs/>
          <w:kern w:val="2"/>
          <w:sz w:val="22"/>
          <w:szCs w:val="22"/>
          <w14:ligatures w14:val="standardContextual"/>
        </w:rPr>
        <w:t xml:space="preserve"> you!</w:t>
      </w:r>
    </w:p>
    <w:p w14:paraId="748FC4E0"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p>
    <w:p w14:paraId="4A80A91B"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r w:rsidRPr="00044D39">
        <w:rPr>
          <w:rFonts w:ascii="Amasis MT Pro" w:eastAsiaTheme="minorHAnsi" w:hAnsi="Amasis MT Pro" w:cstheme="minorBidi"/>
          <w:i/>
          <w:iCs/>
          <w:kern w:val="2"/>
          <w:sz w:val="22"/>
          <w:szCs w:val="22"/>
          <w14:ligatures w14:val="standardContextual"/>
        </w:rPr>
        <w:t>As Always, please stop and see me with any questions, comments, concerns or just to say HI!</w:t>
      </w:r>
    </w:p>
    <w:p w14:paraId="44E441A8"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p>
    <w:p w14:paraId="3E6B9BE9" w14:textId="77777777" w:rsidR="00044D39" w:rsidRPr="00044D39" w:rsidRDefault="00044D39" w:rsidP="00044D39">
      <w:pPr>
        <w:spacing w:line="276" w:lineRule="auto"/>
        <w:rPr>
          <w:rFonts w:ascii="Amasis MT Pro" w:eastAsiaTheme="minorHAnsi" w:hAnsi="Amasis MT Pro" w:cstheme="minorBidi"/>
          <w:i/>
          <w:iCs/>
          <w:kern w:val="2"/>
          <w:sz w:val="22"/>
          <w:szCs w:val="22"/>
          <w14:ligatures w14:val="standardContextual"/>
        </w:rPr>
      </w:pPr>
      <w:r w:rsidRPr="00044D39">
        <w:rPr>
          <w:rFonts w:ascii="Amasis MT Pro" w:eastAsiaTheme="minorHAnsi" w:hAnsi="Amasis MT Pro" w:cstheme="minorBidi"/>
          <w:i/>
          <w:iCs/>
          <w:kern w:val="2"/>
          <w:sz w:val="22"/>
          <w:szCs w:val="22"/>
          <w14:ligatures w14:val="standardContextual"/>
        </w:rPr>
        <w:t xml:space="preserve">Finally, Happy 2025! </w:t>
      </w:r>
    </w:p>
    <w:p w14:paraId="5E1A0831" w14:textId="2F5CF1F8" w:rsidR="00645591" w:rsidRPr="00044D39" w:rsidRDefault="00044D39" w:rsidP="00044D39">
      <w:pPr>
        <w:spacing w:line="276" w:lineRule="auto"/>
        <w:rPr>
          <w:rFonts w:ascii="Amasis MT Pro" w:eastAsiaTheme="minorHAnsi" w:hAnsi="Amasis MT Pro" w:cstheme="minorBidi"/>
          <w:kern w:val="2"/>
          <w:sz w:val="28"/>
          <w:szCs w:val="28"/>
          <w14:ligatures w14:val="standardContextual"/>
        </w:rPr>
      </w:pPr>
      <w:r w:rsidRPr="00044D39">
        <w:rPr>
          <w:rFonts w:ascii="Amasis MT Pro" w:eastAsiaTheme="minorHAnsi" w:hAnsi="Amasis MT Pro" w:cstheme="minorBidi"/>
          <w:i/>
          <w:iCs/>
          <w:kern w:val="2"/>
          <w:sz w:val="22"/>
          <w:szCs w:val="22"/>
          <w14:ligatures w14:val="standardContextual"/>
        </w:rPr>
        <w:t xml:space="preserve">Theresa </w:t>
      </w:r>
      <w:r w:rsidR="00645591" w:rsidRPr="00044D39">
        <w:rPr>
          <w:rFonts w:ascii="Segoe UI Emoji" w:eastAsia="Segoe UI Emoji" w:hAnsi="Segoe UI Emoji" w:cs="Segoe UI Emoji"/>
          <w:kern w:val="2"/>
          <w:sz w:val="28"/>
          <w:szCs w:val="28"/>
          <w14:ligatures w14:val="standardContextual"/>
        </w:rPr>
        <w:t>😊</w:t>
      </w:r>
    </w:p>
    <w:p w14:paraId="5AC1227D" w14:textId="77777777" w:rsidR="00076AAC" w:rsidRDefault="00076AAC" w:rsidP="00076AAC">
      <w:pPr>
        <w:rPr>
          <w:rFonts w:ascii="Segoe UI Emoji" w:eastAsia="Aptos" w:hAnsi="Segoe UI Emoji" w:cs="Segoe UI Emoji"/>
          <w:kern w:val="2"/>
          <w14:ligatures w14:val="standardContextual"/>
        </w:rPr>
      </w:pPr>
    </w:p>
    <w:p w14:paraId="0A6919C7" w14:textId="536EB666" w:rsidR="00CE282A" w:rsidRPr="002B7802" w:rsidRDefault="00CE282A" w:rsidP="00CE282A">
      <w:pPr>
        <w:rPr>
          <w:rFonts w:ascii="Lucida Bright" w:hAnsi="Lucida Bright" w:cstheme="minorHAnsi"/>
          <w:b/>
          <w:bCs/>
          <w:noProof/>
          <w:sz w:val="28"/>
          <w:szCs w:val="28"/>
        </w:rPr>
      </w:pPr>
      <w:r w:rsidRPr="002B7802">
        <w:rPr>
          <w:rFonts w:ascii="Lucida Bright" w:hAnsi="Lucida Bright" w:cstheme="minorHAnsi"/>
          <w:b/>
          <w:bCs/>
          <w:noProof/>
          <w:sz w:val="28"/>
          <w:szCs w:val="28"/>
        </w:rPr>
        <w:t>B’VILLE EXPRESS</w:t>
      </w:r>
    </w:p>
    <w:p w14:paraId="17DDBAEB" w14:textId="77777777" w:rsidR="00CA1BD6" w:rsidRDefault="00CA1BD6" w:rsidP="00CA1BD6">
      <w:pPr>
        <w:spacing w:line="259" w:lineRule="auto"/>
        <w:rPr>
          <w:rFonts w:ascii="Aptos" w:eastAsia="Aptos" w:hAnsi="Aptos"/>
          <w:kern w:val="2"/>
          <w:sz w:val="28"/>
          <w:szCs w:val="28"/>
          <w14:ligatures w14:val="standardContextual"/>
        </w:rPr>
      </w:pPr>
    </w:p>
    <w:p w14:paraId="4F70137A" w14:textId="77777777" w:rsidR="009B0A04" w:rsidRPr="00AB50F2" w:rsidRDefault="009B0A04" w:rsidP="009B0A04">
      <w:pPr>
        <w:rPr>
          <w:rFonts w:ascii="Baguet Script" w:hAnsi="Baguet Script"/>
          <w:sz w:val="28"/>
          <w:szCs w:val="28"/>
          <w:lang w:val="es-ES"/>
        </w:rPr>
      </w:pPr>
      <w:r w:rsidRPr="00AB50F2">
        <w:rPr>
          <w:rFonts w:ascii="Baguet Script" w:hAnsi="Baguet Script"/>
          <w:sz w:val="28"/>
          <w:szCs w:val="28"/>
          <w:lang w:val="es-ES"/>
        </w:rPr>
        <w:t>HAPPY NEW YEAR!!</w:t>
      </w:r>
    </w:p>
    <w:p w14:paraId="19A81094" w14:textId="77777777" w:rsidR="009B0A04" w:rsidRDefault="009B0A04" w:rsidP="009B0A04">
      <w:pPr>
        <w:rPr>
          <w:sz w:val="28"/>
          <w:szCs w:val="28"/>
          <w:lang w:val="es-ES"/>
        </w:rPr>
      </w:pPr>
      <w:proofErr w:type="gramStart"/>
      <w:r w:rsidRPr="00AB50F2">
        <w:rPr>
          <w:sz w:val="28"/>
          <w:szCs w:val="28"/>
          <w:lang w:val="es-ES"/>
        </w:rPr>
        <w:t xml:space="preserve">I hope </w:t>
      </w:r>
      <w:proofErr w:type="spellStart"/>
      <w:r w:rsidRPr="00AB50F2">
        <w:rPr>
          <w:sz w:val="28"/>
          <w:szCs w:val="28"/>
          <w:lang w:val="es-ES"/>
        </w:rPr>
        <w:t>you</w:t>
      </w:r>
      <w:proofErr w:type="spellEnd"/>
      <w:r w:rsidRPr="00AB50F2">
        <w:rPr>
          <w:sz w:val="28"/>
          <w:szCs w:val="28"/>
          <w:lang w:val="es-ES"/>
        </w:rPr>
        <w:t xml:space="preserve"> </w:t>
      </w:r>
      <w:proofErr w:type="spellStart"/>
      <w:r w:rsidRPr="00AB50F2">
        <w:rPr>
          <w:sz w:val="28"/>
          <w:szCs w:val="28"/>
          <w:lang w:val="es-ES"/>
        </w:rPr>
        <w:t>all</w:t>
      </w:r>
      <w:proofErr w:type="spellEnd"/>
      <w:r w:rsidRPr="00AB50F2">
        <w:rPr>
          <w:sz w:val="28"/>
          <w:szCs w:val="28"/>
          <w:lang w:val="es-ES"/>
        </w:rPr>
        <w:t xml:space="preserve"> </w:t>
      </w:r>
      <w:proofErr w:type="spellStart"/>
      <w:r w:rsidRPr="00AB50F2">
        <w:rPr>
          <w:sz w:val="28"/>
          <w:szCs w:val="28"/>
          <w:lang w:val="es-ES"/>
        </w:rPr>
        <w:t>had</w:t>
      </w:r>
      <w:proofErr w:type="spellEnd"/>
      <w:r w:rsidRPr="00AB50F2">
        <w:rPr>
          <w:sz w:val="28"/>
          <w:szCs w:val="28"/>
          <w:lang w:val="es-ES"/>
        </w:rPr>
        <w:t xml:space="preserve"> a </w:t>
      </w:r>
      <w:proofErr w:type="spellStart"/>
      <w:r w:rsidRPr="00AB50F2">
        <w:rPr>
          <w:sz w:val="28"/>
          <w:szCs w:val="28"/>
          <w:lang w:val="es-ES"/>
        </w:rPr>
        <w:t>wonderful</w:t>
      </w:r>
      <w:proofErr w:type="spellEnd"/>
      <w:r w:rsidRPr="00AB50F2">
        <w:rPr>
          <w:sz w:val="28"/>
          <w:szCs w:val="28"/>
          <w:lang w:val="es-ES"/>
        </w:rPr>
        <w:t xml:space="preserve"> Holiday!</w:t>
      </w:r>
      <w:proofErr w:type="gramEnd"/>
      <w:r w:rsidRPr="00AB50F2">
        <w:rPr>
          <w:sz w:val="28"/>
          <w:szCs w:val="28"/>
          <w:lang w:val="es-ES"/>
        </w:rPr>
        <w:t xml:space="preserve">  As </w:t>
      </w:r>
      <w:proofErr w:type="spellStart"/>
      <w:r w:rsidRPr="00AB50F2">
        <w:rPr>
          <w:sz w:val="28"/>
          <w:szCs w:val="28"/>
          <w:lang w:val="es-ES"/>
        </w:rPr>
        <w:t>we</w:t>
      </w:r>
      <w:proofErr w:type="spellEnd"/>
      <w:r w:rsidRPr="00AB50F2">
        <w:rPr>
          <w:sz w:val="28"/>
          <w:szCs w:val="28"/>
          <w:lang w:val="es-ES"/>
        </w:rPr>
        <w:t xml:space="preserve"> </w:t>
      </w:r>
      <w:proofErr w:type="spellStart"/>
      <w:r w:rsidRPr="00AB50F2">
        <w:rPr>
          <w:sz w:val="28"/>
          <w:szCs w:val="28"/>
          <w:lang w:val="es-ES"/>
        </w:rPr>
        <w:t>welcome</w:t>
      </w:r>
      <w:proofErr w:type="spellEnd"/>
      <w:r w:rsidRPr="00AB50F2">
        <w:rPr>
          <w:sz w:val="28"/>
          <w:szCs w:val="28"/>
          <w:lang w:val="es-ES"/>
        </w:rPr>
        <w:t xml:space="preserve"> in 2025, I </w:t>
      </w:r>
      <w:proofErr w:type="spellStart"/>
      <w:r w:rsidRPr="00AB50F2">
        <w:rPr>
          <w:sz w:val="28"/>
          <w:szCs w:val="28"/>
          <w:lang w:val="es-ES"/>
        </w:rPr>
        <w:t>would</w:t>
      </w:r>
      <w:proofErr w:type="spellEnd"/>
      <w:r w:rsidRPr="00AB50F2">
        <w:rPr>
          <w:sz w:val="28"/>
          <w:szCs w:val="28"/>
          <w:lang w:val="es-ES"/>
        </w:rPr>
        <w:t xml:space="preserve"> </w:t>
      </w:r>
      <w:proofErr w:type="spellStart"/>
      <w:r>
        <w:rPr>
          <w:sz w:val="28"/>
          <w:szCs w:val="28"/>
          <w:lang w:val="es-ES"/>
        </w:rPr>
        <w:t>like</w:t>
      </w:r>
      <w:proofErr w:type="spellEnd"/>
      <w:r>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w:t>
      </w:r>
      <w:proofErr w:type="spellStart"/>
      <w:r w:rsidRPr="00AB50F2">
        <w:rPr>
          <w:sz w:val="28"/>
          <w:szCs w:val="28"/>
          <w:lang w:val="es-ES"/>
        </w:rPr>
        <w:t>recognize</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w:t>
      </w:r>
      <w:proofErr w:type="spellStart"/>
      <w:r w:rsidRPr="00AB50F2">
        <w:rPr>
          <w:sz w:val="28"/>
          <w:szCs w:val="28"/>
          <w:lang w:val="es-ES"/>
        </w:rPr>
        <w:t>B’ville</w:t>
      </w:r>
      <w:proofErr w:type="spellEnd"/>
      <w:r w:rsidRPr="00AB50F2">
        <w:rPr>
          <w:sz w:val="28"/>
          <w:szCs w:val="28"/>
          <w:lang w:val="es-ES"/>
        </w:rPr>
        <w:t xml:space="preserve"> Express </w:t>
      </w:r>
      <w:proofErr w:type="spellStart"/>
      <w:r w:rsidRPr="00AB50F2">
        <w:rPr>
          <w:sz w:val="28"/>
          <w:szCs w:val="28"/>
          <w:lang w:val="es-ES"/>
        </w:rPr>
        <w:t>volunteer</w:t>
      </w:r>
      <w:proofErr w:type="spellEnd"/>
      <w:r w:rsidRPr="00AB50F2">
        <w:rPr>
          <w:sz w:val="28"/>
          <w:szCs w:val="28"/>
          <w:lang w:val="es-ES"/>
        </w:rPr>
        <w:t xml:space="preserve"> drivers. </w:t>
      </w:r>
      <w:proofErr w:type="spellStart"/>
      <w:r w:rsidRPr="00AB50F2">
        <w:rPr>
          <w:sz w:val="28"/>
          <w:szCs w:val="28"/>
          <w:lang w:val="es-ES"/>
        </w:rPr>
        <w:t>Our</w:t>
      </w:r>
      <w:proofErr w:type="spellEnd"/>
      <w:r w:rsidRPr="00AB50F2">
        <w:rPr>
          <w:sz w:val="28"/>
          <w:szCs w:val="28"/>
          <w:lang w:val="es-ES"/>
        </w:rPr>
        <w:t xml:space="preserve"> drivers </w:t>
      </w:r>
      <w:proofErr w:type="spellStart"/>
      <w:r w:rsidRPr="00AB50F2">
        <w:rPr>
          <w:sz w:val="28"/>
          <w:szCs w:val="28"/>
          <w:lang w:val="es-ES"/>
        </w:rPr>
        <w:t>provide</w:t>
      </w:r>
      <w:proofErr w:type="spellEnd"/>
      <w:r w:rsidRPr="00AB50F2">
        <w:rPr>
          <w:sz w:val="28"/>
          <w:szCs w:val="28"/>
          <w:lang w:val="es-ES"/>
        </w:rPr>
        <w:t xml:space="preserve"> </w:t>
      </w:r>
      <w:proofErr w:type="spellStart"/>
      <w:r w:rsidRPr="00AB50F2">
        <w:rPr>
          <w:sz w:val="28"/>
          <w:szCs w:val="28"/>
          <w:lang w:val="es-ES"/>
        </w:rPr>
        <w:t>transportation</w:t>
      </w:r>
      <w:proofErr w:type="spellEnd"/>
      <w:r w:rsidRPr="00AB50F2">
        <w:rPr>
          <w:sz w:val="28"/>
          <w:szCs w:val="28"/>
          <w:lang w:val="es-ES"/>
        </w:rPr>
        <w:t xml:space="preserve"> </w:t>
      </w:r>
      <w:proofErr w:type="spellStart"/>
      <w:r w:rsidRPr="00AB50F2">
        <w:rPr>
          <w:sz w:val="28"/>
          <w:szCs w:val="28"/>
          <w:lang w:val="es-ES"/>
        </w:rPr>
        <w:t>for</w:t>
      </w:r>
      <w:proofErr w:type="spellEnd"/>
      <w:r w:rsidRPr="00AB50F2">
        <w:rPr>
          <w:sz w:val="28"/>
          <w:szCs w:val="28"/>
          <w:lang w:val="es-ES"/>
        </w:rPr>
        <w:t xml:space="preserve"> </w:t>
      </w:r>
      <w:proofErr w:type="spellStart"/>
      <w:r w:rsidRPr="00AB50F2">
        <w:rPr>
          <w:sz w:val="28"/>
          <w:szCs w:val="28"/>
          <w:lang w:val="es-ES"/>
        </w:rPr>
        <w:t>our</w:t>
      </w:r>
      <w:proofErr w:type="spellEnd"/>
      <w:r w:rsidRPr="00AB50F2">
        <w:rPr>
          <w:sz w:val="28"/>
          <w:szCs w:val="28"/>
          <w:lang w:val="es-ES"/>
        </w:rPr>
        <w:t xml:space="preserve"> </w:t>
      </w:r>
      <w:r w:rsidRPr="00AB50F2">
        <w:rPr>
          <w:sz w:val="28"/>
          <w:szCs w:val="28"/>
          <w:lang w:val="es-ES"/>
        </w:rPr>
        <w:t xml:space="preserve">senior </w:t>
      </w:r>
      <w:proofErr w:type="spellStart"/>
      <w:r w:rsidRPr="00AB50F2">
        <w:rPr>
          <w:sz w:val="28"/>
          <w:szCs w:val="28"/>
          <w:lang w:val="es-ES"/>
        </w:rPr>
        <w:t>friends</w:t>
      </w:r>
      <w:proofErr w:type="spellEnd"/>
      <w:r w:rsidRPr="00AB50F2">
        <w:rPr>
          <w:sz w:val="28"/>
          <w:szCs w:val="28"/>
          <w:lang w:val="es-ES"/>
        </w:rPr>
        <w:t xml:space="preserve"> </w:t>
      </w:r>
      <w:proofErr w:type="spellStart"/>
      <w:r w:rsidRPr="00AB50F2">
        <w:rPr>
          <w:sz w:val="28"/>
          <w:szCs w:val="28"/>
          <w:lang w:val="es-ES"/>
        </w:rPr>
        <w:t>of</w:t>
      </w:r>
      <w:proofErr w:type="spellEnd"/>
      <w:r w:rsidRPr="00AB50F2">
        <w:rPr>
          <w:sz w:val="28"/>
          <w:szCs w:val="28"/>
          <w:lang w:val="es-ES"/>
        </w:rPr>
        <w:t xml:space="preserve"> Baldwinsville</w:t>
      </w:r>
      <w:r>
        <w:rPr>
          <w:sz w:val="28"/>
          <w:szCs w:val="28"/>
          <w:lang w:val="es-ES"/>
        </w:rPr>
        <w:t xml:space="preserve"> </w:t>
      </w:r>
      <w:proofErr w:type="spellStart"/>
      <w:r w:rsidRPr="00AB50F2">
        <w:rPr>
          <w:sz w:val="28"/>
          <w:szCs w:val="28"/>
          <w:lang w:val="es-ES"/>
        </w:rPr>
        <w:t>who</w:t>
      </w:r>
      <w:proofErr w:type="spellEnd"/>
      <w:r w:rsidRPr="00AB50F2">
        <w:rPr>
          <w:sz w:val="28"/>
          <w:szCs w:val="28"/>
          <w:lang w:val="es-ES"/>
        </w:rPr>
        <w:t xml:space="preserve"> </w:t>
      </w:r>
      <w:proofErr w:type="spellStart"/>
      <w:r w:rsidRPr="00AB50F2">
        <w:rPr>
          <w:sz w:val="28"/>
          <w:szCs w:val="28"/>
          <w:lang w:val="es-ES"/>
        </w:rPr>
        <w:t>without</w:t>
      </w:r>
      <w:proofErr w:type="spellEnd"/>
      <w:r w:rsidRPr="00AB50F2">
        <w:rPr>
          <w:sz w:val="28"/>
          <w:szCs w:val="28"/>
          <w:lang w:val="es-ES"/>
        </w:rPr>
        <w:t xml:space="preserve"> </w:t>
      </w:r>
      <w:proofErr w:type="spellStart"/>
      <w:r w:rsidRPr="00AB50F2">
        <w:rPr>
          <w:sz w:val="28"/>
          <w:szCs w:val="28"/>
          <w:lang w:val="es-ES"/>
        </w:rPr>
        <w:t>these</w:t>
      </w:r>
      <w:proofErr w:type="spellEnd"/>
      <w:r w:rsidRPr="00AB50F2">
        <w:rPr>
          <w:sz w:val="28"/>
          <w:szCs w:val="28"/>
          <w:lang w:val="es-ES"/>
        </w:rPr>
        <w:t xml:space="preserve"> drivers, </w:t>
      </w:r>
      <w:proofErr w:type="spellStart"/>
      <w:r w:rsidRPr="00AB50F2">
        <w:rPr>
          <w:sz w:val="28"/>
          <w:szCs w:val="28"/>
          <w:lang w:val="es-ES"/>
        </w:rPr>
        <w:t>cannot</w:t>
      </w:r>
      <w:proofErr w:type="spellEnd"/>
      <w:r w:rsidRPr="00AB50F2">
        <w:rPr>
          <w:sz w:val="28"/>
          <w:szCs w:val="28"/>
          <w:lang w:val="es-ES"/>
        </w:rPr>
        <w:t xml:space="preserve"> </w:t>
      </w:r>
      <w:proofErr w:type="spellStart"/>
      <w:r w:rsidRPr="00AB50F2">
        <w:rPr>
          <w:sz w:val="28"/>
          <w:szCs w:val="28"/>
          <w:lang w:val="es-ES"/>
        </w:rPr>
        <w:t>get</w:t>
      </w:r>
      <w:proofErr w:type="spellEnd"/>
      <w:r w:rsidRPr="00AB50F2">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doctor </w:t>
      </w:r>
      <w:proofErr w:type="spellStart"/>
      <w:r w:rsidRPr="00AB50F2">
        <w:rPr>
          <w:sz w:val="28"/>
          <w:szCs w:val="28"/>
          <w:lang w:val="es-ES"/>
        </w:rPr>
        <w:t>appointments</w:t>
      </w:r>
      <w:proofErr w:type="spellEnd"/>
      <w:r w:rsidRPr="00AB50F2">
        <w:rPr>
          <w:sz w:val="28"/>
          <w:szCs w:val="28"/>
          <w:lang w:val="es-ES"/>
        </w:rPr>
        <w:t xml:space="preserve"> </w:t>
      </w:r>
      <w:proofErr w:type="spellStart"/>
      <w:r w:rsidRPr="00AB50F2">
        <w:rPr>
          <w:sz w:val="28"/>
          <w:szCs w:val="28"/>
          <w:lang w:val="es-ES"/>
        </w:rPr>
        <w:t>or</w:t>
      </w:r>
      <w:proofErr w:type="spellEnd"/>
      <w:r w:rsidRPr="00AB50F2">
        <w:rPr>
          <w:sz w:val="28"/>
          <w:szCs w:val="28"/>
          <w:lang w:val="es-ES"/>
        </w:rPr>
        <w:t xml:space="preserve"> </w:t>
      </w:r>
      <w:proofErr w:type="spellStart"/>
      <w:r w:rsidRPr="00AB50F2">
        <w:rPr>
          <w:sz w:val="28"/>
          <w:szCs w:val="28"/>
          <w:lang w:val="es-ES"/>
        </w:rPr>
        <w:t>access</w:t>
      </w:r>
      <w:proofErr w:type="spellEnd"/>
      <w:r w:rsidRPr="00AB50F2">
        <w:rPr>
          <w:sz w:val="28"/>
          <w:szCs w:val="28"/>
          <w:lang w:val="es-ES"/>
        </w:rPr>
        <w:t xml:space="preserve"> </w:t>
      </w:r>
      <w:proofErr w:type="spellStart"/>
      <w:r w:rsidRPr="00AB50F2">
        <w:rPr>
          <w:sz w:val="28"/>
          <w:szCs w:val="28"/>
          <w:lang w:val="es-ES"/>
        </w:rPr>
        <w:t>essential</w:t>
      </w:r>
      <w:proofErr w:type="spellEnd"/>
      <w:r w:rsidRPr="00AB50F2">
        <w:rPr>
          <w:sz w:val="28"/>
          <w:szCs w:val="28"/>
          <w:lang w:val="es-ES"/>
        </w:rPr>
        <w:t xml:space="preserve"> </w:t>
      </w:r>
      <w:proofErr w:type="spellStart"/>
      <w:r w:rsidRPr="00AB50F2">
        <w:rPr>
          <w:sz w:val="28"/>
          <w:szCs w:val="28"/>
          <w:lang w:val="es-ES"/>
        </w:rPr>
        <w:t>services</w:t>
      </w:r>
      <w:proofErr w:type="spellEnd"/>
      <w:r w:rsidRPr="00AB50F2">
        <w:rPr>
          <w:sz w:val="28"/>
          <w:szCs w:val="28"/>
          <w:lang w:val="es-ES"/>
        </w:rPr>
        <w:t xml:space="preserve"> </w:t>
      </w:r>
      <w:proofErr w:type="spellStart"/>
      <w:r w:rsidRPr="00AB50F2">
        <w:rPr>
          <w:sz w:val="28"/>
          <w:szCs w:val="28"/>
          <w:lang w:val="es-ES"/>
        </w:rPr>
        <w:t>such</w:t>
      </w:r>
      <w:proofErr w:type="spellEnd"/>
      <w:r w:rsidRPr="00AB50F2">
        <w:rPr>
          <w:sz w:val="28"/>
          <w:szCs w:val="28"/>
          <w:lang w:val="es-ES"/>
        </w:rPr>
        <w:t xml:space="preserve"> as </w:t>
      </w:r>
      <w:proofErr w:type="spellStart"/>
      <w:r w:rsidRPr="00AB50F2">
        <w:rPr>
          <w:sz w:val="28"/>
          <w:szCs w:val="28"/>
          <w:lang w:val="es-ES"/>
        </w:rPr>
        <w:t>getting</w:t>
      </w:r>
      <w:proofErr w:type="spellEnd"/>
      <w:r w:rsidRPr="00AB50F2">
        <w:rPr>
          <w:sz w:val="28"/>
          <w:szCs w:val="28"/>
          <w:lang w:val="es-ES"/>
        </w:rPr>
        <w:t xml:space="preserve"> </w:t>
      </w:r>
      <w:proofErr w:type="spellStart"/>
      <w:r w:rsidRPr="00AB50F2">
        <w:rPr>
          <w:sz w:val="28"/>
          <w:szCs w:val="28"/>
          <w:lang w:val="es-ES"/>
        </w:rPr>
        <w:t>groceries</w:t>
      </w:r>
      <w:proofErr w:type="spellEnd"/>
      <w:r w:rsidRPr="00AB50F2">
        <w:rPr>
          <w:sz w:val="28"/>
          <w:szCs w:val="28"/>
          <w:lang w:val="es-ES"/>
        </w:rPr>
        <w:t xml:space="preserve">. </w:t>
      </w:r>
    </w:p>
    <w:p w14:paraId="5F90CEC3" w14:textId="77777777" w:rsidR="009B0A04" w:rsidRDefault="009B0A04" w:rsidP="009B0A04">
      <w:pPr>
        <w:rPr>
          <w:sz w:val="28"/>
          <w:szCs w:val="28"/>
          <w:lang w:val="es-ES"/>
        </w:rPr>
      </w:pPr>
    </w:p>
    <w:p w14:paraId="5158F63D" w14:textId="77777777" w:rsidR="009B0A04" w:rsidRPr="00AB50F2" w:rsidRDefault="009B0A04" w:rsidP="009B0A04">
      <w:pPr>
        <w:rPr>
          <w:sz w:val="28"/>
          <w:szCs w:val="28"/>
          <w:lang w:val="es-ES"/>
        </w:rPr>
      </w:pPr>
      <w:proofErr w:type="spellStart"/>
      <w:r w:rsidRPr="00AB50F2">
        <w:rPr>
          <w:sz w:val="28"/>
          <w:szCs w:val="28"/>
          <w:lang w:val="es-ES"/>
        </w:rPr>
        <w:t>To</w:t>
      </w:r>
      <w:proofErr w:type="spellEnd"/>
      <w:r w:rsidRPr="00AB50F2">
        <w:rPr>
          <w:sz w:val="28"/>
          <w:szCs w:val="28"/>
          <w:lang w:val="es-ES"/>
        </w:rPr>
        <w:t xml:space="preserve"> </w:t>
      </w:r>
      <w:proofErr w:type="spellStart"/>
      <w:r w:rsidRPr="00AB50F2">
        <w:rPr>
          <w:sz w:val="28"/>
          <w:szCs w:val="28"/>
          <w:lang w:val="es-ES"/>
        </w:rPr>
        <w:t>recognize</w:t>
      </w:r>
      <w:proofErr w:type="spellEnd"/>
      <w:r w:rsidRPr="00AB50F2">
        <w:rPr>
          <w:sz w:val="28"/>
          <w:szCs w:val="28"/>
          <w:lang w:val="es-ES"/>
        </w:rPr>
        <w:t xml:space="preserve"> </w:t>
      </w:r>
      <w:proofErr w:type="spellStart"/>
      <w:r w:rsidRPr="00AB50F2">
        <w:rPr>
          <w:sz w:val="28"/>
          <w:szCs w:val="28"/>
          <w:lang w:val="es-ES"/>
        </w:rPr>
        <w:t>these</w:t>
      </w:r>
      <w:proofErr w:type="spellEnd"/>
      <w:r w:rsidRPr="00AB50F2">
        <w:rPr>
          <w:sz w:val="28"/>
          <w:szCs w:val="28"/>
          <w:lang w:val="es-ES"/>
        </w:rPr>
        <w:t xml:space="preserve"> </w:t>
      </w:r>
      <w:proofErr w:type="spellStart"/>
      <w:r w:rsidRPr="00AB50F2">
        <w:rPr>
          <w:sz w:val="28"/>
          <w:szCs w:val="28"/>
          <w:lang w:val="es-ES"/>
        </w:rPr>
        <w:t>selfless</w:t>
      </w:r>
      <w:proofErr w:type="spellEnd"/>
      <w:r w:rsidRPr="00AB50F2">
        <w:rPr>
          <w:sz w:val="28"/>
          <w:szCs w:val="28"/>
          <w:lang w:val="es-ES"/>
        </w:rPr>
        <w:t xml:space="preserve"> </w:t>
      </w:r>
      <w:proofErr w:type="spellStart"/>
      <w:r w:rsidRPr="00AB50F2">
        <w:rPr>
          <w:sz w:val="28"/>
          <w:szCs w:val="28"/>
          <w:lang w:val="es-ES"/>
        </w:rPr>
        <w:t>volunteers</w:t>
      </w:r>
      <w:proofErr w:type="spellEnd"/>
      <w:r w:rsidRPr="00AB50F2">
        <w:rPr>
          <w:sz w:val="28"/>
          <w:szCs w:val="28"/>
          <w:lang w:val="es-ES"/>
        </w:rPr>
        <w:t xml:space="preserve">, </w:t>
      </w:r>
      <w:proofErr w:type="spellStart"/>
      <w:r w:rsidRPr="00AB50F2">
        <w:rPr>
          <w:sz w:val="28"/>
          <w:szCs w:val="28"/>
          <w:lang w:val="es-ES"/>
        </w:rPr>
        <w:t>we</w:t>
      </w:r>
      <w:proofErr w:type="spellEnd"/>
      <w:r w:rsidRPr="00AB50F2">
        <w:rPr>
          <w:sz w:val="28"/>
          <w:szCs w:val="28"/>
          <w:lang w:val="es-ES"/>
        </w:rPr>
        <w:t xml:space="preserve"> </w:t>
      </w:r>
      <w:proofErr w:type="spellStart"/>
      <w:r w:rsidRPr="00AB50F2">
        <w:rPr>
          <w:sz w:val="28"/>
          <w:szCs w:val="28"/>
          <w:lang w:val="es-ES"/>
        </w:rPr>
        <w:t>had</w:t>
      </w:r>
      <w:proofErr w:type="spellEnd"/>
      <w:r w:rsidRPr="00AB50F2">
        <w:rPr>
          <w:sz w:val="28"/>
          <w:szCs w:val="28"/>
          <w:lang w:val="es-ES"/>
        </w:rPr>
        <w:t xml:space="preserve"> a </w:t>
      </w:r>
      <w:proofErr w:type="spellStart"/>
      <w:r w:rsidRPr="00AB50F2">
        <w:rPr>
          <w:sz w:val="28"/>
          <w:szCs w:val="28"/>
          <w:lang w:val="es-ES"/>
        </w:rPr>
        <w:t>wonderful</w:t>
      </w:r>
      <w:proofErr w:type="spellEnd"/>
      <w:r w:rsidRPr="00AB50F2">
        <w:rPr>
          <w:sz w:val="28"/>
          <w:szCs w:val="28"/>
          <w:lang w:val="es-ES"/>
        </w:rPr>
        <w:t xml:space="preserve"> Holiday </w:t>
      </w:r>
      <w:proofErr w:type="spellStart"/>
      <w:r w:rsidRPr="00AB50F2">
        <w:rPr>
          <w:sz w:val="28"/>
          <w:szCs w:val="28"/>
          <w:lang w:val="es-ES"/>
        </w:rPr>
        <w:t>luncheon</w:t>
      </w:r>
      <w:proofErr w:type="spellEnd"/>
      <w:r w:rsidRPr="00AB50F2">
        <w:rPr>
          <w:sz w:val="28"/>
          <w:szCs w:val="28"/>
          <w:lang w:val="es-ES"/>
        </w:rPr>
        <w:t xml:space="preserve"> </w:t>
      </w:r>
      <w:proofErr w:type="spellStart"/>
      <w:r w:rsidRPr="00AB50F2">
        <w:rPr>
          <w:sz w:val="28"/>
          <w:szCs w:val="28"/>
          <w:lang w:val="es-ES"/>
        </w:rPr>
        <w:t>just</w:t>
      </w:r>
      <w:proofErr w:type="spellEnd"/>
      <w:r w:rsidRPr="00AB50F2">
        <w:rPr>
          <w:sz w:val="28"/>
          <w:szCs w:val="28"/>
          <w:lang w:val="es-ES"/>
        </w:rPr>
        <w:t xml:space="preserve"> </w:t>
      </w:r>
      <w:proofErr w:type="spellStart"/>
      <w:r w:rsidRPr="00AB50F2">
        <w:rPr>
          <w:sz w:val="28"/>
          <w:szCs w:val="28"/>
          <w:lang w:val="es-ES"/>
        </w:rPr>
        <w:t>before</w:t>
      </w:r>
      <w:proofErr w:type="spellEnd"/>
      <w:r w:rsidRPr="00AB50F2">
        <w:rPr>
          <w:sz w:val="28"/>
          <w:szCs w:val="28"/>
          <w:lang w:val="es-ES"/>
        </w:rPr>
        <w:t xml:space="preserve"> Christmas </w:t>
      </w:r>
      <w:proofErr w:type="spellStart"/>
      <w:r w:rsidRPr="00AB50F2">
        <w:rPr>
          <w:sz w:val="28"/>
          <w:szCs w:val="28"/>
          <w:lang w:val="es-ES"/>
        </w:rPr>
        <w:t>for</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drivers. </w:t>
      </w:r>
      <w:proofErr w:type="spellStart"/>
      <w:r w:rsidRPr="00AB50F2">
        <w:rPr>
          <w:sz w:val="28"/>
          <w:szCs w:val="28"/>
          <w:lang w:val="es-ES"/>
        </w:rPr>
        <w:t>Fun</w:t>
      </w:r>
      <w:proofErr w:type="spellEnd"/>
      <w:r w:rsidRPr="00AB50F2">
        <w:rPr>
          <w:sz w:val="28"/>
          <w:szCs w:val="28"/>
          <w:lang w:val="es-ES"/>
        </w:rPr>
        <w:t xml:space="preserve"> </w:t>
      </w:r>
      <w:proofErr w:type="spellStart"/>
      <w:r w:rsidRPr="00AB50F2">
        <w:rPr>
          <w:sz w:val="28"/>
          <w:szCs w:val="28"/>
          <w:lang w:val="es-ES"/>
        </w:rPr>
        <w:t>was</w:t>
      </w:r>
      <w:proofErr w:type="spellEnd"/>
      <w:r w:rsidRPr="00AB50F2">
        <w:rPr>
          <w:sz w:val="28"/>
          <w:szCs w:val="28"/>
          <w:lang w:val="es-ES"/>
        </w:rPr>
        <w:t xml:space="preserve"> </w:t>
      </w:r>
      <w:proofErr w:type="spellStart"/>
      <w:r w:rsidRPr="00AB50F2">
        <w:rPr>
          <w:sz w:val="28"/>
          <w:szCs w:val="28"/>
          <w:lang w:val="es-ES"/>
        </w:rPr>
        <w:t>had</w:t>
      </w:r>
      <w:proofErr w:type="spellEnd"/>
      <w:r w:rsidRPr="00AB50F2">
        <w:rPr>
          <w:sz w:val="28"/>
          <w:szCs w:val="28"/>
          <w:lang w:val="es-ES"/>
        </w:rPr>
        <w:t xml:space="preserve"> as </w:t>
      </w:r>
      <w:proofErr w:type="spellStart"/>
      <w:r w:rsidRPr="00AB50F2">
        <w:rPr>
          <w:sz w:val="28"/>
          <w:szCs w:val="28"/>
          <w:lang w:val="es-ES"/>
        </w:rPr>
        <w:t>it</w:t>
      </w:r>
      <w:proofErr w:type="spellEnd"/>
      <w:r w:rsidRPr="00AB50F2">
        <w:rPr>
          <w:sz w:val="28"/>
          <w:szCs w:val="28"/>
          <w:lang w:val="es-ES"/>
        </w:rPr>
        <w:t xml:space="preserve"> </w:t>
      </w:r>
      <w:proofErr w:type="spellStart"/>
      <w:r w:rsidRPr="00AB50F2">
        <w:rPr>
          <w:sz w:val="28"/>
          <w:szCs w:val="28"/>
          <w:lang w:val="es-ES"/>
        </w:rPr>
        <w:t>was</w:t>
      </w:r>
      <w:proofErr w:type="spellEnd"/>
      <w:r w:rsidRPr="00AB50F2">
        <w:rPr>
          <w:sz w:val="28"/>
          <w:szCs w:val="28"/>
          <w:lang w:val="es-ES"/>
        </w:rPr>
        <w:t xml:space="preserve"> </w:t>
      </w:r>
      <w:proofErr w:type="spellStart"/>
      <w:r w:rsidRPr="00AB50F2">
        <w:rPr>
          <w:sz w:val="28"/>
          <w:szCs w:val="28"/>
          <w:lang w:val="es-ES"/>
        </w:rPr>
        <w:t>nice</w:t>
      </w:r>
      <w:proofErr w:type="spellEnd"/>
      <w:r w:rsidRPr="00AB50F2">
        <w:rPr>
          <w:sz w:val="28"/>
          <w:szCs w:val="28"/>
          <w:lang w:val="es-ES"/>
        </w:rPr>
        <w:t xml:space="preserve"> </w:t>
      </w:r>
      <w:proofErr w:type="spellStart"/>
      <w:r w:rsidRPr="00AB50F2">
        <w:rPr>
          <w:sz w:val="28"/>
          <w:szCs w:val="28"/>
          <w:lang w:val="es-ES"/>
        </w:rPr>
        <w:t>for</w:t>
      </w:r>
      <w:proofErr w:type="spellEnd"/>
      <w:r w:rsidRPr="00AB50F2">
        <w:rPr>
          <w:sz w:val="28"/>
          <w:szCs w:val="28"/>
          <w:lang w:val="es-ES"/>
        </w:rPr>
        <w:t xml:space="preserve"> </w:t>
      </w:r>
      <w:proofErr w:type="spellStart"/>
      <w:r w:rsidRPr="00AB50F2">
        <w:rPr>
          <w:sz w:val="28"/>
          <w:szCs w:val="28"/>
          <w:lang w:val="es-ES"/>
        </w:rPr>
        <w:t>myself</w:t>
      </w:r>
      <w:proofErr w:type="spellEnd"/>
      <w:r w:rsidRPr="00AB50F2">
        <w:rPr>
          <w:sz w:val="28"/>
          <w:szCs w:val="28"/>
          <w:lang w:val="es-ES"/>
        </w:rPr>
        <w:t xml:space="preserve"> and </w:t>
      </w:r>
      <w:proofErr w:type="spellStart"/>
      <w:r w:rsidRPr="00AB50F2">
        <w:rPr>
          <w:sz w:val="28"/>
          <w:szCs w:val="28"/>
          <w:lang w:val="es-ES"/>
        </w:rPr>
        <w:t>the</w:t>
      </w:r>
      <w:proofErr w:type="spellEnd"/>
      <w:r w:rsidRPr="00AB50F2">
        <w:rPr>
          <w:sz w:val="28"/>
          <w:szCs w:val="28"/>
          <w:lang w:val="es-ES"/>
        </w:rPr>
        <w:t xml:space="preserve"> drivers </w:t>
      </w:r>
      <w:proofErr w:type="spellStart"/>
      <w:r w:rsidRPr="00AB50F2">
        <w:rPr>
          <w:sz w:val="28"/>
          <w:szCs w:val="28"/>
          <w:lang w:val="es-ES"/>
        </w:rPr>
        <w:t>to</w:t>
      </w:r>
      <w:proofErr w:type="spellEnd"/>
      <w:r w:rsidRPr="00AB50F2">
        <w:rPr>
          <w:sz w:val="28"/>
          <w:szCs w:val="28"/>
          <w:lang w:val="es-ES"/>
        </w:rPr>
        <w:t xml:space="preserve"> be </w:t>
      </w:r>
      <w:proofErr w:type="spellStart"/>
      <w:r w:rsidRPr="00AB50F2">
        <w:rPr>
          <w:sz w:val="28"/>
          <w:szCs w:val="28"/>
          <w:lang w:val="es-ES"/>
        </w:rPr>
        <w:t>together</w:t>
      </w:r>
      <w:proofErr w:type="spellEnd"/>
      <w:r w:rsidRPr="00AB50F2">
        <w:rPr>
          <w:sz w:val="28"/>
          <w:szCs w:val="28"/>
          <w:lang w:val="es-ES"/>
        </w:rPr>
        <w:t xml:space="preserve">. </w:t>
      </w:r>
      <w:proofErr w:type="spellStart"/>
      <w:r w:rsidRPr="00AB50F2">
        <w:rPr>
          <w:sz w:val="28"/>
          <w:szCs w:val="28"/>
          <w:lang w:val="es-ES"/>
        </w:rPr>
        <w:t>For</w:t>
      </w:r>
      <w:proofErr w:type="spellEnd"/>
      <w:r w:rsidRPr="00AB50F2">
        <w:rPr>
          <w:sz w:val="28"/>
          <w:szCs w:val="28"/>
          <w:lang w:val="es-ES"/>
        </w:rPr>
        <w:t xml:space="preserve"> </w:t>
      </w:r>
      <w:proofErr w:type="spellStart"/>
      <w:r w:rsidRPr="00AB50F2">
        <w:rPr>
          <w:sz w:val="28"/>
          <w:szCs w:val="28"/>
          <w:lang w:val="es-ES"/>
        </w:rPr>
        <w:t>those</w:t>
      </w:r>
      <w:proofErr w:type="spellEnd"/>
      <w:r w:rsidRPr="00AB50F2">
        <w:rPr>
          <w:sz w:val="28"/>
          <w:szCs w:val="28"/>
          <w:lang w:val="es-ES"/>
        </w:rPr>
        <w:t xml:space="preserve"> drivers </w:t>
      </w:r>
      <w:proofErr w:type="spellStart"/>
      <w:r w:rsidRPr="00AB50F2">
        <w:rPr>
          <w:sz w:val="28"/>
          <w:szCs w:val="28"/>
          <w:lang w:val="es-ES"/>
        </w:rPr>
        <w:t>who</w:t>
      </w:r>
      <w:proofErr w:type="spellEnd"/>
      <w:r w:rsidRPr="00AB50F2">
        <w:rPr>
          <w:sz w:val="28"/>
          <w:szCs w:val="28"/>
          <w:lang w:val="es-ES"/>
        </w:rPr>
        <w:t xml:space="preserve"> </w:t>
      </w:r>
      <w:proofErr w:type="spellStart"/>
      <w:r w:rsidRPr="00AB50F2">
        <w:rPr>
          <w:sz w:val="28"/>
          <w:szCs w:val="28"/>
          <w:lang w:val="es-ES"/>
        </w:rPr>
        <w:t>were</w:t>
      </w:r>
      <w:proofErr w:type="spellEnd"/>
      <w:r w:rsidRPr="00AB50F2">
        <w:rPr>
          <w:sz w:val="28"/>
          <w:szCs w:val="28"/>
          <w:lang w:val="es-ES"/>
        </w:rPr>
        <w:t xml:space="preserve"> </w:t>
      </w:r>
      <w:proofErr w:type="spellStart"/>
      <w:r w:rsidRPr="00AB50F2">
        <w:rPr>
          <w:sz w:val="28"/>
          <w:szCs w:val="28"/>
          <w:lang w:val="es-ES"/>
        </w:rPr>
        <w:t>not</w:t>
      </w:r>
      <w:proofErr w:type="spellEnd"/>
      <w:r w:rsidRPr="00AB50F2">
        <w:rPr>
          <w:sz w:val="28"/>
          <w:szCs w:val="28"/>
          <w:lang w:val="es-ES"/>
        </w:rPr>
        <w:t xml:space="preserve"> </w:t>
      </w:r>
      <w:proofErr w:type="spellStart"/>
      <w:r w:rsidRPr="00AB50F2">
        <w:rPr>
          <w:sz w:val="28"/>
          <w:szCs w:val="28"/>
          <w:lang w:val="es-ES"/>
        </w:rPr>
        <w:t>able</w:t>
      </w:r>
      <w:proofErr w:type="spellEnd"/>
      <w:r w:rsidRPr="00AB50F2">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w:t>
      </w:r>
      <w:proofErr w:type="spellStart"/>
      <w:r w:rsidRPr="00AB50F2">
        <w:rPr>
          <w:sz w:val="28"/>
          <w:szCs w:val="28"/>
          <w:lang w:val="es-ES"/>
        </w:rPr>
        <w:t>make</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w:t>
      </w:r>
      <w:proofErr w:type="spellStart"/>
      <w:r w:rsidRPr="00AB50F2">
        <w:rPr>
          <w:sz w:val="28"/>
          <w:szCs w:val="28"/>
          <w:lang w:val="es-ES"/>
        </w:rPr>
        <w:t>luncheon</w:t>
      </w:r>
      <w:proofErr w:type="spellEnd"/>
      <w:r w:rsidRPr="00AB50F2">
        <w:rPr>
          <w:sz w:val="28"/>
          <w:szCs w:val="28"/>
          <w:lang w:val="es-ES"/>
        </w:rPr>
        <w:t xml:space="preserve">, </w:t>
      </w:r>
      <w:proofErr w:type="spellStart"/>
      <w:r w:rsidRPr="00AB50F2">
        <w:rPr>
          <w:sz w:val="28"/>
          <w:szCs w:val="28"/>
          <w:lang w:val="es-ES"/>
        </w:rPr>
        <w:t>please</w:t>
      </w:r>
      <w:proofErr w:type="spellEnd"/>
      <w:r w:rsidRPr="00AB50F2">
        <w:rPr>
          <w:sz w:val="28"/>
          <w:szCs w:val="28"/>
          <w:lang w:val="es-ES"/>
        </w:rPr>
        <w:t xml:space="preserve"> </w:t>
      </w:r>
      <w:proofErr w:type="spellStart"/>
      <w:r w:rsidRPr="00AB50F2">
        <w:rPr>
          <w:sz w:val="28"/>
          <w:szCs w:val="28"/>
          <w:lang w:val="es-ES"/>
        </w:rPr>
        <w:t>don’t</w:t>
      </w:r>
      <w:proofErr w:type="spellEnd"/>
      <w:r w:rsidRPr="00AB50F2">
        <w:rPr>
          <w:sz w:val="28"/>
          <w:szCs w:val="28"/>
          <w:lang w:val="es-ES"/>
        </w:rPr>
        <w:t xml:space="preserve"> </w:t>
      </w:r>
      <w:proofErr w:type="spellStart"/>
      <w:r w:rsidRPr="00AB50F2">
        <w:rPr>
          <w:sz w:val="28"/>
          <w:szCs w:val="28"/>
          <w:lang w:val="es-ES"/>
        </w:rPr>
        <w:t>forget</w:t>
      </w:r>
      <w:proofErr w:type="spellEnd"/>
      <w:r w:rsidRPr="00AB50F2">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stop </w:t>
      </w:r>
      <w:proofErr w:type="spellStart"/>
      <w:r w:rsidRPr="00AB50F2">
        <w:rPr>
          <w:sz w:val="28"/>
          <w:szCs w:val="28"/>
          <w:lang w:val="es-ES"/>
        </w:rPr>
        <w:t>into</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center</w:t>
      </w:r>
      <w:r>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w:t>
      </w:r>
      <w:proofErr w:type="spellStart"/>
      <w:r w:rsidRPr="00AB50F2">
        <w:rPr>
          <w:sz w:val="28"/>
          <w:szCs w:val="28"/>
          <w:lang w:val="es-ES"/>
        </w:rPr>
        <w:t>get</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w:t>
      </w:r>
      <w:proofErr w:type="spellStart"/>
      <w:r w:rsidRPr="00AB50F2">
        <w:rPr>
          <w:sz w:val="28"/>
          <w:szCs w:val="28"/>
          <w:lang w:val="es-ES"/>
        </w:rPr>
        <w:t>gift</w:t>
      </w:r>
      <w:proofErr w:type="spellEnd"/>
      <w:r w:rsidRPr="00AB50F2">
        <w:rPr>
          <w:sz w:val="28"/>
          <w:szCs w:val="28"/>
          <w:lang w:val="es-ES"/>
        </w:rPr>
        <w:t xml:space="preserve"> i </w:t>
      </w:r>
      <w:proofErr w:type="spellStart"/>
      <w:r w:rsidRPr="00AB50F2">
        <w:rPr>
          <w:sz w:val="28"/>
          <w:szCs w:val="28"/>
          <w:lang w:val="es-ES"/>
        </w:rPr>
        <w:t>have</w:t>
      </w:r>
      <w:proofErr w:type="spellEnd"/>
      <w:r w:rsidRPr="00AB50F2">
        <w:rPr>
          <w:sz w:val="28"/>
          <w:szCs w:val="28"/>
          <w:lang w:val="es-ES"/>
        </w:rPr>
        <w:t xml:space="preserve"> </w:t>
      </w:r>
      <w:proofErr w:type="spellStart"/>
      <w:r w:rsidRPr="00AB50F2">
        <w:rPr>
          <w:sz w:val="28"/>
          <w:szCs w:val="28"/>
          <w:lang w:val="es-ES"/>
        </w:rPr>
        <w:t>for</w:t>
      </w:r>
      <w:proofErr w:type="spellEnd"/>
      <w:r w:rsidRPr="00AB50F2">
        <w:rPr>
          <w:sz w:val="28"/>
          <w:szCs w:val="28"/>
          <w:lang w:val="es-ES"/>
        </w:rPr>
        <w:t xml:space="preserve"> </w:t>
      </w:r>
      <w:proofErr w:type="spellStart"/>
      <w:r w:rsidRPr="00AB50F2">
        <w:rPr>
          <w:sz w:val="28"/>
          <w:szCs w:val="28"/>
          <w:lang w:val="es-ES"/>
        </w:rPr>
        <w:t>you</w:t>
      </w:r>
      <w:proofErr w:type="spellEnd"/>
      <w:r w:rsidRPr="00AB50F2">
        <w:rPr>
          <w:sz w:val="28"/>
          <w:szCs w:val="28"/>
          <w:lang w:val="es-ES"/>
        </w:rPr>
        <w:t xml:space="preserve">. </w:t>
      </w:r>
    </w:p>
    <w:p w14:paraId="5CEB7579" w14:textId="77777777" w:rsidR="009B0A04" w:rsidRDefault="009B0A04" w:rsidP="009B0A04">
      <w:pPr>
        <w:rPr>
          <w:sz w:val="28"/>
          <w:szCs w:val="28"/>
          <w:lang w:val="es-ES"/>
        </w:rPr>
      </w:pPr>
    </w:p>
    <w:p w14:paraId="500691B3" w14:textId="77777777" w:rsidR="009B0A04" w:rsidRDefault="009B0A04" w:rsidP="009B0A04">
      <w:pPr>
        <w:rPr>
          <w:sz w:val="28"/>
          <w:szCs w:val="28"/>
          <w:lang w:val="es-ES"/>
        </w:rPr>
      </w:pPr>
      <w:proofErr w:type="spellStart"/>
      <w:r w:rsidRPr="00AB50F2">
        <w:rPr>
          <w:sz w:val="28"/>
          <w:szCs w:val="28"/>
          <w:lang w:val="es-ES"/>
        </w:rPr>
        <w:t>If</w:t>
      </w:r>
      <w:proofErr w:type="spellEnd"/>
      <w:r w:rsidRPr="00AB50F2">
        <w:rPr>
          <w:sz w:val="28"/>
          <w:szCs w:val="28"/>
          <w:lang w:val="es-ES"/>
        </w:rPr>
        <w:t xml:space="preserve"> </w:t>
      </w:r>
      <w:proofErr w:type="spellStart"/>
      <w:r w:rsidRPr="00AB50F2">
        <w:rPr>
          <w:sz w:val="28"/>
          <w:szCs w:val="28"/>
          <w:lang w:val="es-ES"/>
        </w:rPr>
        <w:t>you</w:t>
      </w:r>
      <w:proofErr w:type="spellEnd"/>
      <w:r w:rsidRPr="00AB50F2">
        <w:rPr>
          <w:sz w:val="28"/>
          <w:szCs w:val="28"/>
          <w:lang w:val="es-ES"/>
        </w:rPr>
        <w:t xml:space="preserve"> </w:t>
      </w:r>
      <w:proofErr w:type="spellStart"/>
      <w:r w:rsidRPr="00AB50F2">
        <w:rPr>
          <w:sz w:val="28"/>
          <w:szCs w:val="28"/>
          <w:lang w:val="es-ES"/>
        </w:rPr>
        <w:t>know</w:t>
      </w:r>
      <w:proofErr w:type="spellEnd"/>
      <w:r w:rsidRPr="00AB50F2">
        <w:rPr>
          <w:sz w:val="28"/>
          <w:szCs w:val="28"/>
          <w:lang w:val="es-ES"/>
        </w:rPr>
        <w:t xml:space="preserve"> a senior </w:t>
      </w:r>
      <w:proofErr w:type="spellStart"/>
      <w:r w:rsidRPr="00AB50F2">
        <w:rPr>
          <w:sz w:val="28"/>
          <w:szCs w:val="28"/>
          <w:lang w:val="es-ES"/>
        </w:rPr>
        <w:t>that</w:t>
      </w:r>
      <w:proofErr w:type="spellEnd"/>
      <w:r w:rsidRPr="00AB50F2">
        <w:rPr>
          <w:sz w:val="28"/>
          <w:szCs w:val="28"/>
          <w:lang w:val="es-ES"/>
        </w:rPr>
        <w:t xml:space="preserve"> </w:t>
      </w:r>
      <w:proofErr w:type="spellStart"/>
      <w:r w:rsidRPr="00AB50F2">
        <w:rPr>
          <w:sz w:val="28"/>
          <w:szCs w:val="28"/>
          <w:lang w:val="es-ES"/>
        </w:rPr>
        <w:t>lacks</w:t>
      </w:r>
      <w:proofErr w:type="spellEnd"/>
      <w:r w:rsidRPr="00AB50F2">
        <w:rPr>
          <w:sz w:val="28"/>
          <w:szCs w:val="28"/>
          <w:lang w:val="es-ES"/>
        </w:rPr>
        <w:t xml:space="preserve"> </w:t>
      </w:r>
      <w:proofErr w:type="spellStart"/>
      <w:r w:rsidRPr="00AB50F2">
        <w:rPr>
          <w:sz w:val="28"/>
          <w:szCs w:val="28"/>
          <w:lang w:val="es-ES"/>
        </w:rPr>
        <w:t>transportation</w:t>
      </w:r>
      <w:proofErr w:type="spellEnd"/>
      <w:r w:rsidRPr="00AB50F2">
        <w:rPr>
          <w:sz w:val="28"/>
          <w:szCs w:val="28"/>
          <w:lang w:val="es-ES"/>
        </w:rPr>
        <w:t xml:space="preserve">, </w:t>
      </w:r>
      <w:proofErr w:type="spellStart"/>
      <w:r w:rsidRPr="00AB50F2">
        <w:rPr>
          <w:sz w:val="28"/>
          <w:szCs w:val="28"/>
          <w:lang w:val="es-ES"/>
        </w:rPr>
        <w:t>please</w:t>
      </w:r>
      <w:proofErr w:type="spellEnd"/>
      <w:r w:rsidRPr="00AB50F2">
        <w:rPr>
          <w:sz w:val="28"/>
          <w:szCs w:val="28"/>
          <w:lang w:val="es-ES"/>
        </w:rPr>
        <w:t xml:space="preserve"> </w:t>
      </w:r>
      <w:proofErr w:type="spellStart"/>
      <w:r w:rsidRPr="00AB50F2">
        <w:rPr>
          <w:sz w:val="28"/>
          <w:szCs w:val="28"/>
          <w:lang w:val="es-ES"/>
        </w:rPr>
        <w:t>refer</w:t>
      </w:r>
      <w:proofErr w:type="spellEnd"/>
      <w:r w:rsidRPr="00AB50F2">
        <w:rPr>
          <w:sz w:val="28"/>
          <w:szCs w:val="28"/>
          <w:lang w:val="es-ES"/>
        </w:rPr>
        <w:t xml:space="preserve"> </w:t>
      </w:r>
      <w:proofErr w:type="spellStart"/>
      <w:r w:rsidRPr="00AB50F2">
        <w:rPr>
          <w:sz w:val="28"/>
          <w:szCs w:val="28"/>
          <w:lang w:val="es-ES"/>
        </w:rPr>
        <w:t>them</w:t>
      </w:r>
      <w:proofErr w:type="spellEnd"/>
      <w:r w:rsidRPr="00AB50F2">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w:t>
      </w:r>
      <w:proofErr w:type="spellStart"/>
      <w:r w:rsidRPr="00AB50F2">
        <w:rPr>
          <w:sz w:val="28"/>
          <w:szCs w:val="28"/>
          <w:lang w:val="es-ES"/>
        </w:rPr>
        <w:t>our</w:t>
      </w:r>
      <w:proofErr w:type="spellEnd"/>
      <w:r w:rsidRPr="00AB50F2">
        <w:rPr>
          <w:sz w:val="28"/>
          <w:szCs w:val="28"/>
          <w:lang w:val="es-ES"/>
        </w:rPr>
        <w:t xml:space="preserve"> </w:t>
      </w:r>
      <w:proofErr w:type="spellStart"/>
      <w:r w:rsidRPr="00AB50F2">
        <w:rPr>
          <w:sz w:val="28"/>
          <w:szCs w:val="28"/>
          <w:lang w:val="es-ES"/>
        </w:rPr>
        <w:t>program</w:t>
      </w:r>
      <w:proofErr w:type="spellEnd"/>
      <w:r w:rsidRPr="00AB50F2">
        <w:rPr>
          <w:sz w:val="28"/>
          <w:szCs w:val="28"/>
          <w:lang w:val="es-ES"/>
        </w:rPr>
        <w:t xml:space="preserve"> </w:t>
      </w:r>
      <w:proofErr w:type="spellStart"/>
      <w:r w:rsidRPr="00AB50F2">
        <w:rPr>
          <w:sz w:val="28"/>
          <w:szCs w:val="28"/>
          <w:lang w:val="es-ES"/>
        </w:rPr>
        <w:t>by</w:t>
      </w:r>
      <w:proofErr w:type="spellEnd"/>
      <w:r w:rsidRPr="00AB50F2">
        <w:rPr>
          <w:sz w:val="28"/>
          <w:szCs w:val="28"/>
          <w:lang w:val="es-ES"/>
        </w:rPr>
        <w:t xml:space="preserve"> </w:t>
      </w:r>
      <w:proofErr w:type="spellStart"/>
      <w:r w:rsidRPr="00AB50F2">
        <w:rPr>
          <w:sz w:val="28"/>
          <w:szCs w:val="28"/>
          <w:lang w:val="es-ES"/>
        </w:rPr>
        <w:t>calling</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center. </w:t>
      </w:r>
    </w:p>
    <w:p w14:paraId="27106BB3" w14:textId="77777777" w:rsidR="009B0A04" w:rsidRDefault="009B0A04" w:rsidP="009B0A04">
      <w:pPr>
        <w:rPr>
          <w:sz w:val="28"/>
          <w:szCs w:val="28"/>
          <w:lang w:val="es-ES"/>
        </w:rPr>
      </w:pPr>
    </w:p>
    <w:p w14:paraId="3C008C8B" w14:textId="77777777" w:rsidR="009B0A04" w:rsidRPr="00AB50F2" w:rsidRDefault="009B0A04" w:rsidP="009B0A04">
      <w:pPr>
        <w:rPr>
          <w:sz w:val="28"/>
          <w:szCs w:val="28"/>
          <w:lang w:val="es-ES"/>
        </w:rPr>
      </w:pPr>
      <w:proofErr w:type="spellStart"/>
      <w:r w:rsidRPr="00AB50F2">
        <w:rPr>
          <w:sz w:val="28"/>
          <w:szCs w:val="28"/>
          <w:lang w:val="es-ES"/>
        </w:rPr>
        <w:t>We</w:t>
      </w:r>
      <w:proofErr w:type="spellEnd"/>
      <w:r w:rsidRPr="00AB50F2">
        <w:rPr>
          <w:sz w:val="28"/>
          <w:szCs w:val="28"/>
          <w:lang w:val="es-ES"/>
        </w:rPr>
        <w:t xml:space="preserve"> are </w:t>
      </w:r>
      <w:proofErr w:type="spellStart"/>
      <w:r w:rsidRPr="00AB50F2">
        <w:rPr>
          <w:sz w:val="28"/>
          <w:szCs w:val="28"/>
          <w:lang w:val="es-ES"/>
        </w:rPr>
        <w:t>always</w:t>
      </w:r>
      <w:proofErr w:type="spellEnd"/>
      <w:r w:rsidRPr="00AB50F2">
        <w:rPr>
          <w:sz w:val="28"/>
          <w:szCs w:val="28"/>
          <w:lang w:val="es-ES"/>
        </w:rPr>
        <w:t xml:space="preserve"> in </w:t>
      </w:r>
      <w:proofErr w:type="spellStart"/>
      <w:r w:rsidRPr="00AB50F2">
        <w:rPr>
          <w:sz w:val="28"/>
          <w:szCs w:val="28"/>
          <w:lang w:val="es-ES"/>
        </w:rPr>
        <w:t>need</w:t>
      </w:r>
      <w:proofErr w:type="spellEnd"/>
      <w:r w:rsidRPr="00AB50F2">
        <w:rPr>
          <w:sz w:val="28"/>
          <w:szCs w:val="28"/>
          <w:lang w:val="es-ES"/>
        </w:rPr>
        <w:t xml:space="preserve"> </w:t>
      </w:r>
      <w:proofErr w:type="spellStart"/>
      <w:r w:rsidRPr="00AB50F2">
        <w:rPr>
          <w:sz w:val="28"/>
          <w:szCs w:val="28"/>
          <w:lang w:val="es-ES"/>
        </w:rPr>
        <w:t>of</w:t>
      </w:r>
      <w:proofErr w:type="spellEnd"/>
      <w:r w:rsidRPr="00AB50F2">
        <w:rPr>
          <w:sz w:val="28"/>
          <w:szCs w:val="28"/>
          <w:lang w:val="es-ES"/>
        </w:rPr>
        <w:t xml:space="preserve"> </w:t>
      </w:r>
      <w:proofErr w:type="spellStart"/>
      <w:r w:rsidRPr="00AB50F2">
        <w:rPr>
          <w:sz w:val="28"/>
          <w:szCs w:val="28"/>
          <w:lang w:val="es-ES"/>
        </w:rPr>
        <w:t>volunteer</w:t>
      </w:r>
      <w:proofErr w:type="spellEnd"/>
      <w:r w:rsidRPr="00AB50F2">
        <w:rPr>
          <w:sz w:val="28"/>
          <w:szCs w:val="28"/>
          <w:lang w:val="es-ES"/>
        </w:rPr>
        <w:t xml:space="preserve"> drivers. </w:t>
      </w:r>
      <w:proofErr w:type="spellStart"/>
      <w:r w:rsidRPr="00AB50F2">
        <w:rPr>
          <w:sz w:val="28"/>
          <w:szCs w:val="28"/>
          <w:lang w:val="es-ES"/>
        </w:rPr>
        <w:t>If</w:t>
      </w:r>
      <w:proofErr w:type="spellEnd"/>
      <w:r w:rsidRPr="00AB50F2">
        <w:rPr>
          <w:sz w:val="28"/>
          <w:szCs w:val="28"/>
          <w:lang w:val="es-ES"/>
        </w:rPr>
        <w:t xml:space="preserve"> </w:t>
      </w:r>
      <w:proofErr w:type="spellStart"/>
      <w:r w:rsidRPr="00AB50F2">
        <w:rPr>
          <w:sz w:val="28"/>
          <w:szCs w:val="28"/>
          <w:lang w:val="es-ES"/>
        </w:rPr>
        <w:t>you</w:t>
      </w:r>
      <w:proofErr w:type="spellEnd"/>
      <w:r w:rsidRPr="00AB50F2">
        <w:rPr>
          <w:sz w:val="28"/>
          <w:szCs w:val="28"/>
          <w:lang w:val="es-ES"/>
        </w:rPr>
        <w:t xml:space="preserve"> are </w:t>
      </w:r>
      <w:proofErr w:type="spellStart"/>
      <w:r w:rsidRPr="00AB50F2">
        <w:rPr>
          <w:sz w:val="28"/>
          <w:szCs w:val="28"/>
          <w:lang w:val="es-ES"/>
        </w:rPr>
        <w:t>interested</w:t>
      </w:r>
      <w:proofErr w:type="spellEnd"/>
      <w:r w:rsidRPr="00AB50F2">
        <w:rPr>
          <w:sz w:val="28"/>
          <w:szCs w:val="28"/>
          <w:lang w:val="es-ES"/>
        </w:rPr>
        <w:t xml:space="preserve"> in </w:t>
      </w:r>
      <w:proofErr w:type="spellStart"/>
      <w:r w:rsidRPr="00AB50F2">
        <w:rPr>
          <w:sz w:val="28"/>
          <w:szCs w:val="28"/>
          <w:lang w:val="es-ES"/>
        </w:rPr>
        <w:t>volunteering</w:t>
      </w:r>
      <w:proofErr w:type="spellEnd"/>
      <w:r w:rsidRPr="00AB50F2">
        <w:rPr>
          <w:sz w:val="28"/>
          <w:szCs w:val="28"/>
          <w:lang w:val="es-ES"/>
        </w:rPr>
        <w:t xml:space="preserve"> </w:t>
      </w:r>
      <w:proofErr w:type="spellStart"/>
      <w:r w:rsidRPr="00AB50F2">
        <w:rPr>
          <w:sz w:val="28"/>
          <w:szCs w:val="28"/>
          <w:lang w:val="es-ES"/>
        </w:rPr>
        <w:t>to</w:t>
      </w:r>
      <w:proofErr w:type="spellEnd"/>
      <w:r w:rsidRPr="00AB50F2">
        <w:rPr>
          <w:sz w:val="28"/>
          <w:szCs w:val="28"/>
          <w:lang w:val="es-ES"/>
        </w:rPr>
        <w:t xml:space="preserve"> </w:t>
      </w:r>
      <w:proofErr w:type="spellStart"/>
      <w:r w:rsidRPr="00AB50F2">
        <w:rPr>
          <w:sz w:val="28"/>
          <w:szCs w:val="28"/>
          <w:lang w:val="es-ES"/>
        </w:rPr>
        <w:t>help</w:t>
      </w:r>
      <w:proofErr w:type="spellEnd"/>
      <w:r w:rsidRPr="00AB50F2">
        <w:rPr>
          <w:sz w:val="28"/>
          <w:szCs w:val="28"/>
          <w:lang w:val="es-ES"/>
        </w:rPr>
        <w:t xml:space="preserve"> </w:t>
      </w:r>
      <w:proofErr w:type="spellStart"/>
      <w:r w:rsidRPr="00AB50F2">
        <w:rPr>
          <w:sz w:val="28"/>
          <w:szCs w:val="28"/>
          <w:lang w:val="es-ES"/>
        </w:rPr>
        <w:t>your</w:t>
      </w:r>
      <w:proofErr w:type="spellEnd"/>
      <w:r w:rsidRPr="00AB50F2">
        <w:rPr>
          <w:sz w:val="28"/>
          <w:szCs w:val="28"/>
          <w:lang w:val="es-ES"/>
        </w:rPr>
        <w:t xml:space="preserve"> senior </w:t>
      </w:r>
      <w:proofErr w:type="spellStart"/>
      <w:r w:rsidRPr="00AB50F2">
        <w:rPr>
          <w:sz w:val="28"/>
          <w:szCs w:val="28"/>
          <w:lang w:val="es-ES"/>
        </w:rPr>
        <w:t>friends</w:t>
      </w:r>
      <w:proofErr w:type="spellEnd"/>
      <w:r w:rsidRPr="00AB50F2">
        <w:rPr>
          <w:sz w:val="28"/>
          <w:szCs w:val="28"/>
          <w:lang w:val="es-ES"/>
        </w:rPr>
        <w:t xml:space="preserve"> </w:t>
      </w:r>
      <w:proofErr w:type="spellStart"/>
      <w:proofErr w:type="gramStart"/>
      <w:r>
        <w:rPr>
          <w:sz w:val="28"/>
          <w:szCs w:val="28"/>
          <w:lang w:val="es-ES"/>
        </w:rPr>
        <w:t>of</w:t>
      </w:r>
      <w:proofErr w:type="spellEnd"/>
      <w:r>
        <w:rPr>
          <w:sz w:val="28"/>
          <w:szCs w:val="28"/>
          <w:lang w:val="es-ES"/>
        </w:rPr>
        <w:t xml:space="preserve"> </w:t>
      </w:r>
      <w:r w:rsidRPr="00AB50F2">
        <w:rPr>
          <w:sz w:val="28"/>
          <w:szCs w:val="28"/>
          <w:lang w:val="es-ES"/>
        </w:rPr>
        <w:t xml:space="preserve"> Baldwinsville</w:t>
      </w:r>
      <w:proofErr w:type="gramEnd"/>
      <w:r w:rsidRPr="00AB50F2">
        <w:rPr>
          <w:sz w:val="28"/>
          <w:szCs w:val="28"/>
          <w:lang w:val="es-ES"/>
        </w:rPr>
        <w:t xml:space="preserve">, </w:t>
      </w:r>
      <w:proofErr w:type="spellStart"/>
      <w:r w:rsidRPr="00AB50F2">
        <w:rPr>
          <w:sz w:val="28"/>
          <w:szCs w:val="28"/>
          <w:lang w:val="es-ES"/>
        </w:rPr>
        <w:t>please</w:t>
      </w:r>
      <w:proofErr w:type="spellEnd"/>
      <w:r w:rsidRPr="00AB50F2">
        <w:rPr>
          <w:sz w:val="28"/>
          <w:szCs w:val="28"/>
          <w:lang w:val="es-ES"/>
        </w:rPr>
        <w:t xml:space="preserve"> </w:t>
      </w:r>
      <w:proofErr w:type="spellStart"/>
      <w:r w:rsidRPr="00AB50F2">
        <w:rPr>
          <w:sz w:val="28"/>
          <w:szCs w:val="28"/>
          <w:lang w:val="es-ES"/>
        </w:rPr>
        <w:t>call</w:t>
      </w:r>
      <w:proofErr w:type="spellEnd"/>
      <w:r w:rsidRPr="00AB50F2">
        <w:rPr>
          <w:sz w:val="28"/>
          <w:szCs w:val="28"/>
          <w:lang w:val="es-ES"/>
        </w:rPr>
        <w:t xml:space="preserve"> </w:t>
      </w:r>
      <w:proofErr w:type="spellStart"/>
      <w:r w:rsidRPr="00AB50F2">
        <w:rPr>
          <w:sz w:val="28"/>
          <w:szCs w:val="28"/>
          <w:lang w:val="es-ES"/>
        </w:rPr>
        <w:t>the</w:t>
      </w:r>
      <w:proofErr w:type="spellEnd"/>
      <w:r w:rsidRPr="00AB50F2">
        <w:rPr>
          <w:sz w:val="28"/>
          <w:szCs w:val="28"/>
          <w:lang w:val="es-ES"/>
        </w:rPr>
        <w:t xml:space="preserve"> center. </w:t>
      </w:r>
      <w:proofErr w:type="spellStart"/>
      <w:r w:rsidRPr="00AB50F2">
        <w:rPr>
          <w:sz w:val="28"/>
          <w:szCs w:val="28"/>
          <w:lang w:val="es-ES"/>
        </w:rPr>
        <w:t>Everyone</w:t>
      </w:r>
      <w:proofErr w:type="spellEnd"/>
      <w:r w:rsidRPr="00AB50F2">
        <w:rPr>
          <w:sz w:val="28"/>
          <w:szCs w:val="28"/>
          <w:lang w:val="es-ES"/>
        </w:rPr>
        <w:t xml:space="preserve"> be </w:t>
      </w:r>
      <w:proofErr w:type="spellStart"/>
      <w:r w:rsidRPr="00AB50F2">
        <w:rPr>
          <w:sz w:val="28"/>
          <w:szCs w:val="28"/>
          <w:lang w:val="es-ES"/>
        </w:rPr>
        <w:t>safe</w:t>
      </w:r>
      <w:proofErr w:type="spellEnd"/>
      <w:r w:rsidRPr="00AB50F2">
        <w:rPr>
          <w:sz w:val="28"/>
          <w:szCs w:val="28"/>
          <w:lang w:val="es-ES"/>
        </w:rPr>
        <w:t xml:space="preserve"> as </w:t>
      </w:r>
      <w:proofErr w:type="spellStart"/>
      <w:r w:rsidRPr="00AB50F2">
        <w:rPr>
          <w:sz w:val="28"/>
          <w:szCs w:val="28"/>
          <w:lang w:val="es-ES"/>
        </w:rPr>
        <w:t>winter</w:t>
      </w:r>
      <w:proofErr w:type="spellEnd"/>
      <w:r w:rsidRPr="00AB50F2">
        <w:rPr>
          <w:sz w:val="28"/>
          <w:szCs w:val="28"/>
          <w:lang w:val="es-ES"/>
        </w:rPr>
        <w:t xml:space="preserve"> has </w:t>
      </w:r>
      <w:proofErr w:type="spellStart"/>
      <w:r w:rsidRPr="00AB50F2">
        <w:rPr>
          <w:sz w:val="28"/>
          <w:szCs w:val="28"/>
          <w:lang w:val="es-ES"/>
        </w:rPr>
        <w:t>just</w:t>
      </w:r>
      <w:proofErr w:type="spellEnd"/>
      <w:r w:rsidRPr="00AB50F2">
        <w:rPr>
          <w:sz w:val="28"/>
          <w:szCs w:val="28"/>
          <w:lang w:val="es-ES"/>
        </w:rPr>
        <w:t xml:space="preserve"> </w:t>
      </w:r>
      <w:proofErr w:type="spellStart"/>
      <w:r w:rsidRPr="00AB50F2">
        <w:rPr>
          <w:sz w:val="28"/>
          <w:szCs w:val="28"/>
          <w:lang w:val="es-ES"/>
        </w:rPr>
        <w:t>begun</w:t>
      </w:r>
      <w:proofErr w:type="spellEnd"/>
      <w:r w:rsidRPr="00AB50F2">
        <w:rPr>
          <w:sz w:val="28"/>
          <w:szCs w:val="28"/>
          <w:lang w:val="es-ES"/>
        </w:rPr>
        <w:t xml:space="preserve">! </w:t>
      </w:r>
    </w:p>
    <w:p w14:paraId="5F0EA22A" w14:textId="77777777" w:rsidR="009B0A04" w:rsidRPr="00240EC3" w:rsidRDefault="009B0A04" w:rsidP="00CA1BD6">
      <w:pPr>
        <w:spacing w:line="259" w:lineRule="auto"/>
        <w:rPr>
          <w:rFonts w:ascii="Aptos" w:eastAsia="Aptos" w:hAnsi="Aptos"/>
          <w:kern w:val="2"/>
          <w:sz w:val="28"/>
          <w:szCs w:val="28"/>
          <w14:ligatures w14:val="standardContextual"/>
        </w:rPr>
      </w:pPr>
    </w:p>
    <w:p w14:paraId="305899B2" w14:textId="77777777" w:rsidR="00CA1BD6" w:rsidRDefault="00CA1BD6" w:rsidP="00CA1BD6">
      <w:pPr>
        <w:spacing w:line="259" w:lineRule="auto"/>
        <w:rPr>
          <w:rFonts w:ascii="Lucida Calligraphy" w:eastAsia="Aptos" w:hAnsi="Lucida Calligraphy"/>
          <w:b/>
          <w:bCs/>
          <w:kern w:val="2"/>
          <w:sz w:val="28"/>
          <w:szCs w:val="28"/>
          <w14:ligatures w14:val="standardContextual"/>
        </w:rPr>
      </w:pPr>
      <w:r w:rsidRPr="000117C3">
        <w:rPr>
          <w:rFonts w:ascii="Lucida Calligraphy" w:eastAsia="Aptos" w:hAnsi="Lucida Calligraphy"/>
          <w:b/>
          <w:bCs/>
          <w:kern w:val="2"/>
          <w:sz w:val="28"/>
          <w:szCs w:val="28"/>
          <w14:ligatures w14:val="standardContextual"/>
        </w:rPr>
        <w:t>Gina C</w:t>
      </w:r>
      <w:r w:rsidRPr="008D351C">
        <w:rPr>
          <w:rFonts w:ascii="Lucida Calligraphy" w:eastAsia="Aptos" w:hAnsi="Lucida Calligraphy"/>
          <w:b/>
          <w:bCs/>
          <w:kern w:val="2"/>
          <w:sz w:val="28"/>
          <w:szCs w:val="28"/>
          <w14:ligatures w14:val="standardContextual"/>
        </w:rPr>
        <w:t>arroll</w:t>
      </w:r>
    </w:p>
    <w:p w14:paraId="4065B67D" w14:textId="09E42307" w:rsidR="007F0C0D" w:rsidRPr="008D351C" w:rsidRDefault="007F0C0D" w:rsidP="00CA1BD6">
      <w:pPr>
        <w:spacing w:line="259" w:lineRule="auto"/>
        <w:rPr>
          <w:rFonts w:ascii="Lucida Calligraphy" w:eastAsia="Aptos" w:hAnsi="Lucida Calligraphy"/>
          <w:b/>
          <w:bCs/>
          <w:kern w:val="2"/>
          <w:sz w:val="28"/>
          <w:szCs w:val="28"/>
          <w14:ligatures w14:val="standardContextual"/>
        </w:rPr>
      </w:pPr>
      <w:r>
        <w:rPr>
          <w:rFonts w:ascii="Lucida Calligraphy" w:eastAsia="Aptos" w:hAnsi="Lucida Calligraphy"/>
          <w:b/>
          <w:bCs/>
          <w:kern w:val="2"/>
          <w:sz w:val="28"/>
          <w:szCs w:val="28"/>
          <w14:ligatures w14:val="standardContextual"/>
        </w:rPr>
        <w:t>Transportation Coordinator</w:t>
      </w:r>
    </w:p>
    <w:p w14:paraId="755EB25B" w14:textId="77777777" w:rsidR="00BB7158" w:rsidRDefault="00BB7158" w:rsidP="00CE282A">
      <w:pPr>
        <w:rPr>
          <w:rFonts w:ascii="Congenial" w:hAnsi="Congenial" w:cstheme="minorHAnsi"/>
          <w:b/>
          <w:bCs/>
          <w:noProof/>
          <w:sz w:val="28"/>
          <w:szCs w:val="28"/>
        </w:rPr>
      </w:pPr>
    </w:p>
    <w:p w14:paraId="2BDB055B" w14:textId="1AF7003E" w:rsidR="00CA1BD6" w:rsidRPr="00CA1BD6" w:rsidRDefault="00CA1BD6" w:rsidP="00CE282A">
      <w:pPr>
        <w:rPr>
          <w:rFonts w:ascii="Congenial" w:hAnsi="Congenial" w:cstheme="minorHAnsi"/>
          <w:b/>
          <w:bCs/>
          <w:noProof/>
          <w:sz w:val="32"/>
          <w:szCs w:val="32"/>
        </w:rPr>
      </w:pPr>
      <w:r w:rsidRPr="00CA1BD6">
        <w:rPr>
          <w:rFonts w:ascii="Congenial" w:hAnsi="Congenial" w:cstheme="minorHAnsi"/>
          <w:b/>
          <w:bCs/>
          <w:noProof/>
          <w:sz w:val="32"/>
          <w:szCs w:val="32"/>
        </w:rPr>
        <w:t>Yarn Crew</w:t>
      </w:r>
    </w:p>
    <w:p w14:paraId="74FFA571" w14:textId="497A34B8"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I have just come home from setting up for the craft </w:t>
      </w:r>
      <w:proofErr w:type="gramStart"/>
      <w:r w:rsidRPr="003B54BF">
        <w:rPr>
          <w:rFonts w:ascii="Aptos" w:eastAsia="Aptos" w:hAnsi="Aptos"/>
          <w:kern w:val="2"/>
          <w:sz w:val="22"/>
          <w:szCs w:val="22"/>
          <w14:ligatures w14:val="standardContextual"/>
        </w:rPr>
        <w:t>fair which</w:t>
      </w:r>
      <w:proofErr w:type="gramEnd"/>
      <w:r w:rsidRPr="003B54BF">
        <w:rPr>
          <w:rFonts w:ascii="Aptos" w:eastAsia="Aptos" w:hAnsi="Aptos"/>
          <w:kern w:val="2"/>
          <w:sz w:val="22"/>
          <w:szCs w:val="22"/>
          <w14:ligatures w14:val="standardContextual"/>
        </w:rPr>
        <w:t xml:space="preserve"> will be Friday and Saturday, November 22 and 23rd. I am overwhelmed. What an amazing </w:t>
      </w:r>
      <w:proofErr w:type="gramStart"/>
      <w:r w:rsidRPr="003B54BF">
        <w:rPr>
          <w:rFonts w:ascii="Aptos" w:eastAsia="Aptos" w:hAnsi="Aptos"/>
          <w:kern w:val="2"/>
          <w:sz w:val="22"/>
          <w:szCs w:val="22"/>
          <w14:ligatures w14:val="standardContextual"/>
        </w:rPr>
        <w:t>amount</w:t>
      </w:r>
      <w:proofErr w:type="gramEnd"/>
      <w:r w:rsidRPr="003B54BF">
        <w:rPr>
          <w:rFonts w:ascii="Aptos" w:eastAsia="Aptos" w:hAnsi="Aptos"/>
          <w:kern w:val="2"/>
          <w:sz w:val="22"/>
          <w:szCs w:val="22"/>
          <w14:ligatures w14:val="standardContextual"/>
        </w:rPr>
        <w:t xml:space="preserve"> of items we have</w:t>
      </w:r>
      <w:r w:rsidR="000B2475" w:rsidRPr="003B54BF">
        <w:rPr>
          <w:rFonts w:ascii="Aptos" w:eastAsia="Aptos" w:hAnsi="Aptos"/>
          <w:kern w:val="2"/>
          <w:sz w:val="22"/>
          <w:szCs w:val="22"/>
          <w14:ligatures w14:val="standardContextual"/>
        </w:rPr>
        <w:t xml:space="preserve"> </w:t>
      </w:r>
      <w:r w:rsidRPr="003B54BF">
        <w:rPr>
          <w:rFonts w:ascii="Aptos" w:eastAsia="Aptos" w:hAnsi="Aptos"/>
          <w:kern w:val="2"/>
          <w:sz w:val="22"/>
          <w:szCs w:val="22"/>
          <w14:ligatures w14:val="standardContextual"/>
        </w:rPr>
        <w:t xml:space="preserve">to display and sell. This community has gone above and </w:t>
      </w:r>
      <w:r w:rsidR="000B2475" w:rsidRPr="003B54BF">
        <w:rPr>
          <w:rFonts w:ascii="Aptos" w:eastAsia="Aptos" w:hAnsi="Aptos"/>
          <w:kern w:val="2"/>
          <w:sz w:val="22"/>
          <w:szCs w:val="22"/>
          <w14:ligatures w14:val="standardContextual"/>
        </w:rPr>
        <w:t>beyond,</w:t>
      </w:r>
      <w:r w:rsidRPr="003B54BF">
        <w:rPr>
          <w:rFonts w:ascii="Aptos" w:eastAsia="Aptos" w:hAnsi="Aptos"/>
          <w:kern w:val="2"/>
          <w:sz w:val="22"/>
          <w:szCs w:val="22"/>
          <w14:ligatures w14:val="standardContextual"/>
        </w:rPr>
        <w:t xml:space="preserve"> and I want to thank </w:t>
      </w:r>
      <w:proofErr w:type="gramStart"/>
      <w:r w:rsidRPr="003B54BF">
        <w:rPr>
          <w:rFonts w:ascii="Aptos" w:eastAsia="Aptos" w:hAnsi="Aptos"/>
          <w:kern w:val="2"/>
          <w:sz w:val="22"/>
          <w:szCs w:val="22"/>
          <w14:ligatures w14:val="standardContextual"/>
        </w:rPr>
        <w:t>all of</w:t>
      </w:r>
      <w:proofErr w:type="gramEnd"/>
      <w:r w:rsidRPr="003B54BF">
        <w:rPr>
          <w:rFonts w:ascii="Aptos" w:eastAsia="Aptos" w:hAnsi="Aptos"/>
          <w:kern w:val="2"/>
          <w:sz w:val="22"/>
          <w:szCs w:val="22"/>
          <w14:ligatures w14:val="standardContextual"/>
        </w:rPr>
        <w:t xml:space="preserve"> our remote workers and all of our in-house workers for the very hard </w:t>
      </w:r>
      <w:r w:rsidRPr="003B54BF">
        <w:rPr>
          <w:rFonts w:ascii="Aptos" w:eastAsia="Aptos" w:hAnsi="Aptos"/>
          <w:kern w:val="2"/>
          <w:sz w:val="22"/>
          <w:szCs w:val="22"/>
          <w14:ligatures w14:val="standardContextual"/>
        </w:rPr>
        <w:lastRenderedPageBreak/>
        <w:t xml:space="preserve">work that they have done. We have tried to introduce new items this </w:t>
      </w:r>
      <w:r w:rsidR="000B2475" w:rsidRPr="003B54BF">
        <w:rPr>
          <w:rFonts w:ascii="Aptos" w:eastAsia="Aptos" w:hAnsi="Aptos"/>
          <w:kern w:val="2"/>
          <w:sz w:val="22"/>
          <w:szCs w:val="22"/>
          <w14:ligatures w14:val="standardContextual"/>
        </w:rPr>
        <w:t>year, and</w:t>
      </w:r>
      <w:r w:rsidRPr="003B54BF">
        <w:rPr>
          <w:rFonts w:ascii="Aptos" w:eastAsia="Aptos" w:hAnsi="Aptos"/>
          <w:kern w:val="2"/>
          <w:sz w:val="22"/>
          <w:szCs w:val="22"/>
          <w14:ligatures w14:val="standardContextual"/>
        </w:rPr>
        <w:t xml:space="preserve"> we were given more space so that makes it wonderful to shop. We try very hard to keep our prices within reason. Since </w:t>
      </w:r>
      <w:proofErr w:type="gramStart"/>
      <w:r w:rsidRPr="003B54BF">
        <w:rPr>
          <w:rFonts w:ascii="Aptos" w:eastAsia="Aptos" w:hAnsi="Aptos"/>
          <w:kern w:val="2"/>
          <w:sz w:val="22"/>
          <w:szCs w:val="22"/>
          <w14:ligatures w14:val="standardContextual"/>
        </w:rPr>
        <w:t>all of</w:t>
      </w:r>
      <w:proofErr w:type="gramEnd"/>
      <w:r w:rsidRPr="003B54BF">
        <w:rPr>
          <w:rFonts w:ascii="Aptos" w:eastAsia="Aptos" w:hAnsi="Aptos"/>
          <w:kern w:val="2"/>
          <w:sz w:val="22"/>
          <w:szCs w:val="22"/>
          <w14:ligatures w14:val="standardContextual"/>
        </w:rPr>
        <w:t xml:space="preserve"> the items are handmade and the materials are donated, people have very generously donated their time to support this senior </w:t>
      </w:r>
      <w:r w:rsidR="000B2475" w:rsidRPr="003B54BF">
        <w:rPr>
          <w:rFonts w:ascii="Aptos" w:eastAsia="Aptos" w:hAnsi="Aptos"/>
          <w:kern w:val="2"/>
          <w:sz w:val="22"/>
          <w:szCs w:val="22"/>
          <w14:ligatures w14:val="standardContextual"/>
        </w:rPr>
        <w:t>center.</w:t>
      </w:r>
      <w:r w:rsidRPr="003B54BF">
        <w:rPr>
          <w:rFonts w:ascii="Aptos" w:eastAsia="Aptos" w:hAnsi="Aptos"/>
          <w:kern w:val="2"/>
          <w:sz w:val="22"/>
          <w:szCs w:val="22"/>
          <w14:ligatures w14:val="standardContextual"/>
        </w:rPr>
        <w:t xml:space="preserve"> I am so proud of the members of our group. Of course, in the next newsletters, we will report the final tally and announce winners of the raffles.</w:t>
      </w:r>
    </w:p>
    <w:p w14:paraId="0E7ACAAD" w14:textId="7537A915"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Canton Woods </w:t>
      </w:r>
      <w:r w:rsidR="000B2475" w:rsidRPr="003B54BF">
        <w:rPr>
          <w:rFonts w:ascii="Aptos" w:eastAsia="Aptos" w:hAnsi="Aptos"/>
          <w:kern w:val="2"/>
          <w:sz w:val="22"/>
          <w:szCs w:val="22"/>
          <w14:ligatures w14:val="standardContextual"/>
        </w:rPr>
        <w:t>Senior Center</w:t>
      </w:r>
      <w:r w:rsidRPr="003B54BF">
        <w:rPr>
          <w:rFonts w:ascii="Aptos" w:eastAsia="Aptos" w:hAnsi="Aptos"/>
          <w:kern w:val="2"/>
          <w:sz w:val="22"/>
          <w:szCs w:val="22"/>
          <w14:ligatures w14:val="standardContextual"/>
        </w:rPr>
        <w:t xml:space="preserve"> is an amazing organization. What makes it so amazing?   The people who care! </w:t>
      </w:r>
      <w:r w:rsidRPr="003B54BF">
        <w:rPr>
          <w:rFonts w:ascii="Aptos" w:eastAsia="Aptos" w:hAnsi="Aptos"/>
          <w:kern w:val="2"/>
          <w:sz w:val="22"/>
          <w:szCs w:val="22"/>
          <w14:ligatures w14:val="standardContextual"/>
        </w:rPr>
        <w:br/>
      </w:r>
    </w:p>
    <w:p w14:paraId="17BE149C" w14:textId="77777777" w:rsidR="00240EC3" w:rsidRPr="00557599" w:rsidRDefault="00240EC3" w:rsidP="00240EC3">
      <w:pPr>
        <w:spacing w:line="259" w:lineRule="auto"/>
        <w:rPr>
          <w:rFonts w:ascii="Aptos" w:eastAsia="Aptos" w:hAnsi="Aptos"/>
          <w:b/>
          <w:bCs/>
          <w:kern w:val="2"/>
          <w:sz w:val="22"/>
          <w:szCs w:val="22"/>
          <w14:ligatures w14:val="standardContextual"/>
        </w:rPr>
      </w:pPr>
      <w:r w:rsidRPr="00557599">
        <w:rPr>
          <w:rFonts w:ascii="Aptos" w:eastAsia="Aptos" w:hAnsi="Aptos"/>
          <w:b/>
          <w:bCs/>
          <w:kern w:val="2"/>
          <w:sz w:val="22"/>
          <w:szCs w:val="22"/>
          <w14:ligatures w14:val="standardContextual"/>
        </w:rPr>
        <w:t>Edwina</w:t>
      </w:r>
    </w:p>
    <w:p w14:paraId="72295C44" w14:textId="77777777" w:rsidR="00240EC3" w:rsidRPr="003B54BF" w:rsidRDefault="00240EC3" w:rsidP="00240EC3">
      <w:pPr>
        <w:spacing w:line="259" w:lineRule="auto"/>
        <w:rPr>
          <w:rFonts w:ascii="Aptos" w:eastAsia="Aptos" w:hAnsi="Aptos"/>
          <w:kern w:val="2"/>
          <w:sz w:val="22"/>
          <w:szCs w:val="22"/>
          <w14:ligatures w14:val="standardContextual"/>
        </w:rPr>
      </w:pPr>
    </w:p>
    <w:p w14:paraId="37C5945D" w14:textId="77777777" w:rsidR="00240EC3" w:rsidRPr="00B1666D" w:rsidRDefault="00240EC3" w:rsidP="00240EC3">
      <w:pPr>
        <w:spacing w:line="259" w:lineRule="auto"/>
        <w:rPr>
          <w:rFonts w:ascii="Lucida Bright" w:eastAsia="Aptos" w:hAnsi="Lucida Bright"/>
          <w:i/>
          <w:iCs/>
          <w:kern w:val="2"/>
          <w:sz w:val="22"/>
          <w:szCs w:val="22"/>
          <w14:ligatures w14:val="standardContextual"/>
        </w:rPr>
      </w:pPr>
      <w:r w:rsidRPr="00B1666D">
        <w:rPr>
          <w:rFonts w:ascii="Lucida Bright" w:eastAsia="Aptos" w:hAnsi="Lucida Bright"/>
          <w:i/>
          <w:iCs/>
          <w:kern w:val="2"/>
          <w:sz w:val="22"/>
          <w:szCs w:val="22"/>
          <w14:ligatures w14:val="standardContextual"/>
        </w:rPr>
        <w:t>January Contest</w:t>
      </w:r>
      <w:proofErr w:type="gramStart"/>
      <w:r w:rsidRPr="00B1666D">
        <w:rPr>
          <w:rFonts w:ascii="Lucida Bright" w:eastAsia="Aptos" w:hAnsi="Lucida Bright"/>
          <w:i/>
          <w:iCs/>
          <w:kern w:val="2"/>
          <w:sz w:val="22"/>
          <w:szCs w:val="22"/>
          <w14:ligatures w14:val="standardContextual"/>
        </w:rPr>
        <w:t>:  Name</w:t>
      </w:r>
      <w:proofErr w:type="gramEnd"/>
      <w:r w:rsidRPr="00B1666D">
        <w:rPr>
          <w:rFonts w:ascii="Lucida Bright" w:eastAsia="Aptos" w:hAnsi="Lucida Bright"/>
          <w:i/>
          <w:iCs/>
          <w:kern w:val="2"/>
          <w:sz w:val="22"/>
          <w:szCs w:val="22"/>
          <w14:ligatures w14:val="standardContextual"/>
        </w:rPr>
        <w:t xml:space="preserve"> That Group</w:t>
      </w:r>
    </w:p>
    <w:p w14:paraId="31D990C6" w14:textId="77777777" w:rsidR="00240EC3" w:rsidRPr="003B54BF" w:rsidRDefault="00240EC3" w:rsidP="00240EC3">
      <w:pPr>
        <w:spacing w:line="259" w:lineRule="auto"/>
        <w:rPr>
          <w:rFonts w:ascii="Aptos" w:eastAsia="Aptos" w:hAnsi="Aptos"/>
          <w:kern w:val="2"/>
          <w:sz w:val="22"/>
          <w:szCs w:val="22"/>
          <w14:ligatures w14:val="standardContextual"/>
        </w:rPr>
      </w:pPr>
    </w:p>
    <w:p w14:paraId="0293BF5F" w14:textId="1969BE45"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For a while, the crafters at Canton Woods have been using the name Yarn Crew. We don’t feel that it truly reflects the organization and its purpose. We try to help all of those in need who live in Baldwinsville and other places. We have donated many blankets and eyeglass holders and baby hats to Saint Joe’s hospital, but we are looking to expand </w:t>
      </w:r>
      <w:r w:rsidR="00526934" w:rsidRPr="003B54BF">
        <w:rPr>
          <w:rFonts w:ascii="Aptos" w:eastAsia="Aptos" w:hAnsi="Aptos"/>
          <w:kern w:val="2"/>
          <w:sz w:val="22"/>
          <w:szCs w:val="22"/>
          <w14:ligatures w14:val="standardContextual"/>
        </w:rPr>
        <w:t>our</w:t>
      </w:r>
      <w:r w:rsidRPr="003B54BF">
        <w:rPr>
          <w:rFonts w:ascii="Aptos" w:eastAsia="Aptos" w:hAnsi="Aptos"/>
          <w:kern w:val="2"/>
          <w:sz w:val="22"/>
          <w:szCs w:val="22"/>
          <w14:ligatures w14:val="standardContextual"/>
        </w:rPr>
        <w:t xml:space="preserve"> charitable causes</w:t>
      </w:r>
      <w:r w:rsidR="00526934" w:rsidRPr="003B54BF">
        <w:rPr>
          <w:rFonts w:ascii="Aptos" w:eastAsia="Aptos" w:hAnsi="Aptos"/>
          <w:kern w:val="2"/>
          <w:sz w:val="22"/>
          <w:szCs w:val="22"/>
          <w14:ligatures w14:val="standardContextual"/>
        </w:rPr>
        <w:t>. However,</w:t>
      </w:r>
      <w:r w:rsidRPr="003B54BF">
        <w:rPr>
          <w:rFonts w:ascii="Aptos" w:eastAsia="Aptos" w:hAnsi="Aptos"/>
          <w:kern w:val="2"/>
          <w:sz w:val="22"/>
          <w:szCs w:val="22"/>
          <w14:ligatures w14:val="standardContextual"/>
        </w:rPr>
        <w:t xml:space="preserve"> we need a better name. We need something that reflects our artistic as well as recognizes the beneficial contributions we make to our community. The term </w:t>
      </w:r>
      <w:r w:rsidR="00526934" w:rsidRPr="003B54BF">
        <w:rPr>
          <w:rFonts w:ascii="Aptos" w:eastAsia="Aptos" w:hAnsi="Aptos"/>
          <w:kern w:val="2"/>
          <w:sz w:val="22"/>
          <w:szCs w:val="22"/>
          <w14:ligatures w14:val="standardContextual"/>
        </w:rPr>
        <w:t>Yarn Crew</w:t>
      </w:r>
      <w:r w:rsidRPr="003B54BF">
        <w:rPr>
          <w:rFonts w:ascii="Aptos" w:eastAsia="Aptos" w:hAnsi="Aptos"/>
          <w:kern w:val="2"/>
          <w:sz w:val="22"/>
          <w:szCs w:val="22"/>
          <w14:ligatures w14:val="standardContextual"/>
        </w:rPr>
        <w:t xml:space="preserve"> just doesn’t cut it. We have knitters and crochets, but we also have people who use sewing machines and looms. We would like our name to reflect those skills as well as let people know that we are compassionate, caring, and want to donate to just causes.</w:t>
      </w:r>
    </w:p>
    <w:p w14:paraId="79213EE7" w14:textId="77777777" w:rsidR="00240EC3" w:rsidRPr="003B54BF" w:rsidRDefault="00240EC3" w:rsidP="00240EC3">
      <w:pPr>
        <w:spacing w:line="259" w:lineRule="auto"/>
        <w:rPr>
          <w:rFonts w:ascii="Aptos" w:eastAsia="Aptos" w:hAnsi="Aptos"/>
          <w:kern w:val="2"/>
          <w:sz w:val="22"/>
          <w:szCs w:val="22"/>
          <w14:ligatures w14:val="standardContextual"/>
        </w:rPr>
      </w:pPr>
    </w:p>
    <w:p w14:paraId="0B77283F" w14:textId="295067BE"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Therefore, Terry, the nurse who comes to take your blood </w:t>
      </w:r>
      <w:r w:rsidR="00526934" w:rsidRPr="003B54BF">
        <w:rPr>
          <w:rFonts w:ascii="Aptos" w:eastAsia="Aptos" w:hAnsi="Aptos"/>
          <w:kern w:val="2"/>
          <w:sz w:val="22"/>
          <w:szCs w:val="22"/>
          <w14:ligatures w14:val="standardContextual"/>
        </w:rPr>
        <w:t>pressure,</w:t>
      </w:r>
      <w:r w:rsidRPr="003B54BF">
        <w:rPr>
          <w:rFonts w:ascii="Aptos" w:eastAsia="Aptos" w:hAnsi="Aptos"/>
          <w:kern w:val="2"/>
          <w:sz w:val="22"/>
          <w:szCs w:val="22"/>
          <w14:ligatures w14:val="standardContextual"/>
        </w:rPr>
        <w:t xml:space="preserve"> has offered to donate a prize of a $25 gift certificate to TOPS MARKET to the person who comes up </w:t>
      </w:r>
      <w:r w:rsidRPr="003B54BF">
        <w:rPr>
          <w:rFonts w:ascii="Aptos" w:eastAsia="Aptos" w:hAnsi="Aptos"/>
          <w:kern w:val="2"/>
          <w:sz w:val="22"/>
          <w:szCs w:val="22"/>
          <w14:ligatures w14:val="standardContextual"/>
        </w:rPr>
        <w:t xml:space="preserve">with the name that the group feels represents who we are and what we do. Please put your ideas on a slip of paper and put your paper into the container provided at the front desk at the end of January. </w:t>
      </w:r>
      <w:proofErr w:type="gramStart"/>
      <w:r w:rsidRPr="003B54BF">
        <w:rPr>
          <w:rFonts w:ascii="Aptos" w:eastAsia="Aptos" w:hAnsi="Aptos"/>
          <w:kern w:val="2"/>
          <w:sz w:val="22"/>
          <w:szCs w:val="22"/>
          <w14:ligatures w14:val="standardContextual"/>
        </w:rPr>
        <w:t>the</w:t>
      </w:r>
      <w:proofErr w:type="gramEnd"/>
      <w:r w:rsidRPr="003B54BF">
        <w:rPr>
          <w:rFonts w:ascii="Aptos" w:eastAsia="Aptos" w:hAnsi="Aptos"/>
          <w:kern w:val="2"/>
          <w:sz w:val="22"/>
          <w:szCs w:val="22"/>
          <w14:ligatures w14:val="standardContextual"/>
        </w:rPr>
        <w:t xml:space="preserve"> group will look at all the names and decide which one we like the best, whoever </w:t>
      </w:r>
      <w:r w:rsidR="000B2475" w:rsidRPr="003B54BF">
        <w:rPr>
          <w:rFonts w:ascii="Aptos" w:eastAsia="Aptos" w:hAnsi="Aptos"/>
          <w:kern w:val="2"/>
          <w:sz w:val="22"/>
          <w:szCs w:val="22"/>
          <w14:ligatures w14:val="standardContextual"/>
        </w:rPr>
        <w:t>submits the</w:t>
      </w:r>
      <w:r w:rsidRPr="003B54BF">
        <w:rPr>
          <w:rFonts w:ascii="Aptos" w:eastAsia="Aptos" w:hAnsi="Aptos"/>
          <w:kern w:val="2"/>
          <w:sz w:val="22"/>
          <w:szCs w:val="22"/>
          <w14:ligatures w14:val="standardContextual"/>
        </w:rPr>
        <w:t xml:space="preserve"> name chosen will win a $25 gift certificate to Tops market.  </w:t>
      </w:r>
    </w:p>
    <w:p w14:paraId="754FBAE5" w14:textId="77777777" w:rsidR="00240EC3" w:rsidRPr="003B54BF" w:rsidRDefault="00240EC3" w:rsidP="00240EC3">
      <w:pPr>
        <w:spacing w:line="259" w:lineRule="auto"/>
        <w:rPr>
          <w:rFonts w:ascii="Aptos" w:eastAsia="Aptos" w:hAnsi="Aptos"/>
          <w:kern w:val="2"/>
          <w:sz w:val="22"/>
          <w:szCs w:val="22"/>
          <w14:ligatures w14:val="standardContextual"/>
        </w:rPr>
      </w:pPr>
    </w:p>
    <w:p w14:paraId="0EC1E45F" w14:textId="4006B262" w:rsidR="00240EC3"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You have until January 31 to submit </w:t>
      </w:r>
      <w:r w:rsidR="000B2475" w:rsidRPr="003B54BF">
        <w:rPr>
          <w:rFonts w:ascii="Aptos" w:eastAsia="Aptos" w:hAnsi="Aptos"/>
          <w:kern w:val="2"/>
          <w:sz w:val="22"/>
          <w:szCs w:val="22"/>
          <w14:ligatures w14:val="standardContextual"/>
        </w:rPr>
        <w:t>the name</w:t>
      </w:r>
      <w:r w:rsidRPr="003B54BF">
        <w:rPr>
          <w:rFonts w:ascii="Aptos" w:eastAsia="Aptos" w:hAnsi="Aptos"/>
          <w:kern w:val="2"/>
          <w:sz w:val="22"/>
          <w:szCs w:val="22"/>
          <w14:ligatures w14:val="standardContextual"/>
        </w:rPr>
        <w:t xml:space="preserve"> for our craft group. </w:t>
      </w:r>
    </w:p>
    <w:p w14:paraId="658F7F34" w14:textId="77777777" w:rsidR="00986947" w:rsidRDefault="00986947" w:rsidP="00240EC3">
      <w:pPr>
        <w:spacing w:line="259" w:lineRule="auto"/>
        <w:rPr>
          <w:rFonts w:ascii="Aptos" w:eastAsia="Aptos" w:hAnsi="Aptos"/>
          <w:kern w:val="2"/>
          <w:sz w:val="22"/>
          <w:szCs w:val="22"/>
          <w14:ligatures w14:val="standardContextual"/>
        </w:rPr>
      </w:pPr>
    </w:p>
    <w:p w14:paraId="65F6B866" w14:textId="3EC5B750"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WINNE</w:t>
      </w:r>
      <w:r>
        <w:rPr>
          <w:rFonts w:ascii="Aptos" w:eastAsia="Aptos" w:hAnsi="Aptos"/>
          <w:kern w:val="2"/>
          <w:sz w:val="22"/>
          <w:szCs w:val="22"/>
          <w14:ligatures w14:val="standardContextual"/>
        </w:rPr>
        <w:t>R</w:t>
      </w:r>
      <w:r w:rsidRPr="00986947">
        <w:rPr>
          <w:rFonts w:ascii="Aptos" w:eastAsia="Aptos" w:hAnsi="Aptos"/>
          <w:kern w:val="2"/>
          <w:sz w:val="22"/>
          <w:szCs w:val="22"/>
          <w14:ligatures w14:val="standardContextual"/>
        </w:rPr>
        <w:t>S</w:t>
      </w:r>
    </w:p>
    <w:p w14:paraId="450CFB7E" w14:textId="77777777"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 xml:space="preserve">With all the activities going on between November, December and January, sometimes you get a little bit forgetful. I </w:t>
      </w:r>
      <w:proofErr w:type="gramStart"/>
      <w:r w:rsidRPr="00986947">
        <w:rPr>
          <w:rFonts w:ascii="Aptos" w:eastAsia="Aptos" w:hAnsi="Aptos"/>
          <w:kern w:val="2"/>
          <w:sz w:val="22"/>
          <w:szCs w:val="22"/>
          <w14:ligatures w14:val="standardContextual"/>
        </w:rPr>
        <w:t>fall</w:t>
      </w:r>
      <w:proofErr w:type="gramEnd"/>
      <w:r w:rsidRPr="00986947">
        <w:rPr>
          <w:rFonts w:ascii="Aptos" w:eastAsia="Aptos" w:hAnsi="Aptos"/>
          <w:kern w:val="2"/>
          <w:sz w:val="22"/>
          <w:szCs w:val="22"/>
          <w14:ligatures w14:val="standardContextual"/>
        </w:rPr>
        <w:t xml:space="preserve"> into that category and </w:t>
      </w:r>
      <w:proofErr w:type="gramStart"/>
      <w:r w:rsidRPr="00986947">
        <w:rPr>
          <w:rFonts w:ascii="Aptos" w:eastAsia="Aptos" w:hAnsi="Aptos"/>
          <w:kern w:val="2"/>
          <w:sz w:val="22"/>
          <w:szCs w:val="22"/>
          <w14:ligatures w14:val="standardContextual"/>
        </w:rPr>
        <w:t>realized</w:t>
      </w:r>
      <w:proofErr w:type="gramEnd"/>
      <w:r w:rsidRPr="00986947">
        <w:rPr>
          <w:rFonts w:ascii="Aptos" w:eastAsia="Aptos" w:hAnsi="Aptos"/>
          <w:kern w:val="2"/>
          <w:sz w:val="22"/>
          <w:szCs w:val="22"/>
          <w14:ligatures w14:val="standardContextual"/>
        </w:rPr>
        <w:t xml:space="preserve"> I had not publish the names of the winners for the raffle at our craft fair congratulate the following winners.</w:t>
      </w:r>
    </w:p>
    <w:p w14:paraId="1E18F3D5" w14:textId="77777777" w:rsidR="00986947" w:rsidRPr="00986947" w:rsidRDefault="00986947" w:rsidP="00986947">
      <w:pPr>
        <w:spacing w:line="259" w:lineRule="auto"/>
        <w:rPr>
          <w:rFonts w:ascii="Aptos" w:eastAsia="Aptos" w:hAnsi="Aptos"/>
          <w:kern w:val="2"/>
          <w:sz w:val="22"/>
          <w:szCs w:val="22"/>
          <w14:ligatures w14:val="standardContextual"/>
        </w:rPr>
      </w:pPr>
    </w:p>
    <w:p w14:paraId="3E4EEACD" w14:textId="77777777"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Gnome Afghan……Melissa Bonnell</w:t>
      </w:r>
    </w:p>
    <w:p w14:paraId="74928BB1" w14:textId="77777777" w:rsidR="00986947" w:rsidRPr="00986947" w:rsidRDefault="00986947" w:rsidP="00986947">
      <w:pPr>
        <w:spacing w:line="259" w:lineRule="auto"/>
        <w:rPr>
          <w:rFonts w:ascii="Aptos" w:eastAsia="Aptos" w:hAnsi="Aptos"/>
          <w:kern w:val="2"/>
          <w:sz w:val="22"/>
          <w:szCs w:val="22"/>
          <w14:ligatures w14:val="standardContextual"/>
        </w:rPr>
      </w:pPr>
    </w:p>
    <w:p w14:paraId="3506019C" w14:textId="77777777"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Raffle Baskets</w:t>
      </w:r>
    </w:p>
    <w:p w14:paraId="42787E56" w14:textId="77777777"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 Wine</w:t>
      </w:r>
      <w:proofErr w:type="gramStart"/>
      <w:r w:rsidRPr="00986947">
        <w:rPr>
          <w:rFonts w:ascii="Aptos" w:eastAsia="Aptos" w:hAnsi="Aptos"/>
          <w:kern w:val="2"/>
          <w:sz w:val="22"/>
          <w:szCs w:val="22"/>
          <w14:ligatures w14:val="standardContextual"/>
        </w:rPr>
        <w:t>….Donna</w:t>
      </w:r>
      <w:proofErr w:type="gramEnd"/>
      <w:r w:rsidRPr="00986947">
        <w:rPr>
          <w:rFonts w:ascii="Aptos" w:eastAsia="Aptos" w:hAnsi="Aptos"/>
          <w:kern w:val="2"/>
          <w:sz w:val="22"/>
          <w:szCs w:val="22"/>
          <w14:ligatures w14:val="standardContextual"/>
        </w:rPr>
        <w:t xml:space="preserve"> Troy</w:t>
      </w:r>
    </w:p>
    <w:p w14:paraId="239379B8" w14:textId="77777777"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 xml:space="preserve">Movie night…Liz </w:t>
      </w:r>
      <w:proofErr w:type="spellStart"/>
      <w:r w:rsidRPr="00986947">
        <w:rPr>
          <w:rFonts w:ascii="Aptos" w:eastAsia="Aptos" w:hAnsi="Aptos"/>
          <w:kern w:val="2"/>
          <w:sz w:val="22"/>
          <w:szCs w:val="22"/>
          <w14:ligatures w14:val="standardContextual"/>
        </w:rPr>
        <w:t>Mastracco</w:t>
      </w:r>
      <w:proofErr w:type="spellEnd"/>
      <w:r w:rsidRPr="00986947">
        <w:rPr>
          <w:rFonts w:ascii="Aptos" w:eastAsia="Aptos" w:hAnsi="Aptos"/>
          <w:kern w:val="2"/>
          <w:sz w:val="22"/>
          <w:szCs w:val="22"/>
          <w14:ligatures w14:val="standardContextual"/>
        </w:rPr>
        <w:t> </w:t>
      </w:r>
    </w:p>
    <w:p w14:paraId="6BB13E77" w14:textId="77777777" w:rsidR="00986947" w:rsidRP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Kitchen</w:t>
      </w:r>
      <w:proofErr w:type="gramStart"/>
      <w:r w:rsidRPr="00986947">
        <w:rPr>
          <w:rFonts w:ascii="Aptos" w:eastAsia="Aptos" w:hAnsi="Aptos"/>
          <w:kern w:val="2"/>
          <w:sz w:val="22"/>
          <w:szCs w:val="22"/>
          <w14:ligatures w14:val="standardContextual"/>
        </w:rPr>
        <w:t>…..</w:t>
      </w:r>
      <w:proofErr w:type="gramEnd"/>
      <w:r w:rsidRPr="00986947">
        <w:rPr>
          <w:rFonts w:ascii="Aptos" w:eastAsia="Aptos" w:hAnsi="Aptos"/>
          <w:kern w:val="2"/>
          <w:sz w:val="22"/>
          <w:szCs w:val="22"/>
          <w14:ligatures w14:val="standardContextual"/>
        </w:rPr>
        <w:t>Becky DenBleyker</w:t>
      </w:r>
    </w:p>
    <w:p w14:paraId="09B64508" w14:textId="77777777" w:rsidR="00986947" w:rsidRDefault="00986947" w:rsidP="00986947">
      <w:pPr>
        <w:spacing w:line="259" w:lineRule="auto"/>
        <w:rPr>
          <w:rFonts w:ascii="Aptos" w:eastAsia="Aptos" w:hAnsi="Aptos"/>
          <w:kern w:val="2"/>
          <w:sz w:val="22"/>
          <w:szCs w:val="22"/>
          <w14:ligatures w14:val="standardContextual"/>
        </w:rPr>
      </w:pPr>
      <w:r w:rsidRPr="00986947">
        <w:rPr>
          <w:rFonts w:ascii="Aptos" w:eastAsia="Aptos" w:hAnsi="Aptos"/>
          <w:kern w:val="2"/>
          <w:sz w:val="22"/>
          <w:szCs w:val="22"/>
          <w14:ligatures w14:val="standardContextual"/>
        </w:rPr>
        <w:t>Baby items</w:t>
      </w:r>
      <w:proofErr w:type="gramStart"/>
      <w:r w:rsidRPr="00986947">
        <w:rPr>
          <w:rFonts w:ascii="Aptos" w:eastAsia="Aptos" w:hAnsi="Aptos"/>
          <w:kern w:val="2"/>
          <w:sz w:val="22"/>
          <w:szCs w:val="22"/>
          <w14:ligatures w14:val="standardContextual"/>
        </w:rPr>
        <w:t>….Melinda</w:t>
      </w:r>
      <w:proofErr w:type="gramEnd"/>
      <w:r w:rsidRPr="00986947">
        <w:rPr>
          <w:rFonts w:ascii="Aptos" w:eastAsia="Aptos" w:hAnsi="Aptos"/>
          <w:kern w:val="2"/>
          <w:sz w:val="22"/>
          <w:szCs w:val="22"/>
          <w14:ligatures w14:val="standardContextual"/>
        </w:rPr>
        <w:t xml:space="preserve"> Reynolds</w:t>
      </w:r>
    </w:p>
    <w:p w14:paraId="6C2E89A6" w14:textId="77777777" w:rsidR="00986947" w:rsidRDefault="00986947" w:rsidP="00986947">
      <w:pPr>
        <w:spacing w:line="259" w:lineRule="auto"/>
        <w:rPr>
          <w:rFonts w:ascii="Aptos" w:eastAsia="Aptos" w:hAnsi="Aptos"/>
          <w:kern w:val="2"/>
          <w:sz w:val="22"/>
          <w:szCs w:val="22"/>
          <w14:ligatures w14:val="standardContextual"/>
        </w:rPr>
      </w:pPr>
    </w:p>
    <w:p w14:paraId="7422E36F" w14:textId="056ADDA1" w:rsidR="00986947" w:rsidRPr="003B54BF" w:rsidRDefault="00986947" w:rsidP="00240EC3">
      <w:pPr>
        <w:spacing w:line="259" w:lineRule="auto"/>
        <w:rPr>
          <w:rFonts w:ascii="Aptos" w:eastAsia="Aptos" w:hAnsi="Aptos"/>
          <w:kern w:val="2"/>
          <w:sz w:val="22"/>
          <w:szCs w:val="22"/>
          <w14:ligatures w14:val="standardContextual"/>
        </w:rPr>
      </w:pPr>
      <w:r>
        <w:rPr>
          <w:rFonts w:ascii="Aptos" w:eastAsia="Aptos" w:hAnsi="Aptos"/>
          <w:kern w:val="2"/>
          <w:sz w:val="22"/>
          <w:szCs w:val="22"/>
          <w14:ligatures w14:val="standardContextual"/>
        </w:rPr>
        <w:t>Edwina</w:t>
      </w:r>
    </w:p>
    <w:p w14:paraId="2A6652D6" w14:textId="77777777" w:rsidR="00516B9C" w:rsidRDefault="00516B9C" w:rsidP="00E712C3">
      <w:pPr>
        <w:rPr>
          <w:rFonts w:ascii="Congenial" w:hAnsi="Congenial" w:cstheme="minorHAnsi"/>
          <w:b/>
          <w:sz w:val="28"/>
          <w:szCs w:val="28"/>
        </w:rPr>
      </w:pPr>
    </w:p>
    <w:p w14:paraId="5BEAF56F" w14:textId="3ACB7578" w:rsidR="00E712C3" w:rsidRDefault="00E712C3" w:rsidP="00E712C3">
      <w:pPr>
        <w:rPr>
          <w:rFonts w:ascii="Congenial" w:hAnsi="Congenial" w:cstheme="minorHAnsi"/>
          <w:b/>
          <w:sz w:val="28"/>
          <w:szCs w:val="28"/>
        </w:rPr>
      </w:pPr>
      <w:r w:rsidRPr="00A27495">
        <w:rPr>
          <w:rFonts w:ascii="Congenial" w:hAnsi="Congenial" w:cstheme="minorHAnsi"/>
          <w:b/>
          <w:sz w:val="28"/>
          <w:szCs w:val="28"/>
        </w:rPr>
        <w:t>M</w:t>
      </w:r>
      <w:r>
        <w:rPr>
          <w:rFonts w:ascii="Congenial" w:hAnsi="Congenial" w:cstheme="minorHAnsi"/>
          <w:b/>
          <w:sz w:val="28"/>
          <w:szCs w:val="28"/>
        </w:rPr>
        <w:t xml:space="preserve">eals </w:t>
      </w:r>
      <w:r w:rsidRPr="00A27495">
        <w:rPr>
          <w:rFonts w:ascii="Congenial" w:hAnsi="Congenial" w:cstheme="minorHAnsi"/>
          <w:b/>
          <w:sz w:val="28"/>
          <w:szCs w:val="28"/>
        </w:rPr>
        <w:t>O</w:t>
      </w:r>
      <w:r>
        <w:rPr>
          <w:rFonts w:ascii="Congenial" w:hAnsi="Congenial" w:cstheme="minorHAnsi"/>
          <w:b/>
          <w:sz w:val="28"/>
          <w:szCs w:val="28"/>
        </w:rPr>
        <w:t xml:space="preserve">n </w:t>
      </w:r>
      <w:r w:rsidRPr="00A27495">
        <w:rPr>
          <w:rFonts w:ascii="Congenial" w:hAnsi="Congenial" w:cstheme="minorHAnsi"/>
          <w:b/>
          <w:sz w:val="28"/>
          <w:szCs w:val="28"/>
        </w:rPr>
        <w:t>W</w:t>
      </w:r>
      <w:r>
        <w:rPr>
          <w:rFonts w:ascii="Congenial" w:hAnsi="Congenial" w:cstheme="minorHAnsi"/>
          <w:b/>
          <w:sz w:val="28"/>
          <w:szCs w:val="28"/>
        </w:rPr>
        <w:t>heels</w:t>
      </w:r>
      <w:r w:rsidRPr="00A27495">
        <w:rPr>
          <w:rFonts w:ascii="Congenial" w:hAnsi="Congenial" w:cstheme="minorHAnsi"/>
          <w:b/>
          <w:sz w:val="28"/>
          <w:szCs w:val="28"/>
        </w:rPr>
        <w:t>:</w:t>
      </w:r>
    </w:p>
    <w:p w14:paraId="4013D6FD" w14:textId="01BA955D" w:rsidR="00B1666D" w:rsidRDefault="00AA42E4" w:rsidP="00902194">
      <w:pPr>
        <w:rPr>
          <w:rFonts w:ascii="Helvetica" w:eastAsia="Aptos" w:hAnsi="Helvetica" w:cs="Helvetica"/>
          <w:sz w:val="20"/>
          <w:szCs w:val="20"/>
        </w:rPr>
      </w:pPr>
      <w:r>
        <w:rPr>
          <w:rFonts w:ascii="Helvetica" w:eastAsia="Aptos" w:hAnsi="Helvetica" w:cs="Helvetica"/>
          <w:sz w:val="20"/>
          <w:szCs w:val="20"/>
        </w:rPr>
        <w:t xml:space="preserve">Holidays are </w:t>
      </w:r>
      <w:proofErr w:type="spellStart"/>
      <w:proofErr w:type="gramStart"/>
      <w:r>
        <w:rPr>
          <w:rFonts w:ascii="Helvetica" w:eastAsia="Aptos" w:hAnsi="Helvetica" w:cs="Helvetica"/>
          <w:sz w:val="20"/>
          <w:szCs w:val="20"/>
        </w:rPr>
        <w:t>overand</w:t>
      </w:r>
      <w:proofErr w:type="spellEnd"/>
      <w:proofErr w:type="gramEnd"/>
      <w:r>
        <w:rPr>
          <w:rFonts w:ascii="Helvetica" w:eastAsia="Aptos" w:hAnsi="Helvetica" w:cs="Helvetica"/>
          <w:sz w:val="20"/>
          <w:szCs w:val="20"/>
        </w:rPr>
        <w:t xml:space="preserve"> we hope everyone had a safe healthy </w:t>
      </w:r>
      <w:r w:rsidR="00AF0953">
        <w:rPr>
          <w:rFonts w:ascii="Helvetica" w:eastAsia="Aptos" w:hAnsi="Helvetica" w:cs="Helvetica"/>
          <w:sz w:val="20"/>
          <w:szCs w:val="20"/>
        </w:rPr>
        <w:t xml:space="preserve">blessed one! I know for some it was a hard lonely holiday! </w:t>
      </w:r>
      <w:proofErr w:type="gramStart"/>
      <w:r w:rsidR="00AF0953">
        <w:rPr>
          <w:rFonts w:ascii="Helvetica" w:eastAsia="Aptos" w:hAnsi="Helvetica" w:cs="Helvetica"/>
          <w:sz w:val="20"/>
          <w:szCs w:val="20"/>
        </w:rPr>
        <w:t>So</w:t>
      </w:r>
      <w:proofErr w:type="gramEnd"/>
      <w:r w:rsidR="00AF0953">
        <w:rPr>
          <w:rFonts w:ascii="Helvetica" w:eastAsia="Aptos" w:hAnsi="Helvetica" w:cs="Helvetica"/>
          <w:sz w:val="20"/>
          <w:szCs w:val="20"/>
        </w:rPr>
        <w:t xml:space="preserve"> remember we can still reach out to our homebound with some holiday cheer! Please be polite and </w:t>
      </w:r>
      <w:proofErr w:type="gramStart"/>
      <w:r w:rsidR="00AF0953">
        <w:rPr>
          <w:rFonts w:ascii="Helvetica" w:eastAsia="Aptos" w:hAnsi="Helvetica" w:cs="Helvetica"/>
          <w:sz w:val="20"/>
          <w:szCs w:val="20"/>
        </w:rPr>
        <w:t>wish</w:t>
      </w:r>
      <w:proofErr w:type="gramEnd"/>
      <w:r w:rsidR="00AF0953">
        <w:rPr>
          <w:rFonts w:ascii="Helvetica" w:eastAsia="Aptos" w:hAnsi="Helvetica" w:cs="Helvetica"/>
          <w:sz w:val="20"/>
          <w:szCs w:val="20"/>
        </w:rPr>
        <w:t xml:space="preserve"> a Happy New Year!</w:t>
      </w:r>
    </w:p>
    <w:p w14:paraId="2F7304A2" w14:textId="77777777" w:rsidR="00AF0953" w:rsidRDefault="00AF0953" w:rsidP="00902194">
      <w:pPr>
        <w:rPr>
          <w:rFonts w:ascii="Helvetica" w:eastAsia="Aptos" w:hAnsi="Helvetica" w:cs="Helvetica"/>
          <w:sz w:val="20"/>
          <w:szCs w:val="20"/>
        </w:rPr>
      </w:pPr>
    </w:p>
    <w:p w14:paraId="226F52EC" w14:textId="303C26AF" w:rsidR="00AF0953" w:rsidRDefault="00AF0953" w:rsidP="00902194">
      <w:pPr>
        <w:rPr>
          <w:rFonts w:ascii="Helvetica" w:eastAsia="Aptos" w:hAnsi="Helvetica" w:cs="Helvetica"/>
          <w:sz w:val="20"/>
          <w:szCs w:val="20"/>
        </w:rPr>
      </w:pPr>
      <w:r>
        <w:rPr>
          <w:rFonts w:ascii="Helvetica" w:eastAsia="Aptos" w:hAnsi="Helvetica" w:cs="Helvetica"/>
          <w:sz w:val="20"/>
          <w:szCs w:val="20"/>
        </w:rPr>
        <w:t xml:space="preserve">Thanks everyone for all our wonderful donations but it does not stop we are always here trying to feed our seniors, so please any monetary donation helps us! </w:t>
      </w:r>
    </w:p>
    <w:p w14:paraId="639131E6" w14:textId="77777777" w:rsidR="00AF0953" w:rsidRDefault="00AF0953" w:rsidP="00902194">
      <w:pPr>
        <w:rPr>
          <w:rFonts w:ascii="Helvetica" w:eastAsia="Aptos" w:hAnsi="Helvetica" w:cs="Helvetica"/>
          <w:sz w:val="20"/>
          <w:szCs w:val="20"/>
        </w:rPr>
      </w:pPr>
    </w:p>
    <w:p w14:paraId="6D7575E3" w14:textId="51F0B8C9" w:rsidR="00183B3F" w:rsidRDefault="00183B3F" w:rsidP="00902194">
      <w:pPr>
        <w:rPr>
          <w:rFonts w:ascii="Helvetica" w:eastAsia="Aptos" w:hAnsi="Helvetica" w:cs="Helvetica"/>
          <w:sz w:val="20"/>
          <w:szCs w:val="20"/>
        </w:rPr>
      </w:pPr>
      <w:r>
        <w:rPr>
          <w:rFonts w:ascii="Helvetica" w:eastAsia="Aptos" w:hAnsi="Helvetica" w:cs="Helvetica"/>
          <w:sz w:val="20"/>
          <w:szCs w:val="20"/>
        </w:rPr>
        <w:t xml:space="preserve">Happy </w:t>
      </w:r>
      <w:r w:rsidR="00AF0953">
        <w:rPr>
          <w:rFonts w:ascii="Helvetica" w:eastAsia="Aptos" w:hAnsi="Helvetica" w:cs="Helvetica"/>
          <w:sz w:val="20"/>
          <w:szCs w:val="20"/>
        </w:rPr>
        <w:t>New Year</w:t>
      </w:r>
      <w:r>
        <w:rPr>
          <w:rFonts w:ascii="Helvetica" w:eastAsia="Aptos" w:hAnsi="Helvetica" w:cs="Helvetica"/>
          <w:sz w:val="20"/>
          <w:szCs w:val="20"/>
        </w:rPr>
        <w:t>!</w:t>
      </w:r>
    </w:p>
    <w:p w14:paraId="3C2CBC0C" w14:textId="734A7708" w:rsidR="00183B3F" w:rsidRPr="00902194" w:rsidRDefault="00183B3F" w:rsidP="00902194">
      <w:pPr>
        <w:rPr>
          <w:rFonts w:ascii="Helvetica" w:eastAsia="Aptos" w:hAnsi="Helvetica" w:cs="Helvetica"/>
          <w:sz w:val="20"/>
          <w:szCs w:val="20"/>
        </w:rPr>
      </w:pPr>
      <w:r>
        <w:rPr>
          <w:rFonts w:ascii="Helvetica" w:eastAsia="Aptos" w:hAnsi="Helvetica" w:cs="Helvetica"/>
          <w:sz w:val="20"/>
          <w:szCs w:val="20"/>
        </w:rPr>
        <w:t>Donna and Jessica</w:t>
      </w:r>
    </w:p>
    <w:p w14:paraId="3F473A58" w14:textId="77777777" w:rsidR="001C799B" w:rsidRPr="009111A5" w:rsidRDefault="001C799B" w:rsidP="00E712C3">
      <w:pPr>
        <w:spacing w:after="160"/>
        <w:rPr>
          <w:rFonts w:asciiTheme="minorHAnsi" w:eastAsia="Aptos" w:hAnsiTheme="minorHAnsi" w:cstheme="minorHAnsi"/>
          <w:kern w:val="2"/>
          <w14:ligatures w14:val="standardContextual"/>
        </w:rPr>
      </w:pPr>
    </w:p>
    <w:p w14:paraId="5E2A444E" w14:textId="7D4D1709" w:rsidR="009111A5" w:rsidRPr="006C277C" w:rsidRDefault="009111A5" w:rsidP="009111A5">
      <w:pPr>
        <w:rPr>
          <w:rFonts w:ascii="Congenial" w:hAnsi="Congenial" w:cstheme="minorHAnsi"/>
          <w:b/>
          <w:bCs/>
          <w:sz w:val="28"/>
          <w:szCs w:val="28"/>
        </w:rPr>
      </w:pPr>
      <w:r w:rsidRPr="006C277C">
        <w:rPr>
          <w:rFonts w:ascii="Congenial" w:hAnsi="Congenial" w:cstheme="minorHAnsi"/>
          <w:b/>
          <w:bCs/>
          <w:sz w:val="28"/>
          <w:szCs w:val="28"/>
        </w:rPr>
        <w:t xml:space="preserve">Special events for </w:t>
      </w:r>
      <w:r w:rsidR="00902194">
        <w:rPr>
          <w:rFonts w:ascii="Congenial" w:hAnsi="Congenial" w:cstheme="minorHAnsi"/>
          <w:b/>
          <w:bCs/>
          <w:sz w:val="28"/>
          <w:szCs w:val="28"/>
        </w:rPr>
        <w:t>Nov</w:t>
      </w:r>
      <w:r w:rsidRPr="006C277C">
        <w:rPr>
          <w:rFonts w:ascii="Congenial" w:hAnsi="Congenial" w:cstheme="minorHAnsi"/>
          <w:b/>
          <w:bCs/>
          <w:sz w:val="28"/>
          <w:szCs w:val="28"/>
        </w:rPr>
        <w:t>ember:</w:t>
      </w:r>
    </w:p>
    <w:p w14:paraId="605E8DB9" w14:textId="77777777" w:rsidR="009111A5" w:rsidRPr="00A27495" w:rsidRDefault="009111A5" w:rsidP="009111A5">
      <w:pPr>
        <w:rPr>
          <w:rFonts w:asciiTheme="minorHAnsi" w:hAnsiTheme="minorHAnsi" w:cstheme="minorHAnsi"/>
        </w:rPr>
      </w:pPr>
    </w:p>
    <w:p w14:paraId="7F27F00B" w14:textId="77777777" w:rsidR="009111A5" w:rsidRPr="006C277C" w:rsidRDefault="009111A5" w:rsidP="009111A5">
      <w:pPr>
        <w:spacing w:after="200" w:line="276" w:lineRule="auto"/>
        <w:rPr>
          <w:rFonts w:ascii="Congenial" w:hAnsi="Congenial" w:cstheme="minorHAnsi"/>
          <w:b/>
          <w:bCs/>
          <w:u w:val="single"/>
        </w:rPr>
      </w:pPr>
      <w:r w:rsidRPr="006C277C">
        <w:rPr>
          <w:rFonts w:ascii="Congenial" w:hAnsi="Congenial" w:cstheme="minorHAnsi"/>
          <w:b/>
          <w:bCs/>
          <w:u w:val="single"/>
        </w:rPr>
        <w:t>National Grid Senior Advocate</w:t>
      </w:r>
    </w:p>
    <w:p w14:paraId="3A30CE68" w14:textId="0245C944" w:rsidR="009111A5" w:rsidRPr="00A27495" w:rsidRDefault="009111A5" w:rsidP="009111A5">
      <w:pPr>
        <w:spacing w:after="200" w:line="276" w:lineRule="auto"/>
        <w:rPr>
          <w:rFonts w:asciiTheme="minorHAnsi" w:hAnsiTheme="minorHAnsi" w:cstheme="minorHAnsi"/>
        </w:rPr>
      </w:pPr>
      <w:r w:rsidRPr="00A27495">
        <w:rPr>
          <w:rFonts w:asciiTheme="minorHAnsi" w:hAnsiTheme="minorHAnsi" w:cstheme="minorHAnsi"/>
        </w:rPr>
        <w:t xml:space="preserve">Mary Beth </w:t>
      </w:r>
      <w:proofErr w:type="gramStart"/>
      <w:r w:rsidRPr="00A27495">
        <w:rPr>
          <w:rFonts w:asciiTheme="minorHAnsi" w:hAnsiTheme="minorHAnsi" w:cstheme="minorHAnsi"/>
        </w:rPr>
        <w:t>Basha,</w:t>
      </w:r>
      <w:proofErr w:type="gramEnd"/>
      <w:r w:rsidRPr="00A27495">
        <w:rPr>
          <w:rFonts w:asciiTheme="minorHAnsi" w:hAnsiTheme="minorHAnsi" w:cstheme="minorHAnsi"/>
        </w:rPr>
        <w:t xml:space="preserve"> will be </w:t>
      </w:r>
      <w:r w:rsidR="00195ACD">
        <w:rPr>
          <w:rFonts w:asciiTheme="minorHAnsi" w:hAnsiTheme="minorHAnsi" w:cstheme="minorHAnsi"/>
        </w:rPr>
        <w:t>available</w:t>
      </w:r>
      <w:r w:rsidRPr="00A27495">
        <w:rPr>
          <w:rFonts w:asciiTheme="minorHAnsi" w:hAnsiTheme="minorHAnsi" w:cstheme="minorHAnsi"/>
        </w:rPr>
        <w:t xml:space="preserve"> to answer any questions or issues you may have.  </w:t>
      </w:r>
      <w:r w:rsidR="00195ACD">
        <w:rPr>
          <w:rFonts w:asciiTheme="minorHAnsi" w:hAnsiTheme="minorHAnsi" w:cstheme="minorHAnsi"/>
        </w:rPr>
        <w:t>Please reach out to the Center for questions and we will reach out to Marybeth until she returns</w:t>
      </w:r>
      <w:r w:rsidRPr="00A27495">
        <w:rPr>
          <w:rFonts w:asciiTheme="minorHAnsi" w:hAnsiTheme="minorHAnsi" w:cstheme="minorHAnsi"/>
        </w:rPr>
        <w:t>.</w:t>
      </w:r>
    </w:p>
    <w:p w14:paraId="7D6B41B8" w14:textId="688D2380" w:rsidR="009111A5" w:rsidRPr="00A27495" w:rsidRDefault="00AB1B6C" w:rsidP="009111A5">
      <w:pPr>
        <w:rPr>
          <w:rFonts w:asciiTheme="minorHAnsi" w:hAnsiTheme="minorHAnsi" w:cstheme="minorHAnsi"/>
        </w:rPr>
      </w:pPr>
      <w:r>
        <w:rPr>
          <w:noProof/>
        </w:rPr>
        <mc:AlternateContent>
          <mc:Choice Requires="wps">
            <w:drawing>
              <wp:anchor distT="0" distB="0" distL="114300" distR="114300" simplePos="0" relativeHeight="251662848" behindDoc="0" locked="0" layoutInCell="1" allowOverlap="1" wp14:anchorId="0997DFB6" wp14:editId="226E0669">
                <wp:simplePos x="0" y="0"/>
                <wp:positionH relativeFrom="column">
                  <wp:posOffset>0</wp:posOffset>
                </wp:positionH>
                <wp:positionV relativeFrom="paragraph">
                  <wp:posOffset>0</wp:posOffset>
                </wp:positionV>
                <wp:extent cx="1828800" cy="1828800"/>
                <wp:effectExtent l="0" t="0" r="0" b="0"/>
                <wp:wrapSquare wrapText="bothSides"/>
                <wp:docPr id="201165012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A766F7E" w14:textId="77777777" w:rsidR="00AB1B6C" w:rsidRPr="006C277C" w:rsidRDefault="00AB1B6C"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Free Legal Services</w:t>
                            </w:r>
                          </w:p>
                          <w:p w14:paraId="1CA00FBD" w14:textId="3FE45BD5" w:rsidR="00AB1B6C" w:rsidRPr="005D0D95" w:rsidRDefault="00AB1B6C" w:rsidP="005D0D95">
                            <w:pPr>
                              <w:rPr>
                                <w:rFonts w:cstheme="minorHAnsi"/>
                                <w:kern w:val="28"/>
                              </w:rPr>
                            </w:pPr>
                            <w:r w:rsidRPr="00A27495">
                              <w:rPr>
                                <w:rFonts w:asciiTheme="minorHAnsi" w:hAnsiTheme="minorHAnsi" w:cstheme="minorHAnsi"/>
                                <w:kern w:val="28"/>
                              </w:rPr>
                              <w:t xml:space="preserve"> Legal services are available at Canton Woods on </w:t>
                            </w:r>
                            <w:r>
                              <w:rPr>
                                <w:rFonts w:asciiTheme="minorHAnsi" w:hAnsiTheme="minorHAnsi" w:cstheme="minorHAnsi"/>
                                <w:kern w:val="28"/>
                              </w:rPr>
                              <w:t>January 9</w:t>
                            </w:r>
                            <w:r w:rsidRPr="003B54BF">
                              <w:rPr>
                                <w:rFonts w:asciiTheme="minorHAnsi" w:hAnsiTheme="minorHAnsi" w:cstheme="minorHAnsi"/>
                                <w:kern w:val="28"/>
                                <w:vertAlign w:val="superscript"/>
                              </w:rPr>
                              <w:t>th</w:t>
                            </w:r>
                            <w:r>
                              <w:rPr>
                                <w:rFonts w:asciiTheme="minorHAnsi" w:hAnsiTheme="minorHAnsi" w:cstheme="minorHAnsi"/>
                                <w:kern w:val="28"/>
                              </w:rPr>
                              <w:t xml:space="preserve">, </w:t>
                            </w:r>
                            <w:proofErr w:type="gramStart"/>
                            <w:r>
                              <w:rPr>
                                <w:rFonts w:asciiTheme="minorHAnsi" w:hAnsiTheme="minorHAnsi" w:cstheme="minorHAnsi"/>
                                <w:kern w:val="28"/>
                              </w:rPr>
                              <w:t>2025</w:t>
                            </w:r>
                            <w:proofErr w:type="gramEnd"/>
                            <w:r>
                              <w:rPr>
                                <w:rFonts w:asciiTheme="minorHAnsi" w:hAnsiTheme="minorHAnsi" w:cstheme="minorHAnsi"/>
                                <w:kern w:val="28"/>
                              </w:rPr>
                              <w:t xml:space="preserve"> and then will resume again in May of 2025</w:t>
                            </w:r>
                            <w:r w:rsidRPr="00A27495">
                              <w:rPr>
                                <w:rFonts w:asciiTheme="minorHAnsi" w:hAnsiTheme="minorHAnsi" w:cstheme="minorHAnsi"/>
                                <w:kern w:val="28"/>
                              </w:rPr>
                              <w:t xml:space="preserve">. Call the center to make an appointment (315) 638-4536. (11:30-3:30pm) Please tell the receptionist if you are a returning client. You must be a resident of Onondaga County and at least 60 years old to participate in this program.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97DFB6" id="Text Box 1" o:spid="_x0000_s1028" type="#_x0000_t202" style="position:absolute;margin-left:0;margin-top:0;width:2in;height:2in;z-index:251662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Bbd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y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hsFt0rAgAAWgQAAA4AAAAAAAAAAAAAAAAALgIAAGRycy9lMm9Eb2Mu&#10;eG1sUEsBAi0AFAAGAAgAAAAhALcMAwjXAAAABQEAAA8AAAAAAAAAAAAAAAAAhQQAAGRycy9kb3du&#10;cmV2LnhtbFBLBQYAAAAABAAEAPMAAACJBQAAAAA=&#10;" filled="f" strokeweight=".5pt">
                <v:textbox style="mso-fit-shape-to-text:t">
                  <w:txbxContent>
                    <w:p w14:paraId="2A766F7E" w14:textId="77777777" w:rsidR="00AB1B6C" w:rsidRPr="006C277C" w:rsidRDefault="00AB1B6C"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Free Legal Services</w:t>
                      </w:r>
                    </w:p>
                    <w:p w14:paraId="1CA00FBD" w14:textId="3FE45BD5" w:rsidR="00AB1B6C" w:rsidRPr="005D0D95" w:rsidRDefault="00AB1B6C" w:rsidP="005D0D95">
                      <w:pPr>
                        <w:rPr>
                          <w:rFonts w:cstheme="minorHAnsi"/>
                          <w:kern w:val="28"/>
                        </w:rPr>
                      </w:pPr>
                      <w:r w:rsidRPr="00A27495">
                        <w:rPr>
                          <w:rFonts w:asciiTheme="minorHAnsi" w:hAnsiTheme="minorHAnsi" w:cstheme="minorHAnsi"/>
                          <w:kern w:val="28"/>
                        </w:rPr>
                        <w:t xml:space="preserve"> Legal services are available at Canton Woods on </w:t>
                      </w:r>
                      <w:r>
                        <w:rPr>
                          <w:rFonts w:asciiTheme="minorHAnsi" w:hAnsiTheme="minorHAnsi" w:cstheme="minorHAnsi"/>
                          <w:kern w:val="28"/>
                        </w:rPr>
                        <w:t>January 9</w:t>
                      </w:r>
                      <w:r w:rsidRPr="003B54BF">
                        <w:rPr>
                          <w:rFonts w:asciiTheme="minorHAnsi" w:hAnsiTheme="minorHAnsi" w:cstheme="minorHAnsi"/>
                          <w:kern w:val="28"/>
                          <w:vertAlign w:val="superscript"/>
                        </w:rPr>
                        <w:t>th</w:t>
                      </w:r>
                      <w:r>
                        <w:rPr>
                          <w:rFonts w:asciiTheme="minorHAnsi" w:hAnsiTheme="minorHAnsi" w:cstheme="minorHAnsi"/>
                          <w:kern w:val="28"/>
                        </w:rPr>
                        <w:t xml:space="preserve">, </w:t>
                      </w:r>
                      <w:proofErr w:type="gramStart"/>
                      <w:r>
                        <w:rPr>
                          <w:rFonts w:asciiTheme="minorHAnsi" w:hAnsiTheme="minorHAnsi" w:cstheme="minorHAnsi"/>
                          <w:kern w:val="28"/>
                        </w:rPr>
                        <w:t>2025</w:t>
                      </w:r>
                      <w:proofErr w:type="gramEnd"/>
                      <w:r>
                        <w:rPr>
                          <w:rFonts w:asciiTheme="minorHAnsi" w:hAnsiTheme="minorHAnsi" w:cstheme="minorHAnsi"/>
                          <w:kern w:val="28"/>
                        </w:rPr>
                        <w:t xml:space="preserve"> and then will resume again in May of 2025</w:t>
                      </w:r>
                      <w:r w:rsidRPr="00A27495">
                        <w:rPr>
                          <w:rFonts w:asciiTheme="minorHAnsi" w:hAnsiTheme="minorHAnsi" w:cstheme="minorHAnsi"/>
                          <w:kern w:val="28"/>
                        </w:rPr>
                        <w:t xml:space="preserve">. Call the center to make an appointment (315) 638-4536. (11:30-3:30pm) Please tell the receptionist if you are a returning client. You must be a resident of Onondaga County and at least 60 years old to participate in this program. </w:t>
                      </w:r>
                    </w:p>
                  </w:txbxContent>
                </v:textbox>
                <w10:wrap type="square"/>
              </v:shape>
            </w:pict>
          </mc:Fallback>
        </mc:AlternateContent>
      </w:r>
    </w:p>
    <w:p w14:paraId="5FFB7C4E" w14:textId="77777777" w:rsidR="00F535B7" w:rsidRPr="006C277C" w:rsidRDefault="00F535B7"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Blood Pressure Screening:</w:t>
      </w:r>
    </w:p>
    <w:p w14:paraId="4DDC9E91" w14:textId="14142BB1" w:rsidR="00F535B7" w:rsidRPr="00A27495" w:rsidRDefault="00F535B7" w:rsidP="00F535B7">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 xml:space="preserve">Tuesday, </w:t>
      </w:r>
      <w:r w:rsidR="002B7630">
        <w:rPr>
          <w:rFonts w:asciiTheme="minorHAnsi" w:hAnsiTheme="minorHAnsi" w:cstheme="minorHAnsi"/>
          <w:b/>
          <w:kern w:val="28"/>
        </w:rPr>
        <w:t>January 21st</w:t>
      </w:r>
      <w:r w:rsidRPr="00A27495">
        <w:rPr>
          <w:rFonts w:asciiTheme="minorHAnsi" w:hAnsiTheme="minorHAnsi" w:cstheme="minorHAnsi"/>
          <w:bCs/>
          <w:kern w:val="28"/>
        </w:rPr>
        <w:t xml:space="preserve"> at 9:30 – 11:00 am </w:t>
      </w:r>
      <w:r w:rsidR="00005C26">
        <w:rPr>
          <w:rFonts w:asciiTheme="minorHAnsi" w:hAnsiTheme="minorHAnsi" w:cstheme="minorHAnsi"/>
          <w:bCs/>
          <w:kern w:val="28"/>
        </w:rPr>
        <w:t>with Terry Risley.</w:t>
      </w:r>
    </w:p>
    <w:p w14:paraId="64224898" w14:textId="77777777" w:rsidR="00F535B7" w:rsidRPr="00A27495" w:rsidRDefault="00F535B7" w:rsidP="009111A5">
      <w:pPr>
        <w:rPr>
          <w:rFonts w:asciiTheme="minorHAnsi" w:hAnsiTheme="minorHAnsi" w:cstheme="minorHAnsi"/>
        </w:rPr>
      </w:pPr>
    </w:p>
    <w:p w14:paraId="4E9358F2" w14:textId="39277B9E" w:rsidR="00CB1ECB" w:rsidRPr="006C277C" w:rsidRDefault="00F535B7" w:rsidP="00D921F6">
      <w:pPr>
        <w:rPr>
          <w:rFonts w:ascii="Congenial" w:hAnsi="Congenial" w:cstheme="minorHAnsi"/>
          <w:b/>
          <w:bCs/>
          <w:sz w:val="28"/>
          <w:szCs w:val="28"/>
          <w:u w:val="single"/>
        </w:rPr>
      </w:pPr>
      <w:r w:rsidRPr="006C277C">
        <w:rPr>
          <w:rFonts w:ascii="Congenial" w:hAnsi="Congenial" w:cstheme="minorHAnsi"/>
          <w:b/>
          <w:bCs/>
          <w:sz w:val="28"/>
          <w:szCs w:val="28"/>
        </w:rPr>
        <w:t>Senior Programming:</w:t>
      </w:r>
    </w:p>
    <w:p w14:paraId="11B4025E" w14:textId="77777777" w:rsidR="00BD0FDE" w:rsidRPr="00A27495" w:rsidRDefault="00BD0FDE" w:rsidP="00B8342B">
      <w:pPr>
        <w:rPr>
          <w:rFonts w:asciiTheme="minorHAnsi" w:hAnsiTheme="minorHAnsi" w:cstheme="minorHAnsi"/>
          <w:b/>
          <w:bCs/>
        </w:rPr>
      </w:pPr>
    </w:p>
    <w:p w14:paraId="52099CD9" w14:textId="5292D08A" w:rsidR="007D266D" w:rsidRDefault="00BC69DA" w:rsidP="00B8342B">
      <w:pPr>
        <w:rPr>
          <w:rFonts w:asciiTheme="minorHAnsi" w:hAnsiTheme="minorHAnsi" w:cstheme="minorHAnsi"/>
        </w:rPr>
      </w:pPr>
      <w:r w:rsidRPr="00005C26">
        <w:rPr>
          <w:rFonts w:asciiTheme="minorHAnsi" w:hAnsiTheme="minorHAnsi" w:cstheme="minorHAnsi"/>
          <w:b/>
          <w:bCs/>
          <w:sz w:val="32"/>
          <w:szCs w:val="32"/>
        </w:rPr>
        <w:t>Sign language classes</w:t>
      </w:r>
      <w:r w:rsidRPr="00A27495">
        <w:rPr>
          <w:rFonts w:asciiTheme="minorHAnsi" w:hAnsiTheme="minorHAnsi" w:cstheme="minorHAnsi"/>
        </w:rPr>
        <w:t xml:space="preserve"> will </w:t>
      </w:r>
      <w:r w:rsidR="00B10AEF" w:rsidRPr="00A27495">
        <w:rPr>
          <w:rFonts w:asciiTheme="minorHAnsi" w:hAnsiTheme="minorHAnsi" w:cstheme="minorHAnsi"/>
        </w:rPr>
        <w:t>be on the</w:t>
      </w:r>
      <w:r w:rsidR="00E60BFD" w:rsidRPr="00A27495">
        <w:rPr>
          <w:rFonts w:asciiTheme="minorHAnsi" w:hAnsiTheme="minorHAnsi" w:cstheme="minorHAnsi"/>
        </w:rPr>
        <w:t xml:space="preserve"> </w:t>
      </w:r>
      <w:r w:rsidR="005173BF">
        <w:rPr>
          <w:rFonts w:asciiTheme="minorHAnsi" w:hAnsiTheme="minorHAnsi" w:cstheme="minorHAnsi"/>
        </w:rPr>
        <w:t>2</w:t>
      </w:r>
      <w:r w:rsidR="005173BF" w:rsidRPr="005173BF">
        <w:rPr>
          <w:rFonts w:asciiTheme="minorHAnsi" w:hAnsiTheme="minorHAnsi" w:cstheme="minorHAnsi"/>
          <w:vertAlign w:val="superscript"/>
        </w:rPr>
        <w:t>nd</w:t>
      </w:r>
      <w:r w:rsidR="005173BF">
        <w:rPr>
          <w:rFonts w:asciiTheme="minorHAnsi" w:hAnsiTheme="minorHAnsi" w:cstheme="minorHAnsi"/>
        </w:rPr>
        <w:t xml:space="preserve"> </w:t>
      </w:r>
      <w:r w:rsidR="00E60BFD" w:rsidRPr="00A27495">
        <w:rPr>
          <w:rFonts w:asciiTheme="minorHAnsi" w:hAnsiTheme="minorHAnsi" w:cstheme="minorHAnsi"/>
        </w:rPr>
        <w:t>Tuesday and then again on the 4</w:t>
      </w:r>
      <w:r w:rsidR="00E60BFD" w:rsidRPr="00A27495">
        <w:rPr>
          <w:rFonts w:asciiTheme="minorHAnsi" w:hAnsiTheme="minorHAnsi" w:cstheme="minorHAnsi"/>
          <w:vertAlign w:val="superscript"/>
        </w:rPr>
        <w:t>th</w:t>
      </w:r>
      <w:r w:rsidR="00E60BFD" w:rsidRPr="00A27495">
        <w:rPr>
          <w:rFonts w:asciiTheme="minorHAnsi" w:hAnsiTheme="minorHAnsi" w:cstheme="minorHAnsi"/>
        </w:rPr>
        <w:t xml:space="preserve"> Tuesday </w:t>
      </w:r>
      <w:r w:rsidR="00986947">
        <w:rPr>
          <w:rFonts w:asciiTheme="minorHAnsi" w:hAnsiTheme="minorHAnsi" w:cstheme="minorHAnsi"/>
        </w:rPr>
        <w:t xml:space="preserve">from January through June and then </w:t>
      </w:r>
      <w:r w:rsidR="00334C9B">
        <w:rPr>
          <w:rFonts w:asciiTheme="minorHAnsi" w:hAnsiTheme="minorHAnsi" w:cstheme="minorHAnsi"/>
        </w:rPr>
        <w:t xml:space="preserve">will </w:t>
      </w:r>
      <w:r w:rsidR="00986947">
        <w:rPr>
          <w:rFonts w:asciiTheme="minorHAnsi" w:hAnsiTheme="minorHAnsi" w:cstheme="minorHAnsi"/>
        </w:rPr>
        <w:t xml:space="preserve">resume September to December at </w:t>
      </w:r>
      <w:r w:rsidR="00E60BFD" w:rsidRPr="00A27495">
        <w:rPr>
          <w:rFonts w:asciiTheme="minorHAnsi" w:hAnsiTheme="minorHAnsi" w:cstheme="minorHAnsi"/>
        </w:rPr>
        <w:t>11:</w:t>
      </w:r>
      <w:r w:rsidR="00986947">
        <w:rPr>
          <w:rFonts w:asciiTheme="minorHAnsi" w:hAnsiTheme="minorHAnsi" w:cstheme="minorHAnsi"/>
        </w:rPr>
        <w:t>1</w:t>
      </w:r>
      <w:r w:rsidR="00E60BFD" w:rsidRPr="00A27495">
        <w:rPr>
          <w:rFonts w:asciiTheme="minorHAnsi" w:hAnsiTheme="minorHAnsi" w:cstheme="minorHAnsi"/>
        </w:rPr>
        <w:t>5am</w:t>
      </w:r>
      <w:r w:rsidRPr="00A27495">
        <w:rPr>
          <w:rFonts w:asciiTheme="minorHAnsi" w:hAnsiTheme="minorHAnsi" w:cstheme="minorHAnsi"/>
        </w:rPr>
        <w:t>.</w:t>
      </w:r>
      <w:r w:rsidR="007D0463">
        <w:rPr>
          <w:rFonts w:asciiTheme="minorHAnsi" w:hAnsiTheme="minorHAnsi" w:cstheme="minorHAnsi"/>
        </w:rPr>
        <w:t xml:space="preserve"> January dates are the 14</w:t>
      </w:r>
      <w:r w:rsidR="007D0463" w:rsidRPr="007D0463">
        <w:rPr>
          <w:rFonts w:asciiTheme="minorHAnsi" w:hAnsiTheme="minorHAnsi" w:cstheme="minorHAnsi"/>
          <w:vertAlign w:val="superscript"/>
        </w:rPr>
        <w:t>th</w:t>
      </w:r>
      <w:r w:rsidR="007D0463">
        <w:rPr>
          <w:rFonts w:asciiTheme="minorHAnsi" w:hAnsiTheme="minorHAnsi" w:cstheme="minorHAnsi"/>
        </w:rPr>
        <w:t xml:space="preserve"> and 28</w:t>
      </w:r>
      <w:r w:rsidR="007D0463" w:rsidRPr="007D0463">
        <w:rPr>
          <w:rFonts w:asciiTheme="minorHAnsi" w:hAnsiTheme="minorHAnsi" w:cstheme="minorHAnsi"/>
          <w:vertAlign w:val="superscript"/>
        </w:rPr>
        <w:t>th</w:t>
      </w:r>
      <w:r w:rsidR="007D0463">
        <w:rPr>
          <w:rFonts w:asciiTheme="minorHAnsi" w:hAnsiTheme="minorHAnsi" w:cstheme="minorHAnsi"/>
        </w:rPr>
        <w:t>.</w:t>
      </w:r>
    </w:p>
    <w:p w14:paraId="30337F75" w14:textId="77777777" w:rsidR="00315477" w:rsidRDefault="00315477" w:rsidP="00B8342B">
      <w:pPr>
        <w:rPr>
          <w:rFonts w:asciiTheme="minorHAnsi" w:hAnsiTheme="minorHAnsi" w:cstheme="minorHAnsi"/>
        </w:rPr>
      </w:pPr>
    </w:p>
    <w:p w14:paraId="077C72AB" w14:textId="129F9D7D" w:rsidR="00BC23C3" w:rsidRDefault="008C1122" w:rsidP="00532819">
      <w:pPr>
        <w:rPr>
          <w:rFonts w:asciiTheme="minorHAnsi" w:hAnsiTheme="minorHAnsi" w:cstheme="minorHAnsi"/>
          <w:b/>
          <w:kern w:val="28"/>
        </w:rPr>
      </w:pPr>
      <w:r>
        <w:rPr>
          <w:noProof/>
        </w:rPr>
        <mc:AlternateContent>
          <mc:Choice Requires="wps">
            <w:drawing>
              <wp:anchor distT="0" distB="0" distL="114300" distR="114300" simplePos="0" relativeHeight="251666944" behindDoc="0" locked="0" layoutInCell="1" allowOverlap="1" wp14:anchorId="1069872D" wp14:editId="3B7376C1">
                <wp:simplePos x="0" y="0"/>
                <wp:positionH relativeFrom="column">
                  <wp:posOffset>0</wp:posOffset>
                </wp:positionH>
                <wp:positionV relativeFrom="paragraph">
                  <wp:posOffset>0</wp:posOffset>
                </wp:positionV>
                <wp:extent cx="1828800" cy="1828800"/>
                <wp:effectExtent l="0" t="0" r="0" b="0"/>
                <wp:wrapSquare wrapText="bothSides"/>
                <wp:docPr id="72417909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F280C48" w14:textId="77777777" w:rsidR="008C1122" w:rsidRDefault="008C1122" w:rsidP="00B8342B">
                            <w:pPr>
                              <w:rPr>
                                <w:rFonts w:ascii="Lucida Bright" w:hAnsi="Lucida Bright" w:cstheme="minorHAnsi"/>
                                <w:b/>
                                <w:bCs/>
                              </w:rPr>
                            </w:pPr>
                            <w:r w:rsidRPr="00BC23C3">
                              <w:rPr>
                                <w:rFonts w:ascii="Lucida Bright" w:hAnsi="Lucida Bright" w:cstheme="minorHAnsi"/>
                                <w:b/>
                                <w:bCs/>
                              </w:rPr>
                              <w:t>UPCOMING MUSICAL EVENTS –</w:t>
                            </w:r>
                          </w:p>
                          <w:p w14:paraId="0E6BDC2F" w14:textId="77777777" w:rsidR="008C1122" w:rsidRPr="00BC23C3" w:rsidRDefault="008C1122" w:rsidP="00B8342B">
                            <w:pPr>
                              <w:rPr>
                                <w:rFonts w:ascii="Lucida Bright" w:hAnsi="Lucida Bright" w:cstheme="minorHAnsi"/>
                                <w:b/>
                                <w:bCs/>
                              </w:rPr>
                            </w:pPr>
                          </w:p>
                          <w:p w14:paraId="16BE0A8B" w14:textId="6E1E9B8B" w:rsidR="008C1122" w:rsidRPr="005146C8" w:rsidRDefault="00EB3BEE" w:rsidP="005146C8">
                            <w:pPr>
                              <w:rPr>
                                <w:rFonts w:ascii="Lucida Bright" w:hAnsi="Lucida Bright" w:cstheme="minorHAnsi"/>
                                <w:b/>
                                <w:bCs/>
                                <w:kern w:val="28"/>
                              </w:rPr>
                            </w:pPr>
                            <w:r>
                              <w:rPr>
                                <w:rFonts w:ascii="Lucida Bright" w:hAnsi="Lucida Bright" w:cstheme="minorHAnsi"/>
                                <w:b/>
                                <w:bCs/>
                              </w:rPr>
                              <w:t>1/17 11am John Harrington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069872D" id="_x0000_s1029" type="#_x0000_t202" style="position:absolute;margin-left:0;margin-top:0;width:2in;height:2in;z-index:2516669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BTJ8UErAgAAWgQAAA4AAAAAAAAAAAAAAAAALgIAAGRycy9lMm9Eb2Mu&#10;eG1sUEsBAi0AFAAGAAgAAAAhALcMAwjXAAAABQEAAA8AAAAAAAAAAAAAAAAAhQQAAGRycy9kb3du&#10;cmV2LnhtbFBLBQYAAAAABAAEAPMAAACJBQAAAAA=&#10;" filled="f" strokeweight=".5pt">
                <v:textbox style="mso-fit-shape-to-text:t">
                  <w:txbxContent>
                    <w:p w14:paraId="0F280C48" w14:textId="77777777" w:rsidR="008C1122" w:rsidRDefault="008C1122" w:rsidP="00B8342B">
                      <w:pPr>
                        <w:rPr>
                          <w:rFonts w:ascii="Lucida Bright" w:hAnsi="Lucida Bright" w:cstheme="minorHAnsi"/>
                          <w:b/>
                          <w:bCs/>
                        </w:rPr>
                      </w:pPr>
                      <w:r w:rsidRPr="00BC23C3">
                        <w:rPr>
                          <w:rFonts w:ascii="Lucida Bright" w:hAnsi="Lucida Bright" w:cstheme="minorHAnsi"/>
                          <w:b/>
                          <w:bCs/>
                        </w:rPr>
                        <w:t>UPCOMING MUSICAL EVENTS –</w:t>
                      </w:r>
                    </w:p>
                    <w:p w14:paraId="0E6BDC2F" w14:textId="77777777" w:rsidR="008C1122" w:rsidRPr="00BC23C3" w:rsidRDefault="008C1122" w:rsidP="00B8342B">
                      <w:pPr>
                        <w:rPr>
                          <w:rFonts w:ascii="Lucida Bright" w:hAnsi="Lucida Bright" w:cstheme="minorHAnsi"/>
                          <w:b/>
                          <w:bCs/>
                        </w:rPr>
                      </w:pPr>
                    </w:p>
                    <w:p w14:paraId="16BE0A8B" w14:textId="6E1E9B8B" w:rsidR="008C1122" w:rsidRPr="005146C8" w:rsidRDefault="00EB3BEE" w:rsidP="005146C8">
                      <w:pPr>
                        <w:rPr>
                          <w:rFonts w:ascii="Lucida Bright" w:hAnsi="Lucida Bright" w:cstheme="minorHAnsi"/>
                          <w:b/>
                          <w:bCs/>
                          <w:kern w:val="28"/>
                        </w:rPr>
                      </w:pPr>
                      <w:r>
                        <w:rPr>
                          <w:rFonts w:ascii="Lucida Bright" w:hAnsi="Lucida Bright" w:cstheme="minorHAnsi"/>
                          <w:b/>
                          <w:bCs/>
                        </w:rPr>
                        <w:t>1/17 11am John Harrington</w:t>
                      </w:r>
                    </w:p>
                  </w:txbxContent>
                </v:textbox>
                <w10:wrap type="square"/>
              </v:shape>
            </w:pict>
          </mc:Fallback>
        </mc:AlternateContent>
      </w:r>
    </w:p>
    <w:p w14:paraId="76DFACA6" w14:textId="77777777" w:rsidR="00BC23C3" w:rsidRPr="00A27495" w:rsidRDefault="00BC23C3" w:rsidP="00532819">
      <w:pPr>
        <w:rPr>
          <w:rFonts w:asciiTheme="minorHAnsi" w:hAnsiTheme="minorHAnsi" w:cstheme="minorHAnsi"/>
          <w:b/>
          <w:kern w:val="28"/>
        </w:rPr>
      </w:pPr>
    </w:p>
    <w:p w14:paraId="5D7718D9" w14:textId="08851DBD" w:rsidR="006A0829" w:rsidRPr="006C277C" w:rsidRDefault="003417F5" w:rsidP="00532819">
      <w:pPr>
        <w:rPr>
          <w:rFonts w:ascii="Congenial" w:hAnsi="Congenial" w:cstheme="minorHAnsi"/>
          <w:b/>
          <w:kern w:val="28"/>
        </w:rPr>
      </w:pPr>
      <w:r w:rsidRPr="006C277C">
        <w:rPr>
          <w:rFonts w:ascii="Congenial" w:hAnsi="Congenial" w:cstheme="minorHAnsi"/>
          <w:b/>
          <w:kern w:val="28"/>
        </w:rPr>
        <w:t>Sun</w:t>
      </w:r>
      <w:r w:rsidR="006A0829" w:rsidRPr="006C277C">
        <w:rPr>
          <w:rFonts w:ascii="Congenial" w:hAnsi="Congenial" w:cstheme="minorHAnsi"/>
          <w:b/>
          <w:kern w:val="28"/>
        </w:rPr>
        <w:t>shine Lady</w:t>
      </w:r>
    </w:p>
    <w:p w14:paraId="19CAB49F" w14:textId="41667EF6" w:rsidR="009A07C1" w:rsidRPr="00A27495" w:rsidRDefault="006A0829" w:rsidP="006A0829">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kern w:val="28"/>
        </w:rPr>
        <w:t xml:space="preserve">Janet </w:t>
      </w:r>
      <w:proofErr w:type="spellStart"/>
      <w:r w:rsidRPr="00A27495">
        <w:rPr>
          <w:rFonts w:asciiTheme="minorHAnsi" w:hAnsiTheme="minorHAnsi" w:cstheme="minorHAnsi"/>
          <w:kern w:val="28"/>
        </w:rPr>
        <w:t>Wojnovich</w:t>
      </w:r>
      <w:proofErr w:type="spellEnd"/>
      <w:r w:rsidRPr="00A27495">
        <w:rPr>
          <w:rFonts w:asciiTheme="minorHAnsi" w:hAnsiTheme="minorHAnsi" w:cstheme="minorHAnsi"/>
          <w:kern w:val="28"/>
        </w:rPr>
        <w:t xml:space="preserve"> is the </w:t>
      </w:r>
      <w:r w:rsidRPr="00A27495">
        <w:rPr>
          <w:rFonts w:asciiTheme="minorHAnsi" w:hAnsiTheme="minorHAnsi" w:cstheme="minorHAnsi"/>
          <w:b/>
          <w:kern w:val="28"/>
        </w:rPr>
        <w:t>Sunshine Lady</w:t>
      </w:r>
      <w:r w:rsidRPr="00A27495">
        <w:rPr>
          <w:rFonts w:asciiTheme="minorHAnsi" w:hAnsiTheme="minorHAnsi" w:cstheme="minorHAnsi"/>
          <w:kern w:val="28"/>
        </w:rPr>
        <w:t xml:space="preserve"> for Canton Woods</w:t>
      </w:r>
      <w:r w:rsidR="00081746" w:rsidRPr="00A27495">
        <w:rPr>
          <w:rFonts w:asciiTheme="minorHAnsi" w:hAnsiTheme="minorHAnsi" w:cstheme="minorHAnsi"/>
          <w:kern w:val="28"/>
        </w:rPr>
        <w:t xml:space="preserve">. </w:t>
      </w:r>
      <w:r w:rsidRPr="00A27495">
        <w:rPr>
          <w:rFonts w:asciiTheme="minorHAnsi" w:hAnsiTheme="minorHAnsi" w:cstheme="minorHAnsi"/>
          <w:kern w:val="28"/>
        </w:rPr>
        <w:t xml:space="preserve">Janet would like to hear </w:t>
      </w:r>
      <w:r w:rsidRPr="00A27495">
        <w:rPr>
          <w:rFonts w:asciiTheme="minorHAnsi" w:hAnsiTheme="minorHAnsi" w:cstheme="minorHAnsi"/>
          <w:kern w:val="28"/>
        </w:rPr>
        <w:t xml:space="preserve">from you if you know of someone who is not feeling well, </w:t>
      </w:r>
      <w:r w:rsidR="00691A08" w:rsidRPr="00A27495">
        <w:rPr>
          <w:rFonts w:asciiTheme="minorHAnsi" w:hAnsiTheme="minorHAnsi" w:cstheme="minorHAnsi"/>
          <w:kern w:val="28"/>
        </w:rPr>
        <w:t>has had</w:t>
      </w:r>
      <w:r w:rsidRPr="00A27495">
        <w:rPr>
          <w:rFonts w:asciiTheme="minorHAnsi" w:hAnsiTheme="minorHAnsi" w:cstheme="minorHAnsi"/>
          <w:kern w:val="28"/>
        </w:rPr>
        <w:t xml:space="preserve"> a hospital stay, or has had a family member pass away</w:t>
      </w:r>
      <w:r w:rsidR="00081746" w:rsidRPr="00A27495">
        <w:rPr>
          <w:rFonts w:asciiTheme="minorHAnsi" w:hAnsiTheme="minorHAnsi" w:cstheme="minorHAnsi"/>
          <w:kern w:val="28"/>
        </w:rPr>
        <w:t xml:space="preserve">. </w:t>
      </w:r>
      <w:r w:rsidRPr="00A27495">
        <w:rPr>
          <w:rFonts w:asciiTheme="minorHAnsi" w:hAnsiTheme="minorHAnsi" w:cstheme="minorHAnsi"/>
          <w:kern w:val="28"/>
        </w:rPr>
        <w:t>Please call</w:t>
      </w:r>
      <w:r w:rsidRPr="00A27495">
        <w:rPr>
          <w:rFonts w:asciiTheme="minorHAnsi" w:hAnsiTheme="minorHAnsi" w:cstheme="minorHAnsi"/>
          <w:b/>
          <w:kern w:val="28"/>
        </w:rPr>
        <w:t xml:space="preserve"> Janet at 315-638-2957 or let the Staff or Office Volunteers know too!!</w:t>
      </w:r>
    </w:p>
    <w:p w14:paraId="784686A3" w14:textId="77777777" w:rsidR="00B20497" w:rsidRPr="00A27495" w:rsidRDefault="00B20497" w:rsidP="006A0829">
      <w:pPr>
        <w:widowControl w:val="0"/>
        <w:overflowPunct w:val="0"/>
        <w:autoSpaceDE w:val="0"/>
        <w:autoSpaceDN w:val="0"/>
        <w:adjustRightInd w:val="0"/>
        <w:ind w:right="180"/>
        <w:rPr>
          <w:rFonts w:asciiTheme="minorHAnsi" w:hAnsiTheme="minorHAnsi" w:cstheme="minorHAnsi"/>
          <w:b/>
          <w:kern w:val="28"/>
        </w:rPr>
      </w:pPr>
    </w:p>
    <w:p w14:paraId="6D5ED12C" w14:textId="530C737C" w:rsidR="004B47EF" w:rsidRPr="00A27495" w:rsidRDefault="00E007B3" w:rsidP="006A0829">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
          <w:kern w:val="28"/>
        </w:rPr>
        <w:t xml:space="preserve">Get Well / Thinking of </w:t>
      </w:r>
      <w:proofErr w:type="gramStart"/>
      <w:r w:rsidRPr="00A27495">
        <w:rPr>
          <w:rFonts w:asciiTheme="minorHAnsi" w:hAnsiTheme="minorHAnsi" w:cstheme="minorHAnsi"/>
          <w:b/>
          <w:kern w:val="28"/>
        </w:rPr>
        <w:t>You</w:t>
      </w:r>
      <w:proofErr w:type="gramEnd"/>
      <w:r w:rsidRPr="00A27495">
        <w:rPr>
          <w:rFonts w:asciiTheme="minorHAnsi" w:hAnsiTheme="minorHAnsi" w:cstheme="minorHAnsi"/>
          <w:b/>
          <w:kern w:val="28"/>
        </w:rPr>
        <w:t xml:space="preserve"> cards were sent to:</w:t>
      </w:r>
      <w:r w:rsidR="00E016D3">
        <w:rPr>
          <w:rFonts w:asciiTheme="minorHAnsi" w:hAnsiTheme="minorHAnsi" w:cstheme="minorHAnsi"/>
          <w:b/>
          <w:kern w:val="28"/>
        </w:rPr>
        <w:t xml:space="preserve"> </w:t>
      </w:r>
      <w:r w:rsidR="00C5212D">
        <w:rPr>
          <w:rFonts w:asciiTheme="minorHAnsi" w:hAnsiTheme="minorHAnsi" w:cstheme="minorHAnsi"/>
          <w:b/>
          <w:kern w:val="28"/>
        </w:rPr>
        <w:t>An</w:t>
      </w:r>
      <w:r w:rsidR="00427BB1">
        <w:rPr>
          <w:rFonts w:asciiTheme="minorHAnsi" w:hAnsiTheme="minorHAnsi" w:cstheme="minorHAnsi"/>
          <w:b/>
          <w:kern w:val="28"/>
        </w:rPr>
        <w:t xml:space="preserve">drea Ives, </w:t>
      </w:r>
      <w:r w:rsidR="00DE16E7">
        <w:rPr>
          <w:rFonts w:asciiTheme="minorHAnsi" w:hAnsiTheme="minorHAnsi" w:cstheme="minorHAnsi"/>
          <w:b/>
          <w:kern w:val="28"/>
        </w:rPr>
        <w:t>Charlotte Erbland</w:t>
      </w:r>
    </w:p>
    <w:p w14:paraId="7D0BCDD3" w14:textId="77777777" w:rsidR="00B20497" w:rsidRPr="00A27495" w:rsidRDefault="00B20497" w:rsidP="006A0829">
      <w:pPr>
        <w:widowControl w:val="0"/>
        <w:overflowPunct w:val="0"/>
        <w:autoSpaceDE w:val="0"/>
        <w:autoSpaceDN w:val="0"/>
        <w:adjustRightInd w:val="0"/>
        <w:ind w:right="180"/>
        <w:rPr>
          <w:rFonts w:asciiTheme="minorHAnsi" w:hAnsiTheme="minorHAnsi" w:cstheme="minorHAnsi"/>
          <w:b/>
          <w:kern w:val="28"/>
        </w:rPr>
      </w:pPr>
    </w:p>
    <w:p w14:paraId="28D9FA8F" w14:textId="1854CFB3" w:rsidR="00BA165A" w:rsidRPr="00A27495" w:rsidRDefault="004269B1" w:rsidP="006A0829">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
          <w:kern w:val="28"/>
        </w:rPr>
        <w:t xml:space="preserve">Sympathy Cards were </w:t>
      </w:r>
      <w:proofErr w:type="gramStart"/>
      <w:r w:rsidRPr="00A27495">
        <w:rPr>
          <w:rFonts w:asciiTheme="minorHAnsi" w:hAnsiTheme="minorHAnsi" w:cstheme="minorHAnsi"/>
          <w:b/>
          <w:kern w:val="28"/>
        </w:rPr>
        <w:t>sent</w:t>
      </w:r>
      <w:proofErr w:type="gramEnd"/>
      <w:r w:rsidR="009D55B9" w:rsidRPr="00A27495">
        <w:rPr>
          <w:rFonts w:asciiTheme="minorHAnsi" w:hAnsiTheme="minorHAnsi" w:cstheme="minorHAnsi"/>
          <w:b/>
          <w:kern w:val="28"/>
        </w:rPr>
        <w:t xml:space="preserve"> the famil</w:t>
      </w:r>
      <w:r w:rsidR="004608BD">
        <w:rPr>
          <w:rFonts w:asciiTheme="minorHAnsi" w:hAnsiTheme="minorHAnsi" w:cstheme="minorHAnsi"/>
          <w:b/>
          <w:kern w:val="28"/>
        </w:rPr>
        <w:t>y</w:t>
      </w:r>
      <w:r w:rsidR="009D55B9" w:rsidRPr="00A27495">
        <w:rPr>
          <w:rFonts w:asciiTheme="minorHAnsi" w:hAnsiTheme="minorHAnsi" w:cstheme="minorHAnsi"/>
          <w:b/>
          <w:kern w:val="28"/>
        </w:rPr>
        <w:t xml:space="preserve"> of:</w:t>
      </w:r>
      <w:r w:rsidR="009D55B9" w:rsidRPr="00A27495">
        <w:rPr>
          <w:rFonts w:asciiTheme="minorHAnsi" w:hAnsiTheme="minorHAnsi" w:cstheme="minorHAnsi"/>
          <w:bCs/>
          <w:kern w:val="28"/>
        </w:rPr>
        <w:t xml:space="preserve"> </w:t>
      </w:r>
    </w:p>
    <w:p w14:paraId="22894840" w14:textId="77777777" w:rsidR="00D21DEA" w:rsidRDefault="00D21DEA" w:rsidP="006A0829">
      <w:pPr>
        <w:widowControl w:val="0"/>
        <w:overflowPunct w:val="0"/>
        <w:autoSpaceDE w:val="0"/>
        <w:autoSpaceDN w:val="0"/>
        <w:adjustRightInd w:val="0"/>
        <w:ind w:right="180"/>
        <w:rPr>
          <w:rFonts w:asciiTheme="minorHAnsi" w:hAnsiTheme="minorHAnsi" w:cstheme="minorHAnsi"/>
          <w:b/>
          <w:bCs/>
          <w:kern w:val="28"/>
        </w:rPr>
      </w:pPr>
    </w:p>
    <w:p w14:paraId="7FE6F8B7" w14:textId="77777777" w:rsidR="00704E72" w:rsidRDefault="00704E72" w:rsidP="006A0829">
      <w:pPr>
        <w:widowControl w:val="0"/>
        <w:overflowPunct w:val="0"/>
        <w:autoSpaceDE w:val="0"/>
        <w:autoSpaceDN w:val="0"/>
        <w:adjustRightInd w:val="0"/>
        <w:ind w:right="180"/>
        <w:rPr>
          <w:rFonts w:asciiTheme="minorHAnsi" w:hAnsiTheme="minorHAnsi" w:cstheme="minorHAnsi"/>
          <w:b/>
          <w:bCs/>
          <w:kern w:val="28"/>
        </w:rPr>
      </w:pPr>
    </w:p>
    <w:p w14:paraId="577D8D91" w14:textId="77777777" w:rsidR="00704E72" w:rsidRPr="00756B8E" w:rsidRDefault="00704E72" w:rsidP="00704E72">
      <w:pPr>
        <w:shd w:val="clear" w:color="auto" w:fill="FFFFFF"/>
        <w:spacing w:line="253" w:lineRule="atLeast"/>
        <w:rPr>
          <w:rFonts w:ascii="Congenial" w:hAnsi="Congenial" w:cstheme="minorHAnsi"/>
          <w:b/>
          <w:bCs/>
          <w:color w:val="000000"/>
          <w:sz w:val="28"/>
          <w:szCs w:val="28"/>
        </w:rPr>
      </w:pPr>
      <w:r w:rsidRPr="00756B8E">
        <w:rPr>
          <w:rFonts w:ascii="Congenial" w:hAnsi="Congenial" w:cstheme="minorHAnsi"/>
          <w:b/>
          <w:bCs/>
          <w:color w:val="000000"/>
          <w:sz w:val="28"/>
          <w:szCs w:val="28"/>
        </w:rPr>
        <w:t>Ice Cream</w:t>
      </w:r>
    </w:p>
    <w:p w14:paraId="73B08F7C" w14:textId="6BCA9081" w:rsidR="00704E72" w:rsidRDefault="00704E72" w:rsidP="00704E72">
      <w:pPr>
        <w:shd w:val="clear" w:color="auto" w:fill="FFFFFF"/>
        <w:spacing w:line="253" w:lineRule="atLeast"/>
        <w:rPr>
          <w:rFonts w:asciiTheme="minorHAnsi" w:hAnsiTheme="minorHAnsi" w:cstheme="minorHAnsi"/>
          <w:color w:val="000000"/>
        </w:rPr>
      </w:pPr>
      <w:r w:rsidRPr="00A27495">
        <w:rPr>
          <w:rFonts w:asciiTheme="minorHAnsi" w:hAnsiTheme="minorHAnsi" w:cstheme="minorHAnsi"/>
          <w:color w:val="000000"/>
        </w:rPr>
        <w:t xml:space="preserve">Thank you for all the Byrne Dairy receipts!  Please keep them coming. Sometimes you </w:t>
      </w:r>
      <w:proofErr w:type="gramStart"/>
      <w:r w:rsidRPr="00A27495">
        <w:rPr>
          <w:rFonts w:asciiTheme="minorHAnsi" w:hAnsiTheme="minorHAnsi" w:cstheme="minorHAnsi"/>
          <w:color w:val="000000"/>
        </w:rPr>
        <w:t>have to</w:t>
      </w:r>
      <w:proofErr w:type="gramEnd"/>
      <w:r w:rsidRPr="00A27495">
        <w:rPr>
          <w:rFonts w:asciiTheme="minorHAnsi" w:hAnsiTheme="minorHAnsi" w:cstheme="minorHAnsi"/>
          <w:color w:val="000000"/>
        </w:rPr>
        <w:t xml:space="preserve"> ask for one!  Note: we cannot use gas receipts.</w:t>
      </w:r>
    </w:p>
    <w:p w14:paraId="5D4A4E92" w14:textId="77777777" w:rsidR="007D0463" w:rsidRPr="00A27495" w:rsidRDefault="007D0463" w:rsidP="00704E72">
      <w:pPr>
        <w:shd w:val="clear" w:color="auto" w:fill="FFFFFF"/>
        <w:spacing w:line="253" w:lineRule="atLeast"/>
        <w:rPr>
          <w:rFonts w:asciiTheme="minorHAnsi" w:hAnsiTheme="minorHAnsi" w:cstheme="minorHAnsi"/>
          <w:b/>
          <w:bCs/>
          <w:kern w:val="28"/>
        </w:rPr>
      </w:pPr>
    </w:p>
    <w:p w14:paraId="32367E06" w14:textId="0C31F0F5" w:rsidR="008B6631" w:rsidRDefault="008C1122" w:rsidP="001A2B51">
      <w:pPr>
        <w:shd w:val="clear" w:color="auto" w:fill="FFFFFF"/>
        <w:spacing w:line="253" w:lineRule="atLeast"/>
        <w:rPr>
          <w:rFonts w:asciiTheme="minorHAnsi" w:hAnsiTheme="minorHAnsi" w:cstheme="minorHAnsi"/>
          <w:color w:val="000000"/>
        </w:rPr>
      </w:pPr>
      <w:r>
        <w:rPr>
          <w:noProof/>
        </w:rPr>
        <mc:AlternateContent>
          <mc:Choice Requires="wps">
            <w:drawing>
              <wp:anchor distT="0" distB="0" distL="114300" distR="114300" simplePos="0" relativeHeight="251668992" behindDoc="0" locked="0" layoutInCell="1" allowOverlap="1" wp14:anchorId="72F5AE68" wp14:editId="5630CFF4">
                <wp:simplePos x="0" y="0"/>
                <wp:positionH relativeFrom="column">
                  <wp:posOffset>0</wp:posOffset>
                </wp:positionH>
                <wp:positionV relativeFrom="paragraph">
                  <wp:posOffset>0</wp:posOffset>
                </wp:positionV>
                <wp:extent cx="1828800" cy="1828800"/>
                <wp:effectExtent l="0" t="0" r="0" b="0"/>
                <wp:wrapSquare wrapText="bothSides"/>
                <wp:docPr id="212842071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212D0B2" w14:textId="77777777" w:rsidR="008C1122" w:rsidRPr="006C277C" w:rsidRDefault="008C1122" w:rsidP="006A0829">
                            <w:pPr>
                              <w:widowControl w:val="0"/>
                              <w:overflowPunct w:val="0"/>
                              <w:autoSpaceDE w:val="0"/>
                              <w:autoSpaceDN w:val="0"/>
                              <w:adjustRightInd w:val="0"/>
                              <w:ind w:right="180"/>
                              <w:rPr>
                                <w:rFonts w:ascii="Congenial" w:hAnsi="Congenial" w:cstheme="minorHAnsi"/>
                                <w:b/>
                                <w:bCs/>
                                <w:kern w:val="28"/>
                                <w:sz w:val="28"/>
                                <w:szCs w:val="28"/>
                              </w:rPr>
                            </w:pPr>
                            <w:r w:rsidRPr="006C277C">
                              <w:rPr>
                                <w:rFonts w:ascii="Congenial" w:hAnsi="Congenial" w:cstheme="minorHAnsi"/>
                                <w:b/>
                                <w:bCs/>
                                <w:kern w:val="28"/>
                                <w:sz w:val="28"/>
                                <w:szCs w:val="28"/>
                              </w:rPr>
                              <w:t>Memorial Giving</w:t>
                            </w:r>
                          </w:p>
                          <w:p w14:paraId="36DD266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is giving you the opportunity to donate to the Center through Memorial Giving. Any gifts totaling $200.00 in one person’s name will enable Canton Woods to add their name to the memorial plaque in the foyer.</w:t>
                            </w:r>
                          </w:p>
                          <w:p w14:paraId="5D16891E"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Enclosed is my gift of $________</w:t>
                            </w:r>
                          </w:p>
                          <w:p w14:paraId="449725FB"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In Memory of _______________</w:t>
                            </w:r>
                          </w:p>
                          <w:p w14:paraId="7598DF1A"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name__________________</w:t>
                            </w:r>
                          </w:p>
                          <w:p w14:paraId="04B3EF3F"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address_________________</w:t>
                            </w:r>
                          </w:p>
                          <w:p w14:paraId="05EDEEAD"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Make checks payable to Canton Woods Senior Center, Inc.</w:t>
                            </w:r>
                          </w:p>
                          <w:p w14:paraId="13EA0B76"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Send to: </w:t>
                            </w:r>
                          </w:p>
                          <w:p w14:paraId="14C6729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Senior Center</w:t>
                            </w:r>
                          </w:p>
                          <w:p w14:paraId="1C2660E6" w14:textId="77777777" w:rsidR="008C1122" w:rsidRPr="00B905D2" w:rsidRDefault="008C1122" w:rsidP="00B905D2">
                            <w:pPr>
                              <w:widowControl w:val="0"/>
                              <w:overflowPunct w:val="0"/>
                              <w:autoSpaceDE w:val="0"/>
                              <w:autoSpaceDN w:val="0"/>
                              <w:adjustRightInd w:val="0"/>
                              <w:ind w:right="180"/>
                              <w:rPr>
                                <w:rFonts w:cstheme="minorHAnsi"/>
                                <w:kern w:val="28"/>
                              </w:rPr>
                            </w:pPr>
                            <w:r w:rsidRPr="00A27495">
                              <w:rPr>
                                <w:rFonts w:asciiTheme="minorHAnsi" w:hAnsiTheme="minorHAnsi" w:cstheme="minorHAnsi"/>
                                <w:kern w:val="28"/>
                              </w:rPr>
                              <w:t>76 Canton St. Baldwinsville, NY 13027</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F5AE68" id="_x0000_s1030" type="#_x0000_t202" style="position:absolute;margin-left:0;margin-top:0;width:2in;height:2in;z-index:2516689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qUh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6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K+pSErAgAAWgQAAA4AAAAAAAAAAAAAAAAALgIAAGRycy9lMm9Eb2Mu&#10;eG1sUEsBAi0AFAAGAAgAAAAhALcMAwjXAAAABQEAAA8AAAAAAAAAAAAAAAAAhQQAAGRycy9kb3du&#10;cmV2LnhtbFBLBQYAAAAABAAEAPMAAACJBQAAAAA=&#10;" filled="f" strokeweight=".5pt">
                <v:textbox style="mso-fit-shape-to-text:t">
                  <w:txbxContent>
                    <w:p w14:paraId="5212D0B2" w14:textId="77777777" w:rsidR="008C1122" w:rsidRPr="006C277C" w:rsidRDefault="008C1122" w:rsidP="006A0829">
                      <w:pPr>
                        <w:widowControl w:val="0"/>
                        <w:overflowPunct w:val="0"/>
                        <w:autoSpaceDE w:val="0"/>
                        <w:autoSpaceDN w:val="0"/>
                        <w:adjustRightInd w:val="0"/>
                        <w:ind w:right="180"/>
                        <w:rPr>
                          <w:rFonts w:ascii="Congenial" w:hAnsi="Congenial" w:cstheme="minorHAnsi"/>
                          <w:b/>
                          <w:bCs/>
                          <w:kern w:val="28"/>
                          <w:sz w:val="28"/>
                          <w:szCs w:val="28"/>
                        </w:rPr>
                      </w:pPr>
                      <w:r w:rsidRPr="006C277C">
                        <w:rPr>
                          <w:rFonts w:ascii="Congenial" w:hAnsi="Congenial" w:cstheme="minorHAnsi"/>
                          <w:b/>
                          <w:bCs/>
                          <w:kern w:val="28"/>
                          <w:sz w:val="28"/>
                          <w:szCs w:val="28"/>
                        </w:rPr>
                        <w:t>Memorial Giving</w:t>
                      </w:r>
                    </w:p>
                    <w:p w14:paraId="36DD266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is giving you the opportunity to donate to the Center through Memorial Giving. Any gifts totaling $200.00 in one person’s name will enable Canton Woods to add their name to the memorial plaque in the foyer.</w:t>
                      </w:r>
                    </w:p>
                    <w:p w14:paraId="5D16891E"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Enclosed is my gift of $________</w:t>
                      </w:r>
                    </w:p>
                    <w:p w14:paraId="449725FB"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In Memory of _______________</w:t>
                      </w:r>
                    </w:p>
                    <w:p w14:paraId="7598DF1A"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name__________________</w:t>
                      </w:r>
                    </w:p>
                    <w:p w14:paraId="04B3EF3F"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address_________________</w:t>
                      </w:r>
                    </w:p>
                    <w:p w14:paraId="05EDEEAD"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Make checks payable to Canton Woods Senior Center, Inc.</w:t>
                      </w:r>
                    </w:p>
                    <w:p w14:paraId="13EA0B76"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Send to: </w:t>
                      </w:r>
                    </w:p>
                    <w:p w14:paraId="14C6729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Senior Center</w:t>
                      </w:r>
                    </w:p>
                    <w:p w14:paraId="1C2660E6" w14:textId="77777777" w:rsidR="008C1122" w:rsidRPr="00B905D2" w:rsidRDefault="008C1122" w:rsidP="00B905D2">
                      <w:pPr>
                        <w:widowControl w:val="0"/>
                        <w:overflowPunct w:val="0"/>
                        <w:autoSpaceDE w:val="0"/>
                        <w:autoSpaceDN w:val="0"/>
                        <w:adjustRightInd w:val="0"/>
                        <w:ind w:right="180"/>
                        <w:rPr>
                          <w:rFonts w:cstheme="minorHAnsi"/>
                          <w:kern w:val="28"/>
                        </w:rPr>
                      </w:pPr>
                      <w:r w:rsidRPr="00A27495">
                        <w:rPr>
                          <w:rFonts w:asciiTheme="minorHAnsi" w:hAnsiTheme="minorHAnsi" w:cstheme="minorHAnsi"/>
                          <w:kern w:val="28"/>
                        </w:rPr>
                        <w:t>76 Canton St. Baldwinsville, NY 13027</w:t>
                      </w:r>
                    </w:p>
                  </w:txbxContent>
                </v:textbox>
                <w10:wrap type="square"/>
              </v:shape>
            </w:pict>
          </mc:Fallback>
        </mc:AlternateContent>
      </w:r>
    </w:p>
    <w:p w14:paraId="32150B75" w14:textId="77777777" w:rsidR="000E6EDA" w:rsidRPr="00A27495" w:rsidRDefault="000E6EDA" w:rsidP="00A743D1">
      <w:pPr>
        <w:widowControl w:val="0"/>
        <w:overflowPunct w:val="0"/>
        <w:autoSpaceDE w:val="0"/>
        <w:autoSpaceDN w:val="0"/>
        <w:adjustRightInd w:val="0"/>
        <w:ind w:right="180"/>
        <w:rPr>
          <w:rFonts w:asciiTheme="minorHAnsi" w:hAnsiTheme="minorHAnsi" w:cstheme="minorHAnsi"/>
          <w:b/>
          <w:kern w:val="28"/>
        </w:rPr>
      </w:pPr>
    </w:p>
    <w:p w14:paraId="4A4D15E7" w14:textId="03ADFDB3" w:rsidR="00B10880" w:rsidRDefault="000A0453" w:rsidP="008F1F81">
      <w:pPr>
        <w:widowControl w:val="0"/>
        <w:overflowPunct w:val="0"/>
        <w:autoSpaceDE w:val="0"/>
        <w:autoSpaceDN w:val="0"/>
        <w:adjustRightInd w:val="0"/>
        <w:ind w:right="180"/>
        <w:rPr>
          <w:rFonts w:asciiTheme="minorHAnsi" w:hAnsiTheme="minorHAnsi" w:cstheme="minorHAnsi"/>
          <w:bCs/>
          <w:kern w:val="28"/>
        </w:rPr>
      </w:pPr>
      <w:r>
        <w:rPr>
          <w:noProof/>
        </w:rPr>
        <w:lastRenderedPageBreak/>
        <mc:AlternateContent>
          <mc:Choice Requires="wps">
            <w:drawing>
              <wp:anchor distT="0" distB="0" distL="114300" distR="114300" simplePos="0" relativeHeight="251671040" behindDoc="0" locked="0" layoutInCell="1" allowOverlap="1" wp14:anchorId="44EA74C0" wp14:editId="718DB07B">
                <wp:simplePos x="0" y="0"/>
                <wp:positionH relativeFrom="column">
                  <wp:posOffset>0</wp:posOffset>
                </wp:positionH>
                <wp:positionV relativeFrom="paragraph">
                  <wp:posOffset>0</wp:posOffset>
                </wp:positionV>
                <wp:extent cx="1828800" cy="1828800"/>
                <wp:effectExtent l="0" t="0" r="0" b="0"/>
                <wp:wrapSquare wrapText="bothSides"/>
                <wp:docPr id="120825759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66BD78F" w14:textId="77777777" w:rsidR="000A0453" w:rsidRPr="006C277C" w:rsidRDefault="000A0453" w:rsidP="00A743D1">
                            <w:pPr>
                              <w:widowControl w:val="0"/>
                              <w:overflowPunct w:val="0"/>
                              <w:autoSpaceDE w:val="0"/>
                              <w:autoSpaceDN w:val="0"/>
                              <w:adjustRightInd w:val="0"/>
                              <w:ind w:right="180"/>
                              <w:rPr>
                                <w:rFonts w:ascii="Congenial" w:hAnsi="Congenial" w:cstheme="minorHAnsi"/>
                                <w:b/>
                                <w:i/>
                                <w:iCs/>
                                <w:kern w:val="28"/>
                                <w:sz w:val="28"/>
                                <w:szCs w:val="28"/>
                              </w:rPr>
                            </w:pPr>
                            <w:r w:rsidRPr="006C277C">
                              <w:rPr>
                                <w:rFonts w:ascii="Congenial" w:hAnsi="Congenial" w:cstheme="minorHAnsi"/>
                                <w:b/>
                                <w:kern w:val="28"/>
                                <w:sz w:val="28"/>
                                <w:szCs w:val="28"/>
                              </w:rPr>
                              <w:t xml:space="preserve">PEACE LUNCH </w:t>
                            </w:r>
                          </w:p>
                          <w:p w14:paraId="523981E2" w14:textId="77777777" w:rsidR="000A0453" w:rsidRPr="00A27495" w:rsidRDefault="000A0453" w:rsidP="00A743D1">
                            <w:pPr>
                              <w:widowControl w:val="0"/>
                              <w:overflowPunct w:val="0"/>
                              <w:autoSpaceDE w:val="0"/>
                              <w:autoSpaceDN w:val="0"/>
                              <w:adjustRightInd w:val="0"/>
                              <w:ind w:right="180"/>
                              <w:rPr>
                                <w:rFonts w:asciiTheme="minorHAnsi" w:hAnsiTheme="minorHAnsi" w:cstheme="minorHAnsi"/>
                                <w:b/>
                                <w:i/>
                                <w:iCs/>
                                <w:kern w:val="28"/>
                              </w:rPr>
                            </w:pPr>
                            <w:r w:rsidRPr="00A27495">
                              <w:rPr>
                                <w:rFonts w:asciiTheme="minorHAnsi" w:hAnsiTheme="minorHAnsi" w:cstheme="minorHAnsi"/>
                                <w:bCs/>
                                <w:kern w:val="28"/>
                              </w:rPr>
                              <w:t>Canton Woods invites you to enjoy the PEACE Lunch hot meal served in our dining room</w:t>
                            </w:r>
                            <w:r w:rsidRPr="00A27495">
                              <w:rPr>
                                <w:rFonts w:asciiTheme="minorHAnsi" w:hAnsiTheme="minorHAnsi" w:cstheme="minorHAnsi"/>
                                <w:bCs/>
                                <w:i/>
                                <w:iCs/>
                                <w:kern w:val="28"/>
                              </w:rPr>
                              <w:t xml:space="preserve">. </w:t>
                            </w:r>
                            <w:r w:rsidRPr="00A27495">
                              <w:rPr>
                                <w:rFonts w:asciiTheme="minorHAnsi" w:hAnsiTheme="minorHAnsi" w:cstheme="minorHAnsi"/>
                                <w:bCs/>
                                <w:kern w:val="28"/>
                              </w:rPr>
                              <w:t>Share a healthy and nutritious meal with others.</w:t>
                            </w:r>
                            <w:r w:rsidRPr="00A27495">
                              <w:rPr>
                                <w:rFonts w:asciiTheme="minorHAnsi" w:hAnsiTheme="minorHAnsi" w:cstheme="minorHAnsi"/>
                                <w:b/>
                                <w:kern w:val="28"/>
                              </w:rPr>
                              <w:t xml:space="preserve"> </w:t>
                            </w:r>
                            <w:r w:rsidRPr="00A27495">
                              <w:rPr>
                                <w:rFonts w:asciiTheme="minorHAnsi" w:hAnsiTheme="minorHAnsi" w:cstheme="minorHAnsi"/>
                                <w:b/>
                                <w:i/>
                                <w:iCs/>
                                <w:kern w:val="28"/>
                              </w:rPr>
                              <w:t xml:space="preserve"> Please plan to arrive between 11:30 and 11:45am. Meal served at 12:00pm.</w:t>
                            </w:r>
                          </w:p>
                          <w:p w14:paraId="03389B63" w14:textId="0F62AE5D" w:rsidR="000A0453" w:rsidRPr="00CA730A" w:rsidRDefault="000A0453" w:rsidP="00CA730A">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You must make a lunch reservation at least one day in advance. Lunch is available on Monday, Wednesday, and Friday. The monthly menu is in this newsletter</w:t>
                            </w:r>
                            <w:r w:rsidR="00EB3BEE">
                              <w:rPr>
                                <w:rFonts w:asciiTheme="minorHAnsi" w:hAnsiTheme="minorHAnsi" w:cstheme="minorHAnsi"/>
                                <w:bCs/>
                                <w:kern w:val="28"/>
                              </w:rPr>
                              <w:t xml:space="preserve"> for all seniors 60 and above</w:t>
                            </w:r>
                            <w:r w:rsidRPr="00A27495">
                              <w:rPr>
                                <w:rFonts w:asciiTheme="minorHAnsi" w:hAnsiTheme="minorHAnsi" w:cstheme="minorHAnsi"/>
                                <w:bCs/>
                                <w:kern w:val="28"/>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EA74C0" id="_x0000_s1031" type="#_x0000_t202" style="position:absolute;margin-left:0;margin-top:0;width:2in;height:2in;z-index:251671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B4bQr0rAgAAWgQAAA4AAAAAAAAAAAAAAAAALgIAAGRycy9lMm9Eb2Mu&#10;eG1sUEsBAi0AFAAGAAgAAAAhALcMAwjXAAAABQEAAA8AAAAAAAAAAAAAAAAAhQQAAGRycy9kb3du&#10;cmV2LnhtbFBLBQYAAAAABAAEAPMAAACJBQAAAAA=&#10;" filled="f" strokeweight=".5pt">
                <v:textbox style="mso-fit-shape-to-text:t">
                  <w:txbxContent>
                    <w:p w14:paraId="666BD78F" w14:textId="77777777" w:rsidR="000A0453" w:rsidRPr="006C277C" w:rsidRDefault="000A0453" w:rsidP="00A743D1">
                      <w:pPr>
                        <w:widowControl w:val="0"/>
                        <w:overflowPunct w:val="0"/>
                        <w:autoSpaceDE w:val="0"/>
                        <w:autoSpaceDN w:val="0"/>
                        <w:adjustRightInd w:val="0"/>
                        <w:ind w:right="180"/>
                        <w:rPr>
                          <w:rFonts w:ascii="Congenial" w:hAnsi="Congenial" w:cstheme="minorHAnsi"/>
                          <w:b/>
                          <w:i/>
                          <w:iCs/>
                          <w:kern w:val="28"/>
                          <w:sz w:val="28"/>
                          <w:szCs w:val="28"/>
                        </w:rPr>
                      </w:pPr>
                      <w:r w:rsidRPr="006C277C">
                        <w:rPr>
                          <w:rFonts w:ascii="Congenial" w:hAnsi="Congenial" w:cstheme="minorHAnsi"/>
                          <w:b/>
                          <w:kern w:val="28"/>
                          <w:sz w:val="28"/>
                          <w:szCs w:val="28"/>
                        </w:rPr>
                        <w:t xml:space="preserve">PEACE LUNCH </w:t>
                      </w:r>
                    </w:p>
                    <w:p w14:paraId="523981E2" w14:textId="77777777" w:rsidR="000A0453" w:rsidRPr="00A27495" w:rsidRDefault="000A0453" w:rsidP="00A743D1">
                      <w:pPr>
                        <w:widowControl w:val="0"/>
                        <w:overflowPunct w:val="0"/>
                        <w:autoSpaceDE w:val="0"/>
                        <w:autoSpaceDN w:val="0"/>
                        <w:adjustRightInd w:val="0"/>
                        <w:ind w:right="180"/>
                        <w:rPr>
                          <w:rFonts w:asciiTheme="minorHAnsi" w:hAnsiTheme="minorHAnsi" w:cstheme="minorHAnsi"/>
                          <w:b/>
                          <w:i/>
                          <w:iCs/>
                          <w:kern w:val="28"/>
                        </w:rPr>
                      </w:pPr>
                      <w:r w:rsidRPr="00A27495">
                        <w:rPr>
                          <w:rFonts w:asciiTheme="minorHAnsi" w:hAnsiTheme="minorHAnsi" w:cstheme="minorHAnsi"/>
                          <w:bCs/>
                          <w:kern w:val="28"/>
                        </w:rPr>
                        <w:t>Canton Woods invites you to enjoy the PEACE Lunch hot meal served in our dining room</w:t>
                      </w:r>
                      <w:r w:rsidRPr="00A27495">
                        <w:rPr>
                          <w:rFonts w:asciiTheme="minorHAnsi" w:hAnsiTheme="minorHAnsi" w:cstheme="minorHAnsi"/>
                          <w:bCs/>
                          <w:i/>
                          <w:iCs/>
                          <w:kern w:val="28"/>
                        </w:rPr>
                        <w:t xml:space="preserve">. </w:t>
                      </w:r>
                      <w:r w:rsidRPr="00A27495">
                        <w:rPr>
                          <w:rFonts w:asciiTheme="minorHAnsi" w:hAnsiTheme="minorHAnsi" w:cstheme="minorHAnsi"/>
                          <w:bCs/>
                          <w:kern w:val="28"/>
                        </w:rPr>
                        <w:t>Share a healthy and nutritious meal with others.</w:t>
                      </w:r>
                      <w:r w:rsidRPr="00A27495">
                        <w:rPr>
                          <w:rFonts w:asciiTheme="minorHAnsi" w:hAnsiTheme="minorHAnsi" w:cstheme="minorHAnsi"/>
                          <w:b/>
                          <w:kern w:val="28"/>
                        </w:rPr>
                        <w:t xml:space="preserve"> </w:t>
                      </w:r>
                      <w:r w:rsidRPr="00A27495">
                        <w:rPr>
                          <w:rFonts w:asciiTheme="minorHAnsi" w:hAnsiTheme="minorHAnsi" w:cstheme="minorHAnsi"/>
                          <w:b/>
                          <w:i/>
                          <w:iCs/>
                          <w:kern w:val="28"/>
                        </w:rPr>
                        <w:t xml:space="preserve"> Please plan to arrive between 11:30 and 11:45am. Meal served at 12:00pm.</w:t>
                      </w:r>
                    </w:p>
                    <w:p w14:paraId="03389B63" w14:textId="0F62AE5D" w:rsidR="000A0453" w:rsidRPr="00CA730A" w:rsidRDefault="000A0453" w:rsidP="00CA730A">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You must make a lunch reservation at least one day in advance. Lunch is available on Monday, Wednesday, and Friday. The monthly menu is in this newsletter</w:t>
                      </w:r>
                      <w:r w:rsidR="00EB3BEE">
                        <w:rPr>
                          <w:rFonts w:asciiTheme="minorHAnsi" w:hAnsiTheme="minorHAnsi" w:cstheme="minorHAnsi"/>
                          <w:bCs/>
                          <w:kern w:val="28"/>
                        </w:rPr>
                        <w:t xml:space="preserve"> for all seniors 60 and above</w:t>
                      </w:r>
                      <w:r w:rsidRPr="00A27495">
                        <w:rPr>
                          <w:rFonts w:asciiTheme="minorHAnsi" w:hAnsiTheme="minorHAnsi" w:cstheme="minorHAnsi"/>
                          <w:bCs/>
                          <w:kern w:val="28"/>
                        </w:rPr>
                        <w:t>.</w:t>
                      </w:r>
                    </w:p>
                  </w:txbxContent>
                </v:textbox>
                <w10:wrap type="square"/>
              </v:shape>
            </w:pict>
          </mc:Fallback>
        </mc:AlternateContent>
      </w:r>
      <w:bookmarkStart w:id="2" w:name="_Hlk78191093"/>
    </w:p>
    <w:p w14:paraId="1F94B136" w14:textId="17ADC7D2" w:rsidR="001260D0" w:rsidRDefault="004100E2" w:rsidP="008F1F81">
      <w:pPr>
        <w:widowControl w:val="0"/>
        <w:overflowPunct w:val="0"/>
        <w:autoSpaceDE w:val="0"/>
        <w:autoSpaceDN w:val="0"/>
        <w:adjustRightInd w:val="0"/>
        <w:ind w:right="180"/>
        <w:rPr>
          <w:rFonts w:ascii="Ink Free" w:hAnsi="Ink Free" w:cstheme="minorHAnsi"/>
          <w:b/>
          <w:kern w:val="28"/>
          <w:sz w:val="28"/>
          <w:szCs w:val="28"/>
        </w:rPr>
      </w:pPr>
      <w:r>
        <w:rPr>
          <w:noProof/>
        </w:rPr>
        <mc:AlternateContent>
          <mc:Choice Requires="wps">
            <w:drawing>
              <wp:anchor distT="0" distB="0" distL="114300" distR="114300" simplePos="0" relativeHeight="251699712" behindDoc="0" locked="0" layoutInCell="1" allowOverlap="1" wp14:anchorId="00D77F16" wp14:editId="66332085">
                <wp:simplePos x="0" y="0"/>
                <wp:positionH relativeFrom="column">
                  <wp:posOffset>0</wp:posOffset>
                </wp:positionH>
                <wp:positionV relativeFrom="paragraph">
                  <wp:posOffset>0</wp:posOffset>
                </wp:positionV>
                <wp:extent cx="1828800" cy="1828800"/>
                <wp:effectExtent l="0" t="0" r="0" b="0"/>
                <wp:wrapSquare wrapText="bothSides"/>
                <wp:docPr id="72554554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2399FA2" w14:textId="77777777" w:rsidR="004100E2" w:rsidRPr="00E22741" w:rsidRDefault="004100E2" w:rsidP="00E22741">
                            <w:pPr>
                              <w:spacing w:line="283" w:lineRule="auto"/>
                              <w:rPr>
                                <w:rFonts w:ascii="Ink Free" w:hAnsi="Ink Free" w:cstheme="minorHAnsi"/>
                                <w:b/>
                                <w:bCs/>
                              </w:rPr>
                            </w:pPr>
                            <w:r w:rsidRPr="00914008">
                              <w:rPr>
                                <w:rFonts w:ascii="Ink Free" w:hAnsi="Ink Free" w:cstheme="minorHAnsi"/>
                                <w:b/>
                                <w:bCs/>
                              </w:rPr>
                              <w:t>Please continue to bring in your $.05 returnable bottles and cans.   You can also drop off any bottles and cans to J&amp;R Claim Your Change located in the Smokey Hollow Plaza and let them know you want to put it on the Canton Woods Senior Center account.  Thank you so much!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0D77F16" id="_x0000_s1032" type="#_x0000_t202" style="position:absolute;margin-left:0;margin-top:0;width:2in;height:2in;z-index:2516997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hvDKg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" filled="f" strokeweight=".5pt">
                <v:textbox style="mso-fit-shape-to-text:t">
                  <w:txbxContent>
                    <w:p w14:paraId="22399FA2" w14:textId="77777777" w:rsidR="004100E2" w:rsidRPr="00E22741" w:rsidRDefault="004100E2" w:rsidP="00E22741">
                      <w:pPr>
                        <w:spacing w:line="283" w:lineRule="auto"/>
                        <w:rPr>
                          <w:rFonts w:ascii="Ink Free" w:hAnsi="Ink Free" w:cstheme="minorHAnsi"/>
                          <w:b/>
                          <w:bCs/>
                        </w:rPr>
                      </w:pPr>
                      <w:r w:rsidRPr="00914008">
                        <w:rPr>
                          <w:rFonts w:ascii="Ink Free" w:hAnsi="Ink Free" w:cstheme="minorHAnsi"/>
                          <w:b/>
                          <w:bCs/>
                        </w:rPr>
                        <w:t>Please continue to bring in your $.05 returnable bottles and cans.   You can also drop off any bottles and cans to J&amp;R Claim Your Change located in the Smokey Hollow Plaza and let them know you want to put it on the Canton Woods Senior Center account.  Thank you so much!</w:t>
                      </w:r>
                    </w:p>
                  </w:txbxContent>
                </v:textbox>
                <w10:wrap type="square"/>
              </v:shape>
            </w:pict>
          </mc:Fallback>
        </mc:AlternateContent>
      </w:r>
    </w:p>
    <w:p w14:paraId="1DEBC763" w14:textId="3F37C4E7" w:rsidR="005A70FA" w:rsidRPr="00746503" w:rsidRDefault="00EB3BEE"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 xml:space="preserve">January </w:t>
      </w:r>
      <w:r w:rsidR="005A70FA" w:rsidRPr="00746503">
        <w:rPr>
          <w:rFonts w:ascii="Ink Free" w:hAnsi="Ink Free" w:cstheme="minorHAnsi"/>
          <w:b/>
          <w:kern w:val="28"/>
          <w:sz w:val="32"/>
          <w:szCs w:val="32"/>
        </w:rPr>
        <w:t>Birthdays</w:t>
      </w:r>
      <w:r w:rsidR="001E42D1" w:rsidRPr="00746503">
        <w:rPr>
          <w:rFonts w:ascii="Ink Free" w:hAnsi="Ink Free" w:cstheme="minorHAnsi"/>
          <w:b/>
          <w:kern w:val="28"/>
          <w:sz w:val="32"/>
          <w:szCs w:val="32"/>
        </w:rPr>
        <w:t>:</w:t>
      </w:r>
    </w:p>
    <w:p w14:paraId="2C449B47" w14:textId="77777777" w:rsidR="000F10D5" w:rsidRDefault="000F10D5" w:rsidP="008F1F81">
      <w:pPr>
        <w:widowControl w:val="0"/>
        <w:overflowPunct w:val="0"/>
        <w:autoSpaceDE w:val="0"/>
        <w:autoSpaceDN w:val="0"/>
        <w:adjustRightInd w:val="0"/>
        <w:ind w:right="180"/>
        <w:rPr>
          <w:rFonts w:ascii="Ink Free" w:hAnsi="Ink Free" w:cstheme="minorHAnsi"/>
          <w:b/>
          <w:kern w:val="28"/>
          <w:sz w:val="28"/>
          <w:szCs w:val="28"/>
        </w:rPr>
      </w:pPr>
    </w:p>
    <w:p w14:paraId="7B82A04A" w14:textId="0DB06D12" w:rsidR="000F10D5" w:rsidRDefault="00341A49"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1/1 Nunzio Lipari</w:t>
      </w:r>
    </w:p>
    <w:p w14:paraId="0BC1B630" w14:textId="27EE7A05" w:rsidR="00341A49" w:rsidRDefault="00341A49"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1/3 Mary Ann Deming</w:t>
      </w:r>
    </w:p>
    <w:p w14:paraId="61E3374F" w14:textId="4D807218" w:rsidR="00341A49" w:rsidRDefault="00341A49"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1/6 Trish Spaulding</w:t>
      </w:r>
    </w:p>
    <w:p w14:paraId="1B3C6072" w14:textId="0A5012C2" w:rsidR="00341A49" w:rsidRDefault="00341A49"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1/7 Dick Clarke</w:t>
      </w:r>
    </w:p>
    <w:p w14:paraId="52BB1EAE" w14:textId="403A8593" w:rsidR="00341A49"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1/13 Sylvia White</w:t>
      </w:r>
    </w:p>
    <w:p w14:paraId="4F748DB5" w14:textId="456D2D6C" w:rsidR="00EC6E3A"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1/17 Nancy Sullivan</w:t>
      </w:r>
    </w:p>
    <w:p w14:paraId="7558F3C2" w14:textId="7791B600" w:rsidR="00EC6E3A"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 xml:space="preserve">1/17 Barb </w:t>
      </w:r>
      <w:proofErr w:type="spellStart"/>
      <w:r>
        <w:rPr>
          <w:rFonts w:ascii="Ink Free" w:hAnsi="Ink Free" w:cstheme="minorHAnsi"/>
          <w:b/>
          <w:kern w:val="28"/>
          <w:sz w:val="32"/>
          <w:szCs w:val="32"/>
        </w:rPr>
        <w:t>DeDanto</w:t>
      </w:r>
      <w:proofErr w:type="spellEnd"/>
    </w:p>
    <w:p w14:paraId="18BC436F" w14:textId="1C6C4825" w:rsidR="00EC6E3A"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 xml:space="preserve">1/18 Nancy Van </w:t>
      </w:r>
      <w:proofErr w:type="spellStart"/>
      <w:r>
        <w:rPr>
          <w:rFonts w:ascii="Ink Free" w:hAnsi="Ink Free" w:cstheme="minorHAnsi"/>
          <w:b/>
          <w:kern w:val="28"/>
          <w:sz w:val="32"/>
          <w:szCs w:val="32"/>
        </w:rPr>
        <w:t>Maarseveen</w:t>
      </w:r>
      <w:proofErr w:type="spellEnd"/>
    </w:p>
    <w:p w14:paraId="20D20FCE" w14:textId="75EA3645" w:rsidR="00EC6E3A"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1/28 Jean Howard</w:t>
      </w:r>
    </w:p>
    <w:p w14:paraId="3033015A" w14:textId="15339E6B" w:rsidR="00EC6E3A"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1/28 Millie Flett</w:t>
      </w:r>
    </w:p>
    <w:p w14:paraId="5CB93554" w14:textId="2620E278" w:rsidR="00EC6E3A" w:rsidRPr="00746503" w:rsidRDefault="00EC6E3A" w:rsidP="008F1F81">
      <w:pPr>
        <w:widowControl w:val="0"/>
        <w:overflowPunct w:val="0"/>
        <w:autoSpaceDE w:val="0"/>
        <w:autoSpaceDN w:val="0"/>
        <w:adjustRightInd w:val="0"/>
        <w:ind w:right="180"/>
        <w:rPr>
          <w:rFonts w:ascii="Ink Free" w:hAnsi="Ink Free" w:cstheme="minorHAnsi"/>
          <w:b/>
          <w:kern w:val="28"/>
          <w:sz w:val="32"/>
          <w:szCs w:val="32"/>
        </w:rPr>
      </w:pPr>
      <w:r>
        <w:rPr>
          <w:rFonts w:ascii="Ink Free" w:hAnsi="Ink Free" w:cstheme="minorHAnsi"/>
          <w:b/>
          <w:kern w:val="28"/>
          <w:sz w:val="32"/>
          <w:szCs w:val="32"/>
        </w:rPr>
        <w:t xml:space="preserve">1/30 Jackie </w:t>
      </w:r>
      <w:proofErr w:type="spellStart"/>
      <w:r>
        <w:rPr>
          <w:rFonts w:ascii="Ink Free" w:hAnsi="Ink Free" w:cstheme="minorHAnsi"/>
          <w:b/>
          <w:kern w:val="28"/>
          <w:sz w:val="32"/>
          <w:szCs w:val="32"/>
        </w:rPr>
        <w:t>Armalino</w:t>
      </w:r>
      <w:proofErr w:type="spellEnd"/>
    </w:p>
    <w:p w14:paraId="6469D6F1" w14:textId="77777777" w:rsidR="00380347" w:rsidRPr="001D1CF4" w:rsidRDefault="00380347" w:rsidP="008F1F81">
      <w:pPr>
        <w:widowControl w:val="0"/>
        <w:overflowPunct w:val="0"/>
        <w:autoSpaceDE w:val="0"/>
        <w:autoSpaceDN w:val="0"/>
        <w:adjustRightInd w:val="0"/>
        <w:ind w:right="180"/>
        <w:rPr>
          <w:rFonts w:ascii="Ink Free" w:hAnsi="Ink Free" w:cstheme="minorHAnsi"/>
          <w:b/>
          <w:kern w:val="28"/>
          <w:sz w:val="22"/>
          <w:szCs w:val="22"/>
        </w:rPr>
      </w:pPr>
    </w:p>
    <w:p w14:paraId="6516B5E9" w14:textId="28A527F9" w:rsidR="00314C8D" w:rsidRPr="00A27495" w:rsidRDefault="00E1028F" w:rsidP="004619A3">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If you would like your birthday added please stop by or call the center!</w:t>
      </w:r>
      <w:bookmarkEnd w:id="2"/>
      <w:r w:rsidRPr="00A27495">
        <w:rPr>
          <w:rFonts w:asciiTheme="minorHAnsi" w:hAnsiTheme="minorHAnsi" w:cstheme="minorHAnsi"/>
          <w:bCs/>
          <w:kern w:val="28"/>
        </w:rPr>
        <w:t xml:space="preserve">  </w:t>
      </w:r>
      <w:r w:rsidR="00251E7E" w:rsidRPr="00A27495">
        <w:rPr>
          <w:rFonts w:asciiTheme="minorHAnsi" w:hAnsiTheme="minorHAnsi" w:cstheme="minorHAnsi"/>
          <w:color w:val="000000" w:themeColor="text1"/>
          <w:kern w:val="28"/>
        </w:rPr>
        <w:t>(</w:t>
      </w:r>
      <w:r w:rsidR="00A11AEC" w:rsidRPr="00A27495">
        <w:rPr>
          <w:rFonts w:asciiTheme="minorHAnsi" w:hAnsiTheme="minorHAnsi" w:cstheme="minorHAnsi"/>
          <w:color w:val="000000" w:themeColor="text1"/>
          <w:kern w:val="28"/>
        </w:rPr>
        <w:t>315) 638-4536.</w:t>
      </w:r>
    </w:p>
    <w:p w14:paraId="62815941" w14:textId="77777777" w:rsidR="004D305F" w:rsidRPr="00A27495" w:rsidRDefault="004D305F" w:rsidP="004619A3">
      <w:pPr>
        <w:widowControl w:val="0"/>
        <w:overflowPunct w:val="0"/>
        <w:autoSpaceDE w:val="0"/>
        <w:autoSpaceDN w:val="0"/>
        <w:adjustRightInd w:val="0"/>
        <w:ind w:right="180"/>
        <w:rPr>
          <w:rFonts w:asciiTheme="minorHAnsi" w:hAnsiTheme="minorHAnsi" w:cstheme="minorHAnsi"/>
          <w:b/>
          <w:bCs/>
          <w:color w:val="000000" w:themeColor="text1"/>
          <w:kern w:val="28"/>
        </w:rPr>
      </w:pPr>
    </w:p>
    <w:p w14:paraId="3C9E2F12" w14:textId="21CB4F96" w:rsidR="005D323B" w:rsidRPr="00A27495" w:rsidRDefault="005D323B" w:rsidP="002D690F">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noProof/>
          <w:color w:val="000000"/>
        </w:rPr>
        <w:drawing>
          <wp:inline distT="0" distB="0" distL="0" distR="0" wp14:anchorId="4ECD7F6C" wp14:editId="3DAA2FD2">
            <wp:extent cx="857250" cy="885825"/>
            <wp:effectExtent l="0" t="0" r="0" b="0"/>
            <wp:docPr id="1" name="Picture 1" descr="jessicakes-logo@0.5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sicakes-logo@0.5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7250" cy="885825"/>
                    </a:xfrm>
                    <a:prstGeom prst="rect">
                      <a:avLst/>
                    </a:prstGeom>
                    <a:noFill/>
                    <a:ln>
                      <a:noFill/>
                    </a:ln>
                  </pic:spPr>
                </pic:pic>
              </a:graphicData>
            </a:graphic>
          </wp:inline>
        </w:drawing>
      </w:r>
    </w:p>
    <w:p w14:paraId="30BCBA6B" w14:textId="4F95F287" w:rsidR="005D323B" w:rsidRPr="00A27495" w:rsidRDefault="005D323B" w:rsidP="005D323B">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color w:val="000000"/>
        </w:rPr>
        <w:t xml:space="preserve">On your birthday, (or very </w:t>
      </w:r>
      <w:proofErr w:type="spellStart"/>
      <w:r w:rsidRPr="00A27495">
        <w:rPr>
          <w:rFonts w:asciiTheme="minorHAnsi" w:hAnsiTheme="minorHAnsi" w:cstheme="minorHAnsi"/>
          <w:color w:val="000000"/>
        </w:rPr>
        <w:t>very</w:t>
      </w:r>
      <w:proofErr w:type="spellEnd"/>
      <w:r w:rsidRPr="00A27495">
        <w:rPr>
          <w:rFonts w:asciiTheme="minorHAnsi" w:hAnsiTheme="minorHAnsi" w:cstheme="minorHAnsi"/>
          <w:color w:val="000000"/>
        </w:rPr>
        <w:t xml:space="preserve"> close), stop </w:t>
      </w:r>
      <w:r w:rsidR="00BB5AFA" w:rsidRPr="00A27495">
        <w:rPr>
          <w:rFonts w:asciiTheme="minorHAnsi" w:hAnsiTheme="minorHAnsi" w:cstheme="minorHAnsi"/>
          <w:color w:val="000000"/>
        </w:rPr>
        <w:t>b</w:t>
      </w:r>
      <w:r w:rsidRPr="00A27495">
        <w:rPr>
          <w:rFonts w:asciiTheme="minorHAnsi" w:hAnsiTheme="minorHAnsi" w:cstheme="minorHAnsi"/>
          <w:color w:val="000000"/>
        </w:rPr>
        <w:t xml:space="preserve">y </w:t>
      </w:r>
      <w:proofErr w:type="spellStart"/>
      <w:r w:rsidRPr="00A27495">
        <w:rPr>
          <w:rFonts w:asciiTheme="minorHAnsi" w:hAnsiTheme="minorHAnsi" w:cstheme="minorHAnsi"/>
          <w:color w:val="000000"/>
        </w:rPr>
        <w:t>Jessicakes</w:t>
      </w:r>
      <w:proofErr w:type="spellEnd"/>
    </w:p>
    <w:p w14:paraId="53487815" w14:textId="13E56514" w:rsidR="005D323B" w:rsidRPr="00A27495" w:rsidRDefault="005D323B" w:rsidP="005D323B">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color w:val="000000"/>
        </w:rPr>
        <w:t xml:space="preserve">3 Marble St. Baldwinsville                                             for </w:t>
      </w:r>
      <w:r w:rsidR="002944E9" w:rsidRPr="00A27495">
        <w:rPr>
          <w:rFonts w:asciiTheme="minorHAnsi" w:hAnsiTheme="minorHAnsi" w:cstheme="minorHAnsi"/>
          <w:color w:val="000000"/>
        </w:rPr>
        <w:t>a FREE</w:t>
      </w:r>
      <w:r w:rsidRPr="00A27495">
        <w:rPr>
          <w:rFonts w:asciiTheme="minorHAnsi" w:hAnsiTheme="minorHAnsi" w:cstheme="minorHAnsi"/>
          <w:color w:val="000000"/>
        </w:rPr>
        <w:t> birthday cupcake!</w:t>
      </w:r>
    </w:p>
    <w:p w14:paraId="16F54131" w14:textId="0B9316FF" w:rsidR="00B64428" w:rsidRPr="00A27495" w:rsidRDefault="002944E9" w:rsidP="000A73CC">
      <w:pPr>
        <w:shd w:val="clear" w:color="auto" w:fill="FFFFFF"/>
        <w:spacing w:line="253" w:lineRule="atLeast"/>
        <w:rPr>
          <w:rFonts w:asciiTheme="minorHAnsi" w:hAnsiTheme="minorHAnsi" w:cstheme="minorHAnsi"/>
          <w:color w:val="000000"/>
        </w:rPr>
      </w:pPr>
      <w:r w:rsidRPr="00A27495">
        <w:rPr>
          <w:rFonts w:asciiTheme="minorHAnsi" w:hAnsiTheme="minorHAnsi" w:cstheme="minorHAnsi"/>
          <w:color w:val="000000"/>
        </w:rPr>
        <w:t xml:space="preserve">                       </w:t>
      </w:r>
      <w:proofErr w:type="spellStart"/>
      <w:r w:rsidR="005D323B" w:rsidRPr="00A27495">
        <w:rPr>
          <w:rFonts w:asciiTheme="minorHAnsi" w:hAnsiTheme="minorHAnsi" w:cstheme="minorHAnsi"/>
          <w:color w:val="000000"/>
        </w:rPr>
        <w:t>Jessicakes</w:t>
      </w:r>
      <w:proofErr w:type="spellEnd"/>
      <w:r w:rsidR="005D323B" w:rsidRPr="00A27495">
        <w:rPr>
          <w:rFonts w:asciiTheme="minorHAnsi" w:hAnsiTheme="minorHAnsi" w:cstheme="minorHAnsi"/>
          <w:color w:val="000000"/>
        </w:rPr>
        <w:t xml:space="preserve"> 315-484-8228</w:t>
      </w:r>
    </w:p>
    <w:p w14:paraId="40045038" w14:textId="77777777" w:rsidR="00D52C32" w:rsidRPr="00A27495" w:rsidRDefault="00D52C32" w:rsidP="00A11AEC">
      <w:pPr>
        <w:rPr>
          <w:rFonts w:asciiTheme="minorHAnsi" w:hAnsiTheme="minorHAnsi" w:cstheme="minorHAnsi"/>
          <w:b/>
        </w:rPr>
      </w:pPr>
    </w:p>
    <w:p w14:paraId="4DEEFFC9" w14:textId="3FB1802C" w:rsidR="005F0C7B" w:rsidRPr="00A27495" w:rsidRDefault="00AF5FBC" w:rsidP="00702FF3">
      <w:pPr>
        <w:widowControl w:val="0"/>
        <w:overflowPunct w:val="0"/>
        <w:autoSpaceDE w:val="0"/>
        <w:autoSpaceDN w:val="0"/>
        <w:adjustRightInd w:val="0"/>
        <w:ind w:right="180"/>
        <w:jc w:val="both"/>
        <w:rPr>
          <w:rFonts w:asciiTheme="minorHAnsi" w:hAnsiTheme="minorHAnsi" w:cstheme="minorHAnsi"/>
          <w:b/>
          <w:bCs/>
          <w:kern w:val="28"/>
        </w:rPr>
      </w:pPr>
      <w:r>
        <w:rPr>
          <w:noProof/>
        </w:rPr>
        <mc:AlternateContent>
          <mc:Choice Requires="wps">
            <w:drawing>
              <wp:anchor distT="0" distB="0" distL="114300" distR="114300" simplePos="0" relativeHeight="251675136" behindDoc="0" locked="0" layoutInCell="1" allowOverlap="1" wp14:anchorId="178EEB88" wp14:editId="60EE8830">
                <wp:simplePos x="0" y="0"/>
                <wp:positionH relativeFrom="column">
                  <wp:posOffset>0</wp:posOffset>
                </wp:positionH>
                <wp:positionV relativeFrom="paragraph">
                  <wp:posOffset>0</wp:posOffset>
                </wp:positionV>
                <wp:extent cx="1828800" cy="1828800"/>
                <wp:effectExtent l="0" t="0" r="0" b="0"/>
                <wp:wrapSquare wrapText="bothSides"/>
                <wp:docPr id="27255273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4C7F735" w14:textId="77777777" w:rsidR="00AF5FBC" w:rsidRPr="006C277C" w:rsidRDefault="00AF5FBC" w:rsidP="00B20497">
                            <w:pPr>
                              <w:rPr>
                                <w:rFonts w:ascii="Congenial" w:hAnsi="Congenial" w:cstheme="minorHAnsi"/>
                                <w:b/>
                                <w:sz w:val="28"/>
                                <w:szCs w:val="28"/>
                              </w:rPr>
                            </w:pPr>
                            <w:r w:rsidRPr="006C277C">
                              <w:rPr>
                                <w:rFonts w:ascii="Congenial" w:hAnsi="Congenial" w:cstheme="minorHAnsi"/>
                                <w:b/>
                                <w:sz w:val="28"/>
                                <w:szCs w:val="28"/>
                              </w:rPr>
                              <w:t>Food Bank of CNY</w:t>
                            </w:r>
                          </w:p>
                          <w:p w14:paraId="566371A3"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The Food Bank of CNY can help you receive Food Stamps/ SNAP.</w:t>
                            </w:r>
                          </w:p>
                          <w:p w14:paraId="400B5BB2"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 xml:space="preserve">Please call (315) 437-1899 ext. 224 to set up an appointment or contact Theresa, CW’s Outreach Worker (315) 638-4536. </w:t>
                            </w:r>
                          </w:p>
                          <w:p w14:paraId="0EC9A192" w14:textId="77777777" w:rsidR="00AF5FBC" w:rsidRPr="00C3317F" w:rsidRDefault="00AF5FBC" w:rsidP="00B20497">
                            <w:pPr>
                              <w:tabs>
                                <w:tab w:val="left" w:pos="180"/>
                                <w:tab w:val="left" w:pos="450"/>
                                <w:tab w:val="left" w:pos="630"/>
                                <w:tab w:val="left" w:pos="720"/>
                              </w:tabs>
                              <w:rPr>
                                <w:rFonts w:asciiTheme="minorHAnsi" w:hAnsiTheme="minorHAnsi" w:cstheme="minorHAnsi"/>
                                <w:bCs/>
                              </w:rPr>
                            </w:pPr>
                            <w:r w:rsidRPr="00C3317F">
                              <w:rPr>
                                <w:rFonts w:asciiTheme="minorHAnsi" w:hAnsiTheme="minorHAnsi" w:cstheme="minorHAnsi"/>
                                <w:bCs/>
                              </w:rPr>
                              <w:t xml:space="preserve">Food Sense program helps stretch your food buying dollars and is open to everyone and available each month.  </w:t>
                            </w:r>
                          </w:p>
                          <w:p w14:paraId="684812B6" w14:textId="58F5EF6F" w:rsidR="00AF5FBC" w:rsidRPr="00C3317F" w:rsidRDefault="00AF5FBC" w:rsidP="00B20497">
                            <w:pPr>
                              <w:rPr>
                                <w:rFonts w:asciiTheme="minorHAnsi" w:hAnsiTheme="minorHAnsi" w:cstheme="minorHAnsi"/>
                                <w:bCs/>
                              </w:rPr>
                            </w:pPr>
                            <w:r w:rsidRPr="00C3317F">
                              <w:rPr>
                                <w:rFonts w:asciiTheme="minorHAnsi" w:hAnsiTheme="minorHAnsi" w:cstheme="minorHAnsi"/>
                                <w:bCs/>
                              </w:rPr>
                              <w:t xml:space="preserve">Call the center to request the                       Package List or find it on the Village of Baldwinsville </w:t>
                            </w:r>
                            <w:r w:rsidR="00EB3BEE">
                              <w:rPr>
                                <w:rFonts w:asciiTheme="minorHAnsi" w:hAnsiTheme="minorHAnsi" w:cstheme="minorHAnsi"/>
                                <w:bCs/>
                              </w:rPr>
                              <w:t>or Town w</w:t>
                            </w:r>
                            <w:r w:rsidRPr="00C3317F">
                              <w:rPr>
                                <w:rFonts w:asciiTheme="minorHAnsi" w:hAnsiTheme="minorHAnsi" w:cstheme="minorHAnsi"/>
                                <w:bCs/>
                              </w:rPr>
                              <w:t>ebsite</w:t>
                            </w:r>
                            <w:r w:rsidR="00EB3BEE">
                              <w:rPr>
                                <w:rFonts w:asciiTheme="minorHAnsi" w:hAnsiTheme="minorHAnsi" w:cstheme="minorHAnsi"/>
                                <w:bCs/>
                              </w:rPr>
                              <w:t>s</w:t>
                            </w:r>
                            <w:r w:rsidRPr="00C3317F">
                              <w:rPr>
                                <w:rFonts w:asciiTheme="minorHAnsi" w:hAnsiTheme="minorHAnsi" w:cstheme="minorHAnsi"/>
                                <w:bCs/>
                              </w:rPr>
                              <w:t xml:space="preserve">.                   </w:t>
                            </w:r>
                          </w:p>
                          <w:p w14:paraId="3002C48F" w14:textId="77777777" w:rsidR="00AF5FBC" w:rsidRPr="00A27495" w:rsidRDefault="00AF5FBC" w:rsidP="00B20497">
                            <w:pPr>
                              <w:rPr>
                                <w:rFonts w:asciiTheme="minorHAnsi" w:hAnsiTheme="minorHAnsi" w:cstheme="minorHAnsi"/>
                                <w:b/>
                              </w:rPr>
                            </w:pPr>
                            <w:r w:rsidRPr="00A27495">
                              <w:rPr>
                                <w:rFonts w:asciiTheme="minorHAnsi" w:hAnsiTheme="minorHAnsi" w:cstheme="minorHAnsi"/>
                                <w:b/>
                              </w:rPr>
                              <w:t>Cost: $20.50</w:t>
                            </w:r>
                          </w:p>
                          <w:p w14:paraId="753B5FC3" w14:textId="3187C08F" w:rsidR="00AF5FBC" w:rsidRPr="00A27495" w:rsidRDefault="00AF5FBC" w:rsidP="00B20497">
                            <w:pPr>
                              <w:rPr>
                                <w:rFonts w:asciiTheme="minorHAnsi" w:hAnsiTheme="minorHAnsi" w:cstheme="minorHAnsi"/>
                                <w:b/>
                              </w:rPr>
                            </w:pPr>
                            <w:r w:rsidRPr="00A27495">
                              <w:rPr>
                                <w:rFonts w:asciiTheme="minorHAnsi" w:hAnsiTheme="minorHAnsi" w:cstheme="minorHAnsi"/>
                                <w:b/>
                              </w:rPr>
                              <w:t xml:space="preserve">The order deadline is </w:t>
                            </w:r>
                            <w:r w:rsidRPr="00A27495">
                              <w:rPr>
                                <w:rFonts w:asciiTheme="minorHAnsi" w:hAnsiTheme="minorHAnsi" w:cstheme="minorHAnsi"/>
                                <w:b/>
                                <w:i/>
                                <w:iCs/>
                                <w:u w:val="single"/>
                              </w:rPr>
                              <w:t>Friday</w:t>
                            </w:r>
                            <w:r w:rsidRPr="00A27495">
                              <w:rPr>
                                <w:rFonts w:asciiTheme="minorHAnsi" w:hAnsiTheme="minorHAnsi" w:cstheme="minorHAnsi"/>
                                <w:b/>
                              </w:rPr>
                              <w:t xml:space="preserve">, </w:t>
                            </w:r>
                            <w:r w:rsidR="00EB3BEE">
                              <w:rPr>
                                <w:rFonts w:asciiTheme="minorHAnsi" w:hAnsiTheme="minorHAnsi" w:cstheme="minorHAnsi"/>
                                <w:b/>
                              </w:rPr>
                              <w:t xml:space="preserve">January 10, </w:t>
                            </w:r>
                            <w:proofErr w:type="gramStart"/>
                            <w:r w:rsidR="00EB3BEE">
                              <w:rPr>
                                <w:rFonts w:asciiTheme="minorHAnsi" w:hAnsiTheme="minorHAnsi" w:cstheme="minorHAnsi"/>
                                <w:b/>
                              </w:rPr>
                              <w:t>2025</w:t>
                            </w:r>
                            <w:proofErr w:type="gramEnd"/>
                            <w:r w:rsidRPr="00A27495">
                              <w:rPr>
                                <w:rFonts w:asciiTheme="minorHAnsi" w:hAnsiTheme="minorHAnsi" w:cstheme="minorHAnsi"/>
                                <w:b/>
                              </w:rPr>
                              <w:t xml:space="preserve"> by 3:30pm.</w:t>
                            </w:r>
                          </w:p>
                          <w:p w14:paraId="01D5B66D" w14:textId="6AFFFE2E" w:rsidR="00AF5FBC" w:rsidRDefault="00AF5FBC" w:rsidP="00B20497">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rPr>
                              <w:t xml:space="preserve">The pick- up date is </w:t>
                            </w:r>
                            <w:r w:rsidRPr="00A27495">
                              <w:rPr>
                                <w:rFonts w:asciiTheme="minorHAnsi" w:hAnsiTheme="minorHAnsi" w:cstheme="minorHAnsi"/>
                                <w:b/>
                                <w:i/>
                                <w:iCs/>
                              </w:rPr>
                              <w:t>Wednesday</w:t>
                            </w:r>
                            <w:r w:rsidRPr="00A27495">
                              <w:rPr>
                                <w:rFonts w:asciiTheme="minorHAnsi" w:hAnsiTheme="minorHAnsi" w:cstheme="minorHAnsi"/>
                                <w:b/>
                              </w:rPr>
                              <w:t xml:space="preserve">, </w:t>
                            </w:r>
                            <w:r w:rsidR="00EB3BEE">
                              <w:rPr>
                                <w:rFonts w:asciiTheme="minorHAnsi" w:hAnsiTheme="minorHAnsi" w:cstheme="minorHAnsi"/>
                                <w:b/>
                              </w:rPr>
                              <w:t xml:space="preserve">January 22, </w:t>
                            </w:r>
                            <w:proofErr w:type="gramStart"/>
                            <w:r w:rsidR="00EB3BEE">
                              <w:rPr>
                                <w:rFonts w:asciiTheme="minorHAnsi" w:hAnsiTheme="minorHAnsi" w:cstheme="minorHAnsi"/>
                                <w:b/>
                              </w:rPr>
                              <w:t>2025</w:t>
                            </w:r>
                            <w:proofErr w:type="gramEnd"/>
                            <w:r w:rsidRPr="00A27495">
                              <w:rPr>
                                <w:rFonts w:asciiTheme="minorHAnsi" w:hAnsiTheme="minorHAnsi" w:cstheme="minorHAnsi"/>
                                <w:b/>
                              </w:rPr>
                              <w:t xml:space="preserve"> </w:t>
                            </w:r>
                            <w:r>
                              <w:rPr>
                                <w:rFonts w:asciiTheme="minorHAnsi" w:hAnsiTheme="minorHAnsi" w:cstheme="minorHAnsi"/>
                                <w:b/>
                              </w:rPr>
                              <w:t xml:space="preserve">at </w:t>
                            </w:r>
                            <w:r w:rsidRPr="00A27495">
                              <w:rPr>
                                <w:rFonts w:asciiTheme="minorHAnsi" w:hAnsiTheme="minorHAnsi" w:cstheme="minorHAnsi"/>
                                <w:b/>
                              </w:rPr>
                              <w:t>11:</w:t>
                            </w:r>
                            <w:r>
                              <w:rPr>
                                <w:rFonts w:asciiTheme="minorHAnsi" w:hAnsiTheme="minorHAnsi" w:cstheme="minorHAnsi"/>
                                <w:b/>
                              </w:rPr>
                              <w:t>45</w:t>
                            </w:r>
                            <w:r w:rsidRPr="00A27495">
                              <w:rPr>
                                <w:rFonts w:asciiTheme="minorHAnsi" w:hAnsiTheme="minorHAnsi" w:cstheme="minorHAnsi"/>
                                <w:b/>
                              </w:rPr>
                              <w:t xml:space="preserve"> - 12:</w:t>
                            </w:r>
                            <w:r>
                              <w:rPr>
                                <w:rFonts w:asciiTheme="minorHAnsi" w:hAnsiTheme="minorHAnsi" w:cstheme="minorHAnsi"/>
                                <w:b/>
                              </w:rPr>
                              <w:t>45</w:t>
                            </w:r>
                            <w:r w:rsidRPr="00A27495">
                              <w:rPr>
                                <w:rFonts w:asciiTheme="minorHAnsi" w:hAnsiTheme="minorHAnsi" w:cstheme="minorHAnsi"/>
                                <w:b/>
                              </w:rPr>
                              <w:t xml:space="preserve"> pm.</w:t>
                            </w:r>
                          </w:p>
                          <w:p w14:paraId="7EC42D5D" w14:textId="77777777" w:rsidR="00AF5FBC" w:rsidRDefault="00AF5FBC" w:rsidP="00B20497">
                            <w:pPr>
                              <w:widowControl w:val="0"/>
                              <w:overflowPunct w:val="0"/>
                              <w:autoSpaceDE w:val="0"/>
                              <w:autoSpaceDN w:val="0"/>
                              <w:adjustRightInd w:val="0"/>
                              <w:ind w:right="180"/>
                              <w:rPr>
                                <w:rFonts w:asciiTheme="minorHAnsi" w:hAnsiTheme="minorHAnsi" w:cstheme="minorHAnsi"/>
                                <w:b/>
                              </w:rPr>
                            </w:pPr>
                          </w:p>
                          <w:p w14:paraId="470D4AB7" w14:textId="77777777" w:rsidR="00AF5FBC" w:rsidRPr="00EA52AC" w:rsidRDefault="00AF5FBC" w:rsidP="00EA52AC">
                            <w:pPr>
                              <w:widowControl w:val="0"/>
                              <w:overflowPunct w:val="0"/>
                              <w:autoSpaceDE w:val="0"/>
                              <w:autoSpaceDN w:val="0"/>
                              <w:adjustRightInd w:val="0"/>
                              <w:ind w:right="180"/>
                              <w:rPr>
                                <w:rFonts w:cstheme="minorHAnsi"/>
                                <w:b/>
                                <w:sz w:val="32"/>
                                <w:szCs w:val="32"/>
                              </w:rPr>
                            </w:pPr>
                            <w:r w:rsidRPr="00AF5FBC">
                              <w:rPr>
                                <w:rFonts w:asciiTheme="minorHAnsi" w:hAnsiTheme="minorHAnsi" w:cstheme="minorHAnsi"/>
                                <w:b/>
                                <w:sz w:val="32"/>
                                <w:szCs w:val="32"/>
                              </w:rPr>
                              <w:t>PLEASE BRING YOUR OWN RE-USABLE BAGS TO BRING YOUR FOOD HOME AS WE WILL NO LONGER HAVE BOXES AVAILABLE.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8EEB88" id="_x0000_s1033" type="#_x0000_t202" style="position:absolute;left:0;text-align:left;margin-left:0;margin-top:0;width:2in;height:2in;z-index:2516751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xfKwIAAFoEAAAOAAAAZHJzL2Uyb0RvYy54bWysVN9v2jAQfp+0/8Hy+0hgtGU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u6HhLVRHxMFBPyLe8rXC9I/MhxfmcCawP5zz8IyH1IA1wUmipAb362/30R+pQislLc5YSQ0uASX6&#10;u0EKv4yn0ziSSZne3E1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dX/F8rAgAAWgQAAA4AAAAAAAAAAAAAAAAALgIAAGRycy9lMm9Eb2Mu&#10;eG1sUEsBAi0AFAAGAAgAAAAhALcMAwjXAAAABQEAAA8AAAAAAAAAAAAAAAAAhQQAAGRycy9kb3du&#10;cmV2LnhtbFBLBQYAAAAABAAEAPMAAACJBQAAAAA=&#10;" filled="f" strokeweight=".5pt">
                <v:textbox style="mso-fit-shape-to-text:t">
                  <w:txbxContent>
                    <w:p w14:paraId="14C7F735" w14:textId="77777777" w:rsidR="00AF5FBC" w:rsidRPr="006C277C" w:rsidRDefault="00AF5FBC" w:rsidP="00B20497">
                      <w:pPr>
                        <w:rPr>
                          <w:rFonts w:ascii="Congenial" w:hAnsi="Congenial" w:cstheme="minorHAnsi"/>
                          <w:b/>
                          <w:sz w:val="28"/>
                          <w:szCs w:val="28"/>
                        </w:rPr>
                      </w:pPr>
                      <w:r w:rsidRPr="006C277C">
                        <w:rPr>
                          <w:rFonts w:ascii="Congenial" w:hAnsi="Congenial" w:cstheme="minorHAnsi"/>
                          <w:b/>
                          <w:sz w:val="28"/>
                          <w:szCs w:val="28"/>
                        </w:rPr>
                        <w:t>Food Bank of CNY</w:t>
                      </w:r>
                    </w:p>
                    <w:p w14:paraId="566371A3"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The Food Bank of CNY can help you receive Food Stamps/ SNAP.</w:t>
                      </w:r>
                    </w:p>
                    <w:p w14:paraId="400B5BB2"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 xml:space="preserve">Please call (315) 437-1899 ext. 224 to set up an appointment or contact Theresa, CW’s Outreach Worker (315) 638-4536. </w:t>
                      </w:r>
                    </w:p>
                    <w:p w14:paraId="0EC9A192" w14:textId="77777777" w:rsidR="00AF5FBC" w:rsidRPr="00C3317F" w:rsidRDefault="00AF5FBC" w:rsidP="00B20497">
                      <w:pPr>
                        <w:tabs>
                          <w:tab w:val="left" w:pos="180"/>
                          <w:tab w:val="left" w:pos="450"/>
                          <w:tab w:val="left" w:pos="630"/>
                          <w:tab w:val="left" w:pos="720"/>
                        </w:tabs>
                        <w:rPr>
                          <w:rFonts w:asciiTheme="minorHAnsi" w:hAnsiTheme="minorHAnsi" w:cstheme="minorHAnsi"/>
                          <w:bCs/>
                        </w:rPr>
                      </w:pPr>
                      <w:r w:rsidRPr="00C3317F">
                        <w:rPr>
                          <w:rFonts w:asciiTheme="minorHAnsi" w:hAnsiTheme="minorHAnsi" w:cstheme="minorHAnsi"/>
                          <w:bCs/>
                        </w:rPr>
                        <w:t xml:space="preserve">Food Sense program helps stretch your food buying dollars and is open to everyone and available each month.  </w:t>
                      </w:r>
                    </w:p>
                    <w:p w14:paraId="684812B6" w14:textId="58F5EF6F" w:rsidR="00AF5FBC" w:rsidRPr="00C3317F" w:rsidRDefault="00AF5FBC" w:rsidP="00B20497">
                      <w:pPr>
                        <w:rPr>
                          <w:rFonts w:asciiTheme="minorHAnsi" w:hAnsiTheme="minorHAnsi" w:cstheme="minorHAnsi"/>
                          <w:bCs/>
                        </w:rPr>
                      </w:pPr>
                      <w:r w:rsidRPr="00C3317F">
                        <w:rPr>
                          <w:rFonts w:asciiTheme="minorHAnsi" w:hAnsiTheme="minorHAnsi" w:cstheme="minorHAnsi"/>
                          <w:bCs/>
                        </w:rPr>
                        <w:t xml:space="preserve">Call the center to request the                       Package List or find it on the Village of Baldwinsville </w:t>
                      </w:r>
                      <w:r w:rsidR="00EB3BEE">
                        <w:rPr>
                          <w:rFonts w:asciiTheme="minorHAnsi" w:hAnsiTheme="minorHAnsi" w:cstheme="minorHAnsi"/>
                          <w:bCs/>
                        </w:rPr>
                        <w:t>or Town w</w:t>
                      </w:r>
                      <w:r w:rsidRPr="00C3317F">
                        <w:rPr>
                          <w:rFonts w:asciiTheme="minorHAnsi" w:hAnsiTheme="minorHAnsi" w:cstheme="minorHAnsi"/>
                          <w:bCs/>
                        </w:rPr>
                        <w:t>ebsite</w:t>
                      </w:r>
                      <w:r w:rsidR="00EB3BEE">
                        <w:rPr>
                          <w:rFonts w:asciiTheme="minorHAnsi" w:hAnsiTheme="minorHAnsi" w:cstheme="minorHAnsi"/>
                          <w:bCs/>
                        </w:rPr>
                        <w:t>s</w:t>
                      </w:r>
                      <w:r w:rsidRPr="00C3317F">
                        <w:rPr>
                          <w:rFonts w:asciiTheme="minorHAnsi" w:hAnsiTheme="minorHAnsi" w:cstheme="minorHAnsi"/>
                          <w:bCs/>
                        </w:rPr>
                        <w:t xml:space="preserve">.                   </w:t>
                      </w:r>
                    </w:p>
                    <w:p w14:paraId="3002C48F" w14:textId="77777777" w:rsidR="00AF5FBC" w:rsidRPr="00A27495" w:rsidRDefault="00AF5FBC" w:rsidP="00B20497">
                      <w:pPr>
                        <w:rPr>
                          <w:rFonts w:asciiTheme="minorHAnsi" w:hAnsiTheme="minorHAnsi" w:cstheme="minorHAnsi"/>
                          <w:b/>
                        </w:rPr>
                      </w:pPr>
                      <w:r w:rsidRPr="00A27495">
                        <w:rPr>
                          <w:rFonts w:asciiTheme="minorHAnsi" w:hAnsiTheme="minorHAnsi" w:cstheme="minorHAnsi"/>
                          <w:b/>
                        </w:rPr>
                        <w:t>Cost: $20.50</w:t>
                      </w:r>
                    </w:p>
                    <w:p w14:paraId="753B5FC3" w14:textId="3187C08F" w:rsidR="00AF5FBC" w:rsidRPr="00A27495" w:rsidRDefault="00AF5FBC" w:rsidP="00B20497">
                      <w:pPr>
                        <w:rPr>
                          <w:rFonts w:asciiTheme="minorHAnsi" w:hAnsiTheme="minorHAnsi" w:cstheme="minorHAnsi"/>
                          <w:b/>
                        </w:rPr>
                      </w:pPr>
                      <w:r w:rsidRPr="00A27495">
                        <w:rPr>
                          <w:rFonts w:asciiTheme="minorHAnsi" w:hAnsiTheme="minorHAnsi" w:cstheme="minorHAnsi"/>
                          <w:b/>
                        </w:rPr>
                        <w:t xml:space="preserve">The order deadline is </w:t>
                      </w:r>
                      <w:r w:rsidRPr="00A27495">
                        <w:rPr>
                          <w:rFonts w:asciiTheme="minorHAnsi" w:hAnsiTheme="minorHAnsi" w:cstheme="minorHAnsi"/>
                          <w:b/>
                          <w:i/>
                          <w:iCs/>
                          <w:u w:val="single"/>
                        </w:rPr>
                        <w:t>Friday</w:t>
                      </w:r>
                      <w:r w:rsidRPr="00A27495">
                        <w:rPr>
                          <w:rFonts w:asciiTheme="minorHAnsi" w:hAnsiTheme="minorHAnsi" w:cstheme="minorHAnsi"/>
                          <w:b/>
                        </w:rPr>
                        <w:t xml:space="preserve">, </w:t>
                      </w:r>
                      <w:r w:rsidR="00EB3BEE">
                        <w:rPr>
                          <w:rFonts w:asciiTheme="minorHAnsi" w:hAnsiTheme="minorHAnsi" w:cstheme="minorHAnsi"/>
                          <w:b/>
                        </w:rPr>
                        <w:t xml:space="preserve">January 10, </w:t>
                      </w:r>
                      <w:proofErr w:type="gramStart"/>
                      <w:r w:rsidR="00EB3BEE">
                        <w:rPr>
                          <w:rFonts w:asciiTheme="minorHAnsi" w:hAnsiTheme="minorHAnsi" w:cstheme="minorHAnsi"/>
                          <w:b/>
                        </w:rPr>
                        <w:t>2025</w:t>
                      </w:r>
                      <w:proofErr w:type="gramEnd"/>
                      <w:r w:rsidRPr="00A27495">
                        <w:rPr>
                          <w:rFonts w:asciiTheme="minorHAnsi" w:hAnsiTheme="minorHAnsi" w:cstheme="minorHAnsi"/>
                          <w:b/>
                        </w:rPr>
                        <w:t xml:space="preserve"> by 3:30pm.</w:t>
                      </w:r>
                    </w:p>
                    <w:p w14:paraId="01D5B66D" w14:textId="6AFFFE2E" w:rsidR="00AF5FBC" w:rsidRDefault="00AF5FBC" w:rsidP="00B20497">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rPr>
                        <w:t xml:space="preserve">The pick- up date is </w:t>
                      </w:r>
                      <w:r w:rsidRPr="00A27495">
                        <w:rPr>
                          <w:rFonts w:asciiTheme="minorHAnsi" w:hAnsiTheme="minorHAnsi" w:cstheme="minorHAnsi"/>
                          <w:b/>
                          <w:i/>
                          <w:iCs/>
                        </w:rPr>
                        <w:t>Wednesday</w:t>
                      </w:r>
                      <w:r w:rsidRPr="00A27495">
                        <w:rPr>
                          <w:rFonts w:asciiTheme="minorHAnsi" w:hAnsiTheme="minorHAnsi" w:cstheme="minorHAnsi"/>
                          <w:b/>
                        </w:rPr>
                        <w:t xml:space="preserve">, </w:t>
                      </w:r>
                      <w:r w:rsidR="00EB3BEE">
                        <w:rPr>
                          <w:rFonts w:asciiTheme="minorHAnsi" w:hAnsiTheme="minorHAnsi" w:cstheme="minorHAnsi"/>
                          <w:b/>
                        </w:rPr>
                        <w:t xml:space="preserve">January 22, </w:t>
                      </w:r>
                      <w:proofErr w:type="gramStart"/>
                      <w:r w:rsidR="00EB3BEE">
                        <w:rPr>
                          <w:rFonts w:asciiTheme="minorHAnsi" w:hAnsiTheme="minorHAnsi" w:cstheme="minorHAnsi"/>
                          <w:b/>
                        </w:rPr>
                        <w:t>2025</w:t>
                      </w:r>
                      <w:proofErr w:type="gramEnd"/>
                      <w:r w:rsidRPr="00A27495">
                        <w:rPr>
                          <w:rFonts w:asciiTheme="minorHAnsi" w:hAnsiTheme="minorHAnsi" w:cstheme="minorHAnsi"/>
                          <w:b/>
                        </w:rPr>
                        <w:t xml:space="preserve"> </w:t>
                      </w:r>
                      <w:r>
                        <w:rPr>
                          <w:rFonts w:asciiTheme="minorHAnsi" w:hAnsiTheme="minorHAnsi" w:cstheme="minorHAnsi"/>
                          <w:b/>
                        </w:rPr>
                        <w:t xml:space="preserve">at </w:t>
                      </w:r>
                      <w:r w:rsidRPr="00A27495">
                        <w:rPr>
                          <w:rFonts w:asciiTheme="minorHAnsi" w:hAnsiTheme="minorHAnsi" w:cstheme="minorHAnsi"/>
                          <w:b/>
                        </w:rPr>
                        <w:t>11:</w:t>
                      </w:r>
                      <w:r>
                        <w:rPr>
                          <w:rFonts w:asciiTheme="minorHAnsi" w:hAnsiTheme="minorHAnsi" w:cstheme="minorHAnsi"/>
                          <w:b/>
                        </w:rPr>
                        <w:t>45</w:t>
                      </w:r>
                      <w:r w:rsidRPr="00A27495">
                        <w:rPr>
                          <w:rFonts w:asciiTheme="minorHAnsi" w:hAnsiTheme="minorHAnsi" w:cstheme="minorHAnsi"/>
                          <w:b/>
                        </w:rPr>
                        <w:t xml:space="preserve"> - 12:</w:t>
                      </w:r>
                      <w:r>
                        <w:rPr>
                          <w:rFonts w:asciiTheme="minorHAnsi" w:hAnsiTheme="minorHAnsi" w:cstheme="minorHAnsi"/>
                          <w:b/>
                        </w:rPr>
                        <w:t>45</w:t>
                      </w:r>
                      <w:r w:rsidRPr="00A27495">
                        <w:rPr>
                          <w:rFonts w:asciiTheme="minorHAnsi" w:hAnsiTheme="minorHAnsi" w:cstheme="minorHAnsi"/>
                          <w:b/>
                        </w:rPr>
                        <w:t xml:space="preserve"> pm.</w:t>
                      </w:r>
                    </w:p>
                    <w:p w14:paraId="7EC42D5D" w14:textId="77777777" w:rsidR="00AF5FBC" w:rsidRDefault="00AF5FBC" w:rsidP="00B20497">
                      <w:pPr>
                        <w:widowControl w:val="0"/>
                        <w:overflowPunct w:val="0"/>
                        <w:autoSpaceDE w:val="0"/>
                        <w:autoSpaceDN w:val="0"/>
                        <w:adjustRightInd w:val="0"/>
                        <w:ind w:right="180"/>
                        <w:rPr>
                          <w:rFonts w:asciiTheme="minorHAnsi" w:hAnsiTheme="minorHAnsi" w:cstheme="minorHAnsi"/>
                          <w:b/>
                        </w:rPr>
                      </w:pPr>
                    </w:p>
                    <w:p w14:paraId="470D4AB7" w14:textId="77777777" w:rsidR="00AF5FBC" w:rsidRPr="00EA52AC" w:rsidRDefault="00AF5FBC" w:rsidP="00EA52AC">
                      <w:pPr>
                        <w:widowControl w:val="0"/>
                        <w:overflowPunct w:val="0"/>
                        <w:autoSpaceDE w:val="0"/>
                        <w:autoSpaceDN w:val="0"/>
                        <w:adjustRightInd w:val="0"/>
                        <w:ind w:right="180"/>
                        <w:rPr>
                          <w:rFonts w:cstheme="minorHAnsi"/>
                          <w:b/>
                          <w:sz w:val="32"/>
                          <w:szCs w:val="32"/>
                        </w:rPr>
                      </w:pPr>
                      <w:r w:rsidRPr="00AF5FBC">
                        <w:rPr>
                          <w:rFonts w:asciiTheme="minorHAnsi" w:hAnsiTheme="minorHAnsi" w:cstheme="minorHAnsi"/>
                          <w:b/>
                          <w:sz w:val="32"/>
                          <w:szCs w:val="32"/>
                        </w:rPr>
                        <w:t>PLEASE BRING YOUR OWN RE-USABLE BAGS TO BRING YOUR FOOD HOME AS WE WILL NO LONGER HAVE BOXES AVAILABLE.</w:t>
                      </w:r>
                    </w:p>
                  </w:txbxContent>
                </v:textbox>
                <w10:wrap type="square"/>
              </v:shape>
            </w:pict>
          </mc:Fallback>
        </mc:AlternateContent>
      </w:r>
    </w:p>
    <w:p w14:paraId="3BF27724" w14:textId="6B431AE7" w:rsidR="00D21DEA" w:rsidRPr="00A27495" w:rsidRDefault="00D21DEA" w:rsidP="00702FF3">
      <w:pPr>
        <w:widowControl w:val="0"/>
        <w:overflowPunct w:val="0"/>
        <w:autoSpaceDE w:val="0"/>
        <w:autoSpaceDN w:val="0"/>
        <w:adjustRightInd w:val="0"/>
        <w:ind w:right="180"/>
        <w:jc w:val="both"/>
        <w:rPr>
          <w:rFonts w:asciiTheme="minorHAnsi" w:hAnsiTheme="minorHAnsi" w:cstheme="minorHAnsi"/>
          <w:b/>
          <w:bCs/>
          <w:kern w:val="28"/>
        </w:rPr>
      </w:pPr>
    </w:p>
    <w:p w14:paraId="718A85CB" w14:textId="25DF7A6D" w:rsidR="00B31823" w:rsidRPr="00A27495" w:rsidRDefault="000A0453" w:rsidP="00B31823">
      <w:pPr>
        <w:widowControl w:val="0"/>
        <w:overflowPunct w:val="0"/>
        <w:autoSpaceDE w:val="0"/>
        <w:autoSpaceDN w:val="0"/>
        <w:adjustRightInd w:val="0"/>
        <w:ind w:right="180"/>
        <w:rPr>
          <w:rFonts w:asciiTheme="minorHAnsi" w:hAnsiTheme="minorHAnsi" w:cstheme="minorHAnsi"/>
          <w:bCs/>
          <w:kern w:val="28"/>
        </w:rPr>
      </w:pPr>
      <w:r>
        <w:rPr>
          <w:noProof/>
        </w:rPr>
        <w:lastRenderedPageBreak/>
        <mc:AlternateContent>
          <mc:Choice Requires="wps">
            <w:drawing>
              <wp:anchor distT="0" distB="0" distL="114300" distR="114300" simplePos="0" relativeHeight="251673088" behindDoc="0" locked="0" layoutInCell="1" allowOverlap="1" wp14:anchorId="09686F88" wp14:editId="068B7646">
                <wp:simplePos x="0" y="0"/>
                <wp:positionH relativeFrom="column">
                  <wp:posOffset>0</wp:posOffset>
                </wp:positionH>
                <wp:positionV relativeFrom="paragraph">
                  <wp:posOffset>0</wp:posOffset>
                </wp:positionV>
                <wp:extent cx="1828800" cy="1828800"/>
                <wp:effectExtent l="0" t="0" r="0" b="0"/>
                <wp:wrapSquare wrapText="bothSides"/>
                <wp:docPr id="119355694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3CAA85D" w14:textId="77777777" w:rsidR="000A0453" w:rsidRPr="00A27495" w:rsidRDefault="000A0453" w:rsidP="00702FF3">
                            <w:pPr>
                              <w:widowControl w:val="0"/>
                              <w:overflowPunct w:val="0"/>
                              <w:autoSpaceDE w:val="0"/>
                              <w:autoSpaceDN w:val="0"/>
                              <w:adjustRightInd w:val="0"/>
                              <w:ind w:right="180"/>
                              <w:jc w:val="both"/>
                              <w:rPr>
                                <w:rFonts w:asciiTheme="minorHAnsi" w:hAnsiTheme="minorHAnsi" w:cstheme="minorHAnsi"/>
                                <w:kern w:val="28"/>
                              </w:rPr>
                            </w:pPr>
                            <w:r w:rsidRPr="006C277C">
                              <w:rPr>
                                <w:rFonts w:ascii="Congenial" w:hAnsi="Congenial" w:cstheme="minorHAnsi"/>
                                <w:b/>
                                <w:bCs/>
                                <w:kern w:val="28"/>
                              </w:rPr>
                              <w:t>Pool Tournaments</w:t>
                            </w:r>
                            <w:r w:rsidRPr="00A27495">
                              <w:rPr>
                                <w:rFonts w:asciiTheme="minorHAnsi" w:hAnsiTheme="minorHAnsi" w:cstheme="minorHAnsi"/>
                                <w:kern w:val="28"/>
                              </w:rPr>
                              <w:t xml:space="preserve"> every Friday at 1:00pm.  Sign up ahead of time to get your name on the list.  </w:t>
                            </w:r>
                          </w:p>
                          <w:p w14:paraId="20A9EB40"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p>
                          <w:p w14:paraId="31B2CC92" w14:textId="5730222E" w:rsidR="000A0453" w:rsidRPr="006C277C" w:rsidRDefault="000A0453" w:rsidP="005F0C7B">
                            <w:pPr>
                              <w:widowControl w:val="0"/>
                              <w:overflowPunct w:val="0"/>
                              <w:autoSpaceDE w:val="0"/>
                              <w:autoSpaceDN w:val="0"/>
                              <w:adjustRightInd w:val="0"/>
                              <w:ind w:left="720" w:right="180"/>
                              <w:jc w:val="center"/>
                              <w:rPr>
                                <w:rFonts w:ascii="Congenial" w:hAnsi="Congenial" w:cstheme="minorHAnsi"/>
                                <w:b/>
                                <w:kern w:val="28"/>
                                <w:sz w:val="28"/>
                                <w:szCs w:val="28"/>
                              </w:rPr>
                            </w:pPr>
                            <w:r w:rsidRPr="006C277C">
                              <w:rPr>
                                <w:rFonts w:ascii="Congenial" w:hAnsi="Congenial" w:cstheme="minorHAnsi"/>
                                <w:b/>
                                <w:kern w:val="28"/>
                                <w:sz w:val="28"/>
                                <w:szCs w:val="28"/>
                              </w:rPr>
                              <w:t xml:space="preserve">Tournaments for </w:t>
                            </w:r>
                            <w:r>
                              <w:rPr>
                                <w:rFonts w:ascii="Congenial" w:hAnsi="Congenial" w:cstheme="minorHAnsi"/>
                                <w:b/>
                                <w:kern w:val="28"/>
                                <w:sz w:val="28"/>
                                <w:szCs w:val="28"/>
                              </w:rPr>
                              <w:t>October</w:t>
                            </w:r>
                          </w:p>
                          <w:p w14:paraId="335EBA1B"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r w:rsidRPr="00A27495">
                              <w:rPr>
                                <w:rFonts w:asciiTheme="minorHAnsi" w:hAnsiTheme="minorHAnsi" w:cstheme="minorHAnsi"/>
                                <w:b/>
                                <w:kern w:val="28"/>
                              </w:rPr>
                              <w:t xml:space="preserve">                                  </w:t>
                            </w:r>
                          </w:p>
                          <w:p w14:paraId="54167912" w14:textId="77777777" w:rsidR="000A0453" w:rsidRPr="0095015A" w:rsidRDefault="000A0453" w:rsidP="00BB2EE3">
                            <w:pPr>
                              <w:rPr>
                                <w:b/>
                                <w:bCs/>
                                <w:sz w:val="40"/>
                                <w:szCs w:val="40"/>
                              </w:rPr>
                            </w:pPr>
                            <w:r w:rsidRPr="0095015A">
                              <w:rPr>
                                <w:b/>
                                <w:bCs/>
                                <w:sz w:val="40"/>
                                <w:szCs w:val="40"/>
                              </w:rPr>
                              <w:t xml:space="preserve">9 Ball Tournaments </w:t>
                            </w:r>
                          </w:p>
                          <w:p w14:paraId="0949FD4F" w14:textId="77777777" w:rsidR="005B1063" w:rsidRPr="0095015A" w:rsidRDefault="005B1063" w:rsidP="005B1063">
                            <w:pPr>
                              <w:rPr>
                                <w:sz w:val="28"/>
                                <w:szCs w:val="28"/>
                              </w:rPr>
                            </w:pPr>
                            <w:r>
                              <w:rPr>
                                <w:sz w:val="28"/>
                                <w:szCs w:val="28"/>
                              </w:rPr>
                              <w:t>11</w:t>
                            </w:r>
                            <w:r w:rsidRPr="0095015A">
                              <w:rPr>
                                <w:sz w:val="28"/>
                                <w:szCs w:val="28"/>
                              </w:rPr>
                              <w:t>/</w:t>
                            </w:r>
                            <w:r>
                              <w:rPr>
                                <w:sz w:val="28"/>
                                <w:szCs w:val="28"/>
                              </w:rPr>
                              <w:t>1</w:t>
                            </w:r>
                          </w:p>
                          <w:p w14:paraId="7687659C" w14:textId="552393BD"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Dave Au</w:t>
                            </w:r>
                          </w:p>
                          <w:p w14:paraId="43520E6D" w14:textId="510C8A5C" w:rsidR="005B1063" w:rsidRPr="0095015A"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Place:</w:t>
                            </w:r>
                            <w:r>
                              <w:rPr>
                                <w:sz w:val="28"/>
                                <w:szCs w:val="28"/>
                              </w:rPr>
                              <w:t xml:space="preserve"> Loren Preston</w:t>
                            </w:r>
                          </w:p>
                          <w:p w14:paraId="3E005612" w14:textId="77777777" w:rsidR="005B1063" w:rsidRPr="0095015A" w:rsidRDefault="005B1063" w:rsidP="005B1063">
                            <w:pPr>
                              <w:rPr>
                                <w:sz w:val="28"/>
                                <w:szCs w:val="28"/>
                              </w:rPr>
                            </w:pPr>
                          </w:p>
                          <w:p w14:paraId="2DF2CEA7" w14:textId="77777777" w:rsidR="005B1063" w:rsidRPr="0095015A" w:rsidRDefault="005B1063" w:rsidP="005B1063">
                            <w:pPr>
                              <w:rPr>
                                <w:sz w:val="28"/>
                                <w:szCs w:val="28"/>
                              </w:rPr>
                            </w:pPr>
                            <w:r>
                              <w:rPr>
                                <w:sz w:val="28"/>
                                <w:szCs w:val="28"/>
                              </w:rPr>
                              <w:t>11/8</w:t>
                            </w:r>
                          </w:p>
                          <w:p w14:paraId="56EE958A" w14:textId="17E8F65D"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Nunzio Lipari</w:t>
                            </w:r>
                            <w:r>
                              <w:rPr>
                                <w:sz w:val="28"/>
                                <w:szCs w:val="28"/>
                              </w:rPr>
                              <w:tab/>
                            </w:r>
                          </w:p>
                          <w:p w14:paraId="19EBA3CE" w14:textId="4967DC5C" w:rsidR="005B1063" w:rsidRPr="0095015A"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Paul</w:t>
                            </w:r>
                            <w:r w:rsidR="00334C9B">
                              <w:rPr>
                                <w:sz w:val="28"/>
                                <w:szCs w:val="28"/>
                              </w:rPr>
                              <w:t xml:space="preserve"> Dreher Wiberg</w:t>
                            </w:r>
                          </w:p>
                          <w:p w14:paraId="7FF7D30C" w14:textId="77777777" w:rsidR="005B1063" w:rsidRPr="0095015A" w:rsidRDefault="005B1063" w:rsidP="005B1063">
                            <w:pPr>
                              <w:rPr>
                                <w:sz w:val="28"/>
                                <w:szCs w:val="28"/>
                              </w:rPr>
                            </w:pPr>
                          </w:p>
                          <w:p w14:paraId="616882EC" w14:textId="77777777" w:rsidR="005B1063" w:rsidRPr="0095015A" w:rsidRDefault="005B1063" w:rsidP="005B1063">
                            <w:pPr>
                              <w:rPr>
                                <w:sz w:val="28"/>
                                <w:szCs w:val="28"/>
                              </w:rPr>
                            </w:pPr>
                            <w:r>
                              <w:rPr>
                                <w:sz w:val="28"/>
                                <w:szCs w:val="28"/>
                              </w:rPr>
                              <w:t>11</w:t>
                            </w:r>
                            <w:r w:rsidRPr="0095015A">
                              <w:rPr>
                                <w:sz w:val="28"/>
                                <w:szCs w:val="28"/>
                              </w:rPr>
                              <w:t>/</w:t>
                            </w:r>
                            <w:r>
                              <w:rPr>
                                <w:sz w:val="28"/>
                                <w:szCs w:val="28"/>
                              </w:rPr>
                              <w:t>15</w:t>
                            </w:r>
                          </w:p>
                          <w:p w14:paraId="0173727A" w14:textId="6EB60CC4"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Nunzio Lipari</w:t>
                            </w:r>
                          </w:p>
                          <w:p w14:paraId="44FB6486" w14:textId="1675B9E6" w:rsidR="005B1063"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w:t>
                            </w:r>
                            <w:r>
                              <w:rPr>
                                <w:sz w:val="28"/>
                                <w:szCs w:val="28"/>
                              </w:rPr>
                              <w:t>Frank O’Donnell</w:t>
                            </w:r>
                          </w:p>
                          <w:p w14:paraId="7B4C36FA" w14:textId="77777777" w:rsidR="005B1063" w:rsidRDefault="005B1063" w:rsidP="005B1063">
                            <w:pPr>
                              <w:rPr>
                                <w:sz w:val="28"/>
                                <w:szCs w:val="28"/>
                              </w:rPr>
                            </w:pPr>
                          </w:p>
                          <w:p w14:paraId="35E6195F" w14:textId="77777777" w:rsidR="005B1063" w:rsidRPr="0095015A" w:rsidRDefault="005B1063" w:rsidP="005B1063">
                            <w:pPr>
                              <w:rPr>
                                <w:sz w:val="28"/>
                                <w:szCs w:val="28"/>
                              </w:rPr>
                            </w:pPr>
                            <w:r>
                              <w:rPr>
                                <w:sz w:val="28"/>
                                <w:szCs w:val="28"/>
                              </w:rPr>
                              <w:t xml:space="preserve">11/22 </w:t>
                            </w:r>
                          </w:p>
                          <w:p w14:paraId="5768116D" w14:textId="6F2818ED"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Marcus </w:t>
                            </w:r>
                            <w:r w:rsidR="00334C9B">
                              <w:rPr>
                                <w:sz w:val="28"/>
                                <w:szCs w:val="28"/>
                              </w:rPr>
                              <w:t>Brown</w:t>
                            </w:r>
                          </w:p>
                          <w:p w14:paraId="4E715A1D" w14:textId="37DCDCE4" w:rsidR="005B1063" w:rsidRPr="0095015A"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Don</w:t>
                            </w:r>
                            <w:r w:rsidR="00334C9B">
                              <w:rPr>
                                <w:sz w:val="28"/>
                                <w:szCs w:val="28"/>
                              </w:rPr>
                              <w:t xml:space="preserve"> Varn</w:t>
                            </w:r>
                          </w:p>
                          <w:p w14:paraId="6D9AEA5E" w14:textId="77777777" w:rsidR="005B1063" w:rsidRPr="0095015A" w:rsidRDefault="005B1063" w:rsidP="005B1063">
                            <w:pPr>
                              <w:rPr>
                                <w:sz w:val="28"/>
                                <w:szCs w:val="28"/>
                              </w:rPr>
                            </w:pPr>
                          </w:p>
                          <w:p w14:paraId="6B1DFE33" w14:textId="77777777" w:rsidR="005B1063" w:rsidRDefault="005B1063" w:rsidP="005B1063">
                            <w:pPr>
                              <w:rPr>
                                <w:sz w:val="28"/>
                                <w:szCs w:val="28"/>
                              </w:rPr>
                            </w:pPr>
                            <w:r>
                              <w:rPr>
                                <w:sz w:val="28"/>
                                <w:szCs w:val="28"/>
                              </w:rPr>
                              <w:t>11/29</w:t>
                            </w:r>
                          </w:p>
                          <w:p w14:paraId="78ADD3A6" w14:textId="2652E409" w:rsidR="005B1063" w:rsidRDefault="005B1063" w:rsidP="005B1063">
                            <w:pPr>
                              <w:rPr>
                                <w:sz w:val="28"/>
                                <w:szCs w:val="28"/>
                              </w:rPr>
                            </w:pPr>
                            <w:r>
                              <w:rPr>
                                <w:sz w:val="28"/>
                                <w:szCs w:val="28"/>
                              </w:rPr>
                              <w:t>1</w:t>
                            </w:r>
                            <w:r w:rsidRPr="00CF78F5">
                              <w:rPr>
                                <w:sz w:val="28"/>
                                <w:szCs w:val="28"/>
                                <w:vertAlign w:val="superscript"/>
                              </w:rPr>
                              <w:t>st</w:t>
                            </w:r>
                            <w:r>
                              <w:rPr>
                                <w:sz w:val="28"/>
                                <w:szCs w:val="28"/>
                              </w:rPr>
                              <w:t xml:space="preserve"> </w:t>
                            </w:r>
                            <w:proofErr w:type="gramStart"/>
                            <w:r>
                              <w:rPr>
                                <w:sz w:val="28"/>
                                <w:szCs w:val="28"/>
                              </w:rPr>
                              <w:t>Place :</w:t>
                            </w:r>
                            <w:proofErr w:type="gramEnd"/>
                            <w:r>
                              <w:rPr>
                                <w:sz w:val="28"/>
                                <w:szCs w:val="28"/>
                              </w:rPr>
                              <w:t xml:space="preserve"> Dave G</w:t>
                            </w:r>
                            <w:r w:rsidR="005F43E5">
                              <w:rPr>
                                <w:sz w:val="28"/>
                                <w:szCs w:val="28"/>
                              </w:rPr>
                              <w:t>orman</w:t>
                            </w:r>
                          </w:p>
                          <w:p w14:paraId="3F9D8183" w14:textId="497E968D" w:rsidR="005B1063" w:rsidRDefault="005B1063" w:rsidP="005B1063">
                            <w:pPr>
                              <w:rPr>
                                <w:sz w:val="28"/>
                                <w:szCs w:val="28"/>
                              </w:rPr>
                            </w:pPr>
                            <w:r>
                              <w:rPr>
                                <w:sz w:val="28"/>
                                <w:szCs w:val="28"/>
                              </w:rPr>
                              <w:t>2</w:t>
                            </w:r>
                            <w:r w:rsidRPr="00CF78F5">
                              <w:rPr>
                                <w:sz w:val="28"/>
                                <w:szCs w:val="28"/>
                                <w:vertAlign w:val="superscript"/>
                              </w:rPr>
                              <w:t>nd</w:t>
                            </w:r>
                            <w:r>
                              <w:rPr>
                                <w:sz w:val="28"/>
                                <w:szCs w:val="28"/>
                              </w:rPr>
                              <w:t xml:space="preserve"> </w:t>
                            </w:r>
                            <w:proofErr w:type="gramStart"/>
                            <w:r>
                              <w:rPr>
                                <w:sz w:val="28"/>
                                <w:szCs w:val="28"/>
                              </w:rPr>
                              <w:t>Place :</w:t>
                            </w:r>
                            <w:proofErr w:type="gramEnd"/>
                            <w:r>
                              <w:rPr>
                                <w:sz w:val="28"/>
                                <w:szCs w:val="28"/>
                              </w:rPr>
                              <w:t xml:space="preserve"> Nunzio Lipari</w:t>
                            </w:r>
                          </w:p>
                          <w:p w14:paraId="7FA5E7E9" w14:textId="24EBE8AD" w:rsidR="000A0453" w:rsidRPr="00651E6F" w:rsidRDefault="000A0453" w:rsidP="005B1063">
                            <w:pPr>
                              <w:widowControl w:val="0"/>
                              <w:overflowPunct w:val="0"/>
                              <w:autoSpaceDE w:val="0"/>
                              <w:autoSpaceDN w:val="0"/>
                              <w:adjustRightInd w:val="0"/>
                              <w:ind w:right="180"/>
                              <w:rPr>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686F88" id="_x0000_s1034" type="#_x0000_t202" style="position:absolute;margin-left:0;margin-top:0;width:2in;height:2in;z-index:2516730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LMD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2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HccswMrAgAAWgQAAA4AAAAAAAAAAAAAAAAALgIAAGRycy9lMm9Eb2Mu&#10;eG1sUEsBAi0AFAAGAAgAAAAhALcMAwjXAAAABQEAAA8AAAAAAAAAAAAAAAAAhQQAAGRycy9kb3du&#10;cmV2LnhtbFBLBQYAAAAABAAEAPMAAACJBQAAAAA=&#10;" filled="f" strokeweight=".5pt">
                <v:textbox style="mso-fit-shape-to-text:t">
                  <w:txbxContent>
                    <w:p w14:paraId="53CAA85D" w14:textId="77777777" w:rsidR="000A0453" w:rsidRPr="00A27495" w:rsidRDefault="000A0453" w:rsidP="00702FF3">
                      <w:pPr>
                        <w:widowControl w:val="0"/>
                        <w:overflowPunct w:val="0"/>
                        <w:autoSpaceDE w:val="0"/>
                        <w:autoSpaceDN w:val="0"/>
                        <w:adjustRightInd w:val="0"/>
                        <w:ind w:right="180"/>
                        <w:jc w:val="both"/>
                        <w:rPr>
                          <w:rFonts w:asciiTheme="minorHAnsi" w:hAnsiTheme="minorHAnsi" w:cstheme="minorHAnsi"/>
                          <w:kern w:val="28"/>
                        </w:rPr>
                      </w:pPr>
                      <w:r w:rsidRPr="006C277C">
                        <w:rPr>
                          <w:rFonts w:ascii="Congenial" w:hAnsi="Congenial" w:cstheme="minorHAnsi"/>
                          <w:b/>
                          <w:bCs/>
                          <w:kern w:val="28"/>
                        </w:rPr>
                        <w:t>Pool Tournaments</w:t>
                      </w:r>
                      <w:r w:rsidRPr="00A27495">
                        <w:rPr>
                          <w:rFonts w:asciiTheme="minorHAnsi" w:hAnsiTheme="minorHAnsi" w:cstheme="minorHAnsi"/>
                          <w:kern w:val="28"/>
                        </w:rPr>
                        <w:t xml:space="preserve"> every Friday at 1:00pm.  Sign up ahead of time to get your name on the list.  </w:t>
                      </w:r>
                    </w:p>
                    <w:p w14:paraId="20A9EB40"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p>
                    <w:p w14:paraId="31B2CC92" w14:textId="5730222E" w:rsidR="000A0453" w:rsidRPr="006C277C" w:rsidRDefault="000A0453" w:rsidP="005F0C7B">
                      <w:pPr>
                        <w:widowControl w:val="0"/>
                        <w:overflowPunct w:val="0"/>
                        <w:autoSpaceDE w:val="0"/>
                        <w:autoSpaceDN w:val="0"/>
                        <w:adjustRightInd w:val="0"/>
                        <w:ind w:left="720" w:right="180"/>
                        <w:jc w:val="center"/>
                        <w:rPr>
                          <w:rFonts w:ascii="Congenial" w:hAnsi="Congenial" w:cstheme="minorHAnsi"/>
                          <w:b/>
                          <w:kern w:val="28"/>
                          <w:sz w:val="28"/>
                          <w:szCs w:val="28"/>
                        </w:rPr>
                      </w:pPr>
                      <w:r w:rsidRPr="006C277C">
                        <w:rPr>
                          <w:rFonts w:ascii="Congenial" w:hAnsi="Congenial" w:cstheme="minorHAnsi"/>
                          <w:b/>
                          <w:kern w:val="28"/>
                          <w:sz w:val="28"/>
                          <w:szCs w:val="28"/>
                        </w:rPr>
                        <w:t xml:space="preserve">Tournaments for </w:t>
                      </w:r>
                      <w:r>
                        <w:rPr>
                          <w:rFonts w:ascii="Congenial" w:hAnsi="Congenial" w:cstheme="minorHAnsi"/>
                          <w:b/>
                          <w:kern w:val="28"/>
                          <w:sz w:val="28"/>
                          <w:szCs w:val="28"/>
                        </w:rPr>
                        <w:t>October</w:t>
                      </w:r>
                    </w:p>
                    <w:p w14:paraId="335EBA1B"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r w:rsidRPr="00A27495">
                        <w:rPr>
                          <w:rFonts w:asciiTheme="minorHAnsi" w:hAnsiTheme="minorHAnsi" w:cstheme="minorHAnsi"/>
                          <w:b/>
                          <w:kern w:val="28"/>
                        </w:rPr>
                        <w:t xml:space="preserve">                                  </w:t>
                      </w:r>
                    </w:p>
                    <w:p w14:paraId="54167912" w14:textId="77777777" w:rsidR="000A0453" w:rsidRPr="0095015A" w:rsidRDefault="000A0453" w:rsidP="00BB2EE3">
                      <w:pPr>
                        <w:rPr>
                          <w:b/>
                          <w:bCs/>
                          <w:sz w:val="40"/>
                          <w:szCs w:val="40"/>
                        </w:rPr>
                      </w:pPr>
                      <w:r w:rsidRPr="0095015A">
                        <w:rPr>
                          <w:b/>
                          <w:bCs/>
                          <w:sz w:val="40"/>
                          <w:szCs w:val="40"/>
                        </w:rPr>
                        <w:t xml:space="preserve">9 Ball Tournaments </w:t>
                      </w:r>
                    </w:p>
                    <w:p w14:paraId="0949FD4F" w14:textId="77777777" w:rsidR="005B1063" w:rsidRPr="0095015A" w:rsidRDefault="005B1063" w:rsidP="005B1063">
                      <w:pPr>
                        <w:rPr>
                          <w:sz w:val="28"/>
                          <w:szCs w:val="28"/>
                        </w:rPr>
                      </w:pPr>
                      <w:r>
                        <w:rPr>
                          <w:sz w:val="28"/>
                          <w:szCs w:val="28"/>
                        </w:rPr>
                        <w:t>11</w:t>
                      </w:r>
                      <w:r w:rsidRPr="0095015A">
                        <w:rPr>
                          <w:sz w:val="28"/>
                          <w:szCs w:val="28"/>
                        </w:rPr>
                        <w:t>/</w:t>
                      </w:r>
                      <w:r>
                        <w:rPr>
                          <w:sz w:val="28"/>
                          <w:szCs w:val="28"/>
                        </w:rPr>
                        <w:t>1</w:t>
                      </w:r>
                    </w:p>
                    <w:p w14:paraId="7687659C" w14:textId="552393BD"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Dave Au</w:t>
                      </w:r>
                    </w:p>
                    <w:p w14:paraId="43520E6D" w14:textId="510C8A5C" w:rsidR="005B1063" w:rsidRPr="0095015A"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Place:</w:t>
                      </w:r>
                      <w:r>
                        <w:rPr>
                          <w:sz w:val="28"/>
                          <w:szCs w:val="28"/>
                        </w:rPr>
                        <w:t xml:space="preserve"> Loren Preston</w:t>
                      </w:r>
                    </w:p>
                    <w:p w14:paraId="3E005612" w14:textId="77777777" w:rsidR="005B1063" w:rsidRPr="0095015A" w:rsidRDefault="005B1063" w:rsidP="005B1063">
                      <w:pPr>
                        <w:rPr>
                          <w:sz w:val="28"/>
                          <w:szCs w:val="28"/>
                        </w:rPr>
                      </w:pPr>
                    </w:p>
                    <w:p w14:paraId="2DF2CEA7" w14:textId="77777777" w:rsidR="005B1063" w:rsidRPr="0095015A" w:rsidRDefault="005B1063" w:rsidP="005B1063">
                      <w:pPr>
                        <w:rPr>
                          <w:sz w:val="28"/>
                          <w:szCs w:val="28"/>
                        </w:rPr>
                      </w:pPr>
                      <w:r>
                        <w:rPr>
                          <w:sz w:val="28"/>
                          <w:szCs w:val="28"/>
                        </w:rPr>
                        <w:t>11/8</w:t>
                      </w:r>
                    </w:p>
                    <w:p w14:paraId="56EE958A" w14:textId="17E8F65D"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Nunzio Lipari</w:t>
                      </w:r>
                      <w:r>
                        <w:rPr>
                          <w:sz w:val="28"/>
                          <w:szCs w:val="28"/>
                        </w:rPr>
                        <w:tab/>
                      </w:r>
                    </w:p>
                    <w:p w14:paraId="19EBA3CE" w14:textId="4967DC5C" w:rsidR="005B1063" w:rsidRPr="0095015A"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Paul</w:t>
                      </w:r>
                      <w:r w:rsidR="00334C9B">
                        <w:rPr>
                          <w:sz w:val="28"/>
                          <w:szCs w:val="28"/>
                        </w:rPr>
                        <w:t xml:space="preserve"> Dreher Wiberg</w:t>
                      </w:r>
                    </w:p>
                    <w:p w14:paraId="7FF7D30C" w14:textId="77777777" w:rsidR="005B1063" w:rsidRPr="0095015A" w:rsidRDefault="005B1063" w:rsidP="005B1063">
                      <w:pPr>
                        <w:rPr>
                          <w:sz w:val="28"/>
                          <w:szCs w:val="28"/>
                        </w:rPr>
                      </w:pPr>
                    </w:p>
                    <w:p w14:paraId="616882EC" w14:textId="77777777" w:rsidR="005B1063" w:rsidRPr="0095015A" w:rsidRDefault="005B1063" w:rsidP="005B1063">
                      <w:pPr>
                        <w:rPr>
                          <w:sz w:val="28"/>
                          <w:szCs w:val="28"/>
                        </w:rPr>
                      </w:pPr>
                      <w:r>
                        <w:rPr>
                          <w:sz w:val="28"/>
                          <w:szCs w:val="28"/>
                        </w:rPr>
                        <w:t>11</w:t>
                      </w:r>
                      <w:r w:rsidRPr="0095015A">
                        <w:rPr>
                          <w:sz w:val="28"/>
                          <w:szCs w:val="28"/>
                        </w:rPr>
                        <w:t>/</w:t>
                      </w:r>
                      <w:r>
                        <w:rPr>
                          <w:sz w:val="28"/>
                          <w:szCs w:val="28"/>
                        </w:rPr>
                        <w:t>15</w:t>
                      </w:r>
                    </w:p>
                    <w:p w14:paraId="0173727A" w14:textId="6EB60CC4"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Nunzio Lipari</w:t>
                      </w:r>
                    </w:p>
                    <w:p w14:paraId="44FB6486" w14:textId="1675B9E6" w:rsidR="005B1063"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w:t>
                      </w:r>
                      <w:r>
                        <w:rPr>
                          <w:sz w:val="28"/>
                          <w:szCs w:val="28"/>
                        </w:rPr>
                        <w:t>Frank O’Donnell</w:t>
                      </w:r>
                    </w:p>
                    <w:p w14:paraId="7B4C36FA" w14:textId="77777777" w:rsidR="005B1063" w:rsidRDefault="005B1063" w:rsidP="005B1063">
                      <w:pPr>
                        <w:rPr>
                          <w:sz w:val="28"/>
                          <w:szCs w:val="28"/>
                        </w:rPr>
                      </w:pPr>
                    </w:p>
                    <w:p w14:paraId="35E6195F" w14:textId="77777777" w:rsidR="005B1063" w:rsidRPr="0095015A" w:rsidRDefault="005B1063" w:rsidP="005B1063">
                      <w:pPr>
                        <w:rPr>
                          <w:sz w:val="28"/>
                          <w:szCs w:val="28"/>
                        </w:rPr>
                      </w:pPr>
                      <w:r>
                        <w:rPr>
                          <w:sz w:val="28"/>
                          <w:szCs w:val="28"/>
                        </w:rPr>
                        <w:t xml:space="preserve">11/22 </w:t>
                      </w:r>
                    </w:p>
                    <w:p w14:paraId="5768116D" w14:textId="6F2818ED" w:rsidR="005B1063" w:rsidRPr="0095015A" w:rsidRDefault="005B1063" w:rsidP="005B1063">
                      <w:pPr>
                        <w:rPr>
                          <w:sz w:val="28"/>
                          <w:szCs w:val="28"/>
                        </w:rPr>
                      </w:pPr>
                      <w:r w:rsidRPr="0095015A">
                        <w:rPr>
                          <w:sz w:val="28"/>
                          <w:szCs w:val="28"/>
                        </w:rPr>
                        <w:t>1</w:t>
                      </w:r>
                      <w:r w:rsidRPr="0095015A">
                        <w:rPr>
                          <w:sz w:val="28"/>
                          <w:szCs w:val="28"/>
                          <w:vertAlign w:val="superscript"/>
                        </w:rPr>
                        <w:t>st</w:t>
                      </w:r>
                      <w:r w:rsidRPr="0095015A">
                        <w:rPr>
                          <w:sz w:val="28"/>
                          <w:szCs w:val="28"/>
                        </w:rPr>
                        <w:t xml:space="preserve"> Place: </w:t>
                      </w:r>
                      <w:r>
                        <w:rPr>
                          <w:sz w:val="28"/>
                          <w:szCs w:val="28"/>
                        </w:rPr>
                        <w:t xml:space="preserve">Marcus </w:t>
                      </w:r>
                      <w:r w:rsidR="00334C9B">
                        <w:rPr>
                          <w:sz w:val="28"/>
                          <w:szCs w:val="28"/>
                        </w:rPr>
                        <w:t>Brown</w:t>
                      </w:r>
                    </w:p>
                    <w:p w14:paraId="4E715A1D" w14:textId="37DCDCE4" w:rsidR="005B1063" w:rsidRPr="0095015A" w:rsidRDefault="005B1063" w:rsidP="005B1063">
                      <w:pPr>
                        <w:rPr>
                          <w:sz w:val="28"/>
                          <w:szCs w:val="28"/>
                        </w:rPr>
                      </w:pPr>
                      <w:r w:rsidRPr="0095015A">
                        <w:rPr>
                          <w:sz w:val="28"/>
                          <w:szCs w:val="28"/>
                        </w:rPr>
                        <w:t>2</w:t>
                      </w:r>
                      <w:r w:rsidRPr="0095015A">
                        <w:rPr>
                          <w:sz w:val="28"/>
                          <w:szCs w:val="28"/>
                          <w:vertAlign w:val="superscript"/>
                        </w:rPr>
                        <w:t>nd</w:t>
                      </w:r>
                      <w:r w:rsidRPr="0095015A">
                        <w:rPr>
                          <w:sz w:val="28"/>
                          <w:szCs w:val="28"/>
                        </w:rPr>
                        <w:t xml:space="preserve"> Place: </w:t>
                      </w:r>
                      <w:r>
                        <w:rPr>
                          <w:sz w:val="28"/>
                          <w:szCs w:val="28"/>
                        </w:rPr>
                        <w:t>Don</w:t>
                      </w:r>
                      <w:r w:rsidR="00334C9B">
                        <w:rPr>
                          <w:sz w:val="28"/>
                          <w:szCs w:val="28"/>
                        </w:rPr>
                        <w:t xml:space="preserve"> Varn</w:t>
                      </w:r>
                    </w:p>
                    <w:p w14:paraId="6D9AEA5E" w14:textId="77777777" w:rsidR="005B1063" w:rsidRPr="0095015A" w:rsidRDefault="005B1063" w:rsidP="005B1063">
                      <w:pPr>
                        <w:rPr>
                          <w:sz w:val="28"/>
                          <w:szCs w:val="28"/>
                        </w:rPr>
                      </w:pPr>
                    </w:p>
                    <w:p w14:paraId="6B1DFE33" w14:textId="77777777" w:rsidR="005B1063" w:rsidRDefault="005B1063" w:rsidP="005B1063">
                      <w:pPr>
                        <w:rPr>
                          <w:sz w:val="28"/>
                          <w:szCs w:val="28"/>
                        </w:rPr>
                      </w:pPr>
                      <w:r>
                        <w:rPr>
                          <w:sz w:val="28"/>
                          <w:szCs w:val="28"/>
                        </w:rPr>
                        <w:t>11/29</w:t>
                      </w:r>
                    </w:p>
                    <w:p w14:paraId="78ADD3A6" w14:textId="2652E409" w:rsidR="005B1063" w:rsidRDefault="005B1063" w:rsidP="005B1063">
                      <w:pPr>
                        <w:rPr>
                          <w:sz w:val="28"/>
                          <w:szCs w:val="28"/>
                        </w:rPr>
                      </w:pPr>
                      <w:r>
                        <w:rPr>
                          <w:sz w:val="28"/>
                          <w:szCs w:val="28"/>
                        </w:rPr>
                        <w:t>1</w:t>
                      </w:r>
                      <w:r w:rsidRPr="00CF78F5">
                        <w:rPr>
                          <w:sz w:val="28"/>
                          <w:szCs w:val="28"/>
                          <w:vertAlign w:val="superscript"/>
                        </w:rPr>
                        <w:t>st</w:t>
                      </w:r>
                      <w:r>
                        <w:rPr>
                          <w:sz w:val="28"/>
                          <w:szCs w:val="28"/>
                        </w:rPr>
                        <w:t xml:space="preserve"> </w:t>
                      </w:r>
                      <w:proofErr w:type="gramStart"/>
                      <w:r>
                        <w:rPr>
                          <w:sz w:val="28"/>
                          <w:szCs w:val="28"/>
                        </w:rPr>
                        <w:t>Place :</w:t>
                      </w:r>
                      <w:proofErr w:type="gramEnd"/>
                      <w:r>
                        <w:rPr>
                          <w:sz w:val="28"/>
                          <w:szCs w:val="28"/>
                        </w:rPr>
                        <w:t xml:space="preserve"> Dave G</w:t>
                      </w:r>
                      <w:r w:rsidR="005F43E5">
                        <w:rPr>
                          <w:sz w:val="28"/>
                          <w:szCs w:val="28"/>
                        </w:rPr>
                        <w:t>orman</w:t>
                      </w:r>
                    </w:p>
                    <w:p w14:paraId="3F9D8183" w14:textId="497E968D" w:rsidR="005B1063" w:rsidRDefault="005B1063" w:rsidP="005B1063">
                      <w:pPr>
                        <w:rPr>
                          <w:sz w:val="28"/>
                          <w:szCs w:val="28"/>
                        </w:rPr>
                      </w:pPr>
                      <w:r>
                        <w:rPr>
                          <w:sz w:val="28"/>
                          <w:szCs w:val="28"/>
                        </w:rPr>
                        <w:t>2</w:t>
                      </w:r>
                      <w:r w:rsidRPr="00CF78F5">
                        <w:rPr>
                          <w:sz w:val="28"/>
                          <w:szCs w:val="28"/>
                          <w:vertAlign w:val="superscript"/>
                        </w:rPr>
                        <w:t>nd</w:t>
                      </w:r>
                      <w:r>
                        <w:rPr>
                          <w:sz w:val="28"/>
                          <w:szCs w:val="28"/>
                        </w:rPr>
                        <w:t xml:space="preserve"> </w:t>
                      </w:r>
                      <w:proofErr w:type="gramStart"/>
                      <w:r>
                        <w:rPr>
                          <w:sz w:val="28"/>
                          <w:szCs w:val="28"/>
                        </w:rPr>
                        <w:t>Place :</w:t>
                      </w:r>
                      <w:proofErr w:type="gramEnd"/>
                      <w:r>
                        <w:rPr>
                          <w:sz w:val="28"/>
                          <w:szCs w:val="28"/>
                        </w:rPr>
                        <w:t xml:space="preserve"> Nunzio Lipari</w:t>
                      </w:r>
                    </w:p>
                    <w:p w14:paraId="7FA5E7E9" w14:textId="24EBE8AD" w:rsidR="000A0453" w:rsidRPr="00651E6F" w:rsidRDefault="000A0453" w:rsidP="005B1063">
                      <w:pPr>
                        <w:widowControl w:val="0"/>
                        <w:overflowPunct w:val="0"/>
                        <w:autoSpaceDE w:val="0"/>
                        <w:autoSpaceDN w:val="0"/>
                        <w:adjustRightInd w:val="0"/>
                        <w:ind w:right="180"/>
                        <w:rPr>
                          <w:sz w:val="28"/>
                          <w:szCs w:val="28"/>
                        </w:rPr>
                      </w:pPr>
                    </w:p>
                  </w:txbxContent>
                </v:textbox>
                <w10:wrap type="square"/>
              </v:shape>
            </w:pict>
          </mc:Fallback>
        </mc:AlternateContent>
      </w:r>
    </w:p>
    <w:p w14:paraId="056856CC" w14:textId="7AB55732" w:rsidR="00D05576" w:rsidRPr="00A27495" w:rsidRDefault="00AF5FBC" w:rsidP="00D21DEA">
      <w:pPr>
        <w:widowControl w:val="0"/>
        <w:overflowPunct w:val="0"/>
        <w:autoSpaceDE w:val="0"/>
        <w:autoSpaceDN w:val="0"/>
        <w:adjustRightInd w:val="0"/>
        <w:ind w:right="180"/>
        <w:rPr>
          <w:rFonts w:asciiTheme="minorHAnsi" w:hAnsiTheme="minorHAnsi" w:cstheme="minorHAnsi"/>
          <w:bCs/>
          <w:kern w:val="28"/>
        </w:rPr>
      </w:pPr>
      <w:r>
        <w:rPr>
          <w:noProof/>
        </w:rPr>
        <mc:AlternateContent>
          <mc:Choice Requires="wps">
            <w:drawing>
              <wp:anchor distT="0" distB="0" distL="114300" distR="114300" simplePos="0" relativeHeight="251677184" behindDoc="0" locked="0" layoutInCell="1" allowOverlap="1" wp14:anchorId="19DF031E" wp14:editId="1B874362">
                <wp:simplePos x="0" y="0"/>
                <wp:positionH relativeFrom="column">
                  <wp:posOffset>0</wp:posOffset>
                </wp:positionH>
                <wp:positionV relativeFrom="paragraph">
                  <wp:posOffset>0</wp:posOffset>
                </wp:positionV>
                <wp:extent cx="1828800" cy="1828800"/>
                <wp:effectExtent l="0" t="0" r="0" b="0"/>
                <wp:wrapSquare wrapText="bothSides"/>
                <wp:docPr id="92564442"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68A362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 xml:space="preserve">Wii Bowling </w:t>
                            </w:r>
                            <w:proofErr w:type="spellStart"/>
                            <w:r w:rsidRPr="006C277C">
                              <w:rPr>
                                <w:rFonts w:ascii="Congenial" w:hAnsi="Congenial" w:cstheme="minorHAnsi"/>
                                <w:b/>
                                <w:kern w:val="28"/>
                              </w:rPr>
                              <w:t>T</w:t>
                            </w:r>
                            <w:r>
                              <w:rPr>
                                <w:rFonts w:ascii="Congenial" w:hAnsi="Congenial" w:cstheme="minorHAnsi"/>
                                <w:b/>
                                <w:kern w:val="28"/>
                              </w:rPr>
                              <w:t>’m</w:t>
                            </w:r>
                            <w:r w:rsidRPr="006C277C">
                              <w:rPr>
                                <w:rFonts w:ascii="Congenial" w:hAnsi="Congenial" w:cstheme="minorHAnsi"/>
                                <w:b/>
                                <w:kern w:val="28"/>
                              </w:rPr>
                              <w:t>ents</w:t>
                            </w:r>
                            <w:proofErr w:type="spellEnd"/>
                            <w:r w:rsidRPr="006C277C">
                              <w:rPr>
                                <w:rFonts w:ascii="Congenial" w:hAnsi="Congenial" w:cstheme="minorHAnsi"/>
                                <w:b/>
                                <w:kern w:val="28"/>
                              </w:rPr>
                              <w:t>:</w:t>
                            </w:r>
                            <w:r w:rsidRPr="00A27495">
                              <w:rPr>
                                <w:rFonts w:asciiTheme="minorHAnsi" w:hAnsiTheme="minorHAnsi" w:cstheme="minorHAnsi"/>
                                <w:b/>
                                <w:kern w:val="28"/>
                              </w:rPr>
                              <w:t xml:space="preserve"> </w:t>
                            </w:r>
                            <w:r w:rsidRPr="006C277C">
                              <w:rPr>
                                <w:rFonts w:asciiTheme="minorHAnsi" w:hAnsiTheme="minorHAnsi" w:cstheme="minorHAnsi"/>
                                <w:bCs/>
                                <w:kern w:val="28"/>
                              </w:rPr>
                              <w:t>Every</w:t>
                            </w:r>
                            <w:r w:rsidRPr="00A27495">
                              <w:rPr>
                                <w:rFonts w:asciiTheme="minorHAnsi" w:hAnsiTheme="minorHAnsi" w:cstheme="minorHAnsi"/>
                                <w:b/>
                                <w:kern w:val="28"/>
                              </w:rPr>
                              <w:t xml:space="preserve"> </w:t>
                            </w:r>
                            <w:r w:rsidRPr="00A27495">
                              <w:rPr>
                                <w:rFonts w:asciiTheme="minorHAnsi" w:hAnsiTheme="minorHAnsi" w:cstheme="minorHAnsi"/>
                                <w:bCs/>
                                <w:kern w:val="28"/>
                              </w:rPr>
                              <w:t>Monday, at 1:00pm. We welcome more Wii Bowlers.   Call to sign up.</w:t>
                            </w:r>
                          </w:p>
                          <w:p w14:paraId="4F4B654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b/>
                                <w:kern w:val="28"/>
                              </w:rPr>
                              <w:t>Lots and Lots of fun come check it out!</w:t>
                            </w:r>
                          </w:p>
                          <w:p w14:paraId="1A786394" w14:textId="77777777" w:rsidR="00AF5FBC" w:rsidRPr="00A27495" w:rsidRDefault="00AF5FBC" w:rsidP="0087544E">
                            <w:pPr>
                              <w:widowControl w:val="0"/>
                              <w:overflowPunct w:val="0"/>
                              <w:autoSpaceDE w:val="0"/>
                              <w:autoSpaceDN w:val="0"/>
                              <w:adjustRightInd w:val="0"/>
                              <w:ind w:right="180"/>
                              <w:rPr>
                                <w:rFonts w:asciiTheme="minorHAnsi" w:hAnsiTheme="minorHAnsi" w:cstheme="minorHAnsi"/>
                                <w:bCs/>
                                <w:kern w:val="28"/>
                              </w:rPr>
                            </w:pPr>
                          </w:p>
                          <w:p w14:paraId="1790ED00" w14:textId="77777777" w:rsidR="00AF5FBC" w:rsidRPr="006C277C" w:rsidRDefault="00AF5FBC" w:rsidP="0087544E">
                            <w:pPr>
                              <w:widowControl w:val="0"/>
                              <w:overflowPunct w:val="0"/>
                              <w:autoSpaceDE w:val="0"/>
                              <w:autoSpaceDN w:val="0"/>
                              <w:adjustRightInd w:val="0"/>
                              <w:ind w:right="180"/>
                              <w:rPr>
                                <w:rFonts w:ascii="Congenial" w:hAnsi="Congenial" w:cstheme="minorHAnsi"/>
                                <w:b/>
                                <w:kern w:val="28"/>
                              </w:rPr>
                            </w:pPr>
                            <w:r w:rsidRPr="00A27495">
                              <w:rPr>
                                <w:rFonts w:asciiTheme="minorHAnsi" w:hAnsiTheme="minorHAnsi" w:cstheme="minorHAnsi"/>
                                <w:b/>
                                <w:kern w:val="28"/>
                              </w:rPr>
                              <w:tab/>
                            </w:r>
                            <w:r w:rsidRPr="006C277C">
                              <w:rPr>
                                <w:rFonts w:ascii="Congenial" w:hAnsi="Congenial" w:cstheme="minorHAnsi"/>
                                <w:b/>
                                <w:kern w:val="28"/>
                              </w:rPr>
                              <w:t>Wii Bowling</w:t>
                            </w:r>
                          </w:p>
                          <w:p w14:paraId="7A58AC6A" w14:textId="17772D41" w:rsidR="00334C9B" w:rsidRDefault="00334C9B" w:rsidP="00C472F1">
                            <w:pPr>
                              <w:spacing w:after="160"/>
                              <w:rPr>
                                <w:rFonts w:ascii="Calibri" w:eastAsia="Calibri" w:hAnsi="Calibri"/>
                                <w:kern w:val="2"/>
                                <w:sz w:val="28"/>
                                <w:szCs w:val="28"/>
                                <w14:ligatures w14:val="standardContextual"/>
                              </w:rPr>
                            </w:pPr>
                            <w:r>
                              <w:rPr>
                                <w:rFonts w:ascii="Calibri" w:eastAsia="Calibri" w:hAnsi="Calibri"/>
                                <w:kern w:val="2"/>
                                <w:sz w:val="28"/>
                                <w:szCs w:val="28"/>
                                <w14:ligatures w14:val="standardContextual"/>
                              </w:rPr>
                              <w:t>11/18</w:t>
                            </w:r>
                          </w:p>
                          <w:p w14:paraId="4C1DB9BB" w14:textId="6F62EAB7" w:rsidR="00334C9B" w:rsidRDefault="00334C9B" w:rsidP="00C472F1">
                            <w:pPr>
                              <w:spacing w:after="160"/>
                              <w:rPr>
                                <w:rFonts w:ascii="Calibri" w:eastAsia="Calibri" w:hAnsi="Calibri"/>
                                <w:kern w:val="2"/>
                                <w:sz w:val="28"/>
                                <w:szCs w:val="28"/>
                                <w14:ligatures w14:val="standardContextual"/>
                              </w:rPr>
                            </w:pPr>
                            <w:r>
                              <w:rPr>
                                <w:rFonts w:ascii="Calibri" w:eastAsia="Calibri" w:hAnsi="Calibri"/>
                                <w:kern w:val="2"/>
                                <w:sz w:val="28"/>
                                <w:szCs w:val="28"/>
                                <w14:ligatures w14:val="standardContextual"/>
                              </w:rPr>
                              <w:t>1</w:t>
                            </w:r>
                            <w:r w:rsidRPr="00334C9B">
                              <w:rPr>
                                <w:rFonts w:ascii="Calibri" w:eastAsia="Calibri" w:hAnsi="Calibri"/>
                                <w:kern w:val="2"/>
                                <w:sz w:val="28"/>
                                <w:szCs w:val="28"/>
                                <w:vertAlign w:val="superscript"/>
                                <w14:ligatures w14:val="standardContextual"/>
                              </w:rPr>
                              <w:t>st</w:t>
                            </w:r>
                            <w:r>
                              <w:rPr>
                                <w:rFonts w:ascii="Calibri" w:eastAsia="Calibri" w:hAnsi="Calibri"/>
                                <w:kern w:val="2"/>
                                <w:sz w:val="28"/>
                                <w:szCs w:val="28"/>
                                <w14:ligatures w14:val="standardContextual"/>
                              </w:rPr>
                              <w:t xml:space="preserve"> place – Mae </w:t>
                            </w:r>
                            <w:proofErr w:type="spellStart"/>
                            <w:r>
                              <w:rPr>
                                <w:rFonts w:ascii="Calibri" w:eastAsia="Calibri" w:hAnsi="Calibri"/>
                                <w:kern w:val="2"/>
                                <w:sz w:val="28"/>
                                <w:szCs w:val="28"/>
                                <w14:ligatures w14:val="standardContextual"/>
                              </w:rPr>
                              <w:t>Slaunwhite</w:t>
                            </w:r>
                            <w:proofErr w:type="spellEnd"/>
                            <w:r>
                              <w:rPr>
                                <w:rFonts w:ascii="Calibri" w:eastAsia="Calibri" w:hAnsi="Calibri"/>
                                <w:kern w:val="2"/>
                                <w:sz w:val="28"/>
                                <w:szCs w:val="28"/>
                                <w14:ligatures w14:val="standardContextual"/>
                              </w:rPr>
                              <w:t>/Diane Quinn Miller</w:t>
                            </w:r>
                          </w:p>
                          <w:p w14:paraId="067E6D09" w14:textId="100D5517" w:rsidR="00334C9B" w:rsidRDefault="00334C9B" w:rsidP="00C472F1">
                            <w:pPr>
                              <w:spacing w:after="160"/>
                              <w:rPr>
                                <w:rFonts w:ascii="Calibri" w:eastAsia="Calibri" w:hAnsi="Calibri"/>
                                <w:kern w:val="2"/>
                                <w:sz w:val="28"/>
                                <w:szCs w:val="28"/>
                                <w14:ligatures w14:val="standardContextual"/>
                              </w:rPr>
                            </w:pPr>
                            <w:r>
                              <w:rPr>
                                <w:rFonts w:ascii="Calibri" w:eastAsia="Calibri" w:hAnsi="Calibri"/>
                                <w:kern w:val="2"/>
                                <w:sz w:val="28"/>
                                <w:szCs w:val="28"/>
                                <w14:ligatures w14:val="standardContextual"/>
                              </w:rPr>
                              <w:t>2</w:t>
                            </w:r>
                            <w:r w:rsidRPr="00334C9B">
                              <w:rPr>
                                <w:rFonts w:ascii="Calibri" w:eastAsia="Calibri" w:hAnsi="Calibri"/>
                                <w:kern w:val="2"/>
                                <w:sz w:val="28"/>
                                <w:szCs w:val="28"/>
                                <w:vertAlign w:val="superscript"/>
                                <w14:ligatures w14:val="standardContextual"/>
                              </w:rPr>
                              <w:t>nd</w:t>
                            </w:r>
                            <w:r>
                              <w:rPr>
                                <w:rFonts w:ascii="Calibri" w:eastAsia="Calibri" w:hAnsi="Calibri"/>
                                <w:kern w:val="2"/>
                                <w:sz w:val="28"/>
                                <w:szCs w:val="28"/>
                                <w14:ligatures w14:val="standardContextual"/>
                              </w:rPr>
                              <w:t xml:space="preserve"> place – Jan </w:t>
                            </w:r>
                            <w:proofErr w:type="spellStart"/>
                            <w:r>
                              <w:rPr>
                                <w:rFonts w:ascii="Calibri" w:eastAsia="Calibri" w:hAnsi="Calibri"/>
                                <w:kern w:val="2"/>
                                <w:sz w:val="28"/>
                                <w:szCs w:val="28"/>
                                <w14:ligatures w14:val="standardContextual"/>
                              </w:rPr>
                              <w:t>Wojnovich</w:t>
                            </w:r>
                            <w:proofErr w:type="spellEnd"/>
                            <w:r>
                              <w:rPr>
                                <w:rFonts w:ascii="Calibri" w:eastAsia="Calibri" w:hAnsi="Calibri"/>
                                <w:kern w:val="2"/>
                                <w:sz w:val="28"/>
                                <w:szCs w:val="28"/>
                                <w14:ligatures w14:val="standardContextual"/>
                              </w:rPr>
                              <w:t>/Kurt Lyon</w:t>
                            </w:r>
                          </w:p>
                          <w:p w14:paraId="6CA5CBC7" w14:textId="77777777" w:rsidR="00AF5FBC" w:rsidRPr="00702883" w:rsidRDefault="00AF5FBC" w:rsidP="00702883">
                            <w:pPr>
                              <w:widowControl w:val="0"/>
                              <w:overflowPunct w:val="0"/>
                              <w:autoSpaceDE w:val="0"/>
                              <w:autoSpaceDN w:val="0"/>
                              <w:adjustRightInd w:val="0"/>
                              <w:ind w:right="180"/>
                              <w:jc w:val="center"/>
                              <w:rPr>
                                <w:rFonts w:cstheme="minorHAnsi"/>
                                <w:bCs/>
                                <w:i/>
                                <w:iCs/>
                                <w:kern w:val="28"/>
                              </w:rPr>
                            </w:pPr>
                            <w:r w:rsidRPr="00A27495">
                              <w:rPr>
                                <w:rFonts w:asciiTheme="minorHAnsi" w:hAnsiTheme="minorHAnsi" w:cstheme="minorHAnsi"/>
                                <w:bCs/>
                                <w:i/>
                                <w:iCs/>
                                <w:kern w:val="28"/>
                              </w:rPr>
                              <w:t>Please remember to arrive 10 to 15 minutes before the beginning of each game.  Thank you!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9DF031E" id="_x0000_s1035" type="#_x0000_t202" style="position:absolute;margin-left:0;margin-top:0;width:2in;height:2in;z-index:2516771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VSf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u6HhLVRHxMFBPyLe8rXC9I/MhxfmcCawP5zz8IyH1IA1wUmipAb362/30R+pQislLc5YSQ0uASX6&#10;u0EK78bTaRzJpExvvkx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Eu5VJ8rAgAAWgQAAA4AAAAAAAAAAAAAAAAALgIAAGRycy9lMm9Eb2Mu&#10;eG1sUEsBAi0AFAAGAAgAAAAhALcMAwjXAAAABQEAAA8AAAAAAAAAAAAAAAAAhQQAAGRycy9kb3du&#10;cmV2LnhtbFBLBQYAAAAABAAEAPMAAACJBQAAAAA=&#10;" filled="f" strokeweight=".5pt">
                <v:textbox style="mso-fit-shape-to-text:t">
                  <w:txbxContent>
                    <w:p w14:paraId="168A362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 xml:space="preserve">Wii Bowling </w:t>
                      </w:r>
                      <w:proofErr w:type="spellStart"/>
                      <w:r w:rsidRPr="006C277C">
                        <w:rPr>
                          <w:rFonts w:ascii="Congenial" w:hAnsi="Congenial" w:cstheme="minorHAnsi"/>
                          <w:b/>
                          <w:kern w:val="28"/>
                        </w:rPr>
                        <w:t>T</w:t>
                      </w:r>
                      <w:r>
                        <w:rPr>
                          <w:rFonts w:ascii="Congenial" w:hAnsi="Congenial" w:cstheme="minorHAnsi"/>
                          <w:b/>
                          <w:kern w:val="28"/>
                        </w:rPr>
                        <w:t>’m</w:t>
                      </w:r>
                      <w:r w:rsidRPr="006C277C">
                        <w:rPr>
                          <w:rFonts w:ascii="Congenial" w:hAnsi="Congenial" w:cstheme="minorHAnsi"/>
                          <w:b/>
                          <w:kern w:val="28"/>
                        </w:rPr>
                        <w:t>ents</w:t>
                      </w:r>
                      <w:proofErr w:type="spellEnd"/>
                      <w:r w:rsidRPr="006C277C">
                        <w:rPr>
                          <w:rFonts w:ascii="Congenial" w:hAnsi="Congenial" w:cstheme="minorHAnsi"/>
                          <w:b/>
                          <w:kern w:val="28"/>
                        </w:rPr>
                        <w:t>:</w:t>
                      </w:r>
                      <w:r w:rsidRPr="00A27495">
                        <w:rPr>
                          <w:rFonts w:asciiTheme="minorHAnsi" w:hAnsiTheme="minorHAnsi" w:cstheme="minorHAnsi"/>
                          <w:b/>
                          <w:kern w:val="28"/>
                        </w:rPr>
                        <w:t xml:space="preserve"> </w:t>
                      </w:r>
                      <w:r w:rsidRPr="006C277C">
                        <w:rPr>
                          <w:rFonts w:asciiTheme="minorHAnsi" w:hAnsiTheme="minorHAnsi" w:cstheme="minorHAnsi"/>
                          <w:bCs/>
                          <w:kern w:val="28"/>
                        </w:rPr>
                        <w:t>Every</w:t>
                      </w:r>
                      <w:r w:rsidRPr="00A27495">
                        <w:rPr>
                          <w:rFonts w:asciiTheme="minorHAnsi" w:hAnsiTheme="minorHAnsi" w:cstheme="minorHAnsi"/>
                          <w:b/>
                          <w:kern w:val="28"/>
                        </w:rPr>
                        <w:t xml:space="preserve"> </w:t>
                      </w:r>
                      <w:r w:rsidRPr="00A27495">
                        <w:rPr>
                          <w:rFonts w:asciiTheme="minorHAnsi" w:hAnsiTheme="minorHAnsi" w:cstheme="minorHAnsi"/>
                          <w:bCs/>
                          <w:kern w:val="28"/>
                        </w:rPr>
                        <w:t>Monday, at 1:00pm. We welcome more Wii Bowlers.   Call to sign up.</w:t>
                      </w:r>
                    </w:p>
                    <w:p w14:paraId="4F4B654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b/>
                          <w:kern w:val="28"/>
                        </w:rPr>
                        <w:t>Lots and Lots of fun come check it out!</w:t>
                      </w:r>
                    </w:p>
                    <w:p w14:paraId="1A786394" w14:textId="77777777" w:rsidR="00AF5FBC" w:rsidRPr="00A27495" w:rsidRDefault="00AF5FBC" w:rsidP="0087544E">
                      <w:pPr>
                        <w:widowControl w:val="0"/>
                        <w:overflowPunct w:val="0"/>
                        <w:autoSpaceDE w:val="0"/>
                        <w:autoSpaceDN w:val="0"/>
                        <w:adjustRightInd w:val="0"/>
                        <w:ind w:right="180"/>
                        <w:rPr>
                          <w:rFonts w:asciiTheme="minorHAnsi" w:hAnsiTheme="minorHAnsi" w:cstheme="minorHAnsi"/>
                          <w:bCs/>
                          <w:kern w:val="28"/>
                        </w:rPr>
                      </w:pPr>
                    </w:p>
                    <w:p w14:paraId="1790ED00" w14:textId="77777777" w:rsidR="00AF5FBC" w:rsidRPr="006C277C" w:rsidRDefault="00AF5FBC" w:rsidP="0087544E">
                      <w:pPr>
                        <w:widowControl w:val="0"/>
                        <w:overflowPunct w:val="0"/>
                        <w:autoSpaceDE w:val="0"/>
                        <w:autoSpaceDN w:val="0"/>
                        <w:adjustRightInd w:val="0"/>
                        <w:ind w:right="180"/>
                        <w:rPr>
                          <w:rFonts w:ascii="Congenial" w:hAnsi="Congenial" w:cstheme="minorHAnsi"/>
                          <w:b/>
                          <w:kern w:val="28"/>
                        </w:rPr>
                      </w:pPr>
                      <w:r w:rsidRPr="00A27495">
                        <w:rPr>
                          <w:rFonts w:asciiTheme="minorHAnsi" w:hAnsiTheme="minorHAnsi" w:cstheme="minorHAnsi"/>
                          <w:b/>
                          <w:kern w:val="28"/>
                        </w:rPr>
                        <w:tab/>
                      </w:r>
                      <w:r w:rsidRPr="006C277C">
                        <w:rPr>
                          <w:rFonts w:ascii="Congenial" w:hAnsi="Congenial" w:cstheme="minorHAnsi"/>
                          <w:b/>
                          <w:kern w:val="28"/>
                        </w:rPr>
                        <w:t>Wii Bowling</w:t>
                      </w:r>
                    </w:p>
                    <w:p w14:paraId="7A58AC6A" w14:textId="17772D41" w:rsidR="00334C9B" w:rsidRDefault="00334C9B" w:rsidP="00C472F1">
                      <w:pPr>
                        <w:spacing w:after="160"/>
                        <w:rPr>
                          <w:rFonts w:ascii="Calibri" w:eastAsia="Calibri" w:hAnsi="Calibri"/>
                          <w:kern w:val="2"/>
                          <w:sz w:val="28"/>
                          <w:szCs w:val="28"/>
                          <w14:ligatures w14:val="standardContextual"/>
                        </w:rPr>
                      </w:pPr>
                      <w:r>
                        <w:rPr>
                          <w:rFonts w:ascii="Calibri" w:eastAsia="Calibri" w:hAnsi="Calibri"/>
                          <w:kern w:val="2"/>
                          <w:sz w:val="28"/>
                          <w:szCs w:val="28"/>
                          <w14:ligatures w14:val="standardContextual"/>
                        </w:rPr>
                        <w:t>11/18</w:t>
                      </w:r>
                    </w:p>
                    <w:p w14:paraId="4C1DB9BB" w14:textId="6F62EAB7" w:rsidR="00334C9B" w:rsidRDefault="00334C9B" w:rsidP="00C472F1">
                      <w:pPr>
                        <w:spacing w:after="160"/>
                        <w:rPr>
                          <w:rFonts w:ascii="Calibri" w:eastAsia="Calibri" w:hAnsi="Calibri"/>
                          <w:kern w:val="2"/>
                          <w:sz w:val="28"/>
                          <w:szCs w:val="28"/>
                          <w14:ligatures w14:val="standardContextual"/>
                        </w:rPr>
                      </w:pPr>
                      <w:r>
                        <w:rPr>
                          <w:rFonts w:ascii="Calibri" w:eastAsia="Calibri" w:hAnsi="Calibri"/>
                          <w:kern w:val="2"/>
                          <w:sz w:val="28"/>
                          <w:szCs w:val="28"/>
                          <w14:ligatures w14:val="standardContextual"/>
                        </w:rPr>
                        <w:t>1</w:t>
                      </w:r>
                      <w:r w:rsidRPr="00334C9B">
                        <w:rPr>
                          <w:rFonts w:ascii="Calibri" w:eastAsia="Calibri" w:hAnsi="Calibri"/>
                          <w:kern w:val="2"/>
                          <w:sz w:val="28"/>
                          <w:szCs w:val="28"/>
                          <w:vertAlign w:val="superscript"/>
                          <w14:ligatures w14:val="standardContextual"/>
                        </w:rPr>
                        <w:t>st</w:t>
                      </w:r>
                      <w:r>
                        <w:rPr>
                          <w:rFonts w:ascii="Calibri" w:eastAsia="Calibri" w:hAnsi="Calibri"/>
                          <w:kern w:val="2"/>
                          <w:sz w:val="28"/>
                          <w:szCs w:val="28"/>
                          <w14:ligatures w14:val="standardContextual"/>
                        </w:rPr>
                        <w:t xml:space="preserve"> place – Mae </w:t>
                      </w:r>
                      <w:proofErr w:type="spellStart"/>
                      <w:r>
                        <w:rPr>
                          <w:rFonts w:ascii="Calibri" w:eastAsia="Calibri" w:hAnsi="Calibri"/>
                          <w:kern w:val="2"/>
                          <w:sz w:val="28"/>
                          <w:szCs w:val="28"/>
                          <w14:ligatures w14:val="standardContextual"/>
                        </w:rPr>
                        <w:t>Slaunwhite</w:t>
                      </w:r>
                      <w:proofErr w:type="spellEnd"/>
                      <w:r>
                        <w:rPr>
                          <w:rFonts w:ascii="Calibri" w:eastAsia="Calibri" w:hAnsi="Calibri"/>
                          <w:kern w:val="2"/>
                          <w:sz w:val="28"/>
                          <w:szCs w:val="28"/>
                          <w14:ligatures w14:val="standardContextual"/>
                        </w:rPr>
                        <w:t>/Diane Quinn Miller</w:t>
                      </w:r>
                    </w:p>
                    <w:p w14:paraId="067E6D09" w14:textId="100D5517" w:rsidR="00334C9B" w:rsidRDefault="00334C9B" w:rsidP="00C472F1">
                      <w:pPr>
                        <w:spacing w:after="160"/>
                        <w:rPr>
                          <w:rFonts w:ascii="Calibri" w:eastAsia="Calibri" w:hAnsi="Calibri"/>
                          <w:kern w:val="2"/>
                          <w:sz w:val="28"/>
                          <w:szCs w:val="28"/>
                          <w14:ligatures w14:val="standardContextual"/>
                        </w:rPr>
                      </w:pPr>
                      <w:r>
                        <w:rPr>
                          <w:rFonts w:ascii="Calibri" w:eastAsia="Calibri" w:hAnsi="Calibri"/>
                          <w:kern w:val="2"/>
                          <w:sz w:val="28"/>
                          <w:szCs w:val="28"/>
                          <w14:ligatures w14:val="standardContextual"/>
                        </w:rPr>
                        <w:t>2</w:t>
                      </w:r>
                      <w:r w:rsidRPr="00334C9B">
                        <w:rPr>
                          <w:rFonts w:ascii="Calibri" w:eastAsia="Calibri" w:hAnsi="Calibri"/>
                          <w:kern w:val="2"/>
                          <w:sz w:val="28"/>
                          <w:szCs w:val="28"/>
                          <w:vertAlign w:val="superscript"/>
                          <w14:ligatures w14:val="standardContextual"/>
                        </w:rPr>
                        <w:t>nd</w:t>
                      </w:r>
                      <w:r>
                        <w:rPr>
                          <w:rFonts w:ascii="Calibri" w:eastAsia="Calibri" w:hAnsi="Calibri"/>
                          <w:kern w:val="2"/>
                          <w:sz w:val="28"/>
                          <w:szCs w:val="28"/>
                          <w14:ligatures w14:val="standardContextual"/>
                        </w:rPr>
                        <w:t xml:space="preserve"> place – Jan </w:t>
                      </w:r>
                      <w:proofErr w:type="spellStart"/>
                      <w:r>
                        <w:rPr>
                          <w:rFonts w:ascii="Calibri" w:eastAsia="Calibri" w:hAnsi="Calibri"/>
                          <w:kern w:val="2"/>
                          <w:sz w:val="28"/>
                          <w:szCs w:val="28"/>
                          <w14:ligatures w14:val="standardContextual"/>
                        </w:rPr>
                        <w:t>Wojnovich</w:t>
                      </w:r>
                      <w:proofErr w:type="spellEnd"/>
                      <w:r>
                        <w:rPr>
                          <w:rFonts w:ascii="Calibri" w:eastAsia="Calibri" w:hAnsi="Calibri"/>
                          <w:kern w:val="2"/>
                          <w:sz w:val="28"/>
                          <w:szCs w:val="28"/>
                          <w14:ligatures w14:val="standardContextual"/>
                        </w:rPr>
                        <w:t>/Kurt Lyon</w:t>
                      </w:r>
                    </w:p>
                    <w:p w14:paraId="6CA5CBC7" w14:textId="77777777" w:rsidR="00AF5FBC" w:rsidRPr="00702883" w:rsidRDefault="00AF5FBC" w:rsidP="00702883">
                      <w:pPr>
                        <w:widowControl w:val="0"/>
                        <w:overflowPunct w:val="0"/>
                        <w:autoSpaceDE w:val="0"/>
                        <w:autoSpaceDN w:val="0"/>
                        <w:adjustRightInd w:val="0"/>
                        <w:ind w:right="180"/>
                        <w:jc w:val="center"/>
                        <w:rPr>
                          <w:rFonts w:cstheme="minorHAnsi"/>
                          <w:bCs/>
                          <w:i/>
                          <w:iCs/>
                          <w:kern w:val="28"/>
                        </w:rPr>
                      </w:pPr>
                      <w:r w:rsidRPr="00A27495">
                        <w:rPr>
                          <w:rFonts w:asciiTheme="minorHAnsi" w:hAnsiTheme="minorHAnsi" w:cstheme="minorHAnsi"/>
                          <w:bCs/>
                          <w:i/>
                          <w:iCs/>
                          <w:kern w:val="28"/>
                        </w:rPr>
                        <w:t>Please remember to arrive 10 to 15 minutes before the beginning of each game.  Thank you!</w:t>
                      </w:r>
                    </w:p>
                  </w:txbxContent>
                </v:textbox>
                <w10:wrap type="square"/>
              </v:shape>
            </w:pict>
          </mc:Fallback>
        </mc:AlternateContent>
      </w:r>
    </w:p>
    <w:p w14:paraId="0575B928" w14:textId="6C568D34" w:rsidR="00D22226" w:rsidRPr="00A27495" w:rsidRDefault="00AC6C7A" w:rsidP="00F87E75">
      <w:pPr>
        <w:rPr>
          <w:rFonts w:asciiTheme="minorHAnsi" w:hAnsiTheme="minorHAnsi" w:cstheme="minorHAnsi"/>
        </w:rPr>
      </w:pPr>
      <w:r>
        <w:rPr>
          <w:noProof/>
        </w:rPr>
        <mc:AlternateContent>
          <mc:Choice Requires="wps">
            <w:drawing>
              <wp:anchor distT="0" distB="0" distL="114300" distR="114300" simplePos="0" relativeHeight="251679232" behindDoc="0" locked="0" layoutInCell="1" allowOverlap="1" wp14:anchorId="4F73EEBD" wp14:editId="2D9AA366">
                <wp:simplePos x="0" y="0"/>
                <wp:positionH relativeFrom="column">
                  <wp:posOffset>0</wp:posOffset>
                </wp:positionH>
                <wp:positionV relativeFrom="paragraph">
                  <wp:posOffset>0</wp:posOffset>
                </wp:positionV>
                <wp:extent cx="1828800" cy="1828800"/>
                <wp:effectExtent l="0" t="0" r="0" b="0"/>
                <wp:wrapSquare wrapText="bothSides"/>
                <wp:docPr id="52875644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E824052" w14:textId="77777777" w:rsidR="00AC6C7A" w:rsidRPr="00A27495" w:rsidRDefault="00AC6C7A" w:rsidP="00F87E75">
                            <w:pPr>
                              <w:rPr>
                                <w:rFonts w:asciiTheme="minorHAnsi" w:hAnsiTheme="minorHAnsi" w:cstheme="minorHAnsi"/>
                                <w:b/>
                                <w:bCs/>
                              </w:rPr>
                            </w:pPr>
                            <w:r w:rsidRPr="006C277C">
                              <w:rPr>
                                <w:rFonts w:ascii="Congenial" w:hAnsi="Congenial" w:cstheme="minorHAnsi"/>
                                <w:b/>
                                <w:bCs/>
                              </w:rPr>
                              <w:t>Bunco</w:t>
                            </w:r>
                            <w:r w:rsidRPr="00A27495">
                              <w:rPr>
                                <w:rFonts w:asciiTheme="minorHAnsi" w:hAnsiTheme="minorHAnsi" w:cstheme="minorHAnsi"/>
                                <w:b/>
                                <w:bCs/>
                              </w:rPr>
                              <w:t xml:space="preserve"> </w:t>
                            </w:r>
                            <w:r w:rsidRPr="00A27495">
                              <w:rPr>
                                <w:rFonts w:asciiTheme="minorHAnsi" w:hAnsiTheme="minorHAnsi" w:cstheme="minorHAnsi"/>
                              </w:rPr>
                              <w:t xml:space="preserve">has moved to </w:t>
                            </w:r>
                            <w:r w:rsidRPr="00A27495">
                              <w:rPr>
                                <w:rFonts w:asciiTheme="minorHAnsi" w:hAnsiTheme="minorHAnsi" w:cstheme="minorHAnsi"/>
                                <w:i/>
                                <w:iCs/>
                              </w:rPr>
                              <w:t xml:space="preserve">Monday </w:t>
                            </w:r>
                            <w:r w:rsidRPr="00A27495">
                              <w:rPr>
                                <w:rFonts w:asciiTheme="minorHAnsi" w:hAnsiTheme="minorHAnsi" w:cstheme="minorHAnsi"/>
                              </w:rPr>
                              <w:t>mornings, the 2</w:t>
                            </w:r>
                            <w:r w:rsidRPr="00A27495">
                              <w:rPr>
                                <w:rFonts w:asciiTheme="minorHAnsi" w:hAnsiTheme="minorHAnsi" w:cstheme="minorHAnsi"/>
                                <w:vertAlign w:val="superscript"/>
                              </w:rPr>
                              <w:t>nd</w:t>
                            </w:r>
                            <w:r w:rsidRPr="00A27495">
                              <w:rPr>
                                <w:rFonts w:asciiTheme="minorHAnsi" w:hAnsiTheme="minorHAnsi" w:cstheme="minorHAnsi"/>
                              </w:rPr>
                              <w:t xml:space="preserve"> and 3</w:t>
                            </w:r>
                            <w:r w:rsidRPr="00A27495">
                              <w:rPr>
                                <w:rFonts w:asciiTheme="minorHAnsi" w:hAnsiTheme="minorHAnsi" w:cstheme="minorHAnsi"/>
                                <w:vertAlign w:val="superscript"/>
                              </w:rPr>
                              <w:t>rd</w:t>
                            </w:r>
                            <w:r w:rsidRPr="00A27495">
                              <w:rPr>
                                <w:rFonts w:asciiTheme="minorHAnsi" w:hAnsiTheme="minorHAnsi" w:cstheme="minorHAnsi"/>
                              </w:rPr>
                              <w:t xml:space="preserve"> Mondays at </w:t>
                            </w:r>
                          </w:p>
                          <w:p w14:paraId="65EA7469" w14:textId="77777777" w:rsidR="00AC6C7A" w:rsidRPr="00A27495" w:rsidRDefault="00AC6C7A" w:rsidP="00F87E75">
                            <w:pPr>
                              <w:rPr>
                                <w:rFonts w:asciiTheme="minorHAnsi" w:hAnsiTheme="minorHAnsi" w:cstheme="minorHAnsi"/>
                              </w:rPr>
                            </w:pPr>
                            <w:r w:rsidRPr="00A27495">
                              <w:rPr>
                                <w:rFonts w:asciiTheme="minorHAnsi" w:hAnsiTheme="minorHAnsi" w:cstheme="minorHAnsi"/>
                              </w:rPr>
                              <w:t>10am-12:00pm. This is a fun fast moving dice game. Give it a try.</w:t>
                            </w:r>
                          </w:p>
                          <w:p w14:paraId="6E80CC43" w14:textId="77777777" w:rsidR="00AC6C7A" w:rsidRPr="008A74AE" w:rsidRDefault="00AC6C7A" w:rsidP="008A74AE">
                            <w:pPr>
                              <w:rPr>
                                <w:rFonts w:cstheme="minorHAnsi"/>
                              </w:rPr>
                            </w:pPr>
                            <w:r w:rsidRPr="00A27495">
                              <w:rPr>
                                <w:rFonts w:asciiTheme="minorHAnsi" w:hAnsiTheme="minorHAnsi" w:cstheme="minorHAnsi"/>
                              </w:rPr>
                              <w:t>Check the calendar for exact dates.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F73EEBD" id="_x0000_s1036" type="#_x0000_t202" style="position:absolute;margin-left:0;margin-top:0;width:2in;height:2in;z-index:2516792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" filled="f" strokeweight=".5pt">
                <v:textbox style="mso-fit-shape-to-text:t">
                  <w:txbxContent>
                    <w:p w14:paraId="7E824052" w14:textId="77777777" w:rsidR="00AC6C7A" w:rsidRPr="00A27495" w:rsidRDefault="00AC6C7A" w:rsidP="00F87E75">
                      <w:pPr>
                        <w:rPr>
                          <w:rFonts w:asciiTheme="minorHAnsi" w:hAnsiTheme="minorHAnsi" w:cstheme="minorHAnsi"/>
                          <w:b/>
                          <w:bCs/>
                        </w:rPr>
                      </w:pPr>
                      <w:r w:rsidRPr="006C277C">
                        <w:rPr>
                          <w:rFonts w:ascii="Congenial" w:hAnsi="Congenial" w:cstheme="minorHAnsi"/>
                          <w:b/>
                          <w:bCs/>
                        </w:rPr>
                        <w:t>Bunco</w:t>
                      </w:r>
                      <w:r w:rsidRPr="00A27495">
                        <w:rPr>
                          <w:rFonts w:asciiTheme="minorHAnsi" w:hAnsiTheme="minorHAnsi" w:cstheme="minorHAnsi"/>
                          <w:b/>
                          <w:bCs/>
                        </w:rPr>
                        <w:t xml:space="preserve"> </w:t>
                      </w:r>
                      <w:r w:rsidRPr="00A27495">
                        <w:rPr>
                          <w:rFonts w:asciiTheme="minorHAnsi" w:hAnsiTheme="minorHAnsi" w:cstheme="minorHAnsi"/>
                        </w:rPr>
                        <w:t xml:space="preserve">has moved to </w:t>
                      </w:r>
                      <w:r w:rsidRPr="00A27495">
                        <w:rPr>
                          <w:rFonts w:asciiTheme="minorHAnsi" w:hAnsiTheme="minorHAnsi" w:cstheme="minorHAnsi"/>
                          <w:i/>
                          <w:iCs/>
                        </w:rPr>
                        <w:t xml:space="preserve">Monday </w:t>
                      </w:r>
                      <w:r w:rsidRPr="00A27495">
                        <w:rPr>
                          <w:rFonts w:asciiTheme="minorHAnsi" w:hAnsiTheme="minorHAnsi" w:cstheme="minorHAnsi"/>
                        </w:rPr>
                        <w:t>mornings, the 2</w:t>
                      </w:r>
                      <w:r w:rsidRPr="00A27495">
                        <w:rPr>
                          <w:rFonts w:asciiTheme="minorHAnsi" w:hAnsiTheme="minorHAnsi" w:cstheme="minorHAnsi"/>
                          <w:vertAlign w:val="superscript"/>
                        </w:rPr>
                        <w:t>nd</w:t>
                      </w:r>
                      <w:r w:rsidRPr="00A27495">
                        <w:rPr>
                          <w:rFonts w:asciiTheme="minorHAnsi" w:hAnsiTheme="minorHAnsi" w:cstheme="minorHAnsi"/>
                        </w:rPr>
                        <w:t xml:space="preserve"> and 3</w:t>
                      </w:r>
                      <w:r w:rsidRPr="00A27495">
                        <w:rPr>
                          <w:rFonts w:asciiTheme="minorHAnsi" w:hAnsiTheme="minorHAnsi" w:cstheme="minorHAnsi"/>
                          <w:vertAlign w:val="superscript"/>
                        </w:rPr>
                        <w:t>rd</w:t>
                      </w:r>
                      <w:r w:rsidRPr="00A27495">
                        <w:rPr>
                          <w:rFonts w:asciiTheme="minorHAnsi" w:hAnsiTheme="minorHAnsi" w:cstheme="minorHAnsi"/>
                        </w:rPr>
                        <w:t xml:space="preserve"> Mondays at </w:t>
                      </w:r>
                    </w:p>
                    <w:p w14:paraId="65EA7469" w14:textId="77777777" w:rsidR="00AC6C7A" w:rsidRPr="00A27495" w:rsidRDefault="00AC6C7A" w:rsidP="00F87E75">
                      <w:pPr>
                        <w:rPr>
                          <w:rFonts w:asciiTheme="minorHAnsi" w:hAnsiTheme="minorHAnsi" w:cstheme="minorHAnsi"/>
                        </w:rPr>
                      </w:pPr>
                      <w:r w:rsidRPr="00A27495">
                        <w:rPr>
                          <w:rFonts w:asciiTheme="minorHAnsi" w:hAnsiTheme="minorHAnsi" w:cstheme="minorHAnsi"/>
                        </w:rPr>
                        <w:t>10am-12:00pm. This is a fun fast moving dice game. Give it a try.</w:t>
                      </w:r>
                    </w:p>
                    <w:p w14:paraId="6E80CC43" w14:textId="77777777" w:rsidR="00AC6C7A" w:rsidRPr="008A74AE" w:rsidRDefault="00AC6C7A" w:rsidP="008A74AE">
                      <w:pPr>
                        <w:rPr>
                          <w:rFonts w:cstheme="minorHAnsi"/>
                        </w:rPr>
                      </w:pPr>
                      <w:r w:rsidRPr="00A27495">
                        <w:rPr>
                          <w:rFonts w:asciiTheme="minorHAnsi" w:hAnsiTheme="minorHAnsi" w:cstheme="minorHAnsi"/>
                        </w:rPr>
                        <w:t>Check the calendar for exact dates.</w:t>
                      </w:r>
                    </w:p>
                  </w:txbxContent>
                </v:textbox>
                <w10:wrap type="square"/>
              </v:shape>
            </w:pict>
          </mc:Fallback>
        </mc:AlternateContent>
      </w:r>
    </w:p>
    <w:p w14:paraId="3F707D69" w14:textId="4F6F6333" w:rsidR="005E353B" w:rsidRPr="00A27495" w:rsidRDefault="00AC6C7A" w:rsidP="005E353B">
      <w:pPr>
        <w:shd w:val="clear" w:color="auto" w:fill="FFFFFF"/>
        <w:spacing w:line="253" w:lineRule="atLeast"/>
        <w:rPr>
          <w:rFonts w:asciiTheme="minorHAnsi" w:hAnsiTheme="minorHAnsi" w:cstheme="minorHAnsi"/>
          <w:b/>
          <w:i/>
          <w:iCs/>
          <w:kern w:val="28"/>
        </w:rPr>
      </w:pPr>
      <w:r>
        <w:rPr>
          <w:noProof/>
        </w:rPr>
        <mc:AlternateContent>
          <mc:Choice Requires="wps">
            <w:drawing>
              <wp:anchor distT="0" distB="0" distL="114300" distR="114300" simplePos="0" relativeHeight="251681280" behindDoc="0" locked="0" layoutInCell="1" allowOverlap="1" wp14:anchorId="7F3D7F2E" wp14:editId="7544F7E0">
                <wp:simplePos x="0" y="0"/>
                <wp:positionH relativeFrom="column">
                  <wp:posOffset>0</wp:posOffset>
                </wp:positionH>
                <wp:positionV relativeFrom="paragraph">
                  <wp:posOffset>0</wp:posOffset>
                </wp:positionV>
                <wp:extent cx="1828800" cy="1828800"/>
                <wp:effectExtent l="0" t="0" r="0" b="0"/>
                <wp:wrapSquare wrapText="bothSides"/>
                <wp:docPr id="84805447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5DED3A3" w14:textId="77777777" w:rsidR="00AC6C7A" w:rsidRDefault="00AC6C7A" w:rsidP="00EE7662">
                            <w:pPr>
                              <w:widowControl w:val="0"/>
                              <w:overflowPunct w:val="0"/>
                              <w:autoSpaceDE w:val="0"/>
                              <w:autoSpaceDN w:val="0"/>
                              <w:adjustRightInd w:val="0"/>
                              <w:ind w:right="180"/>
                              <w:rPr>
                                <w:rFonts w:ascii="Congenial" w:hAnsi="Congenial" w:cstheme="minorHAnsi"/>
                                <w:b/>
                              </w:rPr>
                            </w:pPr>
                            <w:r w:rsidRPr="006C277C">
                              <w:rPr>
                                <w:rFonts w:ascii="Congenial" w:hAnsi="Congenial" w:cstheme="minorHAnsi"/>
                                <w:b/>
                              </w:rPr>
                              <w:t>BINGO!!! Come join the fun!</w:t>
                            </w:r>
                          </w:p>
                          <w:p w14:paraId="0C446C9D" w14:textId="77777777" w:rsidR="00A1549C" w:rsidRPr="006C277C" w:rsidRDefault="00A1549C" w:rsidP="00EE7662">
                            <w:pPr>
                              <w:widowControl w:val="0"/>
                              <w:overflowPunct w:val="0"/>
                              <w:autoSpaceDE w:val="0"/>
                              <w:autoSpaceDN w:val="0"/>
                              <w:adjustRightInd w:val="0"/>
                              <w:ind w:right="180"/>
                              <w:rPr>
                                <w:rFonts w:ascii="Congenial" w:hAnsi="Congenial" w:cstheme="minorHAnsi"/>
                                <w:b/>
                                <w:kern w:val="28"/>
                              </w:rPr>
                            </w:pPr>
                          </w:p>
                          <w:p w14:paraId="4069DB52" w14:textId="77777777" w:rsidR="00AC6C7A" w:rsidRPr="008814EB" w:rsidRDefault="00AC6C7A" w:rsidP="008814EB">
                            <w:pPr>
                              <w:shd w:val="clear" w:color="auto" w:fill="FFFFFF"/>
                              <w:spacing w:line="253" w:lineRule="atLeast"/>
                              <w:rPr>
                                <w:rFonts w:ascii="Congenial" w:hAnsi="Congenial" w:cstheme="minorHAnsi"/>
                                <w:b/>
                                <w:i/>
                                <w:iCs/>
                                <w:kern w:val="28"/>
                              </w:rPr>
                            </w:pPr>
                            <w:r w:rsidRPr="006C277C">
                              <w:rPr>
                                <w:rFonts w:ascii="Congenial" w:hAnsi="Congenial" w:cstheme="minorHAnsi"/>
                                <w:b/>
                                <w:i/>
                                <w:iCs/>
                                <w:kern w:val="28"/>
                              </w:rPr>
                              <w:t>BINGO! Wednesdays and Fridays at 1pm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F3D7F2E" id="_x0000_s1037" type="#_x0000_t202" style="position:absolute;margin-left:0;margin-top:0;width:2in;height:2in;z-index:2516812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TEKg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" filled="f" strokeweight=".5pt">
                <v:textbox style="mso-fit-shape-to-text:t">
                  <w:txbxContent>
                    <w:p w14:paraId="35DED3A3" w14:textId="77777777" w:rsidR="00AC6C7A" w:rsidRDefault="00AC6C7A" w:rsidP="00EE7662">
                      <w:pPr>
                        <w:widowControl w:val="0"/>
                        <w:overflowPunct w:val="0"/>
                        <w:autoSpaceDE w:val="0"/>
                        <w:autoSpaceDN w:val="0"/>
                        <w:adjustRightInd w:val="0"/>
                        <w:ind w:right="180"/>
                        <w:rPr>
                          <w:rFonts w:ascii="Congenial" w:hAnsi="Congenial" w:cstheme="minorHAnsi"/>
                          <w:b/>
                        </w:rPr>
                      </w:pPr>
                      <w:r w:rsidRPr="006C277C">
                        <w:rPr>
                          <w:rFonts w:ascii="Congenial" w:hAnsi="Congenial" w:cstheme="minorHAnsi"/>
                          <w:b/>
                        </w:rPr>
                        <w:t>BINGO!!! Come join the fun!</w:t>
                      </w:r>
                    </w:p>
                    <w:p w14:paraId="0C446C9D" w14:textId="77777777" w:rsidR="00A1549C" w:rsidRPr="006C277C" w:rsidRDefault="00A1549C" w:rsidP="00EE7662">
                      <w:pPr>
                        <w:widowControl w:val="0"/>
                        <w:overflowPunct w:val="0"/>
                        <w:autoSpaceDE w:val="0"/>
                        <w:autoSpaceDN w:val="0"/>
                        <w:adjustRightInd w:val="0"/>
                        <w:ind w:right="180"/>
                        <w:rPr>
                          <w:rFonts w:ascii="Congenial" w:hAnsi="Congenial" w:cstheme="minorHAnsi"/>
                          <w:b/>
                          <w:kern w:val="28"/>
                        </w:rPr>
                      </w:pPr>
                    </w:p>
                    <w:p w14:paraId="4069DB52" w14:textId="77777777" w:rsidR="00AC6C7A" w:rsidRPr="008814EB" w:rsidRDefault="00AC6C7A" w:rsidP="008814EB">
                      <w:pPr>
                        <w:shd w:val="clear" w:color="auto" w:fill="FFFFFF"/>
                        <w:spacing w:line="253" w:lineRule="atLeast"/>
                        <w:rPr>
                          <w:rFonts w:ascii="Congenial" w:hAnsi="Congenial" w:cstheme="minorHAnsi"/>
                          <w:b/>
                          <w:i/>
                          <w:iCs/>
                          <w:kern w:val="28"/>
                        </w:rPr>
                      </w:pPr>
                      <w:r w:rsidRPr="006C277C">
                        <w:rPr>
                          <w:rFonts w:ascii="Congenial" w:hAnsi="Congenial" w:cstheme="minorHAnsi"/>
                          <w:b/>
                          <w:i/>
                          <w:iCs/>
                          <w:kern w:val="28"/>
                        </w:rPr>
                        <w:t>BINGO! Wednesdays and Fridays at 1pm</w:t>
                      </w:r>
                    </w:p>
                  </w:txbxContent>
                </v:textbox>
                <w10:wrap type="square"/>
              </v:shape>
            </w:pict>
          </mc:Fallback>
        </mc:AlternateContent>
      </w:r>
    </w:p>
    <w:p w14:paraId="50C53EF9" w14:textId="5C14101A" w:rsidR="00F73828" w:rsidRPr="00A27495" w:rsidRDefault="00A1549C" w:rsidP="005E353B">
      <w:pPr>
        <w:shd w:val="clear" w:color="auto" w:fill="FFFFFF"/>
        <w:spacing w:line="253" w:lineRule="atLeast"/>
        <w:rPr>
          <w:rFonts w:asciiTheme="minorHAnsi" w:hAnsiTheme="minorHAnsi" w:cstheme="minorHAnsi"/>
          <w:color w:val="000000"/>
        </w:rPr>
      </w:pPr>
      <w:r>
        <w:rPr>
          <w:noProof/>
        </w:rPr>
        <mc:AlternateContent>
          <mc:Choice Requires="wps">
            <w:drawing>
              <wp:anchor distT="0" distB="0" distL="114300" distR="114300" simplePos="0" relativeHeight="251683328" behindDoc="0" locked="0" layoutInCell="1" allowOverlap="1" wp14:anchorId="08BA998E" wp14:editId="79A18378">
                <wp:simplePos x="0" y="0"/>
                <wp:positionH relativeFrom="column">
                  <wp:posOffset>0</wp:posOffset>
                </wp:positionH>
                <wp:positionV relativeFrom="paragraph">
                  <wp:posOffset>0</wp:posOffset>
                </wp:positionV>
                <wp:extent cx="1828800" cy="1828800"/>
                <wp:effectExtent l="0" t="0" r="0" b="0"/>
                <wp:wrapSquare wrapText="bothSides"/>
                <wp:docPr id="104756031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C6FD947" w14:textId="647A0975" w:rsidR="00A1549C" w:rsidRPr="004E1432" w:rsidRDefault="00A1549C" w:rsidP="004E1432">
                            <w:pPr>
                              <w:shd w:val="clear" w:color="auto" w:fill="FFFFFF"/>
                              <w:spacing w:line="253" w:lineRule="atLeast"/>
                              <w:rPr>
                                <w:rFonts w:ascii="Congenial" w:hAnsi="Congenial" w:cstheme="minorHAnsi"/>
                                <w:b/>
                                <w:bCs/>
                                <w:color w:val="000000"/>
                                <w:shd w:val="clear" w:color="auto" w:fill="FFFFFF"/>
                              </w:rPr>
                            </w:pPr>
                            <w:r w:rsidRPr="006C277C">
                              <w:rPr>
                                <w:rFonts w:ascii="Congenial" w:hAnsi="Congenial" w:cstheme="minorHAnsi"/>
                                <w:b/>
                                <w:bCs/>
                                <w:color w:val="000000"/>
                                <w:shd w:val="clear" w:color="auto" w:fill="FFFFFF"/>
                              </w:rPr>
                              <w:t>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 xml:space="preserve">Join the fun every Friday at </w:t>
                            </w:r>
                            <w:r w:rsidR="005F43E5">
                              <w:rPr>
                                <w:rFonts w:asciiTheme="minorHAnsi" w:hAnsiTheme="minorHAnsi" w:cstheme="minorHAnsi"/>
                                <w:color w:val="000000"/>
                                <w:shd w:val="clear" w:color="auto" w:fill="FFFFFF"/>
                              </w:rPr>
                              <w:t xml:space="preserve">9am and </w:t>
                            </w:r>
                            <w:r w:rsidRPr="00A27495">
                              <w:rPr>
                                <w:rFonts w:asciiTheme="minorHAnsi" w:hAnsiTheme="minorHAnsi" w:cstheme="minorHAnsi"/>
                                <w:color w:val="000000"/>
                                <w:shd w:val="clear" w:color="auto" w:fill="FFFFFF"/>
                              </w:rPr>
                              <w:t>10:30am.</w:t>
                            </w:r>
                            <w:r w:rsidR="005F43E5">
                              <w:rPr>
                                <w:rFonts w:asciiTheme="minorHAnsi" w:hAnsiTheme="minorHAnsi" w:cstheme="minorHAnsi"/>
                                <w:color w:val="000000"/>
                                <w:shd w:val="clear" w:color="auto" w:fill="FFFFFF"/>
                              </w:rPr>
                              <w:t xml:space="preserve"> </w:t>
                            </w:r>
                            <w:r w:rsidRPr="00A27495">
                              <w:rPr>
                                <w:rFonts w:asciiTheme="minorHAnsi" w:hAnsiTheme="minorHAnsi" w:cstheme="minorHAnsi"/>
                                <w:color w:val="000000"/>
                                <w:shd w:val="clear" w:color="auto" w:fill="FFFFFF"/>
                              </w:rPr>
                              <w:t>Learn to play Mexican Train Dominoes.</w:t>
                            </w:r>
                            <w:r w:rsidR="005F43E5">
                              <w:rPr>
                                <w:rFonts w:asciiTheme="minorHAnsi" w:hAnsiTheme="minorHAnsi" w:cstheme="minorHAnsi"/>
                                <w:color w:val="000000"/>
                                <w:shd w:val="clear" w:color="auto" w:fill="FFFFFF"/>
                              </w:rPr>
                              <w:t xml:space="preserve"> </w:t>
                            </w:r>
                            <w:r w:rsidRPr="00A27495">
                              <w:rPr>
                                <w:rFonts w:asciiTheme="minorHAnsi" w:hAnsiTheme="minorHAnsi" w:cstheme="minorHAnsi"/>
                                <w:color w:val="000000"/>
                                <w:shd w:val="clear" w:color="auto" w:fill="FFFFFF"/>
                              </w:rPr>
                              <w:t>This is a fun game that is very easy to learn.</w:t>
                            </w:r>
                            <w:r w:rsidRPr="00A27495">
                              <w:rPr>
                                <w:rFonts w:asciiTheme="minorHAnsi" w:hAnsiTheme="minorHAnsi" w:cstheme="minorHAnsi"/>
                                <w:color w:val="000000"/>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BA998E" id="_x0000_s1038" type="#_x0000_t202" style="position:absolute;margin-left:0;margin-top:0;width:2in;height:2in;z-index:2516833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r26Kw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ToaOt1AdEQgH/Yx4y9cK8z8yH16Yw6HABnHQwzMeUgMWBSeJkhrcr7/dR3/kCq2UtDhkJTW4BZTo&#10;7wY5vBtPp3EmkzK9+TJBxV1bttcWs29WgH2OcaEsT2L0D3oQpYPmDbdhGd9EEzMcXy5pGMRV6Acf&#10;t4mL5TI54RRaFh7NxvKYekD1tXtjzp7YCkj0EwzDyIp3pPW+MdLb5T4gdYnRCHOP6Ql9nOBEzmnb&#10;4opc68nr8k9Y/A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IhWvborAgAAWwQAAA4AAAAAAAAAAAAAAAAALgIAAGRycy9lMm9Eb2Mu&#10;eG1sUEsBAi0AFAAGAAgAAAAhALcMAwjXAAAABQEAAA8AAAAAAAAAAAAAAAAAhQQAAGRycy9kb3du&#10;cmV2LnhtbFBLBQYAAAAABAAEAPMAAACJBQAAAAA=&#10;" filled="f" strokeweight=".5pt">
                <v:textbox style="mso-fit-shape-to-text:t">
                  <w:txbxContent>
                    <w:p w14:paraId="3C6FD947" w14:textId="647A0975" w:rsidR="00A1549C" w:rsidRPr="004E1432" w:rsidRDefault="00A1549C" w:rsidP="004E1432">
                      <w:pPr>
                        <w:shd w:val="clear" w:color="auto" w:fill="FFFFFF"/>
                        <w:spacing w:line="253" w:lineRule="atLeast"/>
                        <w:rPr>
                          <w:rFonts w:ascii="Congenial" w:hAnsi="Congenial" w:cstheme="minorHAnsi"/>
                          <w:b/>
                          <w:bCs/>
                          <w:color w:val="000000"/>
                          <w:shd w:val="clear" w:color="auto" w:fill="FFFFFF"/>
                        </w:rPr>
                      </w:pPr>
                      <w:r w:rsidRPr="006C277C">
                        <w:rPr>
                          <w:rFonts w:ascii="Congenial" w:hAnsi="Congenial" w:cstheme="minorHAnsi"/>
                          <w:b/>
                          <w:bCs/>
                          <w:color w:val="000000"/>
                          <w:shd w:val="clear" w:color="auto" w:fill="FFFFFF"/>
                        </w:rPr>
                        <w:t>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 xml:space="preserve">Join the fun every Friday at </w:t>
                      </w:r>
                      <w:r w:rsidR="005F43E5">
                        <w:rPr>
                          <w:rFonts w:asciiTheme="minorHAnsi" w:hAnsiTheme="minorHAnsi" w:cstheme="minorHAnsi"/>
                          <w:color w:val="000000"/>
                          <w:shd w:val="clear" w:color="auto" w:fill="FFFFFF"/>
                        </w:rPr>
                        <w:t xml:space="preserve">9am and </w:t>
                      </w:r>
                      <w:r w:rsidRPr="00A27495">
                        <w:rPr>
                          <w:rFonts w:asciiTheme="minorHAnsi" w:hAnsiTheme="minorHAnsi" w:cstheme="minorHAnsi"/>
                          <w:color w:val="000000"/>
                          <w:shd w:val="clear" w:color="auto" w:fill="FFFFFF"/>
                        </w:rPr>
                        <w:t>10:30am.</w:t>
                      </w:r>
                      <w:r w:rsidR="005F43E5">
                        <w:rPr>
                          <w:rFonts w:asciiTheme="minorHAnsi" w:hAnsiTheme="minorHAnsi" w:cstheme="minorHAnsi"/>
                          <w:color w:val="000000"/>
                          <w:shd w:val="clear" w:color="auto" w:fill="FFFFFF"/>
                        </w:rPr>
                        <w:t xml:space="preserve"> </w:t>
                      </w:r>
                      <w:r w:rsidRPr="00A27495">
                        <w:rPr>
                          <w:rFonts w:asciiTheme="minorHAnsi" w:hAnsiTheme="minorHAnsi" w:cstheme="minorHAnsi"/>
                          <w:color w:val="000000"/>
                          <w:shd w:val="clear" w:color="auto" w:fill="FFFFFF"/>
                        </w:rPr>
                        <w:t>Learn to play Mexican Train Dominoes.</w:t>
                      </w:r>
                      <w:r w:rsidR="005F43E5">
                        <w:rPr>
                          <w:rFonts w:asciiTheme="minorHAnsi" w:hAnsiTheme="minorHAnsi" w:cstheme="minorHAnsi"/>
                          <w:color w:val="000000"/>
                          <w:shd w:val="clear" w:color="auto" w:fill="FFFFFF"/>
                        </w:rPr>
                        <w:t xml:space="preserve"> </w:t>
                      </w:r>
                      <w:r w:rsidRPr="00A27495">
                        <w:rPr>
                          <w:rFonts w:asciiTheme="minorHAnsi" w:hAnsiTheme="minorHAnsi" w:cstheme="minorHAnsi"/>
                          <w:color w:val="000000"/>
                          <w:shd w:val="clear" w:color="auto" w:fill="FFFFFF"/>
                        </w:rPr>
                        <w:t>This is a fun game that is very easy to learn.</w:t>
                      </w:r>
                      <w:r w:rsidRPr="00A27495">
                        <w:rPr>
                          <w:rFonts w:asciiTheme="minorHAnsi" w:hAnsiTheme="minorHAnsi" w:cstheme="minorHAnsi"/>
                          <w:color w:val="000000"/>
                        </w:rPr>
                        <w:t xml:space="preserve"> </w:t>
                      </w:r>
                    </w:p>
                  </w:txbxContent>
                </v:textbox>
                <w10:wrap type="square"/>
              </v:shape>
            </w:pict>
          </mc:Fallback>
        </mc:AlternateContent>
      </w:r>
    </w:p>
    <w:p w14:paraId="0D6CA0B4" w14:textId="44E221A8" w:rsidR="001D05D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Pr>
          <w:noProof/>
        </w:rPr>
        <w:lastRenderedPageBreak/>
        <mc:AlternateContent>
          <mc:Choice Requires="wps">
            <w:drawing>
              <wp:anchor distT="0" distB="0" distL="114300" distR="114300" simplePos="0" relativeHeight="251685376" behindDoc="0" locked="0" layoutInCell="1" allowOverlap="1" wp14:anchorId="32320BE4" wp14:editId="44FEE5D9">
                <wp:simplePos x="0" y="0"/>
                <wp:positionH relativeFrom="column">
                  <wp:posOffset>0</wp:posOffset>
                </wp:positionH>
                <wp:positionV relativeFrom="paragraph">
                  <wp:posOffset>0</wp:posOffset>
                </wp:positionV>
                <wp:extent cx="1828800" cy="1828800"/>
                <wp:effectExtent l="0" t="0" r="0" b="0"/>
                <wp:wrapSquare wrapText="bothSides"/>
                <wp:docPr id="156948987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5F4D61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Pitch</w:t>
                            </w:r>
                            <w:r w:rsidRPr="00A27495">
                              <w:rPr>
                                <w:rFonts w:asciiTheme="minorHAnsi" w:hAnsiTheme="minorHAnsi" w:cstheme="minorHAnsi"/>
                                <w:b/>
                                <w:i/>
                                <w:iCs/>
                                <w:kern w:val="28"/>
                              </w:rPr>
                              <w:t xml:space="preserve"> </w:t>
                            </w:r>
                            <w:r w:rsidRPr="00A27495">
                              <w:rPr>
                                <w:rFonts w:asciiTheme="minorHAnsi" w:hAnsiTheme="minorHAnsi" w:cstheme="minorHAnsi"/>
                                <w:bCs/>
                                <w:kern w:val="28"/>
                              </w:rPr>
                              <w:t>is</w:t>
                            </w:r>
                            <w:r w:rsidRPr="00A27495">
                              <w:rPr>
                                <w:rFonts w:asciiTheme="minorHAnsi" w:hAnsiTheme="minorHAnsi" w:cstheme="minorHAnsi"/>
                                <w:b/>
                                <w:i/>
                                <w:iCs/>
                                <w:kern w:val="28"/>
                              </w:rPr>
                              <w:t xml:space="preserve"> </w:t>
                            </w:r>
                            <w:r w:rsidRPr="00A27495">
                              <w:rPr>
                                <w:rFonts w:asciiTheme="minorHAnsi" w:hAnsiTheme="minorHAnsi" w:cstheme="minorHAnsi"/>
                                <w:bCs/>
                                <w:kern w:val="28"/>
                              </w:rPr>
                              <w:t>every Thursday at 1:00pm!</w:t>
                            </w:r>
                          </w:p>
                          <w:p w14:paraId="0CC6798B" w14:textId="0E6B8E0C" w:rsidR="00A1549C" w:rsidRPr="00186596" w:rsidRDefault="00A1549C" w:rsidP="00186596">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Call to sign up</w:t>
                            </w:r>
                            <w:r w:rsidR="005F43E5">
                              <w:rPr>
                                <w:rFonts w:asciiTheme="minorHAnsi" w:hAnsiTheme="minorHAnsi" w:cstheme="minorHAnsi"/>
                                <w:bCs/>
                                <w:kern w:val="28"/>
                              </w:rPr>
                              <w:t xml:space="preserve"> and</w:t>
                            </w:r>
                            <w:r w:rsidRPr="00A27495">
                              <w:rPr>
                                <w:rFonts w:asciiTheme="minorHAnsi" w:hAnsiTheme="minorHAnsi" w:cstheme="minorHAnsi"/>
                                <w:bCs/>
                                <w:kern w:val="28"/>
                              </w:rPr>
                              <w:t xml:space="preserve"> double check the calendar.</w:t>
                            </w:r>
                            <w:r w:rsidR="005F43E5">
                              <w:rPr>
                                <w:rFonts w:asciiTheme="minorHAnsi" w:hAnsiTheme="minorHAnsi" w:cstheme="minorHAnsi"/>
                                <w:bCs/>
                                <w:kern w:val="28"/>
                              </w:rPr>
                              <w:t xml:space="preserve"> Please be sure you know how to play before signing up. If you are interested in learning or know someone how </w:t>
                            </w:r>
                            <w:proofErr w:type="gramStart"/>
                            <w:r w:rsidR="005F43E5">
                              <w:rPr>
                                <w:rFonts w:asciiTheme="minorHAnsi" w:hAnsiTheme="minorHAnsi" w:cstheme="minorHAnsi"/>
                                <w:bCs/>
                                <w:kern w:val="28"/>
                              </w:rPr>
                              <w:t>is</w:t>
                            </w:r>
                            <w:proofErr w:type="gramEnd"/>
                            <w:r w:rsidR="005F43E5">
                              <w:rPr>
                                <w:rFonts w:asciiTheme="minorHAnsi" w:hAnsiTheme="minorHAnsi" w:cstheme="minorHAnsi"/>
                                <w:bCs/>
                                <w:kern w:val="28"/>
                              </w:rPr>
                              <w:t xml:space="preserve"> please reach out and we can provide some instruction lessons.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320BE4" id="_x0000_s1039" type="#_x0000_t202" style="position:absolute;margin-left:0;margin-top:0;width:2in;height:2in;z-index:2516853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LTzWiYrAgAAWwQAAA4AAAAAAAAAAAAAAAAALgIAAGRycy9lMm9Eb2Mu&#10;eG1sUEsBAi0AFAAGAAgAAAAhALcMAwjXAAAABQEAAA8AAAAAAAAAAAAAAAAAhQQAAGRycy9kb3du&#10;cmV2LnhtbFBLBQYAAAAABAAEAPMAAACJBQAAAAA=&#10;" filled="f" strokeweight=".5pt">
                <v:textbox style="mso-fit-shape-to-text:t">
                  <w:txbxContent>
                    <w:p w14:paraId="35F4D61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Pitch</w:t>
                      </w:r>
                      <w:r w:rsidRPr="00A27495">
                        <w:rPr>
                          <w:rFonts w:asciiTheme="minorHAnsi" w:hAnsiTheme="minorHAnsi" w:cstheme="minorHAnsi"/>
                          <w:b/>
                          <w:i/>
                          <w:iCs/>
                          <w:kern w:val="28"/>
                        </w:rPr>
                        <w:t xml:space="preserve"> </w:t>
                      </w:r>
                      <w:r w:rsidRPr="00A27495">
                        <w:rPr>
                          <w:rFonts w:asciiTheme="minorHAnsi" w:hAnsiTheme="minorHAnsi" w:cstheme="minorHAnsi"/>
                          <w:bCs/>
                          <w:kern w:val="28"/>
                        </w:rPr>
                        <w:t>is</w:t>
                      </w:r>
                      <w:r w:rsidRPr="00A27495">
                        <w:rPr>
                          <w:rFonts w:asciiTheme="minorHAnsi" w:hAnsiTheme="minorHAnsi" w:cstheme="minorHAnsi"/>
                          <w:b/>
                          <w:i/>
                          <w:iCs/>
                          <w:kern w:val="28"/>
                        </w:rPr>
                        <w:t xml:space="preserve"> </w:t>
                      </w:r>
                      <w:r w:rsidRPr="00A27495">
                        <w:rPr>
                          <w:rFonts w:asciiTheme="minorHAnsi" w:hAnsiTheme="minorHAnsi" w:cstheme="minorHAnsi"/>
                          <w:bCs/>
                          <w:kern w:val="28"/>
                        </w:rPr>
                        <w:t>every Thursday at 1:00pm!</w:t>
                      </w:r>
                    </w:p>
                    <w:p w14:paraId="0CC6798B" w14:textId="0E6B8E0C" w:rsidR="00A1549C" w:rsidRPr="00186596" w:rsidRDefault="00A1549C" w:rsidP="00186596">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Call to sign up</w:t>
                      </w:r>
                      <w:r w:rsidR="005F43E5">
                        <w:rPr>
                          <w:rFonts w:asciiTheme="minorHAnsi" w:hAnsiTheme="minorHAnsi" w:cstheme="minorHAnsi"/>
                          <w:bCs/>
                          <w:kern w:val="28"/>
                        </w:rPr>
                        <w:t xml:space="preserve"> and</w:t>
                      </w:r>
                      <w:r w:rsidRPr="00A27495">
                        <w:rPr>
                          <w:rFonts w:asciiTheme="minorHAnsi" w:hAnsiTheme="minorHAnsi" w:cstheme="minorHAnsi"/>
                          <w:bCs/>
                          <w:kern w:val="28"/>
                        </w:rPr>
                        <w:t xml:space="preserve"> double check the calendar.</w:t>
                      </w:r>
                      <w:r w:rsidR="005F43E5">
                        <w:rPr>
                          <w:rFonts w:asciiTheme="minorHAnsi" w:hAnsiTheme="minorHAnsi" w:cstheme="minorHAnsi"/>
                          <w:bCs/>
                          <w:kern w:val="28"/>
                        </w:rPr>
                        <w:t xml:space="preserve"> Please be sure you know how to play before signing up. If you are interested in learning or know someone how </w:t>
                      </w:r>
                      <w:proofErr w:type="gramStart"/>
                      <w:r w:rsidR="005F43E5">
                        <w:rPr>
                          <w:rFonts w:asciiTheme="minorHAnsi" w:hAnsiTheme="minorHAnsi" w:cstheme="minorHAnsi"/>
                          <w:bCs/>
                          <w:kern w:val="28"/>
                        </w:rPr>
                        <w:t>is</w:t>
                      </w:r>
                      <w:proofErr w:type="gramEnd"/>
                      <w:r w:rsidR="005F43E5">
                        <w:rPr>
                          <w:rFonts w:asciiTheme="minorHAnsi" w:hAnsiTheme="minorHAnsi" w:cstheme="minorHAnsi"/>
                          <w:bCs/>
                          <w:kern w:val="28"/>
                        </w:rPr>
                        <w:t xml:space="preserve"> please reach out and we can provide some instruction lessons.</w:t>
                      </w:r>
                    </w:p>
                  </w:txbxContent>
                </v:textbox>
                <w10:wrap type="square"/>
              </v:shape>
            </w:pict>
          </mc:Fallback>
        </mc:AlternateContent>
      </w:r>
    </w:p>
    <w:p w14:paraId="2DE5DFA2" w14:textId="6B04CFE5" w:rsidR="00475673" w:rsidRPr="00A27495" w:rsidRDefault="00A1549C" w:rsidP="00D21DEA">
      <w:pPr>
        <w:widowControl w:val="0"/>
        <w:overflowPunct w:val="0"/>
        <w:autoSpaceDE w:val="0"/>
        <w:autoSpaceDN w:val="0"/>
        <w:adjustRightInd w:val="0"/>
        <w:ind w:right="180"/>
        <w:rPr>
          <w:rFonts w:asciiTheme="minorHAnsi" w:hAnsiTheme="minorHAnsi" w:cstheme="minorHAnsi"/>
          <w:b/>
          <w:kern w:val="28"/>
        </w:rPr>
      </w:pPr>
      <w:r>
        <w:rPr>
          <w:noProof/>
        </w:rPr>
        <mc:AlternateContent>
          <mc:Choice Requires="wps">
            <w:drawing>
              <wp:anchor distT="0" distB="0" distL="114300" distR="114300" simplePos="0" relativeHeight="251687424" behindDoc="0" locked="0" layoutInCell="1" allowOverlap="1" wp14:anchorId="32A87C3A" wp14:editId="04B2969D">
                <wp:simplePos x="0" y="0"/>
                <wp:positionH relativeFrom="column">
                  <wp:posOffset>0</wp:posOffset>
                </wp:positionH>
                <wp:positionV relativeFrom="paragraph">
                  <wp:posOffset>0</wp:posOffset>
                </wp:positionV>
                <wp:extent cx="1828800" cy="1828800"/>
                <wp:effectExtent l="0" t="0" r="0" b="0"/>
                <wp:wrapSquare wrapText="bothSides"/>
                <wp:docPr id="147270481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1695BD1"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Duplicate</w:t>
                            </w:r>
                            <w:r w:rsidRPr="006C277C">
                              <w:rPr>
                                <w:rFonts w:ascii="Congenial" w:hAnsi="Congenial" w:cstheme="minorHAnsi"/>
                                <w:bCs/>
                                <w:kern w:val="28"/>
                              </w:rPr>
                              <w:t xml:space="preserve"> </w:t>
                            </w:r>
                            <w:r w:rsidRPr="006C277C">
                              <w:rPr>
                                <w:rFonts w:ascii="Congenial" w:hAnsi="Congenial" w:cstheme="minorHAnsi"/>
                                <w:b/>
                                <w:kern w:val="28"/>
                              </w:rPr>
                              <w:t>Bridge</w:t>
                            </w:r>
                            <w:r w:rsidRPr="00A27495">
                              <w:rPr>
                                <w:rFonts w:asciiTheme="minorHAnsi" w:hAnsiTheme="minorHAnsi" w:cstheme="minorHAnsi"/>
                                <w:bCs/>
                                <w:kern w:val="28"/>
                              </w:rPr>
                              <w:t xml:space="preserve"> Tuesday at 12:00pm</w:t>
                            </w:r>
                          </w:p>
                          <w:p w14:paraId="11F416B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Party Bridge</w:t>
                            </w:r>
                            <w:r w:rsidRPr="00A27495">
                              <w:rPr>
                                <w:rFonts w:asciiTheme="minorHAnsi" w:hAnsiTheme="minorHAnsi" w:cstheme="minorHAnsi"/>
                                <w:bCs/>
                                <w:kern w:val="28"/>
                              </w:rPr>
                              <w:t xml:space="preserve"> Wednesday at </w:t>
                            </w:r>
                            <w:r w:rsidRPr="00A27495">
                              <w:rPr>
                                <w:rFonts w:asciiTheme="minorHAnsi" w:hAnsiTheme="minorHAnsi" w:cstheme="minorHAnsi"/>
                                <w:b/>
                                <w:kern w:val="28"/>
                              </w:rPr>
                              <w:t>12:00pm</w:t>
                            </w:r>
                            <w:r w:rsidRPr="00A27495">
                              <w:rPr>
                                <w:rFonts w:asciiTheme="minorHAnsi" w:hAnsiTheme="minorHAnsi" w:cstheme="minorHAnsi"/>
                                <w:bCs/>
                                <w:kern w:val="28"/>
                              </w:rPr>
                              <w:t xml:space="preserve"> </w:t>
                            </w:r>
                          </w:p>
                          <w:p w14:paraId="5C18A114" w14:textId="77777777" w:rsidR="00A1549C" w:rsidRPr="00075752" w:rsidRDefault="00A1549C" w:rsidP="00075752">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If you are a Bridge player, please think about joining our games!!!!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A87C3A" id="_x0000_s1040" type="#_x0000_t202" style="position:absolute;margin-left:0;margin-top:0;width:2in;height:2in;z-index:2516874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A5GKw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ToeOt1AdEQgH/Yx4y9cK8z8yH16Yw6HABnHQwzMeUgMWBSeJkhrcr7/dR3/kCq2UtDhkJTW4BZTo&#10;7wY5vBtPp3EmkzK9+TJBxV1bttcWs29WgH2OcaEsT2L0D3oQpYPmDbdhGd9EEzMcXy5pGMRV6Acf&#10;t4mL5TI54RRaFh7NxvKYekD1tXtjzp7YCkj0EwzDyIp3pPW+MdLb5T4gdYnRCHOP6Ql9nOBEzmnb&#10;4opc68nr8k9Y/A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IKEDkYrAgAAWwQAAA4AAAAAAAAAAAAAAAAALgIAAGRycy9lMm9Eb2Mu&#10;eG1sUEsBAi0AFAAGAAgAAAAhALcMAwjXAAAABQEAAA8AAAAAAAAAAAAAAAAAhQQAAGRycy9kb3du&#10;cmV2LnhtbFBLBQYAAAAABAAEAPMAAACJBQAAAAA=&#10;" filled="f" strokeweight=".5pt">
                <v:textbox style="mso-fit-shape-to-text:t">
                  <w:txbxContent>
                    <w:p w14:paraId="11695BD1"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Duplicate</w:t>
                      </w:r>
                      <w:r w:rsidRPr="006C277C">
                        <w:rPr>
                          <w:rFonts w:ascii="Congenial" w:hAnsi="Congenial" w:cstheme="minorHAnsi"/>
                          <w:bCs/>
                          <w:kern w:val="28"/>
                        </w:rPr>
                        <w:t xml:space="preserve"> </w:t>
                      </w:r>
                      <w:r w:rsidRPr="006C277C">
                        <w:rPr>
                          <w:rFonts w:ascii="Congenial" w:hAnsi="Congenial" w:cstheme="minorHAnsi"/>
                          <w:b/>
                          <w:kern w:val="28"/>
                        </w:rPr>
                        <w:t>Bridge</w:t>
                      </w:r>
                      <w:r w:rsidRPr="00A27495">
                        <w:rPr>
                          <w:rFonts w:asciiTheme="minorHAnsi" w:hAnsiTheme="minorHAnsi" w:cstheme="minorHAnsi"/>
                          <w:bCs/>
                          <w:kern w:val="28"/>
                        </w:rPr>
                        <w:t xml:space="preserve"> Tuesday at 12:00pm</w:t>
                      </w:r>
                    </w:p>
                    <w:p w14:paraId="11F416B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Party Bridge</w:t>
                      </w:r>
                      <w:r w:rsidRPr="00A27495">
                        <w:rPr>
                          <w:rFonts w:asciiTheme="minorHAnsi" w:hAnsiTheme="minorHAnsi" w:cstheme="minorHAnsi"/>
                          <w:bCs/>
                          <w:kern w:val="28"/>
                        </w:rPr>
                        <w:t xml:space="preserve"> Wednesday at </w:t>
                      </w:r>
                      <w:r w:rsidRPr="00A27495">
                        <w:rPr>
                          <w:rFonts w:asciiTheme="minorHAnsi" w:hAnsiTheme="minorHAnsi" w:cstheme="minorHAnsi"/>
                          <w:b/>
                          <w:kern w:val="28"/>
                        </w:rPr>
                        <w:t>12:00pm</w:t>
                      </w:r>
                      <w:r w:rsidRPr="00A27495">
                        <w:rPr>
                          <w:rFonts w:asciiTheme="minorHAnsi" w:hAnsiTheme="minorHAnsi" w:cstheme="minorHAnsi"/>
                          <w:bCs/>
                          <w:kern w:val="28"/>
                        </w:rPr>
                        <w:t xml:space="preserve"> </w:t>
                      </w:r>
                    </w:p>
                    <w:p w14:paraId="5C18A114" w14:textId="77777777" w:rsidR="00A1549C" w:rsidRPr="00075752" w:rsidRDefault="00A1549C" w:rsidP="00075752">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If you are a Bridge player, please think about joining our games!!!!</w:t>
                      </w:r>
                    </w:p>
                  </w:txbxContent>
                </v:textbox>
                <w10:wrap type="square"/>
              </v:shape>
            </w:pict>
          </mc:Fallback>
        </mc:AlternateContent>
      </w:r>
    </w:p>
    <w:p w14:paraId="30246F4C" w14:textId="10E78DD7" w:rsidR="00A577BD" w:rsidRPr="006C277C" w:rsidRDefault="00A577BD" w:rsidP="00A7498E">
      <w:pPr>
        <w:rPr>
          <w:rFonts w:ascii="Congenial" w:hAnsi="Congenial" w:cstheme="minorHAnsi"/>
          <w:b/>
          <w:kern w:val="28"/>
          <w:sz w:val="28"/>
          <w:szCs w:val="28"/>
        </w:rPr>
      </w:pPr>
      <w:r w:rsidRPr="006C277C">
        <w:rPr>
          <w:rFonts w:ascii="Congenial" w:hAnsi="Congenial" w:cstheme="minorHAnsi"/>
          <w:b/>
          <w:kern w:val="28"/>
          <w:sz w:val="28"/>
          <w:szCs w:val="28"/>
        </w:rPr>
        <w:t xml:space="preserve">Stay fit </w:t>
      </w:r>
      <w:r w:rsidR="00DB109A" w:rsidRPr="006C277C">
        <w:rPr>
          <w:rFonts w:ascii="Congenial" w:hAnsi="Congenial" w:cstheme="minorHAnsi"/>
          <w:b/>
          <w:kern w:val="28"/>
          <w:sz w:val="28"/>
          <w:szCs w:val="28"/>
        </w:rPr>
        <w:t>&amp;</w:t>
      </w:r>
      <w:r w:rsidRPr="006C277C">
        <w:rPr>
          <w:rFonts w:ascii="Congenial" w:hAnsi="Congenial" w:cstheme="minorHAnsi"/>
          <w:b/>
          <w:kern w:val="28"/>
          <w:sz w:val="28"/>
          <w:szCs w:val="28"/>
        </w:rPr>
        <w:t xml:space="preserve"> Well at Canton </w:t>
      </w:r>
      <w:r w:rsidR="00EF1491" w:rsidRPr="006C277C">
        <w:rPr>
          <w:rFonts w:ascii="Congenial" w:hAnsi="Congenial" w:cstheme="minorHAnsi"/>
          <w:b/>
          <w:kern w:val="28"/>
          <w:sz w:val="28"/>
          <w:szCs w:val="28"/>
        </w:rPr>
        <w:t>Woods!</w:t>
      </w:r>
      <w:r w:rsidR="00E13E19" w:rsidRPr="006C277C">
        <w:rPr>
          <w:rFonts w:ascii="Congenial" w:hAnsi="Congenial" w:cstheme="minorHAnsi"/>
          <w:b/>
          <w:kern w:val="28"/>
          <w:sz w:val="28"/>
          <w:szCs w:val="28"/>
        </w:rPr>
        <w:t xml:space="preserve"> </w:t>
      </w:r>
    </w:p>
    <w:p w14:paraId="732B92A6" w14:textId="4BB0F631" w:rsidR="00F81071" w:rsidRPr="006C277C" w:rsidRDefault="00A37F12" w:rsidP="00A7498E">
      <w:pPr>
        <w:rPr>
          <w:rFonts w:ascii="Congenial" w:hAnsi="Congenial" w:cstheme="minorHAnsi"/>
          <w:b/>
          <w:bCs/>
          <w:sz w:val="28"/>
          <w:szCs w:val="28"/>
        </w:rPr>
      </w:pPr>
      <w:r w:rsidRPr="006C277C">
        <w:rPr>
          <w:rFonts w:ascii="Congenial" w:hAnsi="Congenial" w:cstheme="minorHAnsi"/>
          <w:b/>
          <w:kern w:val="28"/>
          <w:sz w:val="28"/>
          <w:szCs w:val="28"/>
        </w:rPr>
        <w:t>Try one</w:t>
      </w:r>
      <w:r w:rsidR="00A577BD" w:rsidRPr="006C277C">
        <w:rPr>
          <w:rFonts w:ascii="Congenial" w:hAnsi="Congenial" w:cstheme="minorHAnsi"/>
          <w:b/>
          <w:kern w:val="28"/>
          <w:sz w:val="28"/>
          <w:szCs w:val="28"/>
        </w:rPr>
        <w:t xml:space="preserve"> of </w:t>
      </w:r>
      <w:r w:rsidR="0074796D" w:rsidRPr="006C277C">
        <w:rPr>
          <w:rFonts w:ascii="Congenial" w:hAnsi="Congenial" w:cstheme="minorHAnsi"/>
          <w:b/>
          <w:kern w:val="28"/>
          <w:sz w:val="28"/>
          <w:szCs w:val="28"/>
        </w:rPr>
        <w:t>these fun</w:t>
      </w:r>
      <w:r w:rsidR="00A61922" w:rsidRPr="006C277C">
        <w:rPr>
          <w:rFonts w:ascii="Congenial" w:hAnsi="Congenial" w:cstheme="minorHAnsi"/>
          <w:b/>
          <w:kern w:val="28"/>
          <w:sz w:val="28"/>
          <w:szCs w:val="28"/>
        </w:rPr>
        <w:t xml:space="preserve"> fitness </w:t>
      </w:r>
      <w:r w:rsidR="006F0EDF" w:rsidRPr="006C277C">
        <w:rPr>
          <w:rFonts w:ascii="Congenial" w:hAnsi="Congenial" w:cstheme="minorHAnsi"/>
          <w:b/>
          <w:kern w:val="28"/>
          <w:sz w:val="28"/>
          <w:szCs w:val="28"/>
        </w:rPr>
        <w:t>classes</w:t>
      </w:r>
      <w:r w:rsidR="00A577BD" w:rsidRPr="006C277C">
        <w:rPr>
          <w:rFonts w:ascii="Congenial" w:hAnsi="Congenial" w:cstheme="minorHAnsi"/>
          <w:b/>
          <w:kern w:val="28"/>
          <w:sz w:val="28"/>
          <w:szCs w:val="28"/>
        </w:rPr>
        <w:t>!</w:t>
      </w:r>
      <w:r w:rsidR="00256B2A" w:rsidRPr="006C277C">
        <w:rPr>
          <w:rFonts w:ascii="Congenial" w:hAnsi="Congenial" w:cstheme="minorHAnsi"/>
          <w:b/>
          <w:bCs/>
          <w:sz w:val="28"/>
          <w:szCs w:val="28"/>
        </w:rPr>
        <w:t xml:space="preserve"> </w:t>
      </w:r>
    </w:p>
    <w:p w14:paraId="22888BDB" w14:textId="77777777" w:rsidR="005F0C7B" w:rsidRPr="00A27495" w:rsidRDefault="005F0C7B" w:rsidP="00A7498E">
      <w:pPr>
        <w:rPr>
          <w:rFonts w:asciiTheme="minorHAnsi" w:hAnsiTheme="minorHAnsi" w:cstheme="minorHAnsi"/>
          <w:b/>
          <w:kern w:val="28"/>
        </w:rPr>
      </w:pPr>
    </w:p>
    <w:p w14:paraId="7FBA2E31" w14:textId="0C6F3D1F" w:rsidR="002B07F1" w:rsidRPr="006C277C" w:rsidRDefault="002B07F1" w:rsidP="00A7498E">
      <w:pPr>
        <w:rPr>
          <w:rFonts w:ascii="Congenial" w:hAnsi="Congenial" w:cstheme="minorHAnsi"/>
          <w:b/>
          <w:kern w:val="28"/>
        </w:rPr>
      </w:pPr>
      <w:r w:rsidRPr="006C277C">
        <w:rPr>
          <w:rFonts w:ascii="Congenial" w:hAnsi="Congenial" w:cstheme="minorHAnsi"/>
          <w:b/>
          <w:kern w:val="28"/>
        </w:rPr>
        <w:t>Senior</w:t>
      </w:r>
      <w:r w:rsidR="00A4335C" w:rsidRPr="006C277C">
        <w:rPr>
          <w:rFonts w:ascii="Congenial" w:hAnsi="Congenial" w:cstheme="minorHAnsi"/>
          <w:b/>
          <w:kern w:val="28"/>
        </w:rPr>
        <w:t xml:space="preserve"> Cardio</w:t>
      </w:r>
      <w:r w:rsidRPr="006C277C">
        <w:rPr>
          <w:rFonts w:ascii="Congenial" w:hAnsi="Congenial" w:cstheme="minorHAnsi"/>
          <w:b/>
          <w:kern w:val="28"/>
        </w:rPr>
        <w:t xml:space="preserve"> Ball Drumming </w:t>
      </w:r>
      <w:r w:rsidR="00467B1E" w:rsidRPr="006C277C">
        <w:rPr>
          <w:rFonts w:ascii="Congenial" w:hAnsi="Congenial" w:cstheme="minorHAnsi"/>
          <w:noProof/>
        </w:rPr>
        <w:t xml:space="preserve">    </w:t>
      </w:r>
    </w:p>
    <w:p w14:paraId="482DAD6E" w14:textId="77989DB2" w:rsidR="00F33CC2" w:rsidRPr="00A27495" w:rsidRDefault="002B07F1" w:rsidP="00A7498E">
      <w:pPr>
        <w:rPr>
          <w:rFonts w:asciiTheme="minorHAnsi" w:hAnsiTheme="minorHAnsi" w:cstheme="minorHAnsi"/>
          <w:bCs/>
          <w:kern w:val="28"/>
        </w:rPr>
      </w:pPr>
      <w:r w:rsidRPr="00A27495">
        <w:rPr>
          <w:rFonts w:asciiTheme="minorHAnsi" w:hAnsiTheme="minorHAnsi" w:cstheme="minorHAnsi"/>
          <w:bCs/>
          <w:kern w:val="28"/>
        </w:rPr>
        <w:t xml:space="preserve">Facilitated by </w:t>
      </w:r>
      <w:r w:rsidR="006E19CD" w:rsidRPr="00A27495">
        <w:rPr>
          <w:rFonts w:asciiTheme="minorHAnsi" w:hAnsiTheme="minorHAnsi" w:cstheme="minorHAnsi"/>
          <w:bCs/>
          <w:kern w:val="28"/>
        </w:rPr>
        <w:t>Arlette</w:t>
      </w:r>
      <w:r w:rsidR="00A255B2" w:rsidRPr="00A27495">
        <w:rPr>
          <w:rFonts w:asciiTheme="minorHAnsi" w:hAnsiTheme="minorHAnsi" w:cstheme="minorHAnsi"/>
          <w:bCs/>
          <w:kern w:val="28"/>
        </w:rPr>
        <w:t>.</w:t>
      </w:r>
    </w:p>
    <w:p w14:paraId="6FB67754" w14:textId="290C6D3F" w:rsidR="002B07F1" w:rsidRPr="00A27495" w:rsidRDefault="00F33CC2" w:rsidP="00A7498E">
      <w:pPr>
        <w:rPr>
          <w:rFonts w:asciiTheme="minorHAnsi" w:hAnsiTheme="minorHAnsi" w:cstheme="minorHAnsi"/>
          <w:bCs/>
          <w:kern w:val="28"/>
        </w:rPr>
      </w:pPr>
      <w:r w:rsidRPr="00A27495">
        <w:rPr>
          <w:rFonts w:asciiTheme="minorHAnsi" w:hAnsiTheme="minorHAnsi" w:cstheme="minorHAnsi"/>
          <w:bCs/>
          <w:kern w:val="28"/>
        </w:rPr>
        <w:t xml:space="preserve">Ball drumming class </w:t>
      </w:r>
      <w:proofErr w:type="gramStart"/>
      <w:r w:rsidR="00081746" w:rsidRPr="00A27495">
        <w:rPr>
          <w:rFonts w:asciiTheme="minorHAnsi" w:hAnsiTheme="minorHAnsi" w:cstheme="minorHAnsi"/>
          <w:bCs/>
          <w:kern w:val="28"/>
        </w:rPr>
        <w:t>is</w:t>
      </w:r>
      <w:proofErr w:type="gramEnd"/>
      <w:r w:rsidRPr="00A27495">
        <w:rPr>
          <w:rFonts w:asciiTheme="minorHAnsi" w:hAnsiTheme="minorHAnsi" w:cstheme="minorHAnsi"/>
          <w:bCs/>
          <w:kern w:val="28"/>
        </w:rPr>
        <w:t xml:space="preserve"> 9:15</w:t>
      </w:r>
      <w:r w:rsidR="00464FAA" w:rsidRPr="00A27495">
        <w:rPr>
          <w:rFonts w:asciiTheme="minorHAnsi" w:hAnsiTheme="minorHAnsi" w:cstheme="minorHAnsi"/>
          <w:bCs/>
          <w:kern w:val="28"/>
        </w:rPr>
        <w:t>am Wednesday</w:t>
      </w:r>
      <w:r w:rsidRPr="00A27495">
        <w:rPr>
          <w:rFonts w:asciiTheme="minorHAnsi" w:hAnsiTheme="minorHAnsi" w:cstheme="minorHAnsi"/>
          <w:bCs/>
          <w:kern w:val="28"/>
        </w:rPr>
        <w:t xml:space="preserve"> </w:t>
      </w:r>
      <w:r w:rsidR="00464FAA" w:rsidRPr="00A27495">
        <w:rPr>
          <w:rFonts w:asciiTheme="minorHAnsi" w:hAnsiTheme="minorHAnsi" w:cstheme="minorHAnsi"/>
          <w:bCs/>
          <w:kern w:val="28"/>
        </w:rPr>
        <w:t>and Friday!</w:t>
      </w:r>
    </w:p>
    <w:p w14:paraId="0D457A8D" w14:textId="187921D8" w:rsidR="002B07F1" w:rsidRPr="00A27495" w:rsidRDefault="00C95271" w:rsidP="00A7498E">
      <w:pPr>
        <w:rPr>
          <w:rFonts w:asciiTheme="minorHAnsi" w:hAnsiTheme="minorHAnsi" w:cstheme="minorHAnsi"/>
          <w:bCs/>
          <w:kern w:val="28"/>
        </w:rPr>
      </w:pPr>
      <w:r w:rsidRPr="00A27495">
        <w:rPr>
          <w:rFonts w:asciiTheme="minorHAnsi" w:hAnsiTheme="minorHAnsi" w:cstheme="minorHAnsi"/>
          <w:bCs/>
          <w:kern w:val="28"/>
        </w:rPr>
        <w:t xml:space="preserve">Equipment </w:t>
      </w:r>
      <w:r w:rsidR="005A232C" w:rsidRPr="00A27495">
        <w:rPr>
          <w:rFonts w:asciiTheme="minorHAnsi" w:hAnsiTheme="minorHAnsi" w:cstheme="minorHAnsi"/>
          <w:bCs/>
          <w:kern w:val="28"/>
        </w:rPr>
        <w:t xml:space="preserve">is </w:t>
      </w:r>
      <w:r w:rsidRPr="00A27495">
        <w:rPr>
          <w:rFonts w:asciiTheme="minorHAnsi" w:hAnsiTheme="minorHAnsi" w:cstheme="minorHAnsi"/>
          <w:bCs/>
          <w:kern w:val="28"/>
        </w:rPr>
        <w:t>provided.</w:t>
      </w:r>
    </w:p>
    <w:p w14:paraId="2B785B20" w14:textId="220E760A" w:rsidR="00FC4FD9" w:rsidRPr="00A27495" w:rsidRDefault="00FC4FD9" w:rsidP="00426356">
      <w:pPr>
        <w:rPr>
          <w:rFonts w:asciiTheme="minorHAnsi" w:hAnsiTheme="minorHAnsi" w:cstheme="minorHAnsi"/>
          <w:bCs/>
          <w:kern w:val="28"/>
        </w:rPr>
      </w:pPr>
    </w:p>
    <w:p w14:paraId="34FADA23" w14:textId="4FBDD746" w:rsidR="005A09C5" w:rsidRPr="006C277C" w:rsidRDefault="005A09C5" w:rsidP="0037785F">
      <w:pPr>
        <w:widowControl w:val="0"/>
        <w:overflowPunct w:val="0"/>
        <w:autoSpaceDE w:val="0"/>
        <w:autoSpaceDN w:val="0"/>
        <w:adjustRightInd w:val="0"/>
        <w:ind w:right="180"/>
        <w:rPr>
          <w:rFonts w:ascii="Congenial" w:hAnsi="Congenial" w:cstheme="minorHAnsi"/>
          <w:b/>
          <w:i/>
          <w:iCs/>
          <w:kern w:val="28"/>
        </w:rPr>
      </w:pPr>
      <w:r w:rsidRPr="006C277C">
        <w:rPr>
          <w:rFonts w:ascii="Congenial" w:hAnsi="Congenial" w:cstheme="minorHAnsi"/>
          <w:b/>
          <w:kern w:val="28"/>
        </w:rPr>
        <w:t>Falls Prevention Class</w:t>
      </w:r>
    </w:p>
    <w:p w14:paraId="06A96865" w14:textId="76CBDBDA" w:rsidR="00251E7E" w:rsidRPr="00A27495" w:rsidRDefault="005A09C5" w:rsidP="00646C4F">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Classes are on Tuesdays and Thursdays at 10:00 a.m. </w:t>
      </w:r>
      <w:r w:rsidRPr="00A27495">
        <w:rPr>
          <w:rFonts w:asciiTheme="minorHAnsi" w:hAnsiTheme="minorHAnsi" w:cstheme="minorHAnsi"/>
          <w:b/>
          <w:kern w:val="28"/>
        </w:rPr>
        <w:t>FREE!</w:t>
      </w:r>
      <w:r w:rsidRPr="00A27495">
        <w:rPr>
          <w:rFonts w:asciiTheme="minorHAnsi" w:hAnsiTheme="minorHAnsi" w:cstheme="minorHAnsi"/>
          <w:kern w:val="28"/>
        </w:rPr>
        <w:t xml:space="preserve"> </w:t>
      </w:r>
      <w:r w:rsidR="008D2316" w:rsidRPr="00A27495">
        <w:rPr>
          <w:rFonts w:asciiTheme="minorHAnsi" w:hAnsiTheme="minorHAnsi" w:cstheme="minorHAnsi"/>
          <w:kern w:val="28"/>
        </w:rPr>
        <w:t xml:space="preserve"> This class is taught by retired physical therapist Julie Hall</w:t>
      </w:r>
      <w:r w:rsidR="00480442" w:rsidRPr="00A27495">
        <w:rPr>
          <w:rFonts w:asciiTheme="minorHAnsi" w:hAnsiTheme="minorHAnsi" w:cstheme="minorHAnsi"/>
          <w:kern w:val="28"/>
        </w:rPr>
        <w:t xml:space="preserve"> </w:t>
      </w:r>
      <w:r w:rsidR="008D2316" w:rsidRPr="00A27495">
        <w:rPr>
          <w:rFonts w:asciiTheme="minorHAnsi" w:hAnsiTheme="minorHAnsi" w:cstheme="minorHAnsi"/>
          <w:kern w:val="28"/>
        </w:rPr>
        <w:t xml:space="preserve">Work on your </w:t>
      </w:r>
      <w:r w:rsidR="006E19CD" w:rsidRPr="00A27495">
        <w:rPr>
          <w:rFonts w:asciiTheme="minorHAnsi" w:hAnsiTheme="minorHAnsi" w:cstheme="minorHAnsi"/>
          <w:kern w:val="28"/>
        </w:rPr>
        <w:t>core</w:t>
      </w:r>
      <w:r w:rsidR="008D2316" w:rsidRPr="00A27495">
        <w:rPr>
          <w:rFonts w:asciiTheme="minorHAnsi" w:hAnsiTheme="minorHAnsi" w:cstheme="minorHAnsi"/>
          <w:kern w:val="28"/>
        </w:rPr>
        <w:t xml:space="preserve"> and balance</w:t>
      </w:r>
      <w:r w:rsidR="004F3FDE" w:rsidRPr="00A27495">
        <w:rPr>
          <w:rFonts w:asciiTheme="minorHAnsi" w:hAnsiTheme="minorHAnsi" w:cstheme="minorHAnsi"/>
          <w:kern w:val="28"/>
        </w:rPr>
        <w:t>.</w:t>
      </w:r>
      <w:r w:rsidR="00C16B2D" w:rsidRPr="00A27495">
        <w:rPr>
          <w:rFonts w:asciiTheme="minorHAnsi" w:hAnsiTheme="minorHAnsi" w:cstheme="minorHAnsi"/>
          <w:kern w:val="28"/>
        </w:rPr>
        <w:t xml:space="preserve"> </w:t>
      </w:r>
      <w:r w:rsidR="004F3FDE" w:rsidRPr="00A27495">
        <w:rPr>
          <w:rFonts w:asciiTheme="minorHAnsi" w:hAnsiTheme="minorHAnsi" w:cstheme="minorHAnsi"/>
          <w:kern w:val="28"/>
        </w:rPr>
        <w:t xml:space="preserve"> You </w:t>
      </w:r>
      <w:r w:rsidR="00EB1D5A" w:rsidRPr="00A27495">
        <w:rPr>
          <w:rFonts w:asciiTheme="minorHAnsi" w:hAnsiTheme="minorHAnsi" w:cstheme="minorHAnsi"/>
          <w:kern w:val="28"/>
        </w:rPr>
        <w:t>will feel</w:t>
      </w:r>
      <w:r w:rsidR="008D2316" w:rsidRPr="00A27495">
        <w:rPr>
          <w:rFonts w:asciiTheme="minorHAnsi" w:hAnsiTheme="minorHAnsi" w:cstheme="minorHAnsi"/>
          <w:kern w:val="28"/>
        </w:rPr>
        <w:t xml:space="preserve"> the benefit in your daily activities.</w:t>
      </w:r>
    </w:p>
    <w:p w14:paraId="33F6C7E4" w14:textId="77777777" w:rsidR="0037785F" w:rsidRPr="00A27495" w:rsidRDefault="0037785F" w:rsidP="005A09C5">
      <w:pPr>
        <w:rPr>
          <w:rFonts w:asciiTheme="minorHAnsi" w:hAnsiTheme="minorHAnsi" w:cstheme="minorHAnsi"/>
          <w:b/>
        </w:rPr>
      </w:pPr>
    </w:p>
    <w:p w14:paraId="42CB3A33" w14:textId="585E47D6" w:rsidR="005A09C5" w:rsidRPr="006C277C" w:rsidRDefault="005A09C5" w:rsidP="005A09C5">
      <w:pPr>
        <w:rPr>
          <w:rFonts w:ascii="Congenial" w:hAnsi="Congenial" w:cstheme="minorHAnsi"/>
          <w:b/>
        </w:rPr>
      </w:pPr>
      <w:r w:rsidRPr="006C277C">
        <w:rPr>
          <w:rFonts w:ascii="Congenial" w:hAnsi="Congenial" w:cstheme="minorHAnsi"/>
          <w:b/>
        </w:rPr>
        <w:t>Kripalu “Chair Optional” Yoga lead by Yvonne Martin Certified Kripalu Yoga Teacher</w:t>
      </w:r>
      <w:r w:rsidR="00576CD9" w:rsidRPr="006C277C">
        <w:rPr>
          <w:rFonts w:ascii="Congenial" w:hAnsi="Congenial" w:cstheme="minorHAnsi"/>
          <w:b/>
        </w:rPr>
        <w:t xml:space="preserve">:  </w:t>
      </w:r>
    </w:p>
    <w:p w14:paraId="1324FEA7" w14:textId="5440F2CA" w:rsidR="00F30635" w:rsidRPr="00A27495" w:rsidRDefault="005A09C5" w:rsidP="00C312B1">
      <w:pPr>
        <w:rPr>
          <w:rFonts w:asciiTheme="minorHAnsi" w:hAnsiTheme="minorHAnsi" w:cstheme="minorHAnsi"/>
        </w:rPr>
      </w:pPr>
      <w:r w:rsidRPr="00A27495">
        <w:rPr>
          <w:rFonts w:asciiTheme="minorHAnsi" w:hAnsiTheme="minorHAnsi" w:cstheme="minorHAnsi"/>
        </w:rPr>
        <w:t>Classes</w:t>
      </w:r>
      <w:r w:rsidR="00081746" w:rsidRPr="00A27495">
        <w:rPr>
          <w:rFonts w:asciiTheme="minorHAnsi" w:hAnsiTheme="minorHAnsi" w:cstheme="minorHAnsi"/>
        </w:rPr>
        <w:t xml:space="preserve"> are on</w:t>
      </w:r>
      <w:r w:rsidRPr="00A27495">
        <w:rPr>
          <w:rFonts w:asciiTheme="minorHAnsi" w:hAnsiTheme="minorHAnsi" w:cstheme="minorHAnsi"/>
        </w:rPr>
        <w:t xml:space="preserve"> </w:t>
      </w:r>
      <w:r w:rsidR="002D7BA8" w:rsidRPr="00A27495">
        <w:rPr>
          <w:rFonts w:asciiTheme="minorHAnsi" w:hAnsiTheme="minorHAnsi" w:cstheme="minorHAnsi"/>
        </w:rPr>
        <w:t xml:space="preserve">Tuesday </w:t>
      </w:r>
      <w:r w:rsidR="00E3643D" w:rsidRPr="00A27495">
        <w:rPr>
          <w:rFonts w:asciiTheme="minorHAnsi" w:hAnsiTheme="minorHAnsi" w:cstheme="minorHAnsi"/>
        </w:rPr>
        <w:t>mornin</w:t>
      </w:r>
      <w:r w:rsidR="002D7BA8" w:rsidRPr="00A27495">
        <w:rPr>
          <w:rFonts w:asciiTheme="minorHAnsi" w:hAnsiTheme="minorHAnsi" w:cstheme="minorHAnsi"/>
        </w:rPr>
        <w:t>gs</w:t>
      </w:r>
      <w:r w:rsidR="001E2C01" w:rsidRPr="00A27495">
        <w:rPr>
          <w:rFonts w:asciiTheme="minorHAnsi" w:hAnsiTheme="minorHAnsi" w:cstheme="minorHAnsi"/>
        </w:rPr>
        <w:t xml:space="preserve"> at 11:1</w:t>
      </w:r>
      <w:r w:rsidR="00AE666F" w:rsidRPr="00A27495">
        <w:rPr>
          <w:rFonts w:asciiTheme="minorHAnsi" w:hAnsiTheme="minorHAnsi" w:cstheme="minorHAnsi"/>
        </w:rPr>
        <w:t>0</w:t>
      </w:r>
      <w:r w:rsidR="001E2C01" w:rsidRPr="00A27495">
        <w:rPr>
          <w:rFonts w:asciiTheme="minorHAnsi" w:hAnsiTheme="minorHAnsi" w:cstheme="minorHAnsi"/>
        </w:rPr>
        <w:t>am</w:t>
      </w:r>
      <w:r w:rsidR="002D7BA8" w:rsidRPr="00A27495">
        <w:rPr>
          <w:rFonts w:asciiTheme="minorHAnsi" w:hAnsiTheme="minorHAnsi" w:cstheme="minorHAnsi"/>
        </w:rPr>
        <w:t xml:space="preserve"> </w:t>
      </w:r>
      <w:r w:rsidR="00341A49">
        <w:rPr>
          <w:rFonts w:asciiTheme="minorHAnsi" w:hAnsiTheme="minorHAnsi" w:cstheme="minorHAnsi"/>
        </w:rPr>
        <w:t>– January 21</w:t>
      </w:r>
      <w:r w:rsidR="00341A49" w:rsidRPr="00341A49">
        <w:rPr>
          <w:rFonts w:asciiTheme="minorHAnsi" w:hAnsiTheme="minorHAnsi" w:cstheme="minorHAnsi"/>
          <w:vertAlign w:val="superscript"/>
        </w:rPr>
        <w:t>st</w:t>
      </w:r>
      <w:r w:rsidR="00341A49">
        <w:rPr>
          <w:rFonts w:asciiTheme="minorHAnsi" w:hAnsiTheme="minorHAnsi" w:cstheme="minorHAnsi"/>
        </w:rPr>
        <w:t xml:space="preserve"> and 28</w:t>
      </w:r>
      <w:r w:rsidR="00341A49" w:rsidRPr="00341A49">
        <w:rPr>
          <w:rFonts w:asciiTheme="minorHAnsi" w:hAnsiTheme="minorHAnsi" w:cstheme="minorHAnsi"/>
          <w:vertAlign w:val="superscript"/>
        </w:rPr>
        <w:t>th</w:t>
      </w:r>
      <w:r w:rsidR="00341A49">
        <w:rPr>
          <w:rFonts w:asciiTheme="minorHAnsi" w:hAnsiTheme="minorHAnsi" w:cstheme="minorHAnsi"/>
        </w:rPr>
        <w:t xml:space="preserve"> </w:t>
      </w:r>
      <w:proofErr w:type="gramStart"/>
      <w:r w:rsidR="00341A49">
        <w:rPr>
          <w:rFonts w:asciiTheme="minorHAnsi" w:hAnsiTheme="minorHAnsi" w:cstheme="minorHAnsi"/>
        </w:rPr>
        <w:t>-</w:t>
      </w:r>
      <w:r w:rsidR="00846E50" w:rsidRPr="00A27495">
        <w:rPr>
          <w:rFonts w:asciiTheme="minorHAnsi" w:hAnsiTheme="minorHAnsi" w:cstheme="minorHAnsi"/>
        </w:rPr>
        <w:t xml:space="preserve">  </w:t>
      </w:r>
      <w:r w:rsidR="00A7498E" w:rsidRPr="00A27495">
        <w:rPr>
          <w:rFonts w:asciiTheme="minorHAnsi" w:hAnsiTheme="minorHAnsi" w:cstheme="minorHAnsi"/>
        </w:rPr>
        <w:t>Donation</w:t>
      </w:r>
      <w:proofErr w:type="gramEnd"/>
      <w:r w:rsidR="00423486" w:rsidRPr="00A27495">
        <w:rPr>
          <w:rFonts w:asciiTheme="minorHAnsi" w:hAnsiTheme="minorHAnsi" w:cstheme="minorHAnsi"/>
        </w:rPr>
        <w:t xml:space="preserve"> </w:t>
      </w:r>
      <w:r w:rsidR="00A7498E" w:rsidRPr="00A27495">
        <w:rPr>
          <w:rFonts w:asciiTheme="minorHAnsi" w:hAnsiTheme="minorHAnsi" w:cstheme="minorHAnsi"/>
        </w:rPr>
        <w:t xml:space="preserve">to the </w:t>
      </w:r>
      <w:r w:rsidR="00423486" w:rsidRPr="00A27495">
        <w:rPr>
          <w:rFonts w:asciiTheme="minorHAnsi" w:hAnsiTheme="minorHAnsi" w:cstheme="minorHAnsi"/>
        </w:rPr>
        <w:t xml:space="preserve">instructor. </w:t>
      </w:r>
      <w:r w:rsidR="00480442" w:rsidRPr="00A27495">
        <w:rPr>
          <w:rFonts w:asciiTheme="minorHAnsi" w:hAnsiTheme="minorHAnsi" w:cstheme="minorHAnsi"/>
        </w:rPr>
        <w:t xml:space="preserve"> Check </w:t>
      </w:r>
      <w:proofErr w:type="gramStart"/>
      <w:r w:rsidR="00480442" w:rsidRPr="00A27495">
        <w:rPr>
          <w:rFonts w:asciiTheme="minorHAnsi" w:hAnsiTheme="minorHAnsi" w:cstheme="minorHAnsi"/>
        </w:rPr>
        <w:t>calendar</w:t>
      </w:r>
      <w:proofErr w:type="gramEnd"/>
      <w:r w:rsidR="00480442" w:rsidRPr="00A27495">
        <w:rPr>
          <w:rFonts w:asciiTheme="minorHAnsi" w:hAnsiTheme="minorHAnsi" w:cstheme="minorHAnsi"/>
        </w:rPr>
        <w:t xml:space="preserve"> for dates.</w:t>
      </w:r>
    </w:p>
    <w:p w14:paraId="2964AA92" w14:textId="77777777" w:rsidR="002417F0" w:rsidRPr="00A27495" w:rsidRDefault="002417F0" w:rsidP="005A09C5">
      <w:pPr>
        <w:widowControl w:val="0"/>
        <w:overflowPunct w:val="0"/>
        <w:autoSpaceDE w:val="0"/>
        <w:autoSpaceDN w:val="0"/>
        <w:adjustRightInd w:val="0"/>
        <w:ind w:right="180"/>
        <w:rPr>
          <w:rFonts w:asciiTheme="minorHAnsi" w:hAnsiTheme="minorHAnsi" w:cstheme="minorHAnsi"/>
          <w:b/>
          <w:kern w:val="28"/>
        </w:rPr>
      </w:pPr>
    </w:p>
    <w:p w14:paraId="691A84BD" w14:textId="217912ED" w:rsidR="005A09C5" w:rsidRPr="006C277C" w:rsidRDefault="005A09C5" w:rsidP="005A09C5">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Tai Chi Classes</w:t>
      </w:r>
      <w:r w:rsidR="005B1D6F" w:rsidRPr="006C277C">
        <w:rPr>
          <w:rFonts w:ascii="Congenial" w:hAnsi="Congenial" w:cstheme="minorHAnsi"/>
          <w:b/>
          <w:kern w:val="28"/>
        </w:rPr>
        <w:t xml:space="preserve"> (Yang short form)</w:t>
      </w:r>
    </w:p>
    <w:p w14:paraId="7DCBC947" w14:textId="0B5A637E" w:rsidR="00536443" w:rsidRPr="00A27495" w:rsidRDefault="005A09C5" w:rsidP="00E4332E">
      <w:pPr>
        <w:rPr>
          <w:rFonts w:asciiTheme="minorHAnsi" w:hAnsiTheme="minorHAnsi" w:cstheme="minorHAnsi"/>
          <w:kern w:val="28"/>
        </w:rPr>
      </w:pPr>
      <w:r w:rsidRPr="00A27495">
        <w:rPr>
          <w:rFonts w:asciiTheme="minorHAnsi" w:hAnsiTheme="minorHAnsi" w:cstheme="minorHAnsi"/>
          <w:kern w:val="28"/>
        </w:rPr>
        <w:t>Classes are held Tuesdays and Thursdays at 8:</w:t>
      </w:r>
      <w:r w:rsidR="0087304D" w:rsidRPr="00A27495">
        <w:rPr>
          <w:rFonts w:asciiTheme="minorHAnsi" w:hAnsiTheme="minorHAnsi" w:cstheme="minorHAnsi"/>
          <w:kern w:val="28"/>
        </w:rPr>
        <w:t>0</w:t>
      </w:r>
      <w:r w:rsidRPr="00A27495">
        <w:rPr>
          <w:rFonts w:asciiTheme="minorHAnsi" w:hAnsiTheme="minorHAnsi" w:cstheme="minorHAnsi"/>
          <w:kern w:val="28"/>
        </w:rPr>
        <w:t xml:space="preserve">0 a.m. Charges are payable to </w:t>
      </w:r>
      <w:r w:rsidR="002A0FD6" w:rsidRPr="00A27495">
        <w:rPr>
          <w:rFonts w:asciiTheme="minorHAnsi" w:hAnsiTheme="minorHAnsi" w:cstheme="minorHAnsi"/>
          <w:kern w:val="28"/>
        </w:rPr>
        <w:t xml:space="preserve">the </w:t>
      </w:r>
      <w:r w:rsidR="002A0FD6" w:rsidRPr="00A27495">
        <w:rPr>
          <w:rFonts w:asciiTheme="minorHAnsi" w:hAnsiTheme="minorHAnsi" w:cstheme="minorHAnsi"/>
          <w:kern w:val="28"/>
        </w:rPr>
        <w:t>instructor</w:t>
      </w:r>
      <w:r w:rsidRPr="00A27495">
        <w:rPr>
          <w:rFonts w:asciiTheme="minorHAnsi" w:hAnsiTheme="minorHAnsi" w:cstheme="minorHAnsi"/>
          <w:kern w:val="28"/>
        </w:rPr>
        <w:t>. Please check the calendar for dates.</w:t>
      </w:r>
    </w:p>
    <w:p w14:paraId="0ED7722D" w14:textId="77777777" w:rsidR="004F152E" w:rsidRPr="00A27495" w:rsidRDefault="004F152E" w:rsidP="00E4332E">
      <w:pPr>
        <w:rPr>
          <w:rFonts w:asciiTheme="minorHAnsi" w:hAnsiTheme="minorHAnsi" w:cstheme="minorHAnsi"/>
          <w:kern w:val="28"/>
        </w:rPr>
      </w:pPr>
    </w:p>
    <w:p w14:paraId="19FF84C8" w14:textId="4B3039D6" w:rsidR="00A7498E" w:rsidRPr="006C277C" w:rsidRDefault="00A7498E" w:rsidP="00A7498E">
      <w:pPr>
        <w:widowControl w:val="0"/>
        <w:overflowPunct w:val="0"/>
        <w:autoSpaceDE w:val="0"/>
        <w:autoSpaceDN w:val="0"/>
        <w:adjustRightInd w:val="0"/>
        <w:ind w:right="180"/>
        <w:rPr>
          <w:rFonts w:ascii="Congenial" w:hAnsi="Congenial" w:cstheme="minorHAnsi"/>
          <w:kern w:val="28"/>
        </w:rPr>
      </w:pPr>
      <w:r w:rsidRPr="006C277C">
        <w:rPr>
          <w:rFonts w:ascii="Congenial" w:hAnsi="Congenial" w:cstheme="minorHAnsi"/>
          <w:b/>
          <w:kern w:val="28"/>
        </w:rPr>
        <w:t>Art Group</w:t>
      </w:r>
      <w:r w:rsidRPr="006C277C">
        <w:rPr>
          <w:rFonts w:ascii="Congenial" w:hAnsi="Congenial" w:cstheme="minorHAnsi"/>
          <w:kern w:val="28"/>
        </w:rPr>
        <w:t xml:space="preserve">   </w:t>
      </w:r>
    </w:p>
    <w:p w14:paraId="214F383C" w14:textId="59D34303" w:rsidR="00DA6AD9" w:rsidRPr="00C5212D" w:rsidRDefault="00A7498E" w:rsidP="001B278D">
      <w:pPr>
        <w:rPr>
          <w:rFonts w:asciiTheme="minorHAnsi" w:hAnsiTheme="minorHAnsi" w:cstheme="minorHAnsi"/>
          <w:kern w:val="28"/>
        </w:rPr>
      </w:pPr>
      <w:r w:rsidRPr="00A27495">
        <w:rPr>
          <w:rFonts w:asciiTheme="minorHAnsi" w:hAnsiTheme="minorHAnsi" w:cstheme="minorHAnsi"/>
          <w:kern w:val="28"/>
        </w:rPr>
        <w:t xml:space="preserve">Art group will meet in person on </w:t>
      </w:r>
      <w:r w:rsidR="00851E25" w:rsidRPr="00A27495">
        <w:rPr>
          <w:rFonts w:asciiTheme="minorHAnsi" w:hAnsiTheme="minorHAnsi" w:cstheme="minorHAnsi"/>
          <w:kern w:val="28"/>
        </w:rPr>
        <w:t xml:space="preserve">Tuesday </w:t>
      </w:r>
      <w:r w:rsidR="005B7EDE">
        <w:rPr>
          <w:rFonts w:asciiTheme="minorHAnsi" w:hAnsiTheme="minorHAnsi" w:cstheme="minorHAnsi"/>
          <w:kern w:val="28"/>
        </w:rPr>
        <w:t>January 7</w:t>
      </w:r>
      <w:r w:rsidR="005B7EDE" w:rsidRPr="005B7EDE">
        <w:rPr>
          <w:rFonts w:asciiTheme="minorHAnsi" w:hAnsiTheme="minorHAnsi" w:cstheme="minorHAnsi"/>
          <w:kern w:val="28"/>
          <w:vertAlign w:val="superscript"/>
        </w:rPr>
        <w:t>th</w:t>
      </w:r>
      <w:r w:rsidR="005B7EDE">
        <w:rPr>
          <w:rFonts w:asciiTheme="minorHAnsi" w:hAnsiTheme="minorHAnsi" w:cstheme="minorHAnsi"/>
          <w:kern w:val="28"/>
        </w:rPr>
        <w:t xml:space="preserve"> and 21</w:t>
      </w:r>
      <w:r w:rsidR="005B7EDE" w:rsidRPr="00AE18E2">
        <w:rPr>
          <w:rFonts w:asciiTheme="minorHAnsi" w:hAnsiTheme="minorHAnsi" w:cstheme="minorHAnsi"/>
          <w:kern w:val="28"/>
          <w:vertAlign w:val="superscript"/>
        </w:rPr>
        <w:t>st</w:t>
      </w:r>
      <w:r w:rsidR="001A3027" w:rsidRPr="00A27495">
        <w:rPr>
          <w:rFonts w:asciiTheme="minorHAnsi" w:hAnsiTheme="minorHAnsi" w:cstheme="minorHAnsi"/>
          <w:kern w:val="28"/>
        </w:rPr>
        <w:t xml:space="preserve"> at</w:t>
      </w:r>
      <w:r w:rsidRPr="00A27495">
        <w:rPr>
          <w:rFonts w:asciiTheme="minorHAnsi" w:hAnsiTheme="minorHAnsi" w:cstheme="minorHAnsi"/>
          <w:kern w:val="28"/>
        </w:rPr>
        <w:t xml:space="preserve"> 2pm.</w:t>
      </w:r>
      <w:r w:rsidR="00AA79AB" w:rsidRPr="00A27495">
        <w:rPr>
          <w:rFonts w:asciiTheme="minorHAnsi" w:hAnsiTheme="minorHAnsi" w:cstheme="minorHAnsi"/>
        </w:rPr>
        <w:t xml:space="preserve"> </w:t>
      </w:r>
      <w:r w:rsidR="00AE3E45" w:rsidRPr="00A27495">
        <w:rPr>
          <w:rFonts w:asciiTheme="minorHAnsi" w:hAnsiTheme="minorHAnsi" w:cstheme="minorHAnsi"/>
        </w:rPr>
        <w:t>Art Studio on the other Tuesdays of the month at 2:00pm.</w:t>
      </w:r>
    </w:p>
    <w:p w14:paraId="4CDE33DC" w14:textId="77777777" w:rsidR="00144493" w:rsidRDefault="00144493" w:rsidP="001B278D">
      <w:pPr>
        <w:rPr>
          <w:rFonts w:asciiTheme="minorHAnsi" w:hAnsiTheme="minorHAnsi" w:cstheme="minorHAnsi"/>
        </w:rPr>
      </w:pPr>
    </w:p>
    <w:p w14:paraId="17A1860D" w14:textId="2502DD3A" w:rsidR="001B278D" w:rsidRPr="00144493" w:rsidRDefault="001B278D" w:rsidP="001B278D">
      <w:pPr>
        <w:rPr>
          <w:rFonts w:asciiTheme="minorHAnsi" w:hAnsiTheme="minorHAnsi" w:cstheme="minorHAnsi"/>
          <w:kern w:val="28"/>
        </w:rPr>
      </w:pPr>
      <w:r w:rsidRPr="006C277C">
        <w:rPr>
          <w:rFonts w:ascii="Congenial" w:hAnsi="Congenial" w:cstheme="minorHAnsi"/>
          <w:b/>
          <w:kern w:val="28"/>
        </w:rPr>
        <w:t>How about getting together for</w:t>
      </w:r>
      <w:r w:rsidRPr="006C277C">
        <w:rPr>
          <w:rFonts w:ascii="Congenial" w:hAnsi="Congenial" w:cstheme="minorHAnsi"/>
          <w:bCs/>
          <w:kern w:val="28"/>
        </w:rPr>
        <w:t xml:space="preserve">                    </w:t>
      </w:r>
      <w:r w:rsidRPr="006C277C">
        <w:rPr>
          <w:rFonts w:ascii="Congenial" w:hAnsi="Congenial" w:cstheme="minorHAnsi"/>
          <w:b/>
          <w:kern w:val="28"/>
        </w:rPr>
        <w:t>Adult Coloring!?</w:t>
      </w:r>
      <w:r w:rsidR="00AB1663" w:rsidRPr="00A27495">
        <w:rPr>
          <w:rFonts w:asciiTheme="minorHAnsi" w:hAnsiTheme="minorHAnsi" w:cstheme="minorHAnsi"/>
          <w:b/>
          <w:kern w:val="28"/>
        </w:rPr>
        <w:t xml:space="preserve"> We need folks to return to this activity.</w:t>
      </w:r>
    </w:p>
    <w:p w14:paraId="551C9019" w14:textId="04D1E1C7" w:rsidR="00794A1D" w:rsidRPr="00A27495" w:rsidRDefault="001B278D" w:rsidP="00150BAB">
      <w:pPr>
        <w:rPr>
          <w:rFonts w:asciiTheme="minorHAnsi" w:hAnsiTheme="minorHAnsi" w:cstheme="minorHAnsi"/>
          <w:bCs/>
          <w:kern w:val="28"/>
        </w:rPr>
      </w:pPr>
      <w:r w:rsidRPr="00A27495">
        <w:rPr>
          <w:rFonts w:asciiTheme="minorHAnsi" w:hAnsiTheme="minorHAnsi" w:cstheme="minorHAnsi"/>
          <w:bCs/>
          <w:kern w:val="28"/>
        </w:rPr>
        <w:t xml:space="preserve">Adult coloring can reduce stress and anxiety, increase mindfulness, and </w:t>
      </w:r>
      <w:proofErr w:type="gramStart"/>
      <w:r w:rsidR="009D725C" w:rsidRPr="00A27495">
        <w:rPr>
          <w:rFonts w:asciiTheme="minorHAnsi" w:hAnsiTheme="minorHAnsi" w:cstheme="minorHAnsi"/>
          <w:bCs/>
          <w:kern w:val="28"/>
        </w:rPr>
        <w:t>it</w:t>
      </w:r>
      <w:r w:rsidR="00C46A0C" w:rsidRPr="00A27495">
        <w:rPr>
          <w:rFonts w:asciiTheme="minorHAnsi" w:hAnsiTheme="minorHAnsi" w:cstheme="minorHAnsi"/>
          <w:bCs/>
          <w:kern w:val="28"/>
        </w:rPr>
        <w:t>’s</w:t>
      </w:r>
      <w:proofErr w:type="gramEnd"/>
      <w:r w:rsidR="00C46A0C" w:rsidRPr="00A27495">
        <w:rPr>
          <w:rFonts w:asciiTheme="minorHAnsi" w:hAnsiTheme="minorHAnsi" w:cstheme="minorHAnsi"/>
          <w:bCs/>
          <w:kern w:val="28"/>
        </w:rPr>
        <w:t xml:space="preserve"> </w:t>
      </w:r>
      <w:r w:rsidRPr="00A27495">
        <w:rPr>
          <w:rFonts w:asciiTheme="minorHAnsi" w:hAnsiTheme="minorHAnsi" w:cstheme="minorHAnsi"/>
          <w:bCs/>
          <w:kern w:val="28"/>
        </w:rPr>
        <w:t>fun. Try it!</w:t>
      </w:r>
      <w:r w:rsidR="00F62071" w:rsidRPr="00A27495">
        <w:rPr>
          <w:rFonts w:asciiTheme="minorHAnsi" w:hAnsiTheme="minorHAnsi" w:cstheme="minorHAnsi"/>
          <w:bCs/>
          <w:kern w:val="28"/>
        </w:rPr>
        <w:t xml:space="preserve"> Wednesdays at 10:30am</w:t>
      </w:r>
      <w:r w:rsidR="005F43E5">
        <w:rPr>
          <w:rFonts w:asciiTheme="minorHAnsi" w:hAnsiTheme="minorHAnsi" w:cstheme="minorHAnsi"/>
          <w:bCs/>
          <w:kern w:val="28"/>
        </w:rPr>
        <w:t xml:space="preserve"> or at any time at the center</w:t>
      </w:r>
      <w:r w:rsidR="00F62071" w:rsidRPr="00A27495">
        <w:rPr>
          <w:rFonts w:asciiTheme="minorHAnsi" w:hAnsiTheme="minorHAnsi" w:cstheme="minorHAnsi"/>
          <w:bCs/>
          <w:kern w:val="28"/>
        </w:rPr>
        <w:t>.</w:t>
      </w:r>
    </w:p>
    <w:p w14:paraId="538BD7B4" w14:textId="77777777" w:rsidR="007B2794" w:rsidRPr="00A27495" w:rsidRDefault="007B2794" w:rsidP="00150BAB">
      <w:pPr>
        <w:rPr>
          <w:rFonts w:asciiTheme="minorHAnsi" w:hAnsiTheme="minorHAnsi" w:cstheme="minorHAnsi"/>
          <w:b/>
          <w:kern w:val="28"/>
        </w:rPr>
      </w:pPr>
    </w:p>
    <w:p w14:paraId="6CD91E2C" w14:textId="6A165772" w:rsidR="0032167B" w:rsidRPr="006C277C" w:rsidRDefault="0032167B" w:rsidP="00150BAB">
      <w:pPr>
        <w:rPr>
          <w:rFonts w:ascii="Congenial" w:hAnsi="Congenial" w:cstheme="minorHAnsi"/>
          <w:b/>
          <w:kern w:val="28"/>
        </w:rPr>
      </w:pPr>
      <w:r w:rsidRPr="006C277C">
        <w:rPr>
          <w:rFonts w:ascii="Congenial" w:hAnsi="Congenial" w:cstheme="minorHAnsi"/>
          <w:b/>
          <w:kern w:val="28"/>
        </w:rPr>
        <w:t>Sharing Memories Writing Program!</w:t>
      </w:r>
    </w:p>
    <w:p w14:paraId="28A2585A" w14:textId="56C74CF1" w:rsidR="0032167B" w:rsidRPr="00A27495" w:rsidRDefault="0032167B" w:rsidP="00150BAB">
      <w:pPr>
        <w:rPr>
          <w:rFonts w:asciiTheme="minorHAnsi" w:hAnsiTheme="minorHAnsi" w:cstheme="minorHAnsi"/>
          <w:bCs/>
          <w:kern w:val="28"/>
        </w:rPr>
      </w:pPr>
      <w:r w:rsidRPr="00A27495">
        <w:rPr>
          <w:rFonts w:asciiTheme="minorHAnsi" w:hAnsiTheme="minorHAnsi" w:cstheme="minorHAnsi"/>
          <w:bCs/>
          <w:kern w:val="28"/>
        </w:rPr>
        <w:t>Every Wednesday at 1:00pm.</w:t>
      </w:r>
    </w:p>
    <w:p w14:paraId="6AC57DE7" w14:textId="3B51F827" w:rsidR="00E2505C" w:rsidRPr="00A27495" w:rsidRDefault="0032167B" w:rsidP="00150BAB">
      <w:pPr>
        <w:rPr>
          <w:rFonts w:asciiTheme="minorHAnsi" w:hAnsiTheme="minorHAnsi" w:cstheme="minorHAnsi"/>
          <w:bCs/>
          <w:kern w:val="28"/>
        </w:rPr>
      </w:pPr>
      <w:r w:rsidRPr="00A27495">
        <w:rPr>
          <w:rFonts w:asciiTheme="minorHAnsi" w:hAnsiTheme="minorHAnsi" w:cstheme="minorHAnsi"/>
          <w:bCs/>
          <w:kern w:val="28"/>
        </w:rPr>
        <w:t>Facilitated</w:t>
      </w:r>
      <w:r w:rsidR="009955F0" w:rsidRPr="00A27495">
        <w:rPr>
          <w:rFonts w:asciiTheme="minorHAnsi" w:hAnsiTheme="minorHAnsi" w:cstheme="minorHAnsi"/>
          <w:bCs/>
          <w:kern w:val="28"/>
        </w:rPr>
        <w:t xml:space="preserve"> by Tina Trainham</w:t>
      </w:r>
      <w:r w:rsidR="005A232C" w:rsidRPr="00A27495">
        <w:rPr>
          <w:rFonts w:asciiTheme="minorHAnsi" w:hAnsiTheme="minorHAnsi" w:cstheme="minorHAnsi"/>
          <w:bCs/>
          <w:kern w:val="28"/>
        </w:rPr>
        <w:t xml:space="preserve">. </w:t>
      </w:r>
    </w:p>
    <w:p w14:paraId="51CE41A8" w14:textId="77777777" w:rsidR="00A72D34" w:rsidRDefault="00A72D34" w:rsidP="00150BAB">
      <w:pPr>
        <w:rPr>
          <w:rFonts w:asciiTheme="minorHAnsi" w:hAnsiTheme="minorHAnsi" w:cstheme="minorHAnsi"/>
          <w:bCs/>
          <w:kern w:val="28"/>
        </w:rPr>
      </w:pPr>
    </w:p>
    <w:p w14:paraId="5BCA6191" w14:textId="19D991FD" w:rsidR="00DA2FE0" w:rsidRPr="00A27495" w:rsidRDefault="008D0991" w:rsidP="00DA2FE0">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kern w:val="28"/>
        </w:rPr>
        <w:t>202</w:t>
      </w:r>
      <w:r w:rsidR="00334C9B">
        <w:rPr>
          <w:rFonts w:asciiTheme="minorHAnsi" w:hAnsiTheme="minorHAnsi" w:cstheme="minorHAnsi"/>
          <w:b/>
          <w:kern w:val="28"/>
        </w:rPr>
        <w:t>5</w:t>
      </w:r>
      <w:r w:rsidR="00321DF8" w:rsidRPr="00A27495">
        <w:rPr>
          <w:rFonts w:asciiTheme="minorHAnsi" w:hAnsiTheme="minorHAnsi" w:cstheme="minorHAnsi"/>
          <w:b/>
          <w:kern w:val="28"/>
        </w:rPr>
        <w:t xml:space="preserve"> </w:t>
      </w:r>
      <w:r w:rsidR="00321DF8" w:rsidRPr="00A27495">
        <w:rPr>
          <w:rFonts w:asciiTheme="minorHAnsi" w:hAnsiTheme="minorHAnsi" w:cstheme="minorHAnsi"/>
          <w:b/>
        </w:rPr>
        <w:t xml:space="preserve">Library News </w:t>
      </w:r>
    </w:p>
    <w:p w14:paraId="5EA8B1AF" w14:textId="77777777" w:rsidR="00C34E94" w:rsidRPr="00C34E94" w:rsidRDefault="00C34E94" w:rsidP="00C34E94">
      <w:pPr>
        <w:rPr>
          <w:rFonts w:ascii="Aptos" w:hAnsi="Aptos" w:cs="Aptos"/>
          <w:color w:val="000000"/>
        </w:rPr>
      </w:pPr>
      <w:r w:rsidRPr="00C34E94">
        <w:rPr>
          <w:rFonts w:ascii="Aptos" w:hAnsi="Aptos" w:cs="Aptos"/>
          <w:b/>
          <w:bCs/>
          <w:color w:val="000000"/>
        </w:rPr>
        <w:t>New Books-Fiction (Small Print)</w:t>
      </w:r>
      <w:r w:rsidRPr="00C34E94">
        <w:rPr>
          <w:rFonts w:ascii="Aptos" w:hAnsi="Aptos" w:cs="Aptos"/>
          <w:color w:val="000000"/>
        </w:rPr>
        <w:t> </w:t>
      </w:r>
    </w:p>
    <w:p w14:paraId="08B56BF5" w14:textId="77777777" w:rsidR="00C34E94" w:rsidRPr="00C34E94" w:rsidRDefault="00C34E94" w:rsidP="00C34E94">
      <w:pPr>
        <w:rPr>
          <w:rFonts w:ascii="Aptos" w:hAnsi="Aptos" w:cs="Aptos"/>
          <w:color w:val="000000"/>
        </w:rPr>
      </w:pPr>
      <w:r w:rsidRPr="00C34E94">
        <w:rPr>
          <w:rFonts w:ascii="Aptos" w:hAnsi="Aptos" w:cs="Aptos"/>
          <w:color w:val="000000"/>
        </w:rPr>
        <w:t>Counting Miracles by Nicholas Sparks </w:t>
      </w:r>
    </w:p>
    <w:p w14:paraId="32FB4044" w14:textId="77777777" w:rsidR="00C34E94" w:rsidRPr="00C34E94" w:rsidRDefault="00C34E94" w:rsidP="00C34E94">
      <w:pPr>
        <w:rPr>
          <w:rFonts w:ascii="Aptos" w:hAnsi="Aptos" w:cs="Aptos"/>
          <w:color w:val="000000"/>
        </w:rPr>
      </w:pPr>
      <w:r w:rsidRPr="00C34E94">
        <w:rPr>
          <w:rFonts w:ascii="Aptos" w:hAnsi="Aptos" w:cs="Aptos"/>
          <w:color w:val="000000"/>
        </w:rPr>
        <w:t>Now or Never-Thirty-One on the Run by Janet Evanovich </w:t>
      </w:r>
    </w:p>
    <w:p w14:paraId="6BDD3543" w14:textId="77777777" w:rsidR="00C34E94" w:rsidRPr="00C34E94" w:rsidRDefault="00C34E94" w:rsidP="00C34E94">
      <w:pPr>
        <w:rPr>
          <w:rFonts w:ascii="Aptos" w:hAnsi="Aptos" w:cs="Aptos"/>
          <w:color w:val="000000"/>
        </w:rPr>
      </w:pPr>
      <w:r w:rsidRPr="00C34E94">
        <w:rPr>
          <w:rFonts w:ascii="Aptos" w:hAnsi="Aptos" w:cs="Aptos"/>
          <w:color w:val="000000"/>
        </w:rPr>
        <w:t>The Grey Wolf by Louise Penny </w:t>
      </w:r>
    </w:p>
    <w:p w14:paraId="20512CE6" w14:textId="77777777" w:rsidR="00C34E94" w:rsidRPr="00C34E94" w:rsidRDefault="00C34E94" w:rsidP="00C34E94">
      <w:pPr>
        <w:rPr>
          <w:rFonts w:ascii="Aptos" w:hAnsi="Aptos" w:cs="Aptos"/>
          <w:color w:val="000000"/>
        </w:rPr>
      </w:pPr>
      <w:r w:rsidRPr="00C34E94">
        <w:rPr>
          <w:rFonts w:ascii="Aptos" w:hAnsi="Aptos" w:cs="Aptos"/>
          <w:color w:val="000000"/>
        </w:rPr>
        <w:t>Identity Unknown by Patricia Cornwell </w:t>
      </w:r>
    </w:p>
    <w:p w14:paraId="65343A36" w14:textId="77777777" w:rsidR="00C34E94" w:rsidRPr="00C34E94" w:rsidRDefault="00C34E94" w:rsidP="00C34E94">
      <w:pPr>
        <w:rPr>
          <w:rFonts w:ascii="Aptos" w:hAnsi="Aptos" w:cs="Aptos"/>
          <w:color w:val="000000"/>
        </w:rPr>
      </w:pPr>
      <w:r w:rsidRPr="00C34E94">
        <w:rPr>
          <w:rFonts w:ascii="Aptos" w:hAnsi="Aptos" w:cs="Aptos"/>
          <w:color w:val="000000"/>
        </w:rPr>
        <w:t>Lies He Told Me by James Patterson and David Ellis </w:t>
      </w:r>
    </w:p>
    <w:p w14:paraId="1FAA0E79" w14:textId="77777777" w:rsidR="00C34E94" w:rsidRPr="00C34E94" w:rsidRDefault="00C34E94" w:rsidP="00C34E94">
      <w:pPr>
        <w:rPr>
          <w:rFonts w:ascii="Aptos" w:hAnsi="Aptos" w:cs="Aptos"/>
          <w:color w:val="000000"/>
        </w:rPr>
      </w:pPr>
      <w:r w:rsidRPr="00C34E94">
        <w:rPr>
          <w:rFonts w:ascii="Aptos" w:hAnsi="Aptos" w:cs="Aptos"/>
          <w:color w:val="000000"/>
        </w:rPr>
        <w:t>A Christmas Duet by Debbie Macomber </w:t>
      </w:r>
    </w:p>
    <w:p w14:paraId="59F9FE2A" w14:textId="77777777" w:rsidR="00C34E94" w:rsidRPr="00C34E94" w:rsidRDefault="00C34E94" w:rsidP="00C34E94">
      <w:pPr>
        <w:rPr>
          <w:rFonts w:ascii="Aptos" w:hAnsi="Aptos" w:cs="Aptos"/>
          <w:color w:val="000000"/>
        </w:rPr>
      </w:pPr>
      <w:r w:rsidRPr="00C34E94">
        <w:rPr>
          <w:rFonts w:ascii="Aptos" w:hAnsi="Aptos" w:cs="Aptos"/>
          <w:color w:val="000000"/>
        </w:rPr>
        <w:t>In Too Deep by Lee Child and Andrew Child </w:t>
      </w:r>
    </w:p>
    <w:p w14:paraId="669872AA" w14:textId="77777777" w:rsidR="00C34E94" w:rsidRPr="00C34E94" w:rsidRDefault="00C34E94" w:rsidP="00C34E94">
      <w:pPr>
        <w:rPr>
          <w:rFonts w:ascii="Aptos" w:hAnsi="Aptos" w:cs="Aptos"/>
          <w:color w:val="000000"/>
        </w:rPr>
      </w:pPr>
      <w:r w:rsidRPr="00C34E94">
        <w:rPr>
          <w:rFonts w:ascii="Aptos" w:hAnsi="Aptos" w:cs="Aptos"/>
          <w:color w:val="000000"/>
        </w:rPr>
        <w:t>Triangle by Danielle Steel </w:t>
      </w:r>
    </w:p>
    <w:p w14:paraId="0173C2B2" w14:textId="77777777" w:rsidR="00C34E94" w:rsidRPr="00C34E94" w:rsidRDefault="00C34E94" w:rsidP="00C34E94">
      <w:pPr>
        <w:rPr>
          <w:rFonts w:ascii="Aptos" w:hAnsi="Aptos" w:cs="Aptos"/>
          <w:color w:val="000000"/>
        </w:rPr>
      </w:pPr>
      <w:r w:rsidRPr="00C34E94">
        <w:rPr>
          <w:rFonts w:ascii="Aptos" w:hAnsi="Aptos" w:cs="Aptos"/>
          <w:color w:val="000000"/>
        </w:rPr>
        <w:t>The Waiting by Michael Connelly </w:t>
      </w:r>
    </w:p>
    <w:p w14:paraId="5100DF76" w14:textId="77777777" w:rsidR="00C34E94" w:rsidRPr="00C34E94" w:rsidRDefault="00C34E94" w:rsidP="00C34E94">
      <w:pPr>
        <w:rPr>
          <w:rFonts w:ascii="Aptos" w:hAnsi="Aptos" w:cs="Aptos"/>
          <w:color w:val="000000"/>
        </w:rPr>
      </w:pPr>
      <w:r w:rsidRPr="00C34E94">
        <w:rPr>
          <w:rFonts w:ascii="Aptos" w:hAnsi="Aptos" w:cs="Aptos"/>
          <w:b/>
          <w:bCs/>
          <w:color w:val="000000"/>
        </w:rPr>
        <w:t>New Books-Biography (Small Print)</w:t>
      </w:r>
      <w:r w:rsidRPr="00C34E94">
        <w:rPr>
          <w:rFonts w:ascii="Aptos" w:hAnsi="Aptos" w:cs="Aptos"/>
          <w:color w:val="000000"/>
        </w:rPr>
        <w:t> </w:t>
      </w:r>
    </w:p>
    <w:p w14:paraId="29897F92" w14:textId="77777777" w:rsidR="00C34E94" w:rsidRPr="00C34E94" w:rsidRDefault="00C34E94" w:rsidP="00C34E94">
      <w:pPr>
        <w:rPr>
          <w:rFonts w:ascii="Aptos" w:hAnsi="Aptos" w:cs="Aptos"/>
          <w:color w:val="000000"/>
        </w:rPr>
      </w:pPr>
      <w:r w:rsidRPr="00C34E94">
        <w:rPr>
          <w:rFonts w:ascii="Aptos" w:hAnsi="Aptos" w:cs="Aptos"/>
          <w:color w:val="000000"/>
        </w:rPr>
        <w:t xml:space="preserve">You Never Know-A Memoir by Tom Selleck with Ellis </w:t>
      </w:r>
      <w:proofErr w:type="spellStart"/>
      <w:r w:rsidRPr="00C34E94">
        <w:rPr>
          <w:rFonts w:ascii="Aptos" w:hAnsi="Aptos" w:cs="Aptos"/>
          <w:color w:val="000000"/>
        </w:rPr>
        <w:t>Henican</w:t>
      </w:r>
      <w:proofErr w:type="spellEnd"/>
      <w:r w:rsidRPr="00C34E94">
        <w:rPr>
          <w:rFonts w:ascii="Aptos" w:hAnsi="Aptos" w:cs="Aptos"/>
          <w:color w:val="000000"/>
        </w:rPr>
        <w:t> </w:t>
      </w:r>
    </w:p>
    <w:p w14:paraId="1AEFD0D8" w14:textId="77777777" w:rsidR="00C34E94" w:rsidRPr="00C34E94" w:rsidRDefault="00C34E94" w:rsidP="00C34E94">
      <w:pPr>
        <w:rPr>
          <w:rFonts w:ascii="Aptos" w:hAnsi="Aptos" w:cs="Aptos"/>
          <w:color w:val="000000"/>
        </w:rPr>
      </w:pPr>
      <w:r w:rsidRPr="00C34E94">
        <w:rPr>
          <w:rFonts w:ascii="Aptos" w:hAnsi="Aptos" w:cs="Aptos"/>
          <w:b/>
          <w:bCs/>
          <w:color w:val="000000"/>
        </w:rPr>
        <w:t>New Books-Nonfiction (Small Print)</w:t>
      </w:r>
      <w:r w:rsidRPr="00C34E94">
        <w:rPr>
          <w:rFonts w:ascii="Aptos" w:hAnsi="Aptos" w:cs="Aptos"/>
          <w:color w:val="000000"/>
        </w:rPr>
        <w:t> </w:t>
      </w:r>
    </w:p>
    <w:p w14:paraId="7D2BA8E9" w14:textId="77777777" w:rsidR="00C34E94" w:rsidRPr="00C34E94" w:rsidRDefault="00C34E94" w:rsidP="00C34E94">
      <w:pPr>
        <w:rPr>
          <w:rFonts w:ascii="Aptos" w:hAnsi="Aptos" w:cs="Aptos"/>
          <w:color w:val="000000"/>
        </w:rPr>
      </w:pPr>
      <w:r w:rsidRPr="00C34E94">
        <w:rPr>
          <w:rFonts w:ascii="Aptos" w:hAnsi="Aptos" w:cs="Aptos"/>
          <w:color w:val="000000"/>
        </w:rPr>
        <w:t>Framed-Astonishing True Stories of Wrongful Convictions by John Grisham and Jim McCloskey </w:t>
      </w:r>
    </w:p>
    <w:p w14:paraId="0EFBE690" w14:textId="77777777" w:rsidR="00C34E94" w:rsidRPr="00C34E94" w:rsidRDefault="00C34E94" w:rsidP="00C34E94">
      <w:pPr>
        <w:rPr>
          <w:rFonts w:ascii="Aptos" w:hAnsi="Aptos" w:cs="Aptos"/>
          <w:color w:val="000000"/>
        </w:rPr>
      </w:pPr>
      <w:r w:rsidRPr="00C34E94">
        <w:rPr>
          <w:rFonts w:ascii="Aptos" w:hAnsi="Aptos" w:cs="Aptos"/>
          <w:b/>
          <w:bCs/>
          <w:color w:val="000000"/>
        </w:rPr>
        <w:t>Donations-Large Print Fiction</w:t>
      </w:r>
      <w:r w:rsidRPr="00C34E94">
        <w:rPr>
          <w:rFonts w:ascii="Aptos" w:hAnsi="Aptos" w:cs="Aptos"/>
          <w:color w:val="000000"/>
        </w:rPr>
        <w:t> </w:t>
      </w:r>
    </w:p>
    <w:p w14:paraId="70C8D5C9" w14:textId="77777777" w:rsidR="00C34E94" w:rsidRPr="00C34E94" w:rsidRDefault="00C34E94" w:rsidP="00C34E94">
      <w:pPr>
        <w:rPr>
          <w:rFonts w:ascii="Aptos" w:hAnsi="Aptos" w:cs="Aptos"/>
          <w:color w:val="000000"/>
        </w:rPr>
      </w:pPr>
      <w:r w:rsidRPr="00C34E94">
        <w:rPr>
          <w:rFonts w:ascii="Aptos" w:hAnsi="Aptos" w:cs="Aptos"/>
          <w:color w:val="000000"/>
        </w:rPr>
        <w:t>The Front by Patricia Cornwell </w:t>
      </w:r>
    </w:p>
    <w:p w14:paraId="63BE780E" w14:textId="77777777" w:rsidR="00C34E94" w:rsidRPr="00C34E94" w:rsidRDefault="00C34E94" w:rsidP="00C34E94">
      <w:pPr>
        <w:rPr>
          <w:rFonts w:ascii="Aptos" w:hAnsi="Aptos" w:cs="Aptos"/>
          <w:color w:val="000000"/>
        </w:rPr>
      </w:pPr>
      <w:r w:rsidRPr="00C34E94">
        <w:rPr>
          <w:rFonts w:ascii="Aptos" w:hAnsi="Aptos" w:cs="Aptos"/>
          <w:color w:val="000000"/>
        </w:rPr>
        <w:lastRenderedPageBreak/>
        <w:t xml:space="preserve">The </w:t>
      </w:r>
      <w:proofErr w:type="spellStart"/>
      <w:r w:rsidRPr="00C34E94">
        <w:rPr>
          <w:rFonts w:ascii="Aptos" w:hAnsi="Aptos" w:cs="Aptos"/>
          <w:color w:val="000000"/>
        </w:rPr>
        <w:t>Inbetween</w:t>
      </w:r>
      <w:proofErr w:type="spellEnd"/>
      <w:r w:rsidRPr="00C34E94">
        <w:rPr>
          <w:rFonts w:ascii="Aptos" w:hAnsi="Aptos" w:cs="Aptos"/>
          <w:color w:val="000000"/>
        </w:rPr>
        <w:t xml:space="preserve"> Days by Eva Woods </w:t>
      </w:r>
    </w:p>
    <w:p w14:paraId="1D108AA1" w14:textId="77777777" w:rsidR="00C34E94" w:rsidRPr="00C34E94" w:rsidRDefault="00C34E94" w:rsidP="00C34E94">
      <w:pPr>
        <w:rPr>
          <w:rFonts w:ascii="Aptos" w:hAnsi="Aptos" w:cs="Aptos"/>
          <w:color w:val="000000"/>
        </w:rPr>
      </w:pPr>
      <w:r w:rsidRPr="00C34E94">
        <w:rPr>
          <w:rFonts w:ascii="Aptos" w:hAnsi="Aptos" w:cs="Aptos"/>
          <w:color w:val="000000"/>
        </w:rPr>
        <w:t>The Red Daughter by John Burnham Schwartz </w:t>
      </w:r>
    </w:p>
    <w:p w14:paraId="1EA2F84A" w14:textId="77777777" w:rsidR="00C34E94" w:rsidRPr="00C34E94" w:rsidRDefault="00C34E94" w:rsidP="00C34E94">
      <w:pPr>
        <w:rPr>
          <w:rFonts w:ascii="Aptos" w:hAnsi="Aptos" w:cs="Aptos"/>
          <w:color w:val="000000"/>
        </w:rPr>
      </w:pPr>
      <w:r w:rsidRPr="00C34E94">
        <w:rPr>
          <w:rFonts w:ascii="Aptos" w:hAnsi="Aptos" w:cs="Aptos"/>
          <w:color w:val="000000"/>
        </w:rPr>
        <w:t>Beautiful Bad by Annie Ward </w:t>
      </w:r>
    </w:p>
    <w:p w14:paraId="6D1BF264" w14:textId="77777777" w:rsidR="00C34E94" w:rsidRPr="00C34E94" w:rsidRDefault="00C34E94" w:rsidP="00C34E94">
      <w:pPr>
        <w:rPr>
          <w:rFonts w:ascii="Aptos" w:hAnsi="Aptos" w:cs="Aptos"/>
          <w:color w:val="000000"/>
        </w:rPr>
      </w:pPr>
      <w:r w:rsidRPr="00C34E94">
        <w:rPr>
          <w:rFonts w:ascii="Aptos" w:hAnsi="Aptos" w:cs="Aptos"/>
          <w:color w:val="000000"/>
        </w:rPr>
        <w:t>There’s a Word for That by Sloane Tanen </w:t>
      </w:r>
    </w:p>
    <w:p w14:paraId="642ED96B" w14:textId="77777777" w:rsidR="00C34E94" w:rsidRPr="00C34E94" w:rsidRDefault="00C34E94" w:rsidP="00C34E94">
      <w:pPr>
        <w:rPr>
          <w:rFonts w:ascii="Aptos" w:hAnsi="Aptos" w:cs="Aptos"/>
          <w:color w:val="000000"/>
        </w:rPr>
      </w:pPr>
      <w:r w:rsidRPr="00C34E94">
        <w:rPr>
          <w:rFonts w:ascii="Aptos" w:hAnsi="Aptos" w:cs="Aptos"/>
          <w:color w:val="000000"/>
        </w:rPr>
        <w:t>Memorial by Bryan Washington </w:t>
      </w:r>
    </w:p>
    <w:p w14:paraId="7457B7B5" w14:textId="77777777" w:rsidR="00C34E94" w:rsidRPr="00C34E94" w:rsidRDefault="00C34E94" w:rsidP="00C34E94">
      <w:pPr>
        <w:rPr>
          <w:rFonts w:ascii="Aptos" w:hAnsi="Aptos" w:cs="Aptos"/>
          <w:color w:val="000000"/>
        </w:rPr>
      </w:pPr>
      <w:r w:rsidRPr="00C34E94">
        <w:rPr>
          <w:rFonts w:ascii="Aptos" w:hAnsi="Aptos" w:cs="Aptos"/>
          <w:color w:val="000000"/>
        </w:rPr>
        <w:t>The Shape of the Ruins by Juan Gabriel Vasquez </w:t>
      </w:r>
    </w:p>
    <w:p w14:paraId="642F92CA" w14:textId="77777777" w:rsidR="00C34E94" w:rsidRPr="00C34E94" w:rsidRDefault="00C34E94" w:rsidP="00C34E94">
      <w:pPr>
        <w:rPr>
          <w:rFonts w:ascii="Aptos" w:hAnsi="Aptos" w:cs="Aptos"/>
          <w:color w:val="000000"/>
        </w:rPr>
      </w:pPr>
      <w:r w:rsidRPr="00C34E94">
        <w:rPr>
          <w:rFonts w:ascii="Aptos" w:hAnsi="Aptos" w:cs="Aptos"/>
          <w:color w:val="000000"/>
        </w:rPr>
        <w:t xml:space="preserve">Mother </w:t>
      </w:r>
      <w:proofErr w:type="gramStart"/>
      <w:r w:rsidRPr="00C34E94">
        <w:rPr>
          <w:rFonts w:ascii="Aptos" w:hAnsi="Aptos" w:cs="Aptos"/>
          <w:color w:val="000000"/>
        </w:rPr>
        <w:t>Daughter Widow</w:t>
      </w:r>
      <w:proofErr w:type="gramEnd"/>
      <w:r w:rsidRPr="00C34E94">
        <w:rPr>
          <w:rFonts w:ascii="Aptos" w:hAnsi="Aptos" w:cs="Aptos"/>
          <w:color w:val="000000"/>
        </w:rPr>
        <w:t xml:space="preserve"> Wife by Robin Wasserman </w:t>
      </w:r>
    </w:p>
    <w:p w14:paraId="101F28ED" w14:textId="77777777" w:rsidR="00C34E94" w:rsidRPr="00C34E94" w:rsidRDefault="00C34E94" w:rsidP="00C34E94">
      <w:pPr>
        <w:rPr>
          <w:rFonts w:ascii="Aptos" w:hAnsi="Aptos" w:cs="Aptos"/>
          <w:color w:val="000000"/>
        </w:rPr>
      </w:pPr>
      <w:r w:rsidRPr="00C34E94">
        <w:rPr>
          <w:rFonts w:ascii="Aptos" w:hAnsi="Aptos" w:cs="Aptos"/>
          <w:color w:val="000000"/>
        </w:rPr>
        <w:t>The Book of V by Anna Solomon </w:t>
      </w:r>
    </w:p>
    <w:p w14:paraId="1671C1E6" w14:textId="77777777" w:rsidR="00C34E94" w:rsidRPr="00C34E94" w:rsidRDefault="00C34E94" w:rsidP="00C34E94">
      <w:pPr>
        <w:rPr>
          <w:rFonts w:ascii="Aptos" w:hAnsi="Aptos" w:cs="Aptos"/>
          <w:color w:val="000000"/>
        </w:rPr>
      </w:pPr>
      <w:r w:rsidRPr="00C34E94">
        <w:rPr>
          <w:rFonts w:ascii="Aptos" w:hAnsi="Aptos" w:cs="Aptos"/>
          <w:color w:val="000000"/>
        </w:rPr>
        <w:t>Creatures by Crissy Van Meter </w:t>
      </w:r>
    </w:p>
    <w:p w14:paraId="25285811" w14:textId="77777777" w:rsidR="00C34E94" w:rsidRPr="00C34E94" w:rsidRDefault="00C34E94" w:rsidP="00C34E94">
      <w:pPr>
        <w:rPr>
          <w:rFonts w:ascii="Aptos" w:hAnsi="Aptos" w:cs="Aptos"/>
          <w:color w:val="000000"/>
        </w:rPr>
      </w:pPr>
      <w:r w:rsidRPr="00C34E94">
        <w:rPr>
          <w:rFonts w:ascii="Aptos" w:hAnsi="Aptos" w:cs="Aptos"/>
          <w:color w:val="000000"/>
        </w:rPr>
        <w:t>The words I Never Wrote by Jane Thynne </w:t>
      </w:r>
    </w:p>
    <w:p w14:paraId="17C750E8" w14:textId="77777777" w:rsidR="00C34E94" w:rsidRPr="00C34E94" w:rsidRDefault="00C34E94" w:rsidP="00C34E94">
      <w:pPr>
        <w:rPr>
          <w:rFonts w:ascii="Aptos" w:hAnsi="Aptos" w:cs="Aptos"/>
          <w:color w:val="000000"/>
        </w:rPr>
      </w:pPr>
      <w:r w:rsidRPr="00C34E94">
        <w:rPr>
          <w:rFonts w:ascii="Aptos" w:hAnsi="Aptos" w:cs="Aptos"/>
          <w:color w:val="000000"/>
        </w:rPr>
        <w:t>Oh William! By Elizabeth Strout </w:t>
      </w:r>
    </w:p>
    <w:p w14:paraId="547787C2" w14:textId="77777777" w:rsidR="00C34E94" w:rsidRPr="00C34E94" w:rsidRDefault="00C34E94" w:rsidP="00C34E94">
      <w:pPr>
        <w:rPr>
          <w:rFonts w:ascii="Aptos" w:hAnsi="Aptos" w:cs="Aptos"/>
          <w:color w:val="000000"/>
        </w:rPr>
      </w:pPr>
      <w:r w:rsidRPr="00C34E94">
        <w:rPr>
          <w:rFonts w:ascii="Aptos" w:hAnsi="Aptos" w:cs="Aptos"/>
          <w:color w:val="000000"/>
        </w:rPr>
        <w:t>The Last Tourist by Olen Steinhauer </w:t>
      </w:r>
    </w:p>
    <w:p w14:paraId="089FEF27" w14:textId="77777777" w:rsidR="00C34E94" w:rsidRPr="00C34E94" w:rsidRDefault="00C34E94" w:rsidP="00C34E94">
      <w:pPr>
        <w:rPr>
          <w:rFonts w:ascii="Aptos" w:hAnsi="Aptos" w:cs="Aptos"/>
          <w:color w:val="000000"/>
        </w:rPr>
      </w:pPr>
      <w:r w:rsidRPr="00C34E94">
        <w:rPr>
          <w:rFonts w:ascii="Aptos" w:hAnsi="Aptos" w:cs="Aptos"/>
          <w:color w:val="000000"/>
        </w:rPr>
        <w:t>The Knockout Queen by Rufi Thorpe </w:t>
      </w:r>
    </w:p>
    <w:p w14:paraId="7AA65E31" w14:textId="77777777" w:rsidR="00C34E94" w:rsidRPr="00C34E94" w:rsidRDefault="00C34E94" w:rsidP="00C34E94">
      <w:pPr>
        <w:rPr>
          <w:rFonts w:ascii="Aptos" w:hAnsi="Aptos" w:cs="Aptos"/>
          <w:color w:val="000000"/>
        </w:rPr>
      </w:pPr>
      <w:r w:rsidRPr="00C34E94">
        <w:rPr>
          <w:rFonts w:ascii="Aptos" w:hAnsi="Aptos" w:cs="Aptos"/>
          <w:color w:val="000000"/>
        </w:rPr>
        <w:t xml:space="preserve">Fake It </w:t>
      </w:r>
      <w:proofErr w:type="gramStart"/>
      <w:r w:rsidRPr="00C34E94">
        <w:rPr>
          <w:rFonts w:ascii="Aptos" w:hAnsi="Aptos" w:cs="Aptos"/>
          <w:color w:val="000000"/>
        </w:rPr>
        <w:t>Till</w:t>
      </w:r>
      <w:proofErr w:type="gramEnd"/>
      <w:r w:rsidRPr="00C34E94">
        <w:rPr>
          <w:rFonts w:ascii="Aptos" w:hAnsi="Aptos" w:cs="Aptos"/>
          <w:color w:val="000000"/>
        </w:rPr>
        <w:t xml:space="preserve"> You Bake It by Jamie Wesley </w:t>
      </w:r>
    </w:p>
    <w:p w14:paraId="5B787263" w14:textId="77777777" w:rsidR="00C34E94" w:rsidRPr="00C34E94" w:rsidRDefault="00C34E94" w:rsidP="00C34E94">
      <w:pPr>
        <w:rPr>
          <w:rFonts w:ascii="Aptos" w:hAnsi="Aptos" w:cs="Aptos"/>
          <w:color w:val="000000"/>
        </w:rPr>
      </w:pPr>
      <w:r w:rsidRPr="00C34E94">
        <w:rPr>
          <w:rFonts w:ascii="Aptos" w:hAnsi="Aptos" w:cs="Aptos"/>
          <w:color w:val="000000"/>
        </w:rPr>
        <w:t>The Wedding War by Liz Talley </w:t>
      </w:r>
    </w:p>
    <w:p w14:paraId="36C93215" w14:textId="77777777" w:rsidR="00C34E94" w:rsidRPr="00C34E94" w:rsidRDefault="00C34E94" w:rsidP="00C34E94">
      <w:pPr>
        <w:rPr>
          <w:rFonts w:ascii="Aptos" w:hAnsi="Aptos" w:cs="Aptos"/>
          <w:color w:val="000000"/>
        </w:rPr>
      </w:pPr>
      <w:r w:rsidRPr="00C34E94">
        <w:rPr>
          <w:rFonts w:ascii="Aptos" w:hAnsi="Aptos" w:cs="Aptos"/>
          <w:color w:val="000000"/>
        </w:rPr>
        <w:t>The Girls at 17 Swann Street </w:t>
      </w:r>
    </w:p>
    <w:p w14:paraId="5F931B9B" w14:textId="77777777" w:rsidR="00C34E94" w:rsidRPr="00C34E94" w:rsidRDefault="00C34E94" w:rsidP="00C34E94">
      <w:pPr>
        <w:rPr>
          <w:rFonts w:ascii="Aptos" w:hAnsi="Aptos" w:cs="Aptos"/>
          <w:color w:val="000000"/>
        </w:rPr>
      </w:pPr>
      <w:r w:rsidRPr="00C34E94">
        <w:rPr>
          <w:rFonts w:ascii="Aptos" w:hAnsi="Aptos" w:cs="Aptos"/>
          <w:color w:val="000000"/>
        </w:rPr>
        <w:t>The Lawgiver by Herman Wouk </w:t>
      </w:r>
    </w:p>
    <w:p w14:paraId="2996EA31" w14:textId="77777777" w:rsidR="00C34E94" w:rsidRPr="00C34E94" w:rsidRDefault="00C34E94" w:rsidP="00C34E94">
      <w:pPr>
        <w:rPr>
          <w:rFonts w:ascii="Aptos" w:hAnsi="Aptos" w:cs="Aptos"/>
          <w:color w:val="000000"/>
        </w:rPr>
      </w:pPr>
      <w:r w:rsidRPr="00C34E94">
        <w:rPr>
          <w:rFonts w:ascii="Aptos" w:hAnsi="Aptos" w:cs="Aptos"/>
          <w:color w:val="000000"/>
        </w:rPr>
        <w:t>Yule Log Murder by Leslie Meier, Lee Hollis, and Barbara Ross </w:t>
      </w:r>
    </w:p>
    <w:p w14:paraId="1DA32E53" w14:textId="77777777" w:rsidR="00C34E94" w:rsidRPr="00C34E94" w:rsidRDefault="00C34E94" w:rsidP="00C34E94">
      <w:pPr>
        <w:rPr>
          <w:rFonts w:ascii="Aptos" w:hAnsi="Aptos" w:cs="Aptos"/>
          <w:color w:val="000000"/>
        </w:rPr>
      </w:pPr>
      <w:r w:rsidRPr="00C34E94">
        <w:rPr>
          <w:rFonts w:ascii="Aptos" w:hAnsi="Aptos" w:cs="Aptos"/>
          <w:color w:val="000000"/>
        </w:rPr>
        <w:t>The Cat Who Wasn’t There by Lilian Jackson Braun </w:t>
      </w:r>
    </w:p>
    <w:p w14:paraId="1834D56F" w14:textId="77777777" w:rsidR="00C34E94" w:rsidRPr="00C34E94" w:rsidRDefault="00C34E94" w:rsidP="00C34E94">
      <w:pPr>
        <w:rPr>
          <w:rFonts w:ascii="Aptos" w:hAnsi="Aptos" w:cs="Aptos"/>
          <w:color w:val="000000"/>
        </w:rPr>
      </w:pPr>
      <w:r w:rsidRPr="00C34E94">
        <w:rPr>
          <w:rFonts w:ascii="Aptos" w:hAnsi="Aptos" w:cs="Aptos"/>
          <w:color w:val="000000"/>
        </w:rPr>
        <w:t> </w:t>
      </w:r>
    </w:p>
    <w:p w14:paraId="3DECCE67" w14:textId="77777777" w:rsidR="00C34E94" w:rsidRPr="00C34E94" w:rsidRDefault="00C34E94" w:rsidP="00C34E94">
      <w:pPr>
        <w:rPr>
          <w:rFonts w:ascii="Aptos" w:hAnsi="Aptos" w:cs="Aptos"/>
          <w:color w:val="000000"/>
        </w:rPr>
      </w:pPr>
      <w:r w:rsidRPr="00C34E94">
        <w:rPr>
          <w:rFonts w:ascii="Aptos" w:hAnsi="Aptos" w:cs="Aptos"/>
          <w:b/>
          <w:bCs/>
          <w:color w:val="000000"/>
        </w:rPr>
        <w:t>Donations-Large Print Western</w:t>
      </w:r>
      <w:r w:rsidRPr="00C34E94">
        <w:rPr>
          <w:rFonts w:ascii="Aptos" w:hAnsi="Aptos" w:cs="Aptos"/>
          <w:color w:val="000000"/>
        </w:rPr>
        <w:t> </w:t>
      </w:r>
    </w:p>
    <w:p w14:paraId="40B71F68" w14:textId="77777777" w:rsidR="00C34E94" w:rsidRPr="00C34E94" w:rsidRDefault="00C34E94" w:rsidP="00C34E94">
      <w:pPr>
        <w:rPr>
          <w:rFonts w:ascii="Aptos" w:hAnsi="Aptos" w:cs="Aptos"/>
          <w:color w:val="000000"/>
        </w:rPr>
      </w:pPr>
      <w:r w:rsidRPr="00C34E94">
        <w:rPr>
          <w:rFonts w:ascii="Aptos" w:hAnsi="Aptos" w:cs="Aptos"/>
          <w:color w:val="000000"/>
        </w:rPr>
        <w:t>Only the Stubborn Survive by R. W. Stone </w:t>
      </w:r>
    </w:p>
    <w:p w14:paraId="4C3CB864" w14:textId="77777777" w:rsidR="00C34E94" w:rsidRPr="00C34E94" w:rsidRDefault="00C34E94" w:rsidP="00C34E94">
      <w:pPr>
        <w:rPr>
          <w:rFonts w:ascii="Aptos" w:hAnsi="Aptos" w:cs="Aptos"/>
          <w:color w:val="000000"/>
        </w:rPr>
      </w:pPr>
      <w:r w:rsidRPr="00C34E94">
        <w:rPr>
          <w:rFonts w:ascii="Aptos" w:hAnsi="Aptos" w:cs="Aptos"/>
          <w:color w:val="000000"/>
        </w:rPr>
        <w:t>Dust and Glory by Michael Zimmer </w:t>
      </w:r>
    </w:p>
    <w:p w14:paraId="507AA57A" w14:textId="77777777" w:rsidR="00C34E94" w:rsidRPr="00C34E94" w:rsidRDefault="00C34E94" w:rsidP="00C34E94">
      <w:pPr>
        <w:rPr>
          <w:rFonts w:ascii="Aptos" w:hAnsi="Aptos" w:cs="Aptos"/>
          <w:color w:val="000000"/>
        </w:rPr>
      </w:pPr>
      <w:r w:rsidRPr="00C34E94">
        <w:rPr>
          <w:rFonts w:ascii="Aptos" w:hAnsi="Aptos" w:cs="Aptos"/>
          <w:color w:val="000000"/>
        </w:rPr>
        <w:t>Sundown by Michael Zimmer </w:t>
      </w:r>
    </w:p>
    <w:p w14:paraId="0C2B084C" w14:textId="77777777" w:rsidR="00C34E94" w:rsidRPr="00C34E94" w:rsidRDefault="00C34E94" w:rsidP="00C34E94">
      <w:pPr>
        <w:rPr>
          <w:rFonts w:ascii="Aptos" w:hAnsi="Aptos" w:cs="Aptos"/>
          <w:color w:val="000000"/>
        </w:rPr>
      </w:pPr>
      <w:r w:rsidRPr="00C34E94">
        <w:rPr>
          <w:rFonts w:ascii="Aptos" w:hAnsi="Aptos" w:cs="Aptos"/>
          <w:color w:val="000000"/>
        </w:rPr>
        <w:t> </w:t>
      </w:r>
    </w:p>
    <w:p w14:paraId="69EA1051" w14:textId="77777777" w:rsidR="00C34E94" w:rsidRPr="00C34E94" w:rsidRDefault="00C34E94" w:rsidP="00C34E94">
      <w:pPr>
        <w:rPr>
          <w:rFonts w:ascii="Aptos" w:hAnsi="Aptos" w:cs="Aptos"/>
          <w:color w:val="000000"/>
        </w:rPr>
      </w:pPr>
      <w:r w:rsidRPr="00C34E94">
        <w:rPr>
          <w:rFonts w:ascii="Aptos" w:hAnsi="Aptos" w:cs="Aptos"/>
          <w:b/>
          <w:bCs/>
          <w:color w:val="000000"/>
        </w:rPr>
        <w:t>Donations-Biography (Small Print)</w:t>
      </w:r>
      <w:r w:rsidRPr="00C34E94">
        <w:rPr>
          <w:rFonts w:ascii="Aptos" w:hAnsi="Aptos" w:cs="Aptos"/>
          <w:color w:val="000000"/>
        </w:rPr>
        <w:t> </w:t>
      </w:r>
    </w:p>
    <w:p w14:paraId="5380E2EB" w14:textId="77777777" w:rsidR="00C34E94" w:rsidRPr="00C34E94" w:rsidRDefault="00C34E94" w:rsidP="00C34E94">
      <w:pPr>
        <w:rPr>
          <w:rFonts w:ascii="Aptos" w:hAnsi="Aptos" w:cs="Aptos"/>
          <w:color w:val="000000"/>
        </w:rPr>
      </w:pPr>
      <w:r w:rsidRPr="00C34E94">
        <w:rPr>
          <w:rFonts w:ascii="Aptos" w:hAnsi="Aptos" w:cs="Aptos"/>
          <w:color w:val="000000"/>
        </w:rPr>
        <w:t xml:space="preserve">When Pride Still Mattered-A Life of Vince Lombardi by David </w:t>
      </w:r>
      <w:proofErr w:type="spellStart"/>
      <w:r w:rsidRPr="00C34E94">
        <w:rPr>
          <w:rFonts w:ascii="Aptos" w:hAnsi="Aptos" w:cs="Aptos"/>
          <w:color w:val="000000"/>
        </w:rPr>
        <w:t>Maraniss</w:t>
      </w:r>
      <w:proofErr w:type="spellEnd"/>
      <w:r w:rsidRPr="00C34E94">
        <w:rPr>
          <w:rFonts w:ascii="Aptos" w:hAnsi="Aptos" w:cs="Aptos"/>
          <w:color w:val="000000"/>
        </w:rPr>
        <w:t> </w:t>
      </w:r>
    </w:p>
    <w:p w14:paraId="128E3601" w14:textId="77777777" w:rsidR="00C34E94" w:rsidRPr="00C34E94" w:rsidRDefault="00C34E94" w:rsidP="00C34E94">
      <w:pPr>
        <w:rPr>
          <w:rFonts w:ascii="Aptos" w:hAnsi="Aptos" w:cs="Aptos"/>
          <w:color w:val="000000"/>
        </w:rPr>
      </w:pPr>
      <w:r w:rsidRPr="00C34E94">
        <w:rPr>
          <w:rFonts w:ascii="Aptos" w:hAnsi="Aptos" w:cs="Aptos"/>
          <w:color w:val="000000"/>
        </w:rPr>
        <w:t>Careless Love-The Unmaking of Elvis Presley by Peter Guralnick </w:t>
      </w:r>
    </w:p>
    <w:p w14:paraId="74BA75AA" w14:textId="77777777" w:rsidR="00C34E94" w:rsidRPr="00C34E94" w:rsidRDefault="00C34E94" w:rsidP="00C34E94">
      <w:pPr>
        <w:rPr>
          <w:rFonts w:ascii="Aptos" w:hAnsi="Aptos" w:cs="Aptos"/>
          <w:color w:val="000000"/>
        </w:rPr>
      </w:pPr>
      <w:r w:rsidRPr="00C34E94">
        <w:rPr>
          <w:rFonts w:ascii="Aptos" w:hAnsi="Aptos" w:cs="Aptos"/>
          <w:color w:val="000000"/>
        </w:rPr>
        <w:t> </w:t>
      </w:r>
    </w:p>
    <w:p w14:paraId="3040E887" w14:textId="77777777" w:rsidR="00C34E94" w:rsidRPr="00C34E94" w:rsidRDefault="00C34E94" w:rsidP="00C34E94">
      <w:pPr>
        <w:rPr>
          <w:rFonts w:ascii="Aptos" w:hAnsi="Aptos" w:cs="Aptos"/>
          <w:color w:val="000000"/>
        </w:rPr>
      </w:pPr>
      <w:r w:rsidRPr="00C34E94">
        <w:rPr>
          <w:rFonts w:ascii="Aptos" w:hAnsi="Aptos" w:cs="Aptos"/>
          <w:b/>
          <w:bCs/>
          <w:color w:val="000000"/>
        </w:rPr>
        <w:t>Donations-Fiction (Small Print)</w:t>
      </w:r>
      <w:r w:rsidRPr="00C34E94">
        <w:rPr>
          <w:rFonts w:ascii="Aptos" w:hAnsi="Aptos" w:cs="Aptos"/>
          <w:color w:val="000000"/>
        </w:rPr>
        <w:t> </w:t>
      </w:r>
    </w:p>
    <w:p w14:paraId="452560EE" w14:textId="77777777" w:rsidR="00C34E94" w:rsidRPr="00C34E94" w:rsidRDefault="00C34E94" w:rsidP="00C34E94">
      <w:pPr>
        <w:rPr>
          <w:rFonts w:ascii="Aptos" w:hAnsi="Aptos" w:cs="Aptos"/>
          <w:color w:val="000000"/>
        </w:rPr>
      </w:pPr>
      <w:r w:rsidRPr="00C34E94">
        <w:rPr>
          <w:rFonts w:ascii="Aptos" w:hAnsi="Aptos" w:cs="Aptos"/>
          <w:color w:val="000000"/>
        </w:rPr>
        <w:t xml:space="preserve">The Postcard by Anne </w:t>
      </w:r>
      <w:proofErr w:type="spellStart"/>
      <w:r w:rsidRPr="00C34E94">
        <w:rPr>
          <w:rFonts w:ascii="Aptos" w:hAnsi="Aptos" w:cs="Aptos"/>
          <w:color w:val="000000"/>
        </w:rPr>
        <w:t>Berest</w:t>
      </w:r>
      <w:proofErr w:type="spellEnd"/>
      <w:r w:rsidRPr="00C34E94">
        <w:rPr>
          <w:rFonts w:ascii="Aptos" w:hAnsi="Aptos" w:cs="Aptos"/>
          <w:color w:val="000000"/>
        </w:rPr>
        <w:t> </w:t>
      </w:r>
    </w:p>
    <w:p w14:paraId="460454CA" w14:textId="77777777" w:rsidR="00C34E94" w:rsidRPr="00C34E94" w:rsidRDefault="00C34E94" w:rsidP="00C34E94">
      <w:pPr>
        <w:rPr>
          <w:rFonts w:ascii="Aptos" w:hAnsi="Aptos" w:cs="Aptos"/>
          <w:color w:val="000000"/>
        </w:rPr>
      </w:pPr>
      <w:r w:rsidRPr="00C34E94">
        <w:rPr>
          <w:rFonts w:ascii="Aptos" w:hAnsi="Aptos" w:cs="Aptos"/>
          <w:color w:val="000000"/>
        </w:rPr>
        <w:t>It’s Better This Way by Debbie Macomber </w:t>
      </w:r>
    </w:p>
    <w:p w14:paraId="2F35AA6B" w14:textId="77777777" w:rsidR="00C34E94" w:rsidRPr="00C34E94" w:rsidRDefault="00C34E94" w:rsidP="00C34E94">
      <w:pPr>
        <w:rPr>
          <w:rFonts w:ascii="Aptos" w:hAnsi="Aptos" w:cs="Aptos"/>
          <w:color w:val="000000"/>
        </w:rPr>
      </w:pPr>
      <w:r w:rsidRPr="00C34E94">
        <w:rPr>
          <w:rFonts w:ascii="Aptos" w:hAnsi="Aptos" w:cs="Aptos"/>
          <w:color w:val="000000"/>
        </w:rPr>
        <w:t>Midnight at the Blackbird Cafe by Heather Webber </w:t>
      </w:r>
    </w:p>
    <w:p w14:paraId="38D786F7" w14:textId="77777777" w:rsidR="00C34E94" w:rsidRPr="00C34E94" w:rsidRDefault="00C34E94" w:rsidP="00C34E94">
      <w:pPr>
        <w:rPr>
          <w:rFonts w:ascii="Aptos" w:hAnsi="Aptos" w:cs="Aptos"/>
          <w:color w:val="000000"/>
        </w:rPr>
      </w:pPr>
      <w:r w:rsidRPr="00C34E94">
        <w:rPr>
          <w:rFonts w:ascii="Aptos" w:hAnsi="Aptos" w:cs="Aptos"/>
          <w:color w:val="000000"/>
        </w:rPr>
        <w:t>One-Star Romance by Laura  </w:t>
      </w:r>
    </w:p>
    <w:p w14:paraId="3F617F22" w14:textId="77777777" w:rsidR="00C34E94" w:rsidRPr="00C34E94" w:rsidRDefault="00C34E94" w:rsidP="00C34E94">
      <w:pPr>
        <w:rPr>
          <w:rFonts w:ascii="Aptos" w:hAnsi="Aptos" w:cs="Aptos"/>
          <w:color w:val="000000"/>
        </w:rPr>
      </w:pPr>
      <w:r w:rsidRPr="00C34E94">
        <w:rPr>
          <w:rFonts w:ascii="Aptos" w:hAnsi="Aptos" w:cs="Aptos"/>
          <w:color w:val="000000"/>
        </w:rPr>
        <w:t>The Book of Longings by Sue Monk Kidd </w:t>
      </w:r>
    </w:p>
    <w:p w14:paraId="1A57072E" w14:textId="77777777" w:rsidR="00C34E94" w:rsidRPr="00C34E94" w:rsidRDefault="00C34E94" w:rsidP="00C34E94">
      <w:pPr>
        <w:rPr>
          <w:rFonts w:ascii="Aptos" w:hAnsi="Aptos" w:cs="Aptos"/>
          <w:color w:val="000000"/>
        </w:rPr>
      </w:pPr>
      <w:r w:rsidRPr="00C34E94">
        <w:rPr>
          <w:rFonts w:ascii="Aptos" w:hAnsi="Aptos" w:cs="Aptos"/>
          <w:color w:val="000000"/>
        </w:rPr>
        <w:t>The Violin Conspiracy by Brendan Slocumb </w:t>
      </w:r>
    </w:p>
    <w:p w14:paraId="3083C529" w14:textId="77777777" w:rsidR="00207681" w:rsidRDefault="00207681" w:rsidP="00DA2FE0">
      <w:pPr>
        <w:rPr>
          <w:rFonts w:asciiTheme="minorHAnsi" w:hAnsiTheme="minorHAnsi" w:cstheme="minorHAnsi"/>
          <w:color w:val="000000"/>
        </w:rPr>
      </w:pPr>
    </w:p>
    <w:p w14:paraId="39FB136D" w14:textId="36C958F9" w:rsidR="00DA2FE0" w:rsidRPr="001F76F4" w:rsidRDefault="00DA2FE0" w:rsidP="00DA2FE0">
      <w:pPr>
        <w:rPr>
          <w:rFonts w:ascii="Cavolini" w:hAnsi="Cavolini" w:cs="Cavolini"/>
          <w:color w:val="000000"/>
        </w:rPr>
      </w:pPr>
      <w:r w:rsidRPr="001F76F4">
        <w:rPr>
          <w:rFonts w:ascii="Cavolini" w:hAnsi="Cavolini" w:cs="Cavolini"/>
          <w:color w:val="000000"/>
        </w:rPr>
        <w:t>From your new librarians, Sharon and Jacquie</w:t>
      </w:r>
    </w:p>
    <w:p w14:paraId="0D166BA5" w14:textId="77777777" w:rsidR="0023532D" w:rsidRDefault="0023532D" w:rsidP="002719A8">
      <w:pPr>
        <w:spacing w:line="283" w:lineRule="auto"/>
        <w:rPr>
          <w:rFonts w:ascii="Leelawadee UI Semilight" w:hAnsi="Leelawadee UI Semilight" w:cs="Leelawadee UI Semilight"/>
          <w:b/>
          <w:bCs/>
          <w:sz w:val="28"/>
          <w:szCs w:val="28"/>
        </w:rPr>
      </w:pPr>
    </w:p>
    <w:p w14:paraId="6184C2AD" w14:textId="30E7B2B9" w:rsidR="00C34E94" w:rsidRDefault="007D0463" w:rsidP="002719A8">
      <w:pPr>
        <w:spacing w:line="283" w:lineRule="auto"/>
        <w:rPr>
          <w:rFonts w:ascii="Leelawadee UI Semilight" w:hAnsi="Leelawadee UI Semilight" w:cs="Leelawadee UI Semilight"/>
          <w:b/>
          <w:bCs/>
          <w:sz w:val="28"/>
          <w:szCs w:val="28"/>
        </w:rPr>
      </w:pPr>
      <w:r>
        <w:rPr>
          <w:noProof/>
        </w:rPr>
        <mc:AlternateContent>
          <mc:Choice Requires="wps">
            <w:drawing>
              <wp:anchor distT="0" distB="0" distL="114300" distR="114300" simplePos="0" relativeHeight="251703808" behindDoc="0" locked="0" layoutInCell="1" allowOverlap="1" wp14:anchorId="43C0290A" wp14:editId="3DF34990">
                <wp:simplePos x="0" y="0"/>
                <wp:positionH relativeFrom="column">
                  <wp:posOffset>0</wp:posOffset>
                </wp:positionH>
                <wp:positionV relativeFrom="paragraph">
                  <wp:posOffset>276225</wp:posOffset>
                </wp:positionV>
                <wp:extent cx="1828800" cy="1828800"/>
                <wp:effectExtent l="0" t="0" r="0" b="0"/>
                <wp:wrapSquare wrapText="bothSides"/>
                <wp:docPr id="176241429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86BF6CC" w14:textId="77777777" w:rsidR="007D0463" w:rsidRPr="00D45659" w:rsidRDefault="007D0463" w:rsidP="007D0463">
                            <w:pPr>
                              <w:spacing w:line="283" w:lineRule="auto"/>
                              <w:rPr>
                                <w:rFonts w:ascii="Ink Free" w:hAnsi="Ink Free" w:cstheme="minorHAnsi"/>
                                <w:b/>
                                <w:bCs/>
                                <w:sz w:val="28"/>
                                <w:szCs w:val="28"/>
                              </w:rPr>
                            </w:pPr>
                            <w:r>
                              <w:rPr>
                                <w:rFonts w:ascii="Ink Free" w:hAnsi="Ink Free" w:cstheme="minorHAnsi"/>
                                <w:b/>
                                <w:bCs/>
                                <w:sz w:val="28"/>
                                <w:szCs w:val="28"/>
                              </w:rPr>
                              <w:t>P</w:t>
                            </w:r>
                            <w:r w:rsidRPr="00AA7758">
                              <w:rPr>
                                <w:rFonts w:ascii="Ink Free" w:hAnsi="Ink Free" w:cstheme="minorHAnsi"/>
                                <w:b/>
                                <w:bCs/>
                                <w:sz w:val="28"/>
                                <w:szCs w:val="28"/>
                              </w:rPr>
                              <w:t xml:space="preserve">lease continue to bring in your $.05 returnable bottles and cans.   You can also drop off any bottles and cans to J&amp;R Claim Your Change which </w:t>
                            </w:r>
                            <w:proofErr w:type="gramStart"/>
                            <w:r w:rsidRPr="00AA7758">
                              <w:rPr>
                                <w:rFonts w:ascii="Ink Free" w:hAnsi="Ink Free" w:cstheme="minorHAnsi"/>
                                <w:b/>
                                <w:bCs/>
                                <w:sz w:val="28"/>
                                <w:szCs w:val="28"/>
                              </w:rPr>
                              <w:t>is located in</w:t>
                            </w:r>
                            <w:proofErr w:type="gramEnd"/>
                            <w:r w:rsidRPr="00AA7758">
                              <w:rPr>
                                <w:rFonts w:ascii="Ink Free" w:hAnsi="Ink Free" w:cstheme="minorHAnsi"/>
                                <w:b/>
                                <w:bCs/>
                                <w:sz w:val="28"/>
                                <w:szCs w:val="28"/>
                              </w:rPr>
                              <w:t xml:space="preserve"> the Smokey Hollow Plaza and let them know you want to put it on the Canton Woods Senior Center account.  Thank you so much!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3C0290A" id="_x0000_s1041" type="#_x0000_t202" style="position:absolute;margin-left:0;margin-top:21.75pt;width:2in;height:2in;z-index:2517038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" filled="f" strokeweight=".5pt">
                <v:textbox style="mso-fit-shape-to-text:t">
                  <w:txbxContent>
                    <w:p w14:paraId="086BF6CC" w14:textId="77777777" w:rsidR="007D0463" w:rsidRPr="00D45659" w:rsidRDefault="007D0463" w:rsidP="007D0463">
                      <w:pPr>
                        <w:spacing w:line="283" w:lineRule="auto"/>
                        <w:rPr>
                          <w:rFonts w:ascii="Ink Free" w:hAnsi="Ink Free" w:cstheme="minorHAnsi"/>
                          <w:b/>
                          <w:bCs/>
                          <w:sz w:val="28"/>
                          <w:szCs w:val="28"/>
                        </w:rPr>
                      </w:pPr>
                      <w:r>
                        <w:rPr>
                          <w:rFonts w:ascii="Ink Free" w:hAnsi="Ink Free" w:cstheme="minorHAnsi"/>
                          <w:b/>
                          <w:bCs/>
                          <w:sz w:val="28"/>
                          <w:szCs w:val="28"/>
                        </w:rPr>
                        <w:t>P</w:t>
                      </w:r>
                      <w:r w:rsidRPr="00AA7758">
                        <w:rPr>
                          <w:rFonts w:ascii="Ink Free" w:hAnsi="Ink Free" w:cstheme="minorHAnsi"/>
                          <w:b/>
                          <w:bCs/>
                          <w:sz w:val="28"/>
                          <w:szCs w:val="28"/>
                        </w:rPr>
                        <w:t xml:space="preserve">lease continue to bring in your $.05 returnable bottles and cans.   You can also drop off any bottles and cans to J&amp;R Claim Your Change which </w:t>
                      </w:r>
                      <w:proofErr w:type="gramStart"/>
                      <w:r w:rsidRPr="00AA7758">
                        <w:rPr>
                          <w:rFonts w:ascii="Ink Free" w:hAnsi="Ink Free" w:cstheme="minorHAnsi"/>
                          <w:b/>
                          <w:bCs/>
                          <w:sz w:val="28"/>
                          <w:szCs w:val="28"/>
                        </w:rPr>
                        <w:t>is located in</w:t>
                      </w:r>
                      <w:proofErr w:type="gramEnd"/>
                      <w:r w:rsidRPr="00AA7758">
                        <w:rPr>
                          <w:rFonts w:ascii="Ink Free" w:hAnsi="Ink Free" w:cstheme="minorHAnsi"/>
                          <w:b/>
                          <w:bCs/>
                          <w:sz w:val="28"/>
                          <w:szCs w:val="28"/>
                        </w:rPr>
                        <w:t xml:space="preserve"> the Smokey Hollow Plaza and let them know you want to put it on the Canton Woods Senior Center account.  Thank you so much!</w:t>
                      </w:r>
                    </w:p>
                  </w:txbxContent>
                </v:textbox>
                <w10:wrap type="square"/>
              </v:shape>
            </w:pict>
          </mc:Fallback>
        </mc:AlternateContent>
      </w:r>
    </w:p>
    <w:p w14:paraId="2B51D601" w14:textId="77777777" w:rsidR="007D0463" w:rsidRDefault="007D0463" w:rsidP="002719A8">
      <w:pPr>
        <w:spacing w:line="283" w:lineRule="auto"/>
        <w:rPr>
          <w:rFonts w:ascii="Leelawadee UI Semilight" w:hAnsi="Leelawadee UI Semilight" w:cs="Leelawadee UI Semilight"/>
          <w:b/>
          <w:bCs/>
        </w:rPr>
      </w:pPr>
    </w:p>
    <w:p w14:paraId="70BFB417" w14:textId="77777777" w:rsidR="007D0463" w:rsidRDefault="007D0463" w:rsidP="002719A8">
      <w:pPr>
        <w:spacing w:line="283" w:lineRule="auto"/>
        <w:rPr>
          <w:rFonts w:ascii="Leelawadee UI Semilight" w:hAnsi="Leelawadee UI Semilight" w:cs="Leelawadee UI Semilight"/>
          <w:b/>
          <w:bCs/>
        </w:rPr>
      </w:pPr>
    </w:p>
    <w:p w14:paraId="361E11AE" w14:textId="7D8BA180" w:rsidR="002719A8" w:rsidRPr="007D0463" w:rsidRDefault="002719A8" w:rsidP="002719A8">
      <w:pPr>
        <w:spacing w:line="283" w:lineRule="auto"/>
        <w:rPr>
          <w:rFonts w:ascii="Leelawadee UI Semilight" w:hAnsi="Leelawadee UI Semilight" w:cs="Leelawadee UI Semilight"/>
          <w:b/>
          <w:bCs/>
        </w:rPr>
      </w:pPr>
      <w:r w:rsidRPr="007D0463">
        <w:rPr>
          <w:rFonts w:ascii="Leelawadee UI Semilight" w:hAnsi="Leelawadee UI Semilight" w:cs="Leelawadee UI Semilight"/>
          <w:b/>
          <w:bCs/>
        </w:rPr>
        <w:t xml:space="preserve">Hey all – just wanted to remind everyone that it is time to start renewing your newsletter for 2025 – please reach out to the Center and pay the upcoming fee for the next year to receive your newsletter in print. We will be making a slight adjustment to this year’s cost because we are now printing the newsletter at the Center and of course the cost of the printing and supplies are not being covered by what we charge. Our old charge was $5.00 for the </w:t>
      </w:r>
      <w:proofErr w:type="gramStart"/>
      <w:r w:rsidRPr="007D0463">
        <w:rPr>
          <w:rFonts w:ascii="Leelawadee UI Semilight" w:hAnsi="Leelawadee UI Semilight" w:cs="Leelawadee UI Semilight"/>
          <w:b/>
          <w:bCs/>
        </w:rPr>
        <w:t>year</w:t>
      </w:r>
      <w:proofErr w:type="gramEnd"/>
      <w:r w:rsidRPr="007D0463">
        <w:rPr>
          <w:rFonts w:ascii="Leelawadee UI Semilight" w:hAnsi="Leelawadee UI Semilight" w:cs="Leelawadee UI Semilight"/>
          <w:b/>
          <w:bCs/>
        </w:rPr>
        <w:t xml:space="preserve"> and we will be raising our costs to $7.00 per year.</w:t>
      </w:r>
    </w:p>
    <w:p w14:paraId="1015CB96" w14:textId="77777777" w:rsidR="006105EE" w:rsidRDefault="006105EE" w:rsidP="00AA7758">
      <w:pPr>
        <w:spacing w:line="283" w:lineRule="auto"/>
        <w:rPr>
          <w:rFonts w:ascii="Ink Free" w:hAnsi="Ink Free" w:cstheme="minorHAnsi"/>
          <w:b/>
          <w:bCs/>
          <w:sz w:val="28"/>
          <w:szCs w:val="28"/>
        </w:rPr>
      </w:pPr>
    </w:p>
    <w:p w14:paraId="6B73C819" w14:textId="77777777" w:rsidR="002E155D" w:rsidRDefault="002E155D" w:rsidP="00AA7758">
      <w:pPr>
        <w:spacing w:line="283" w:lineRule="auto"/>
        <w:rPr>
          <w:rFonts w:ascii="Ink Free" w:hAnsi="Ink Free" w:cstheme="minorHAnsi"/>
          <w:b/>
          <w:bCs/>
          <w:sz w:val="32"/>
          <w:szCs w:val="32"/>
        </w:rPr>
      </w:pPr>
    </w:p>
    <w:p w14:paraId="270E6ACD" w14:textId="3AD72A05" w:rsidR="00F641C9" w:rsidRDefault="00CE0B51" w:rsidP="00AA7758">
      <w:pPr>
        <w:spacing w:line="283" w:lineRule="auto"/>
        <w:rPr>
          <w:rFonts w:ascii="Ink Free" w:hAnsi="Ink Free" w:cstheme="minorHAnsi"/>
          <w:b/>
          <w:bCs/>
          <w:sz w:val="32"/>
          <w:szCs w:val="32"/>
        </w:rPr>
      </w:pPr>
      <w:r>
        <w:rPr>
          <w:noProof/>
        </w:rPr>
        <mc:AlternateContent>
          <mc:Choice Requires="wps">
            <w:drawing>
              <wp:anchor distT="0" distB="0" distL="114300" distR="114300" simplePos="0" relativeHeight="251689472" behindDoc="0" locked="0" layoutInCell="1" allowOverlap="1" wp14:anchorId="3345A43D" wp14:editId="11BA8B09">
                <wp:simplePos x="0" y="0"/>
                <wp:positionH relativeFrom="column">
                  <wp:posOffset>0</wp:posOffset>
                </wp:positionH>
                <wp:positionV relativeFrom="paragraph">
                  <wp:posOffset>0</wp:posOffset>
                </wp:positionV>
                <wp:extent cx="1828800" cy="1828800"/>
                <wp:effectExtent l="0" t="0" r="0" b="0"/>
                <wp:wrapSquare wrapText="bothSides"/>
                <wp:docPr id="165977881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DBA5205" w14:textId="5B751C6F" w:rsidR="00CE0B51" w:rsidRPr="00F641C9" w:rsidRDefault="002E155D" w:rsidP="00AA7758">
                            <w:pPr>
                              <w:spacing w:line="283" w:lineRule="auto"/>
                              <w:rPr>
                                <w:rFonts w:ascii="Ink Free" w:hAnsi="Ink Free" w:cstheme="minorHAnsi"/>
                                <w:b/>
                                <w:bCs/>
                                <w:sz w:val="36"/>
                                <w:szCs w:val="36"/>
                              </w:rPr>
                            </w:pPr>
                            <w:r>
                              <w:rPr>
                                <w:rFonts w:ascii="Ink Free" w:hAnsi="Ink Free" w:cstheme="minorHAnsi"/>
                                <w:b/>
                                <w:bCs/>
                                <w:sz w:val="36"/>
                                <w:szCs w:val="36"/>
                              </w:rPr>
                              <w:t>January</w:t>
                            </w:r>
                            <w:r w:rsidR="00CE0B51" w:rsidRPr="00F641C9">
                              <w:rPr>
                                <w:rFonts w:ascii="Ink Free" w:hAnsi="Ink Free" w:cstheme="minorHAnsi"/>
                                <w:b/>
                                <w:bCs/>
                                <w:sz w:val="36"/>
                                <w:szCs w:val="36"/>
                              </w:rPr>
                              <w:t xml:space="preserve"> travel for Canton Woods and Belle Tours LLC</w:t>
                            </w:r>
                          </w:p>
                          <w:p w14:paraId="2FE9574B" w14:textId="77777777" w:rsidR="00CE0B51" w:rsidRDefault="00CE0B51" w:rsidP="00AA7758">
                            <w:pPr>
                              <w:spacing w:line="283" w:lineRule="auto"/>
                              <w:rPr>
                                <w:rFonts w:ascii="Ink Free" w:hAnsi="Ink Free" w:cstheme="minorHAnsi"/>
                                <w:b/>
                                <w:bCs/>
                                <w:sz w:val="28"/>
                                <w:szCs w:val="28"/>
                              </w:rPr>
                            </w:pPr>
                          </w:p>
                          <w:p w14:paraId="25C6AB0B" w14:textId="77777777" w:rsidR="00CE0B51" w:rsidRDefault="00CE0B51" w:rsidP="00AA7758">
                            <w:pPr>
                              <w:spacing w:line="283" w:lineRule="auto"/>
                              <w:rPr>
                                <w:rFonts w:ascii="Ink Free" w:hAnsi="Ink Free" w:cstheme="minorHAnsi"/>
                                <w:b/>
                                <w:bCs/>
                                <w:sz w:val="28"/>
                                <w:szCs w:val="28"/>
                                <w:u w:val="single"/>
                              </w:rPr>
                            </w:pPr>
                            <w:r>
                              <w:rPr>
                                <w:rFonts w:ascii="Ink Free" w:hAnsi="Ink Free" w:cstheme="minorHAnsi"/>
                                <w:b/>
                                <w:bCs/>
                                <w:sz w:val="28"/>
                                <w:szCs w:val="28"/>
                                <w:u w:val="single"/>
                              </w:rPr>
                              <w:t>2</w:t>
                            </w:r>
                            <w:r w:rsidRPr="00F641C9">
                              <w:rPr>
                                <w:rFonts w:ascii="Ink Free" w:hAnsi="Ink Free" w:cstheme="minorHAnsi"/>
                                <w:b/>
                                <w:bCs/>
                                <w:sz w:val="28"/>
                                <w:szCs w:val="28"/>
                                <w:u w:val="single"/>
                              </w:rPr>
                              <w:t>025 Overnight Travel</w:t>
                            </w:r>
                          </w:p>
                          <w:p w14:paraId="519C93D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Middlebury Inn, Vermont – June 2 – 5, 2025</w:t>
                            </w:r>
                          </w:p>
                          <w:p w14:paraId="7EDFBC6C" w14:textId="77777777" w:rsidR="00CE0B51" w:rsidRPr="00E25096" w:rsidRDefault="00CE0B51" w:rsidP="00AA7758">
                            <w:pPr>
                              <w:spacing w:line="283" w:lineRule="auto"/>
                              <w:rPr>
                                <w:rFonts w:ascii="Daytona" w:hAnsi="Daytona" w:cstheme="minorHAnsi"/>
                              </w:rPr>
                            </w:pPr>
                          </w:p>
                          <w:p w14:paraId="684C72F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Maine/Ogunquit – September 8 – 11, 2025</w:t>
                            </w:r>
                          </w:p>
                          <w:p w14:paraId="57E3781F" w14:textId="77777777" w:rsidR="00CE0B51" w:rsidRPr="00E25096" w:rsidRDefault="00CE0B51" w:rsidP="00AA7758">
                            <w:pPr>
                              <w:spacing w:line="283" w:lineRule="auto"/>
                              <w:rPr>
                                <w:rFonts w:ascii="Daytona" w:hAnsi="Daytona" w:cstheme="minorHAnsi"/>
                              </w:rPr>
                            </w:pPr>
                          </w:p>
                          <w:p w14:paraId="4C8429E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Colorado Rockies – September 20-28, 2025</w:t>
                            </w:r>
                          </w:p>
                          <w:p w14:paraId="054891A9"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America’s Music Cities – New Orleans, Memphis &amp; Nashville – October 19 – 26, 2025</w:t>
                            </w:r>
                          </w:p>
                          <w:p w14:paraId="4C08B4D8" w14:textId="77777777" w:rsidR="00CE0B51" w:rsidRPr="00E25096" w:rsidRDefault="00CE0B51" w:rsidP="00AA7758">
                            <w:pPr>
                              <w:spacing w:line="283" w:lineRule="auto"/>
                              <w:rPr>
                                <w:rFonts w:ascii="Daytona" w:hAnsi="Daytona" w:cstheme="minorHAnsi"/>
                              </w:rPr>
                            </w:pPr>
                          </w:p>
                          <w:p w14:paraId="050EA20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Spain, Portugal and Casablanca – November 7 – 17, 2025</w:t>
                            </w:r>
                          </w:p>
                          <w:p w14:paraId="1D69CA8B" w14:textId="77777777" w:rsidR="00CE0B51" w:rsidRDefault="00CE0B51" w:rsidP="00AA7758">
                            <w:pPr>
                              <w:spacing w:line="283" w:lineRule="auto"/>
                              <w:rPr>
                                <w:rFonts w:ascii="Ink Free" w:hAnsi="Ink Free" w:cstheme="minorHAnsi"/>
                                <w:sz w:val="28"/>
                                <w:szCs w:val="28"/>
                              </w:rPr>
                            </w:pPr>
                          </w:p>
                          <w:p w14:paraId="7E8C0997" w14:textId="77777777" w:rsidR="00CE0B51" w:rsidRPr="0020636E" w:rsidRDefault="00CE0B51" w:rsidP="0020636E">
                            <w:pPr>
                              <w:spacing w:line="283" w:lineRule="auto"/>
                              <w:rPr>
                                <w:rFonts w:ascii="Ink Free" w:hAnsi="Ink Free" w:cstheme="minorHAnsi"/>
                                <w:b/>
                                <w:bCs/>
                                <w:sz w:val="32"/>
                                <w:szCs w:val="32"/>
                              </w:rPr>
                            </w:pPr>
                            <w:r w:rsidRPr="00F641C9">
                              <w:rPr>
                                <w:rFonts w:ascii="Ink Free" w:hAnsi="Ink Free" w:cstheme="minorHAnsi"/>
                                <w:b/>
                                <w:bCs/>
                                <w:sz w:val="32"/>
                                <w:szCs w:val="32"/>
                              </w:rPr>
                              <w:t>Full details for all the above trips are available at the Center or call Jacki at 315-415-0040.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345A43D" id="_x0000_s1042" type="#_x0000_t202" style="position:absolute;margin-left:0;margin-top:0;width:2in;height:2in;z-index:251689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LvIsKQrAgAAWwQAAA4AAAAAAAAAAAAAAAAALgIAAGRycy9lMm9Eb2Mu&#10;eG1sUEsBAi0AFAAGAAgAAAAhALcMAwjXAAAABQEAAA8AAAAAAAAAAAAAAAAAhQQAAGRycy9kb3du&#10;cmV2LnhtbFBLBQYAAAAABAAEAPMAAACJBQAAAAA=&#10;" filled="f" strokeweight=".5pt">
                <v:textbox style="mso-fit-shape-to-text:t">
                  <w:txbxContent>
                    <w:p w14:paraId="3DBA5205" w14:textId="5B751C6F" w:rsidR="00CE0B51" w:rsidRPr="00F641C9" w:rsidRDefault="002E155D" w:rsidP="00AA7758">
                      <w:pPr>
                        <w:spacing w:line="283" w:lineRule="auto"/>
                        <w:rPr>
                          <w:rFonts w:ascii="Ink Free" w:hAnsi="Ink Free" w:cstheme="minorHAnsi"/>
                          <w:b/>
                          <w:bCs/>
                          <w:sz w:val="36"/>
                          <w:szCs w:val="36"/>
                        </w:rPr>
                      </w:pPr>
                      <w:r>
                        <w:rPr>
                          <w:rFonts w:ascii="Ink Free" w:hAnsi="Ink Free" w:cstheme="minorHAnsi"/>
                          <w:b/>
                          <w:bCs/>
                          <w:sz w:val="36"/>
                          <w:szCs w:val="36"/>
                        </w:rPr>
                        <w:t>January</w:t>
                      </w:r>
                      <w:r w:rsidR="00CE0B51" w:rsidRPr="00F641C9">
                        <w:rPr>
                          <w:rFonts w:ascii="Ink Free" w:hAnsi="Ink Free" w:cstheme="minorHAnsi"/>
                          <w:b/>
                          <w:bCs/>
                          <w:sz w:val="36"/>
                          <w:szCs w:val="36"/>
                        </w:rPr>
                        <w:t xml:space="preserve"> travel for Canton Woods and Belle Tours LLC</w:t>
                      </w:r>
                    </w:p>
                    <w:p w14:paraId="2FE9574B" w14:textId="77777777" w:rsidR="00CE0B51" w:rsidRDefault="00CE0B51" w:rsidP="00AA7758">
                      <w:pPr>
                        <w:spacing w:line="283" w:lineRule="auto"/>
                        <w:rPr>
                          <w:rFonts w:ascii="Ink Free" w:hAnsi="Ink Free" w:cstheme="minorHAnsi"/>
                          <w:b/>
                          <w:bCs/>
                          <w:sz w:val="28"/>
                          <w:szCs w:val="28"/>
                        </w:rPr>
                      </w:pPr>
                    </w:p>
                    <w:p w14:paraId="25C6AB0B" w14:textId="77777777" w:rsidR="00CE0B51" w:rsidRDefault="00CE0B51" w:rsidP="00AA7758">
                      <w:pPr>
                        <w:spacing w:line="283" w:lineRule="auto"/>
                        <w:rPr>
                          <w:rFonts w:ascii="Ink Free" w:hAnsi="Ink Free" w:cstheme="minorHAnsi"/>
                          <w:b/>
                          <w:bCs/>
                          <w:sz w:val="28"/>
                          <w:szCs w:val="28"/>
                          <w:u w:val="single"/>
                        </w:rPr>
                      </w:pPr>
                      <w:r>
                        <w:rPr>
                          <w:rFonts w:ascii="Ink Free" w:hAnsi="Ink Free" w:cstheme="minorHAnsi"/>
                          <w:b/>
                          <w:bCs/>
                          <w:sz w:val="28"/>
                          <w:szCs w:val="28"/>
                          <w:u w:val="single"/>
                        </w:rPr>
                        <w:t>2</w:t>
                      </w:r>
                      <w:r w:rsidRPr="00F641C9">
                        <w:rPr>
                          <w:rFonts w:ascii="Ink Free" w:hAnsi="Ink Free" w:cstheme="minorHAnsi"/>
                          <w:b/>
                          <w:bCs/>
                          <w:sz w:val="28"/>
                          <w:szCs w:val="28"/>
                          <w:u w:val="single"/>
                        </w:rPr>
                        <w:t>025 Overnight Travel</w:t>
                      </w:r>
                    </w:p>
                    <w:p w14:paraId="519C93D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Middlebury Inn, Vermont – June 2 – 5, 2025</w:t>
                      </w:r>
                    </w:p>
                    <w:p w14:paraId="7EDFBC6C" w14:textId="77777777" w:rsidR="00CE0B51" w:rsidRPr="00E25096" w:rsidRDefault="00CE0B51" w:rsidP="00AA7758">
                      <w:pPr>
                        <w:spacing w:line="283" w:lineRule="auto"/>
                        <w:rPr>
                          <w:rFonts w:ascii="Daytona" w:hAnsi="Daytona" w:cstheme="minorHAnsi"/>
                        </w:rPr>
                      </w:pPr>
                    </w:p>
                    <w:p w14:paraId="684C72F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Maine/Ogunquit – September 8 – 11, 2025</w:t>
                      </w:r>
                    </w:p>
                    <w:p w14:paraId="57E3781F" w14:textId="77777777" w:rsidR="00CE0B51" w:rsidRPr="00E25096" w:rsidRDefault="00CE0B51" w:rsidP="00AA7758">
                      <w:pPr>
                        <w:spacing w:line="283" w:lineRule="auto"/>
                        <w:rPr>
                          <w:rFonts w:ascii="Daytona" w:hAnsi="Daytona" w:cstheme="minorHAnsi"/>
                        </w:rPr>
                      </w:pPr>
                    </w:p>
                    <w:p w14:paraId="4C8429E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Colorado Rockies – September 20-28, 2025</w:t>
                      </w:r>
                    </w:p>
                    <w:p w14:paraId="054891A9"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America’s Music Cities – New Orleans, Memphis &amp; Nashville – October 19 – 26, 2025</w:t>
                      </w:r>
                    </w:p>
                    <w:p w14:paraId="4C08B4D8" w14:textId="77777777" w:rsidR="00CE0B51" w:rsidRPr="00E25096" w:rsidRDefault="00CE0B51" w:rsidP="00AA7758">
                      <w:pPr>
                        <w:spacing w:line="283" w:lineRule="auto"/>
                        <w:rPr>
                          <w:rFonts w:ascii="Daytona" w:hAnsi="Daytona" w:cstheme="minorHAnsi"/>
                        </w:rPr>
                      </w:pPr>
                    </w:p>
                    <w:p w14:paraId="050EA20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Spain, Portugal and Casablanca – November 7 – 17, 2025</w:t>
                      </w:r>
                    </w:p>
                    <w:p w14:paraId="1D69CA8B" w14:textId="77777777" w:rsidR="00CE0B51" w:rsidRDefault="00CE0B51" w:rsidP="00AA7758">
                      <w:pPr>
                        <w:spacing w:line="283" w:lineRule="auto"/>
                        <w:rPr>
                          <w:rFonts w:ascii="Ink Free" w:hAnsi="Ink Free" w:cstheme="minorHAnsi"/>
                          <w:sz w:val="28"/>
                          <w:szCs w:val="28"/>
                        </w:rPr>
                      </w:pPr>
                    </w:p>
                    <w:p w14:paraId="7E8C0997" w14:textId="77777777" w:rsidR="00CE0B51" w:rsidRPr="0020636E" w:rsidRDefault="00CE0B51" w:rsidP="0020636E">
                      <w:pPr>
                        <w:spacing w:line="283" w:lineRule="auto"/>
                        <w:rPr>
                          <w:rFonts w:ascii="Ink Free" w:hAnsi="Ink Free" w:cstheme="minorHAnsi"/>
                          <w:b/>
                          <w:bCs/>
                          <w:sz w:val="32"/>
                          <w:szCs w:val="32"/>
                        </w:rPr>
                      </w:pPr>
                      <w:r w:rsidRPr="00F641C9">
                        <w:rPr>
                          <w:rFonts w:ascii="Ink Free" w:hAnsi="Ink Free" w:cstheme="minorHAnsi"/>
                          <w:b/>
                          <w:bCs/>
                          <w:sz w:val="32"/>
                          <w:szCs w:val="32"/>
                        </w:rPr>
                        <w:t>Full details for all the above trips are available at the Center or call Jacki at 315-415-0040.</w:t>
                      </w:r>
                    </w:p>
                  </w:txbxContent>
                </v:textbox>
                <w10:wrap type="square"/>
              </v:shape>
            </w:pict>
          </mc:Fallback>
        </mc:AlternateContent>
      </w:r>
    </w:p>
    <w:p w14:paraId="63CF4500" w14:textId="77777777" w:rsidR="00C51B8D" w:rsidRDefault="00C51B8D" w:rsidP="00AA7758">
      <w:pPr>
        <w:spacing w:line="283" w:lineRule="auto"/>
        <w:rPr>
          <w:rFonts w:ascii="Ink Free" w:hAnsi="Ink Free" w:cstheme="minorHAnsi"/>
          <w:b/>
          <w:bCs/>
          <w:sz w:val="32"/>
          <w:szCs w:val="32"/>
        </w:rPr>
      </w:pPr>
    </w:p>
    <w:p w14:paraId="2BDEA334" w14:textId="77777777" w:rsidR="00334C9B" w:rsidRDefault="00334C9B" w:rsidP="00334C9B">
      <w:pPr>
        <w:widowControl w:val="0"/>
        <w:ind w:left="90" w:right="-270"/>
        <w:jc w:val="center"/>
        <w:rPr>
          <w:b/>
          <w:i/>
          <w:sz w:val="30"/>
          <w:szCs w:val="30"/>
        </w:rPr>
      </w:pPr>
    </w:p>
    <w:p w14:paraId="6D597B4C" w14:textId="77777777" w:rsidR="00334C9B" w:rsidRDefault="00334C9B" w:rsidP="00334C9B">
      <w:pPr>
        <w:widowControl w:val="0"/>
        <w:ind w:left="90" w:right="-270"/>
        <w:jc w:val="center"/>
        <w:rPr>
          <w:b/>
          <w:i/>
          <w:sz w:val="30"/>
          <w:szCs w:val="30"/>
        </w:rPr>
      </w:pPr>
    </w:p>
    <w:p w14:paraId="3D0D7DE3" w14:textId="77777777" w:rsidR="00334C9B" w:rsidRDefault="00334C9B" w:rsidP="00334C9B">
      <w:pPr>
        <w:widowControl w:val="0"/>
        <w:ind w:left="90" w:right="-270"/>
        <w:jc w:val="center"/>
        <w:rPr>
          <w:b/>
          <w:i/>
          <w:sz w:val="30"/>
          <w:szCs w:val="30"/>
        </w:rPr>
      </w:pPr>
    </w:p>
    <w:p w14:paraId="15164DFD" w14:textId="77777777" w:rsidR="00334C9B" w:rsidRDefault="00334C9B" w:rsidP="00334C9B">
      <w:pPr>
        <w:widowControl w:val="0"/>
        <w:ind w:left="90" w:right="-270"/>
        <w:jc w:val="center"/>
        <w:rPr>
          <w:b/>
          <w:i/>
          <w:sz w:val="30"/>
          <w:szCs w:val="30"/>
        </w:rPr>
      </w:pPr>
    </w:p>
    <w:p w14:paraId="42144CAE" w14:textId="49A33432" w:rsidR="00334C9B" w:rsidRDefault="00334C9B" w:rsidP="00334C9B">
      <w:pPr>
        <w:widowControl w:val="0"/>
        <w:ind w:left="90" w:right="-270"/>
        <w:jc w:val="center"/>
        <w:rPr>
          <w:b/>
          <w:i/>
          <w:sz w:val="30"/>
          <w:szCs w:val="30"/>
        </w:rPr>
      </w:pPr>
      <w:r>
        <w:rPr>
          <w:b/>
          <w:i/>
          <w:sz w:val="30"/>
          <w:szCs w:val="30"/>
        </w:rPr>
        <w:t>Ask the Physical Therapist…</w:t>
      </w:r>
    </w:p>
    <w:p w14:paraId="1FCE8FB9" w14:textId="77777777" w:rsidR="00334C9B" w:rsidRDefault="00334C9B" w:rsidP="00334C9B">
      <w:pPr>
        <w:widowControl w:val="0"/>
        <w:ind w:left="90" w:right="-270"/>
        <w:jc w:val="center"/>
        <w:rPr>
          <w:b/>
          <w:i/>
        </w:rPr>
      </w:pPr>
      <w:r>
        <w:rPr>
          <w:b/>
          <w:i/>
        </w:rPr>
        <w:t>How can I shovel to avoid hurting my back?</w:t>
      </w:r>
    </w:p>
    <w:p w14:paraId="526C5DE2" w14:textId="77777777" w:rsidR="00334C9B" w:rsidRDefault="00334C9B" w:rsidP="00334C9B">
      <w:pPr>
        <w:widowControl w:val="0"/>
        <w:ind w:left="90" w:right="-270"/>
        <w:jc w:val="center"/>
      </w:pPr>
      <w:r>
        <w:t>As we prepare for winter in CNY, it’s a great time to revisit proper back and body care when it comes to snow removal and safety.</w:t>
      </w:r>
    </w:p>
    <w:p w14:paraId="225A915A" w14:textId="77777777" w:rsidR="00334C9B" w:rsidRDefault="00334C9B" w:rsidP="00334C9B">
      <w:pPr>
        <w:widowControl w:val="0"/>
        <w:ind w:left="90" w:right="-270"/>
        <w:jc w:val="center"/>
      </w:pPr>
      <w:r>
        <w:t>Every year, over 11,000 people are treated in the ER for back pain, shoulder strains and fractures because of the snow. How can you prevent yourself from being one of these many? Follow these tips below:</w:t>
      </w:r>
    </w:p>
    <w:p w14:paraId="0786F2E7" w14:textId="77777777" w:rsidR="00334C9B" w:rsidRDefault="00334C9B" w:rsidP="00334C9B">
      <w:pPr>
        <w:widowControl w:val="0"/>
        <w:ind w:left="90" w:right="-270"/>
        <w:jc w:val="center"/>
      </w:pPr>
      <w:r>
        <w:rPr>
          <w:b/>
        </w:rPr>
        <w:t xml:space="preserve">Use proper body mechanics: Don’t lift with your back! </w:t>
      </w:r>
      <w:r>
        <w:t>Use your more powerful quadriceps muscles (thighs) - think of it as a squat as you bend down to shovel, bend at the knees and not at the back.</w:t>
      </w:r>
    </w:p>
    <w:p w14:paraId="5F214D26" w14:textId="77777777" w:rsidR="00334C9B" w:rsidRDefault="00334C9B" w:rsidP="00334C9B">
      <w:pPr>
        <w:widowControl w:val="0"/>
        <w:ind w:left="90" w:right="-270"/>
        <w:jc w:val="center"/>
      </w:pPr>
      <w:r>
        <w:rPr>
          <w:b/>
        </w:rPr>
        <w:t xml:space="preserve">Push instead of lifting: </w:t>
      </w:r>
      <w:r>
        <w:t xml:space="preserve">Try to push the snow with your shovel, when possible, instead of </w:t>
      </w:r>
      <w:proofErr w:type="gramStart"/>
      <w:r>
        <w:t>lifting up</w:t>
      </w:r>
      <w:proofErr w:type="gramEnd"/>
      <w:r>
        <w:t xml:space="preserve"> scoops of snow each time.</w:t>
      </w:r>
    </w:p>
    <w:p w14:paraId="1B99A4B7" w14:textId="77777777" w:rsidR="00334C9B" w:rsidRDefault="00334C9B" w:rsidP="00334C9B">
      <w:pPr>
        <w:widowControl w:val="0"/>
        <w:ind w:left="90" w:right="-270"/>
        <w:jc w:val="center"/>
      </w:pPr>
      <w:r>
        <w:rPr>
          <w:b/>
        </w:rPr>
        <w:t xml:space="preserve">Choose the right </w:t>
      </w:r>
      <w:proofErr w:type="gramStart"/>
      <w:r>
        <w:rPr>
          <w:b/>
        </w:rPr>
        <w:t>shovel:</w:t>
      </w:r>
      <w:proofErr w:type="gramEnd"/>
      <w:r>
        <w:rPr>
          <w:b/>
        </w:rPr>
        <w:t xml:space="preserve"> </w:t>
      </w:r>
      <w:r>
        <w:t>be sure to get a shovel that is the right height for you- find an adjustable one and make sure it is lightweight.</w:t>
      </w:r>
    </w:p>
    <w:p w14:paraId="7050C842" w14:textId="77777777" w:rsidR="00334C9B" w:rsidRDefault="00334C9B" w:rsidP="00334C9B">
      <w:pPr>
        <w:widowControl w:val="0"/>
        <w:ind w:left="90" w:right="-270"/>
        <w:jc w:val="center"/>
        <w:rPr>
          <w:b/>
        </w:rPr>
      </w:pPr>
      <w:r>
        <w:rPr>
          <w:b/>
        </w:rPr>
        <w:t>Be proactive: salt often, wear proper footwear that has sufficient traction, shovel a little at a time, take breaks, drink water.</w:t>
      </w:r>
    </w:p>
    <w:p w14:paraId="661F8CA0" w14:textId="77777777" w:rsidR="00334C9B" w:rsidRDefault="00334C9B" w:rsidP="00334C9B">
      <w:pPr>
        <w:widowControl w:val="0"/>
        <w:ind w:left="90" w:right="-270"/>
        <w:jc w:val="center"/>
        <w:rPr>
          <w:b/>
        </w:rPr>
      </w:pPr>
    </w:p>
    <w:p w14:paraId="6362D1AE" w14:textId="77777777" w:rsidR="00334C9B" w:rsidRDefault="00334C9B" w:rsidP="00334C9B">
      <w:pPr>
        <w:jc w:val="center"/>
        <w:rPr>
          <w:i/>
          <w:sz w:val="14"/>
          <w:szCs w:val="14"/>
        </w:rPr>
      </w:pPr>
      <w:r>
        <w:rPr>
          <w:i/>
          <w:sz w:val="14"/>
          <w:szCs w:val="14"/>
        </w:rPr>
        <w:t xml:space="preserve">**If you have any questions on proper lifting or worry about your overall strength and balance, consult a Physical Therapist. </w:t>
      </w:r>
    </w:p>
    <w:p w14:paraId="6112EE34" w14:textId="77777777" w:rsidR="00334C9B" w:rsidRDefault="00334C9B" w:rsidP="00334C9B">
      <w:pPr>
        <w:jc w:val="center"/>
        <w:rPr>
          <w:b/>
          <w:sz w:val="18"/>
          <w:szCs w:val="18"/>
        </w:rPr>
      </w:pPr>
      <w:r>
        <w:rPr>
          <w:b/>
          <w:sz w:val="18"/>
          <w:szCs w:val="18"/>
        </w:rPr>
        <w:t>Onondaga Physical Therapy</w:t>
      </w:r>
    </w:p>
    <w:p w14:paraId="2E49339B" w14:textId="77777777" w:rsidR="00334C9B" w:rsidRDefault="00334C9B" w:rsidP="00334C9B">
      <w:pPr>
        <w:jc w:val="center"/>
        <w:rPr>
          <w:b/>
          <w:sz w:val="18"/>
          <w:szCs w:val="18"/>
        </w:rPr>
      </w:pPr>
      <w:r>
        <w:rPr>
          <w:sz w:val="18"/>
          <w:szCs w:val="18"/>
        </w:rPr>
        <w:t xml:space="preserve">(across from the </w:t>
      </w:r>
      <w:proofErr w:type="spellStart"/>
      <w:r>
        <w:rPr>
          <w:sz w:val="18"/>
          <w:szCs w:val="18"/>
        </w:rPr>
        <w:t>B’ville</w:t>
      </w:r>
      <w:proofErr w:type="spellEnd"/>
      <w:r>
        <w:rPr>
          <w:sz w:val="18"/>
          <w:szCs w:val="18"/>
        </w:rPr>
        <w:t xml:space="preserve"> Diner) </w:t>
      </w:r>
    </w:p>
    <w:p w14:paraId="494D9EAB" w14:textId="77777777" w:rsidR="00334C9B" w:rsidRDefault="00334C9B" w:rsidP="00334C9B">
      <w:pPr>
        <w:jc w:val="center"/>
        <w:rPr>
          <w:sz w:val="18"/>
          <w:szCs w:val="18"/>
        </w:rPr>
      </w:pPr>
      <w:r>
        <w:rPr>
          <w:sz w:val="18"/>
          <w:szCs w:val="18"/>
        </w:rPr>
        <w:t xml:space="preserve"> 19 E Genesee St </w:t>
      </w:r>
    </w:p>
    <w:p w14:paraId="41CCEC66" w14:textId="77777777" w:rsidR="00334C9B" w:rsidRDefault="00334C9B" w:rsidP="00334C9B">
      <w:pPr>
        <w:jc w:val="center"/>
        <w:rPr>
          <w:sz w:val="18"/>
          <w:szCs w:val="18"/>
        </w:rPr>
      </w:pPr>
      <w:r>
        <w:rPr>
          <w:sz w:val="18"/>
          <w:szCs w:val="18"/>
        </w:rPr>
        <w:t xml:space="preserve">Call Or Text: 315-635-5000 |  </w:t>
      </w:r>
      <w:hyperlink r:id="rId12">
        <w:r>
          <w:rPr>
            <w:color w:val="1155CC"/>
            <w:sz w:val="18"/>
            <w:szCs w:val="18"/>
            <w:u w:val="single"/>
          </w:rPr>
          <w:t>www.onondagapt.com</w:t>
        </w:r>
      </w:hyperlink>
    </w:p>
    <w:p w14:paraId="6D95DC92" w14:textId="77777777" w:rsidR="00334C9B" w:rsidRDefault="00334C9B" w:rsidP="00334C9B">
      <w:pPr>
        <w:jc w:val="center"/>
        <w:rPr>
          <w:sz w:val="16"/>
          <w:szCs w:val="16"/>
        </w:rPr>
      </w:pPr>
      <w:r>
        <w:rPr>
          <w:sz w:val="16"/>
          <w:szCs w:val="16"/>
        </w:rPr>
        <w:t xml:space="preserve">Learn more about Our Locations, What We Treat, Make an appointment </w:t>
      </w:r>
      <w:proofErr w:type="gramStart"/>
      <w:r>
        <w:rPr>
          <w:sz w:val="16"/>
          <w:szCs w:val="16"/>
        </w:rPr>
        <w:t>online,  Healthy</w:t>
      </w:r>
      <w:proofErr w:type="gramEnd"/>
      <w:r>
        <w:rPr>
          <w:sz w:val="16"/>
          <w:szCs w:val="16"/>
        </w:rPr>
        <w:t xml:space="preserve"> Living Tips &amp; More:</w:t>
      </w:r>
    </w:p>
    <w:p w14:paraId="293BACE0" w14:textId="303B8383" w:rsidR="00334C9B" w:rsidRDefault="00C34E94" w:rsidP="00334C9B">
      <w:pPr>
        <w:jc w:val="center"/>
        <w:rPr>
          <w:sz w:val="16"/>
          <w:szCs w:val="16"/>
        </w:rPr>
      </w:pPr>
      <w:r>
        <w:rPr>
          <w:noProof/>
          <w:sz w:val="16"/>
          <w:szCs w:val="16"/>
        </w:rPr>
        <w:drawing>
          <wp:anchor distT="114300" distB="114300" distL="114300" distR="114300" simplePos="0" relativeHeight="251701760" behindDoc="0" locked="0" layoutInCell="1" hidden="0" allowOverlap="1" wp14:anchorId="6973972B" wp14:editId="4FF3C1CB">
            <wp:simplePos x="0" y="0"/>
            <wp:positionH relativeFrom="page">
              <wp:posOffset>5257800</wp:posOffset>
            </wp:positionH>
            <wp:positionV relativeFrom="page">
              <wp:posOffset>6767830</wp:posOffset>
            </wp:positionV>
            <wp:extent cx="566420" cy="566420"/>
            <wp:effectExtent l="0" t="0" r="0" b="0"/>
            <wp:wrapNone/>
            <wp:docPr id="691261865" name="image1.png" descr="A qr code with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91261865" name="image1.png" descr="A qr code with a white background&#10;&#10;Description automatically generated"/>
                    <pic:cNvPicPr preferRelativeResize="0"/>
                  </pic:nvPicPr>
                  <pic:blipFill>
                    <a:blip r:embed="rId13"/>
                    <a:srcRect/>
                    <a:stretch>
                      <a:fillRect/>
                    </a:stretch>
                  </pic:blipFill>
                  <pic:spPr>
                    <a:xfrm>
                      <a:off x="0" y="0"/>
                      <a:ext cx="566420" cy="566420"/>
                    </a:xfrm>
                    <a:prstGeom prst="rect">
                      <a:avLst/>
                    </a:prstGeom>
                    <a:ln/>
                  </pic:spPr>
                </pic:pic>
              </a:graphicData>
            </a:graphic>
          </wp:anchor>
        </w:drawing>
      </w:r>
    </w:p>
    <w:p w14:paraId="7163CD23" w14:textId="23C0A30A" w:rsidR="00334C9B" w:rsidRDefault="00334C9B" w:rsidP="00334C9B">
      <w:pPr>
        <w:jc w:val="center"/>
        <w:rPr>
          <w:sz w:val="16"/>
          <w:szCs w:val="16"/>
        </w:rPr>
      </w:pPr>
    </w:p>
    <w:p w14:paraId="1EABDB99" w14:textId="77777777" w:rsidR="00334C9B" w:rsidRDefault="00334C9B" w:rsidP="00AA7758">
      <w:pPr>
        <w:spacing w:line="283" w:lineRule="auto"/>
        <w:rPr>
          <w:rFonts w:ascii="Ink Free" w:hAnsi="Ink Free" w:cstheme="minorHAnsi"/>
          <w:b/>
          <w:bCs/>
          <w:sz w:val="32"/>
          <w:szCs w:val="32"/>
        </w:rPr>
      </w:pPr>
    </w:p>
    <w:p w14:paraId="0647C702" w14:textId="77777777" w:rsidR="008719A6" w:rsidRDefault="008719A6" w:rsidP="00C51B8D">
      <w:pPr>
        <w:spacing w:line="283" w:lineRule="auto"/>
        <w:rPr>
          <w:rFonts w:ascii="Ink Free" w:hAnsi="Ink Free" w:cstheme="minorHAnsi"/>
          <w:b/>
          <w:bCs/>
          <w:sz w:val="28"/>
          <w:szCs w:val="28"/>
        </w:rPr>
      </w:pPr>
    </w:p>
    <w:sectPr w:rsidR="008719A6" w:rsidSect="007F3627">
      <w:type w:val="continuous"/>
      <w:pgSz w:w="12240" w:h="15840" w:code="1"/>
      <w:pgMar w:top="1440" w:right="1440" w:bottom="1440" w:left="1440" w:header="720" w:footer="720" w:gutter="0"/>
      <w:cols w:num="2" w:space="90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2B1E9" w14:textId="77777777" w:rsidR="00DB212D" w:rsidRDefault="00DB212D" w:rsidP="00B7020F">
      <w:r>
        <w:separator/>
      </w:r>
    </w:p>
  </w:endnote>
  <w:endnote w:type="continuationSeparator" w:id="0">
    <w:p w14:paraId="59F144CE" w14:textId="77777777" w:rsidR="00DB212D" w:rsidRDefault="00DB212D" w:rsidP="00B70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Source Sans Pro">
    <w:charset w:val="00"/>
    <w:family w:val="swiss"/>
    <w:pitch w:val="variable"/>
    <w:sig w:usb0="600002F7" w:usb1="02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Congenial">
    <w:charset w:val="00"/>
    <w:family w:val="auto"/>
    <w:pitch w:val="variable"/>
    <w:sig w:usb0="8000002F" w:usb1="1000205B" w:usb2="00000000" w:usb3="00000000" w:csb0="00000001" w:csb1="00000000"/>
  </w:font>
  <w:font w:name="Papyrus">
    <w:panose1 w:val="03070502060502030205"/>
    <w:charset w:val="00"/>
    <w:family w:val="script"/>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Eras Light ITC">
    <w:panose1 w:val="020B0402030504020804"/>
    <w:charset w:val="00"/>
    <w:family w:val="swiss"/>
    <w:pitch w:val="variable"/>
    <w:sig w:usb0="00000003" w:usb1="00000000" w:usb2="00000000" w:usb3="00000000" w:csb0="00000001" w:csb1="00000000"/>
  </w:font>
  <w:font w:name="Congenial Light">
    <w:charset w:val="00"/>
    <w:family w:val="auto"/>
    <w:pitch w:val="variable"/>
    <w:sig w:usb0="8000002F" w:usb1="1000205B" w:usb2="00000000" w:usb3="00000000" w:csb0="00000001" w:csb1="00000000"/>
  </w:font>
  <w:font w:name="Ink Free">
    <w:panose1 w:val="03080402000500000000"/>
    <w:charset w:val="00"/>
    <w:family w:val="script"/>
    <w:pitch w:val="variable"/>
    <w:sig w:usb0="2000068F" w:usb1="4000000A"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Amasis MT Pro">
    <w:charset w:val="00"/>
    <w:family w:val="roman"/>
    <w:pitch w:val="variable"/>
    <w:sig w:usb0="A00000AF" w:usb1="4000205B" w:usb2="00000000" w:usb3="00000000" w:csb0="00000093" w:csb1="00000000"/>
  </w:font>
  <w:font w:name="Segoe UI Emoji">
    <w:panose1 w:val="020B0502040204020203"/>
    <w:charset w:val="00"/>
    <w:family w:val="swiss"/>
    <w:pitch w:val="variable"/>
    <w:sig w:usb0="00000003" w:usb1="02000000" w:usb2="08000000" w:usb3="00000000" w:csb0="00000001" w:csb1="00000000"/>
  </w:font>
  <w:font w:name="Lucida Bright">
    <w:panose1 w:val="02040602050505020304"/>
    <w:charset w:val="00"/>
    <w:family w:val="roman"/>
    <w:pitch w:val="variable"/>
    <w:sig w:usb0="00000003" w:usb1="00000000" w:usb2="00000000" w:usb3="00000000" w:csb0="00000001" w:csb1="00000000"/>
  </w:font>
  <w:font w:name="Baguet Script">
    <w:charset w:val="00"/>
    <w:family w:val="auto"/>
    <w:pitch w:val="variable"/>
    <w:sig w:usb0="00000007" w:usb1="00000000" w:usb2="00000000" w:usb3="00000000" w:csb0="00000093" w:csb1="00000000"/>
  </w:font>
  <w:font w:name="Lucida Calligraphy">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volini">
    <w:charset w:val="00"/>
    <w:family w:val="script"/>
    <w:pitch w:val="variable"/>
    <w:sig w:usb0="A11526FF" w:usb1="8000000A" w:usb2="00010000" w:usb3="00000000" w:csb0="0000019F" w:csb1="00000000"/>
  </w:font>
  <w:font w:name="Leelawadee UI Semilight">
    <w:panose1 w:val="020B0402040204020203"/>
    <w:charset w:val="00"/>
    <w:family w:val="swiss"/>
    <w:pitch w:val="variable"/>
    <w:sig w:usb0="A3000003" w:usb1="00000000" w:usb2="00010000" w:usb3="00000000" w:csb0="00010101" w:csb1="00000000"/>
  </w:font>
  <w:font w:name="Daytona">
    <w:charset w:val="00"/>
    <w:family w:val="swiss"/>
    <w:pitch w:val="variable"/>
    <w:sig w:usb0="800002EF" w:usb1="0000000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7363E" w14:textId="77777777" w:rsidR="00DB212D" w:rsidRDefault="00DB212D" w:rsidP="00B7020F">
      <w:r>
        <w:separator/>
      </w:r>
    </w:p>
  </w:footnote>
  <w:footnote w:type="continuationSeparator" w:id="0">
    <w:p w14:paraId="42F0FB41" w14:textId="77777777" w:rsidR="00DB212D" w:rsidRDefault="00DB212D" w:rsidP="00B702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D06A1"/>
    <w:multiLevelType w:val="multilevel"/>
    <w:tmpl w:val="EF485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9327E7"/>
    <w:multiLevelType w:val="hybridMultilevel"/>
    <w:tmpl w:val="29B8D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21074E"/>
    <w:multiLevelType w:val="hybridMultilevel"/>
    <w:tmpl w:val="F182C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A6080"/>
    <w:multiLevelType w:val="hybridMultilevel"/>
    <w:tmpl w:val="BFE8C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5466E4"/>
    <w:multiLevelType w:val="multilevel"/>
    <w:tmpl w:val="1922759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CEE159D"/>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DA2BD8"/>
    <w:multiLevelType w:val="hybridMultilevel"/>
    <w:tmpl w:val="7C6CB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B00034"/>
    <w:multiLevelType w:val="hybridMultilevel"/>
    <w:tmpl w:val="EB7CB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319E4"/>
    <w:multiLevelType w:val="hybridMultilevel"/>
    <w:tmpl w:val="ADB22F30"/>
    <w:lvl w:ilvl="0" w:tplc="F878C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84729A"/>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2547F6"/>
    <w:multiLevelType w:val="hybridMultilevel"/>
    <w:tmpl w:val="EF066072"/>
    <w:lvl w:ilvl="0" w:tplc="0F8A5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E760AA"/>
    <w:multiLevelType w:val="hybridMultilevel"/>
    <w:tmpl w:val="5144F4E0"/>
    <w:lvl w:ilvl="0" w:tplc="C2FCF1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DE4ED2"/>
    <w:multiLevelType w:val="multilevel"/>
    <w:tmpl w:val="2B604FD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42207F63"/>
    <w:multiLevelType w:val="hybridMultilevel"/>
    <w:tmpl w:val="A8D46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8342C93"/>
    <w:multiLevelType w:val="hybridMultilevel"/>
    <w:tmpl w:val="C4FED2C0"/>
    <w:lvl w:ilvl="0" w:tplc="657EFB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41121"/>
    <w:multiLevelType w:val="hybridMultilevel"/>
    <w:tmpl w:val="9312A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E406C8"/>
    <w:multiLevelType w:val="hybridMultilevel"/>
    <w:tmpl w:val="97AAB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5534A8"/>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756091"/>
    <w:multiLevelType w:val="hybridMultilevel"/>
    <w:tmpl w:val="20FCA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5D3042"/>
    <w:multiLevelType w:val="hybridMultilevel"/>
    <w:tmpl w:val="0CF68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D81B67"/>
    <w:multiLevelType w:val="multilevel"/>
    <w:tmpl w:val="F154C9D0"/>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1" w15:restartNumberingAfterBreak="0">
    <w:nsid w:val="5AE12F83"/>
    <w:multiLevelType w:val="hybridMultilevel"/>
    <w:tmpl w:val="2A22BF7E"/>
    <w:lvl w:ilvl="0" w:tplc="E90643D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6F91DAE"/>
    <w:multiLevelType w:val="hybridMultilevel"/>
    <w:tmpl w:val="A6F23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4C3321"/>
    <w:multiLevelType w:val="multilevel"/>
    <w:tmpl w:val="58F0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B356DE"/>
    <w:multiLevelType w:val="hybridMultilevel"/>
    <w:tmpl w:val="DA907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4CE45D0"/>
    <w:multiLevelType w:val="hybridMultilevel"/>
    <w:tmpl w:val="39746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9731107">
    <w:abstractNumId w:val="14"/>
  </w:num>
  <w:num w:numId="2" w16cid:durableId="157623740">
    <w:abstractNumId w:val="11"/>
  </w:num>
  <w:num w:numId="3" w16cid:durableId="417755286">
    <w:abstractNumId w:val="1"/>
  </w:num>
  <w:num w:numId="4" w16cid:durableId="291979908">
    <w:abstractNumId w:val="19"/>
  </w:num>
  <w:num w:numId="5" w16cid:durableId="797838184">
    <w:abstractNumId w:val="3"/>
  </w:num>
  <w:num w:numId="6" w16cid:durableId="988485021">
    <w:abstractNumId w:val="7"/>
  </w:num>
  <w:num w:numId="7" w16cid:durableId="917518833">
    <w:abstractNumId w:val="6"/>
  </w:num>
  <w:num w:numId="8" w16cid:durableId="1611933066">
    <w:abstractNumId w:val="24"/>
  </w:num>
  <w:num w:numId="9" w16cid:durableId="52851149">
    <w:abstractNumId w:val="22"/>
  </w:num>
  <w:num w:numId="10" w16cid:durableId="1260135664">
    <w:abstractNumId w:val="2"/>
  </w:num>
  <w:num w:numId="11" w16cid:durableId="353043937">
    <w:abstractNumId w:val="5"/>
  </w:num>
  <w:num w:numId="12" w16cid:durableId="1794907949">
    <w:abstractNumId w:val="17"/>
  </w:num>
  <w:num w:numId="13" w16cid:durableId="1045300992">
    <w:abstractNumId w:val="9"/>
  </w:num>
  <w:num w:numId="14" w16cid:durableId="1558275401">
    <w:abstractNumId w:val="21"/>
  </w:num>
  <w:num w:numId="15" w16cid:durableId="944580535">
    <w:abstractNumId w:val="13"/>
  </w:num>
  <w:num w:numId="16" w16cid:durableId="1497454323">
    <w:abstractNumId w:val="8"/>
  </w:num>
  <w:num w:numId="17" w16cid:durableId="1424297087">
    <w:abstractNumId w:val="10"/>
  </w:num>
  <w:num w:numId="18" w16cid:durableId="1184706589">
    <w:abstractNumId w:val="18"/>
  </w:num>
  <w:num w:numId="19" w16cid:durableId="15903865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2234543">
    <w:abstractNumId w:val="25"/>
  </w:num>
  <w:num w:numId="21" w16cid:durableId="13905742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7608753">
    <w:abstractNumId w:val="23"/>
  </w:num>
  <w:num w:numId="23" w16cid:durableId="720908242">
    <w:abstractNumId w:val="15"/>
  </w:num>
  <w:num w:numId="24" w16cid:durableId="153843949">
    <w:abstractNumId w:val="12"/>
  </w:num>
  <w:num w:numId="25" w16cid:durableId="1719738751">
    <w:abstractNumId w:val="4"/>
  </w:num>
  <w:num w:numId="26" w16cid:durableId="1384867274">
    <w:abstractNumId w:val="16"/>
  </w:num>
  <w:num w:numId="27" w16cid:durableId="288780884">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icrosoftWorksTaskID" w:val="22"/>
  </w:docVars>
  <w:rsids>
    <w:rsidRoot w:val="00EB2B4B"/>
    <w:rsid w:val="0000017B"/>
    <w:rsid w:val="00000326"/>
    <w:rsid w:val="000004A1"/>
    <w:rsid w:val="00000541"/>
    <w:rsid w:val="00000652"/>
    <w:rsid w:val="00000C0A"/>
    <w:rsid w:val="000010F8"/>
    <w:rsid w:val="000017AC"/>
    <w:rsid w:val="000022AC"/>
    <w:rsid w:val="00002707"/>
    <w:rsid w:val="00002B08"/>
    <w:rsid w:val="00002B85"/>
    <w:rsid w:val="00002B9B"/>
    <w:rsid w:val="00002C44"/>
    <w:rsid w:val="00002C65"/>
    <w:rsid w:val="0000308C"/>
    <w:rsid w:val="00003447"/>
    <w:rsid w:val="0000357B"/>
    <w:rsid w:val="000035EC"/>
    <w:rsid w:val="0000362D"/>
    <w:rsid w:val="0000378B"/>
    <w:rsid w:val="00003D22"/>
    <w:rsid w:val="00003DDC"/>
    <w:rsid w:val="00003E85"/>
    <w:rsid w:val="00003FAD"/>
    <w:rsid w:val="000040AD"/>
    <w:rsid w:val="000040E0"/>
    <w:rsid w:val="00004185"/>
    <w:rsid w:val="00004E51"/>
    <w:rsid w:val="000053D3"/>
    <w:rsid w:val="00005600"/>
    <w:rsid w:val="00005AA0"/>
    <w:rsid w:val="00005C26"/>
    <w:rsid w:val="0000605F"/>
    <w:rsid w:val="00006231"/>
    <w:rsid w:val="00006300"/>
    <w:rsid w:val="00007370"/>
    <w:rsid w:val="000077C7"/>
    <w:rsid w:val="00007A2A"/>
    <w:rsid w:val="00007CCA"/>
    <w:rsid w:val="00010215"/>
    <w:rsid w:val="00010231"/>
    <w:rsid w:val="00010542"/>
    <w:rsid w:val="00010665"/>
    <w:rsid w:val="000107B2"/>
    <w:rsid w:val="00010A5E"/>
    <w:rsid w:val="00010B2A"/>
    <w:rsid w:val="00010B95"/>
    <w:rsid w:val="00010BEA"/>
    <w:rsid w:val="00010F31"/>
    <w:rsid w:val="000110D9"/>
    <w:rsid w:val="000111D8"/>
    <w:rsid w:val="00011651"/>
    <w:rsid w:val="000117C3"/>
    <w:rsid w:val="00011F41"/>
    <w:rsid w:val="000125CC"/>
    <w:rsid w:val="00012A50"/>
    <w:rsid w:val="00012EAF"/>
    <w:rsid w:val="00013776"/>
    <w:rsid w:val="000138EC"/>
    <w:rsid w:val="000138F7"/>
    <w:rsid w:val="00013AB4"/>
    <w:rsid w:val="00013D66"/>
    <w:rsid w:val="00013F9A"/>
    <w:rsid w:val="0001458D"/>
    <w:rsid w:val="000148CA"/>
    <w:rsid w:val="000149B8"/>
    <w:rsid w:val="00014DAC"/>
    <w:rsid w:val="00014F1A"/>
    <w:rsid w:val="000150E5"/>
    <w:rsid w:val="0001528E"/>
    <w:rsid w:val="00015896"/>
    <w:rsid w:val="0001604F"/>
    <w:rsid w:val="00016200"/>
    <w:rsid w:val="00016264"/>
    <w:rsid w:val="000162CB"/>
    <w:rsid w:val="00016ACA"/>
    <w:rsid w:val="0001765D"/>
    <w:rsid w:val="000179A7"/>
    <w:rsid w:val="00017E05"/>
    <w:rsid w:val="00017E91"/>
    <w:rsid w:val="00017F86"/>
    <w:rsid w:val="0002026D"/>
    <w:rsid w:val="00020647"/>
    <w:rsid w:val="000207AC"/>
    <w:rsid w:val="00020980"/>
    <w:rsid w:val="000209A3"/>
    <w:rsid w:val="00021262"/>
    <w:rsid w:val="000216B1"/>
    <w:rsid w:val="000216BE"/>
    <w:rsid w:val="000219F0"/>
    <w:rsid w:val="00021A2E"/>
    <w:rsid w:val="00021D13"/>
    <w:rsid w:val="000223D0"/>
    <w:rsid w:val="0002260B"/>
    <w:rsid w:val="00022755"/>
    <w:rsid w:val="000227BC"/>
    <w:rsid w:val="00022B80"/>
    <w:rsid w:val="000232C9"/>
    <w:rsid w:val="00023BE3"/>
    <w:rsid w:val="00023FE9"/>
    <w:rsid w:val="00024391"/>
    <w:rsid w:val="0002492E"/>
    <w:rsid w:val="00024C01"/>
    <w:rsid w:val="00024D6D"/>
    <w:rsid w:val="00024D97"/>
    <w:rsid w:val="00024E3A"/>
    <w:rsid w:val="00024EC1"/>
    <w:rsid w:val="00024FE3"/>
    <w:rsid w:val="00025513"/>
    <w:rsid w:val="00026062"/>
    <w:rsid w:val="000263C1"/>
    <w:rsid w:val="000267E4"/>
    <w:rsid w:val="0002694E"/>
    <w:rsid w:val="00026D84"/>
    <w:rsid w:val="00026DC2"/>
    <w:rsid w:val="00027006"/>
    <w:rsid w:val="0002714C"/>
    <w:rsid w:val="00027248"/>
    <w:rsid w:val="0002759F"/>
    <w:rsid w:val="00027A66"/>
    <w:rsid w:val="00027AC2"/>
    <w:rsid w:val="00027E87"/>
    <w:rsid w:val="00027F21"/>
    <w:rsid w:val="000304DB"/>
    <w:rsid w:val="0003053D"/>
    <w:rsid w:val="000307C5"/>
    <w:rsid w:val="00030AB8"/>
    <w:rsid w:val="00030FC0"/>
    <w:rsid w:val="0003114E"/>
    <w:rsid w:val="00031841"/>
    <w:rsid w:val="00031B73"/>
    <w:rsid w:val="00031C09"/>
    <w:rsid w:val="00031CA9"/>
    <w:rsid w:val="0003272B"/>
    <w:rsid w:val="00032E20"/>
    <w:rsid w:val="00033668"/>
    <w:rsid w:val="00033793"/>
    <w:rsid w:val="00033D94"/>
    <w:rsid w:val="00033FB4"/>
    <w:rsid w:val="000340C7"/>
    <w:rsid w:val="00034187"/>
    <w:rsid w:val="000345BF"/>
    <w:rsid w:val="000348A9"/>
    <w:rsid w:val="00034B86"/>
    <w:rsid w:val="00034C24"/>
    <w:rsid w:val="0003579A"/>
    <w:rsid w:val="000360FD"/>
    <w:rsid w:val="000363AA"/>
    <w:rsid w:val="00036AA0"/>
    <w:rsid w:val="00036EEA"/>
    <w:rsid w:val="00037034"/>
    <w:rsid w:val="000371D0"/>
    <w:rsid w:val="00037222"/>
    <w:rsid w:val="000374A6"/>
    <w:rsid w:val="000374B6"/>
    <w:rsid w:val="0003753B"/>
    <w:rsid w:val="00037767"/>
    <w:rsid w:val="0003795B"/>
    <w:rsid w:val="00037E0F"/>
    <w:rsid w:val="000400A3"/>
    <w:rsid w:val="0004027C"/>
    <w:rsid w:val="00040CF4"/>
    <w:rsid w:val="00040DAB"/>
    <w:rsid w:val="00040F42"/>
    <w:rsid w:val="00041346"/>
    <w:rsid w:val="000413EA"/>
    <w:rsid w:val="000414F6"/>
    <w:rsid w:val="00041559"/>
    <w:rsid w:val="00041659"/>
    <w:rsid w:val="00041DFE"/>
    <w:rsid w:val="00042478"/>
    <w:rsid w:val="0004285B"/>
    <w:rsid w:val="00042E27"/>
    <w:rsid w:val="00042F6B"/>
    <w:rsid w:val="00042F79"/>
    <w:rsid w:val="0004373B"/>
    <w:rsid w:val="00043782"/>
    <w:rsid w:val="0004392D"/>
    <w:rsid w:val="00043A01"/>
    <w:rsid w:val="000442F1"/>
    <w:rsid w:val="000443A8"/>
    <w:rsid w:val="000449F9"/>
    <w:rsid w:val="00044A96"/>
    <w:rsid w:val="00044AE4"/>
    <w:rsid w:val="00044D39"/>
    <w:rsid w:val="00045338"/>
    <w:rsid w:val="00045496"/>
    <w:rsid w:val="000454DE"/>
    <w:rsid w:val="000456D2"/>
    <w:rsid w:val="000457EA"/>
    <w:rsid w:val="00045A0F"/>
    <w:rsid w:val="00045B68"/>
    <w:rsid w:val="00045C24"/>
    <w:rsid w:val="00045F85"/>
    <w:rsid w:val="00046297"/>
    <w:rsid w:val="000462CE"/>
    <w:rsid w:val="00046301"/>
    <w:rsid w:val="00046667"/>
    <w:rsid w:val="00046CE0"/>
    <w:rsid w:val="00046E55"/>
    <w:rsid w:val="00046EC6"/>
    <w:rsid w:val="00046ED3"/>
    <w:rsid w:val="0004708B"/>
    <w:rsid w:val="00047302"/>
    <w:rsid w:val="000473BC"/>
    <w:rsid w:val="00047643"/>
    <w:rsid w:val="000476AD"/>
    <w:rsid w:val="00047819"/>
    <w:rsid w:val="00047E44"/>
    <w:rsid w:val="00047F67"/>
    <w:rsid w:val="0005012B"/>
    <w:rsid w:val="000504DF"/>
    <w:rsid w:val="000506D2"/>
    <w:rsid w:val="000509AE"/>
    <w:rsid w:val="00050A7E"/>
    <w:rsid w:val="00050CDC"/>
    <w:rsid w:val="00050D5A"/>
    <w:rsid w:val="00050E59"/>
    <w:rsid w:val="000510CE"/>
    <w:rsid w:val="000510F4"/>
    <w:rsid w:val="000512B7"/>
    <w:rsid w:val="00051332"/>
    <w:rsid w:val="00051466"/>
    <w:rsid w:val="000514F1"/>
    <w:rsid w:val="00051C69"/>
    <w:rsid w:val="000521DD"/>
    <w:rsid w:val="0005236E"/>
    <w:rsid w:val="000523F1"/>
    <w:rsid w:val="0005248F"/>
    <w:rsid w:val="00052511"/>
    <w:rsid w:val="0005254B"/>
    <w:rsid w:val="000525A8"/>
    <w:rsid w:val="000526CF"/>
    <w:rsid w:val="0005298F"/>
    <w:rsid w:val="000529C3"/>
    <w:rsid w:val="00052C04"/>
    <w:rsid w:val="00052F04"/>
    <w:rsid w:val="00053ACE"/>
    <w:rsid w:val="00053BE0"/>
    <w:rsid w:val="000540DF"/>
    <w:rsid w:val="0005498B"/>
    <w:rsid w:val="00054ACB"/>
    <w:rsid w:val="00054B97"/>
    <w:rsid w:val="00054D07"/>
    <w:rsid w:val="00054EF0"/>
    <w:rsid w:val="000553E7"/>
    <w:rsid w:val="0005572E"/>
    <w:rsid w:val="00055906"/>
    <w:rsid w:val="000559D3"/>
    <w:rsid w:val="00055CFD"/>
    <w:rsid w:val="0005634E"/>
    <w:rsid w:val="00056420"/>
    <w:rsid w:val="00056454"/>
    <w:rsid w:val="0005647A"/>
    <w:rsid w:val="000564FF"/>
    <w:rsid w:val="000567C1"/>
    <w:rsid w:val="000567C9"/>
    <w:rsid w:val="00056958"/>
    <w:rsid w:val="00056C5F"/>
    <w:rsid w:val="000571C3"/>
    <w:rsid w:val="000572CF"/>
    <w:rsid w:val="00057584"/>
    <w:rsid w:val="000575B6"/>
    <w:rsid w:val="00057931"/>
    <w:rsid w:val="0005794E"/>
    <w:rsid w:val="00057A72"/>
    <w:rsid w:val="00057BF9"/>
    <w:rsid w:val="00057E1A"/>
    <w:rsid w:val="00057FBD"/>
    <w:rsid w:val="00060331"/>
    <w:rsid w:val="00060603"/>
    <w:rsid w:val="000607A7"/>
    <w:rsid w:val="00060B3F"/>
    <w:rsid w:val="00060EAA"/>
    <w:rsid w:val="00060FDC"/>
    <w:rsid w:val="00061246"/>
    <w:rsid w:val="00061885"/>
    <w:rsid w:val="00061A0D"/>
    <w:rsid w:val="00061BA8"/>
    <w:rsid w:val="00061BD0"/>
    <w:rsid w:val="00061C9B"/>
    <w:rsid w:val="00061FCF"/>
    <w:rsid w:val="00062271"/>
    <w:rsid w:val="00062538"/>
    <w:rsid w:val="000626D0"/>
    <w:rsid w:val="00062843"/>
    <w:rsid w:val="00062AAC"/>
    <w:rsid w:val="00062BC7"/>
    <w:rsid w:val="00062D0E"/>
    <w:rsid w:val="00062DA8"/>
    <w:rsid w:val="00062E46"/>
    <w:rsid w:val="00062F13"/>
    <w:rsid w:val="000632B2"/>
    <w:rsid w:val="000632D0"/>
    <w:rsid w:val="000634D3"/>
    <w:rsid w:val="00063C25"/>
    <w:rsid w:val="00063DB8"/>
    <w:rsid w:val="00063E1B"/>
    <w:rsid w:val="00064B24"/>
    <w:rsid w:val="00064E44"/>
    <w:rsid w:val="00065059"/>
    <w:rsid w:val="000655BC"/>
    <w:rsid w:val="000656EC"/>
    <w:rsid w:val="00065710"/>
    <w:rsid w:val="00065974"/>
    <w:rsid w:val="000659D2"/>
    <w:rsid w:val="00065D26"/>
    <w:rsid w:val="00066040"/>
    <w:rsid w:val="00066414"/>
    <w:rsid w:val="00066CB1"/>
    <w:rsid w:val="00066EA6"/>
    <w:rsid w:val="000671FA"/>
    <w:rsid w:val="00067444"/>
    <w:rsid w:val="000676DA"/>
    <w:rsid w:val="0006777F"/>
    <w:rsid w:val="00067A5C"/>
    <w:rsid w:val="00067A61"/>
    <w:rsid w:val="00067D8E"/>
    <w:rsid w:val="00070331"/>
    <w:rsid w:val="000709B3"/>
    <w:rsid w:val="00070D68"/>
    <w:rsid w:val="00070E1D"/>
    <w:rsid w:val="000712CD"/>
    <w:rsid w:val="0007131C"/>
    <w:rsid w:val="00071AAB"/>
    <w:rsid w:val="00071B87"/>
    <w:rsid w:val="00071E67"/>
    <w:rsid w:val="0007209E"/>
    <w:rsid w:val="000720A8"/>
    <w:rsid w:val="0007238D"/>
    <w:rsid w:val="000731EC"/>
    <w:rsid w:val="000732BA"/>
    <w:rsid w:val="000732F2"/>
    <w:rsid w:val="00073546"/>
    <w:rsid w:val="00073A19"/>
    <w:rsid w:val="00073A23"/>
    <w:rsid w:val="00073E98"/>
    <w:rsid w:val="00073FC2"/>
    <w:rsid w:val="0007421E"/>
    <w:rsid w:val="00074519"/>
    <w:rsid w:val="00074942"/>
    <w:rsid w:val="00074A63"/>
    <w:rsid w:val="00074DAC"/>
    <w:rsid w:val="00075626"/>
    <w:rsid w:val="00075845"/>
    <w:rsid w:val="00075FC9"/>
    <w:rsid w:val="000761B9"/>
    <w:rsid w:val="00076687"/>
    <w:rsid w:val="000767A9"/>
    <w:rsid w:val="00076A62"/>
    <w:rsid w:val="00076AAC"/>
    <w:rsid w:val="00076F94"/>
    <w:rsid w:val="0007734B"/>
    <w:rsid w:val="00077814"/>
    <w:rsid w:val="0007792B"/>
    <w:rsid w:val="00080604"/>
    <w:rsid w:val="00080835"/>
    <w:rsid w:val="000808C6"/>
    <w:rsid w:val="00080BF9"/>
    <w:rsid w:val="00080F8A"/>
    <w:rsid w:val="00081020"/>
    <w:rsid w:val="0008105C"/>
    <w:rsid w:val="000815B5"/>
    <w:rsid w:val="00081636"/>
    <w:rsid w:val="00081686"/>
    <w:rsid w:val="00081746"/>
    <w:rsid w:val="00081772"/>
    <w:rsid w:val="00081AA4"/>
    <w:rsid w:val="00081C01"/>
    <w:rsid w:val="00081F20"/>
    <w:rsid w:val="000823EA"/>
    <w:rsid w:val="00082442"/>
    <w:rsid w:val="000825F4"/>
    <w:rsid w:val="00082AE2"/>
    <w:rsid w:val="00082D4C"/>
    <w:rsid w:val="00082F61"/>
    <w:rsid w:val="00083046"/>
    <w:rsid w:val="0008324E"/>
    <w:rsid w:val="000833BD"/>
    <w:rsid w:val="000834E0"/>
    <w:rsid w:val="0008377F"/>
    <w:rsid w:val="00083961"/>
    <w:rsid w:val="00083993"/>
    <w:rsid w:val="00083AB3"/>
    <w:rsid w:val="000843D5"/>
    <w:rsid w:val="00084B5D"/>
    <w:rsid w:val="00084E6E"/>
    <w:rsid w:val="00085491"/>
    <w:rsid w:val="000854D0"/>
    <w:rsid w:val="000855A2"/>
    <w:rsid w:val="000856B3"/>
    <w:rsid w:val="000856B7"/>
    <w:rsid w:val="00085A19"/>
    <w:rsid w:val="00085C24"/>
    <w:rsid w:val="0008619E"/>
    <w:rsid w:val="000863C1"/>
    <w:rsid w:val="000864E4"/>
    <w:rsid w:val="000866DB"/>
    <w:rsid w:val="00086D54"/>
    <w:rsid w:val="00086DDD"/>
    <w:rsid w:val="00086F6C"/>
    <w:rsid w:val="0008711A"/>
    <w:rsid w:val="0008714E"/>
    <w:rsid w:val="00087598"/>
    <w:rsid w:val="000876A0"/>
    <w:rsid w:val="000879CE"/>
    <w:rsid w:val="00087B19"/>
    <w:rsid w:val="00090208"/>
    <w:rsid w:val="00090365"/>
    <w:rsid w:val="00090B75"/>
    <w:rsid w:val="000913A3"/>
    <w:rsid w:val="00091573"/>
    <w:rsid w:val="00091978"/>
    <w:rsid w:val="00091F5A"/>
    <w:rsid w:val="0009276C"/>
    <w:rsid w:val="000928F4"/>
    <w:rsid w:val="00092986"/>
    <w:rsid w:val="000929C2"/>
    <w:rsid w:val="000930A3"/>
    <w:rsid w:val="00093D90"/>
    <w:rsid w:val="00093E70"/>
    <w:rsid w:val="0009418B"/>
    <w:rsid w:val="00094282"/>
    <w:rsid w:val="000947E8"/>
    <w:rsid w:val="0009480D"/>
    <w:rsid w:val="00094A06"/>
    <w:rsid w:val="00095045"/>
    <w:rsid w:val="0009526C"/>
    <w:rsid w:val="000954E8"/>
    <w:rsid w:val="0009570D"/>
    <w:rsid w:val="000959DF"/>
    <w:rsid w:val="00096144"/>
    <w:rsid w:val="0009690F"/>
    <w:rsid w:val="00096A41"/>
    <w:rsid w:val="00096F3F"/>
    <w:rsid w:val="00097072"/>
    <w:rsid w:val="00097187"/>
    <w:rsid w:val="000972BD"/>
    <w:rsid w:val="00097642"/>
    <w:rsid w:val="00097651"/>
    <w:rsid w:val="0009776F"/>
    <w:rsid w:val="00097C14"/>
    <w:rsid w:val="00097C45"/>
    <w:rsid w:val="00097D18"/>
    <w:rsid w:val="000A01E8"/>
    <w:rsid w:val="000A0372"/>
    <w:rsid w:val="000A03E7"/>
    <w:rsid w:val="000A0453"/>
    <w:rsid w:val="000A0A48"/>
    <w:rsid w:val="000A0F7B"/>
    <w:rsid w:val="000A11B2"/>
    <w:rsid w:val="000A1397"/>
    <w:rsid w:val="000A13CB"/>
    <w:rsid w:val="000A14AA"/>
    <w:rsid w:val="000A178C"/>
    <w:rsid w:val="000A1F83"/>
    <w:rsid w:val="000A1FA0"/>
    <w:rsid w:val="000A28E4"/>
    <w:rsid w:val="000A2E9F"/>
    <w:rsid w:val="000A3618"/>
    <w:rsid w:val="000A378F"/>
    <w:rsid w:val="000A37B1"/>
    <w:rsid w:val="000A390E"/>
    <w:rsid w:val="000A3B38"/>
    <w:rsid w:val="000A3E8A"/>
    <w:rsid w:val="000A3FB6"/>
    <w:rsid w:val="000A40FC"/>
    <w:rsid w:val="000A4164"/>
    <w:rsid w:val="000A4824"/>
    <w:rsid w:val="000A4C54"/>
    <w:rsid w:val="000A4D37"/>
    <w:rsid w:val="000A504D"/>
    <w:rsid w:val="000A5A59"/>
    <w:rsid w:val="000A5F69"/>
    <w:rsid w:val="000A6074"/>
    <w:rsid w:val="000A6405"/>
    <w:rsid w:val="000A6578"/>
    <w:rsid w:val="000A67B4"/>
    <w:rsid w:val="000A6D30"/>
    <w:rsid w:val="000A6D4E"/>
    <w:rsid w:val="000A6E2D"/>
    <w:rsid w:val="000A7080"/>
    <w:rsid w:val="000A7249"/>
    <w:rsid w:val="000A73CC"/>
    <w:rsid w:val="000A7506"/>
    <w:rsid w:val="000A7516"/>
    <w:rsid w:val="000A77A5"/>
    <w:rsid w:val="000A7A63"/>
    <w:rsid w:val="000A7D22"/>
    <w:rsid w:val="000A7D52"/>
    <w:rsid w:val="000A7DF2"/>
    <w:rsid w:val="000A7FC6"/>
    <w:rsid w:val="000B01C3"/>
    <w:rsid w:val="000B0380"/>
    <w:rsid w:val="000B08AC"/>
    <w:rsid w:val="000B0F10"/>
    <w:rsid w:val="000B0F36"/>
    <w:rsid w:val="000B1148"/>
    <w:rsid w:val="000B122A"/>
    <w:rsid w:val="000B1F53"/>
    <w:rsid w:val="000B2475"/>
    <w:rsid w:val="000B28BE"/>
    <w:rsid w:val="000B2B87"/>
    <w:rsid w:val="000B2E9D"/>
    <w:rsid w:val="000B30D7"/>
    <w:rsid w:val="000B31BF"/>
    <w:rsid w:val="000B3752"/>
    <w:rsid w:val="000B3778"/>
    <w:rsid w:val="000B39E9"/>
    <w:rsid w:val="000B3D18"/>
    <w:rsid w:val="000B3DAC"/>
    <w:rsid w:val="000B3E70"/>
    <w:rsid w:val="000B3E8F"/>
    <w:rsid w:val="000B3FFF"/>
    <w:rsid w:val="000B4560"/>
    <w:rsid w:val="000B45B1"/>
    <w:rsid w:val="000B4640"/>
    <w:rsid w:val="000B46AB"/>
    <w:rsid w:val="000B478E"/>
    <w:rsid w:val="000B4844"/>
    <w:rsid w:val="000B4F76"/>
    <w:rsid w:val="000B51CC"/>
    <w:rsid w:val="000B5349"/>
    <w:rsid w:val="000B55DE"/>
    <w:rsid w:val="000B6033"/>
    <w:rsid w:val="000B62B9"/>
    <w:rsid w:val="000B6459"/>
    <w:rsid w:val="000B688D"/>
    <w:rsid w:val="000B692D"/>
    <w:rsid w:val="000B6A65"/>
    <w:rsid w:val="000B6B3B"/>
    <w:rsid w:val="000B6D4E"/>
    <w:rsid w:val="000B6F54"/>
    <w:rsid w:val="000B7015"/>
    <w:rsid w:val="000B72C9"/>
    <w:rsid w:val="000B74B7"/>
    <w:rsid w:val="000B74C4"/>
    <w:rsid w:val="000B762C"/>
    <w:rsid w:val="000B76AF"/>
    <w:rsid w:val="000B77EA"/>
    <w:rsid w:val="000B7D8E"/>
    <w:rsid w:val="000B7DAF"/>
    <w:rsid w:val="000B7DBA"/>
    <w:rsid w:val="000B7F00"/>
    <w:rsid w:val="000B7F50"/>
    <w:rsid w:val="000C0907"/>
    <w:rsid w:val="000C0A36"/>
    <w:rsid w:val="000C0C57"/>
    <w:rsid w:val="000C0D37"/>
    <w:rsid w:val="000C11A6"/>
    <w:rsid w:val="000C1380"/>
    <w:rsid w:val="000C1548"/>
    <w:rsid w:val="000C17CB"/>
    <w:rsid w:val="000C18A6"/>
    <w:rsid w:val="000C1962"/>
    <w:rsid w:val="000C1A38"/>
    <w:rsid w:val="000C1A57"/>
    <w:rsid w:val="000C1BE6"/>
    <w:rsid w:val="000C1D29"/>
    <w:rsid w:val="000C284F"/>
    <w:rsid w:val="000C28A2"/>
    <w:rsid w:val="000C2BF2"/>
    <w:rsid w:val="000C2F49"/>
    <w:rsid w:val="000C30F0"/>
    <w:rsid w:val="000C3311"/>
    <w:rsid w:val="000C388B"/>
    <w:rsid w:val="000C3AD1"/>
    <w:rsid w:val="000C3D1E"/>
    <w:rsid w:val="000C4344"/>
    <w:rsid w:val="000C43FE"/>
    <w:rsid w:val="000C4AD1"/>
    <w:rsid w:val="000C4C3A"/>
    <w:rsid w:val="000C4E8C"/>
    <w:rsid w:val="000C4F66"/>
    <w:rsid w:val="000C5329"/>
    <w:rsid w:val="000C58E6"/>
    <w:rsid w:val="000C5BFB"/>
    <w:rsid w:val="000C5C37"/>
    <w:rsid w:val="000C5CC7"/>
    <w:rsid w:val="000C5E06"/>
    <w:rsid w:val="000C5F94"/>
    <w:rsid w:val="000C6542"/>
    <w:rsid w:val="000C65F5"/>
    <w:rsid w:val="000C6D53"/>
    <w:rsid w:val="000C71BC"/>
    <w:rsid w:val="000C7589"/>
    <w:rsid w:val="000C7747"/>
    <w:rsid w:val="000C7C47"/>
    <w:rsid w:val="000C7C81"/>
    <w:rsid w:val="000C7D7C"/>
    <w:rsid w:val="000C7F1F"/>
    <w:rsid w:val="000D0505"/>
    <w:rsid w:val="000D065D"/>
    <w:rsid w:val="000D07B0"/>
    <w:rsid w:val="000D18DB"/>
    <w:rsid w:val="000D18E9"/>
    <w:rsid w:val="000D19AC"/>
    <w:rsid w:val="000D1BA5"/>
    <w:rsid w:val="000D1DE6"/>
    <w:rsid w:val="000D2249"/>
    <w:rsid w:val="000D2D0F"/>
    <w:rsid w:val="000D2DEA"/>
    <w:rsid w:val="000D30BC"/>
    <w:rsid w:val="000D479B"/>
    <w:rsid w:val="000D4993"/>
    <w:rsid w:val="000D4DC3"/>
    <w:rsid w:val="000D4ED0"/>
    <w:rsid w:val="000D53A9"/>
    <w:rsid w:val="000D56AF"/>
    <w:rsid w:val="000D5D6F"/>
    <w:rsid w:val="000D5F5C"/>
    <w:rsid w:val="000D60F9"/>
    <w:rsid w:val="000D61AA"/>
    <w:rsid w:val="000D674C"/>
    <w:rsid w:val="000D681F"/>
    <w:rsid w:val="000D6D02"/>
    <w:rsid w:val="000D70AD"/>
    <w:rsid w:val="000D711D"/>
    <w:rsid w:val="000D72C0"/>
    <w:rsid w:val="000D7359"/>
    <w:rsid w:val="000D73E9"/>
    <w:rsid w:val="000D7A41"/>
    <w:rsid w:val="000D7AF1"/>
    <w:rsid w:val="000D7CA0"/>
    <w:rsid w:val="000D7F89"/>
    <w:rsid w:val="000E06A0"/>
    <w:rsid w:val="000E0914"/>
    <w:rsid w:val="000E0D9B"/>
    <w:rsid w:val="000E1046"/>
    <w:rsid w:val="000E1048"/>
    <w:rsid w:val="000E142B"/>
    <w:rsid w:val="000E1471"/>
    <w:rsid w:val="000E1799"/>
    <w:rsid w:val="000E189E"/>
    <w:rsid w:val="000E18BB"/>
    <w:rsid w:val="000E1BB2"/>
    <w:rsid w:val="000E1DD2"/>
    <w:rsid w:val="000E21B1"/>
    <w:rsid w:val="000E2542"/>
    <w:rsid w:val="000E25C1"/>
    <w:rsid w:val="000E2A08"/>
    <w:rsid w:val="000E2B02"/>
    <w:rsid w:val="000E2B3C"/>
    <w:rsid w:val="000E2ECC"/>
    <w:rsid w:val="000E321A"/>
    <w:rsid w:val="000E3BAC"/>
    <w:rsid w:val="000E3DD3"/>
    <w:rsid w:val="000E3F07"/>
    <w:rsid w:val="000E45AB"/>
    <w:rsid w:val="000E4861"/>
    <w:rsid w:val="000E4B52"/>
    <w:rsid w:val="000E4C16"/>
    <w:rsid w:val="000E4F41"/>
    <w:rsid w:val="000E4F47"/>
    <w:rsid w:val="000E50BC"/>
    <w:rsid w:val="000E543D"/>
    <w:rsid w:val="000E55B3"/>
    <w:rsid w:val="000E5F8B"/>
    <w:rsid w:val="000E6072"/>
    <w:rsid w:val="000E608A"/>
    <w:rsid w:val="000E61FD"/>
    <w:rsid w:val="000E67E1"/>
    <w:rsid w:val="000E69BF"/>
    <w:rsid w:val="000E6AB4"/>
    <w:rsid w:val="000E6E2B"/>
    <w:rsid w:val="000E6EDA"/>
    <w:rsid w:val="000E7380"/>
    <w:rsid w:val="000E740A"/>
    <w:rsid w:val="000E76B9"/>
    <w:rsid w:val="000E7DA9"/>
    <w:rsid w:val="000E7E54"/>
    <w:rsid w:val="000F0099"/>
    <w:rsid w:val="000F04AC"/>
    <w:rsid w:val="000F059B"/>
    <w:rsid w:val="000F05B9"/>
    <w:rsid w:val="000F0B1B"/>
    <w:rsid w:val="000F0B76"/>
    <w:rsid w:val="000F0FCA"/>
    <w:rsid w:val="000F10D5"/>
    <w:rsid w:val="000F119C"/>
    <w:rsid w:val="000F1208"/>
    <w:rsid w:val="000F13FD"/>
    <w:rsid w:val="000F15CD"/>
    <w:rsid w:val="000F16B2"/>
    <w:rsid w:val="000F1785"/>
    <w:rsid w:val="000F1930"/>
    <w:rsid w:val="000F1DE1"/>
    <w:rsid w:val="000F1E88"/>
    <w:rsid w:val="000F1F73"/>
    <w:rsid w:val="000F2141"/>
    <w:rsid w:val="000F2649"/>
    <w:rsid w:val="000F26A4"/>
    <w:rsid w:val="000F2742"/>
    <w:rsid w:val="000F29E9"/>
    <w:rsid w:val="000F2C58"/>
    <w:rsid w:val="000F2D1A"/>
    <w:rsid w:val="000F2E61"/>
    <w:rsid w:val="000F2FFF"/>
    <w:rsid w:val="000F33B6"/>
    <w:rsid w:val="000F37AA"/>
    <w:rsid w:val="000F38BD"/>
    <w:rsid w:val="000F3E98"/>
    <w:rsid w:val="000F43BB"/>
    <w:rsid w:val="000F4444"/>
    <w:rsid w:val="000F4A96"/>
    <w:rsid w:val="000F4E2F"/>
    <w:rsid w:val="000F5333"/>
    <w:rsid w:val="000F5369"/>
    <w:rsid w:val="000F5895"/>
    <w:rsid w:val="000F5B5A"/>
    <w:rsid w:val="000F5FFD"/>
    <w:rsid w:val="000F647B"/>
    <w:rsid w:val="000F64EB"/>
    <w:rsid w:val="000F6AC5"/>
    <w:rsid w:val="000F6C8A"/>
    <w:rsid w:val="000F6D94"/>
    <w:rsid w:val="000F6E3C"/>
    <w:rsid w:val="000F6F13"/>
    <w:rsid w:val="000F706F"/>
    <w:rsid w:val="000F7691"/>
    <w:rsid w:val="000F79C4"/>
    <w:rsid w:val="00100147"/>
    <w:rsid w:val="0010023A"/>
    <w:rsid w:val="00100617"/>
    <w:rsid w:val="0010066E"/>
    <w:rsid w:val="00100EAE"/>
    <w:rsid w:val="00101348"/>
    <w:rsid w:val="001015E9"/>
    <w:rsid w:val="00102209"/>
    <w:rsid w:val="0010226A"/>
    <w:rsid w:val="00102584"/>
    <w:rsid w:val="00102991"/>
    <w:rsid w:val="00102CCA"/>
    <w:rsid w:val="001034AA"/>
    <w:rsid w:val="00103F49"/>
    <w:rsid w:val="00104255"/>
    <w:rsid w:val="001042FB"/>
    <w:rsid w:val="0010481E"/>
    <w:rsid w:val="00104910"/>
    <w:rsid w:val="00104D35"/>
    <w:rsid w:val="00104E04"/>
    <w:rsid w:val="00104E62"/>
    <w:rsid w:val="00104F1A"/>
    <w:rsid w:val="001052A5"/>
    <w:rsid w:val="001056F8"/>
    <w:rsid w:val="00105E16"/>
    <w:rsid w:val="001060CD"/>
    <w:rsid w:val="0010671F"/>
    <w:rsid w:val="001068BB"/>
    <w:rsid w:val="001069BE"/>
    <w:rsid w:val="00106B2C"/>
    <w:rsid w:val="00107082"/>
    <w:rsid w:val="001070E6"/>
    <w:rsid w:val="00107613"/>
    <w:rsid w:val="00107941"/>
    <w:rsid w:val="00107942"/>
    <w:rsid w:val="00107AFB"/>
    <w:rsid w:val="00107B23"/>
    <w:rsid w:val="00107CFA"/>
    <w:rsid w:val="00107D7B"/>
    <w:rsid w:val="00110228"/>
    <w:rsid w:val="00110E2E"/>
    <w:rsid w:val="0011120A"/>
    <w:rsid w:val="00111309"/>
    <w:rsid w:val="0011182C"/>
    <w:rsid w:val="00111934"/>
    <w:rsid w:val="00111C88"/>
    <w:rsid w:val="00111D94"/>
    <w:rsid w:val="00112047"/>
    <w:rsid w:val="00112297"/>
    <w:rsid w:val="001123A5"/>
    <w:rsid w:val="001125D8"/>
    <w:rsid w:val="00112842"/>
    <w:rsid w:val="00112C0C"/>
    <w:rsid w:val="00112CB2"/>
    <w:rsid w:val="00112DA1"/>
    <w:rsid w:val="00112E68"/>
    <w:rsid w:val="001132B2"/>
    <w:rsid w:val="0011338D"/>
    <w:rsid w:val="001139BD"/>
    <w:rsid w:val="001139F5"/>
    <w:rsid w:val="00113D61"/>
    <w:rsid w:val="0011405C"/>
    <w:rsid w:val="0011425E"/>
    <w:rsid w:val="00114518"/>
    <w:rsid w:val="00114551"/>
    <w:rsid w:val="001145AD"/>
    <w:rsid w:val="001146AB"/>
    <w:rsid w:val="00114AE4"/>
    <w:rsid w:val="00114F89"/>
    <w:rsid w:val="00115383"/>
    <w:rsid w:val="0011572A"/>
    <w:rsid w:val="001157F7"/>
    <w:rsid w:val="001159F9"/>
    <w:rsid w:val="00115A56"/>
    <w:rsid w:val="00115D43"/>
    <w:rsid w:val="00115D71"/>
    <w:rsid w:val="001163DF"/>
    <w:rsid w:val="0011657C"/>
    <w:rsid w:val="00116B80"/>
    <w:rsid w:val="00116BBC"/>
    <w:rsid w:val="00116FF0"/>
    <w:rsid w:val="001171CA"/>
    <w:rsid w:val="0011734A"/>
    <w:rsid w:val="001174A7"/>
    <w:rsid w:val="00117716"/>
    <w:rsid w:val="00117AF2"/>
    <w:rsid w:val="001200C4"/>
    <w:rsid w:val="0012027F"/>
    <w:rsid w:val="00120683"/>
    <w:rsid w:val="00120B5A"/>
    <w:rsid w:val="00120CEA"/>
    <w:rsid w:val="00120D32"/>
    <w:rsid w:val="00121216"/>
    <w:rsid w:val="00121286"/>
    <w:rsid w:val="0012176C"/>
    <w:rsid w:val="00121A13"/>
    <w:rsid w:val="00121D34"/>
    <w:rsid w:val="00122234"/>
    <w:rsid w:val="00122277"/>
    <w:rsid w:val="00122AC5"/>
    <w:rsid w:val="00122ECE"/>
    <w:rsid w:val="0012323B"/>
    <w:rsid w:val="00123302"/>
    <w:rsid w:val="0012360F"/>
    <w:rsid w:val="00123951"/>
    <w:rsid w:val="00123F0A"/>
    <w:rsid w:val="00124312"/>
    <w:rsid w:val="001244D9"/>
    <w:rsid w:val="00124845"/>
    <w:rsid w:val="00125254"/>
    <w:rsid w:val="00125345"/>
    <w:rsid w:val="001255AC"/>
    <w:rsid w:val="001257F6"/>
    <w:rsid w:val="00125994"/>
    <w:rsid w:val="00125C20"/>
    <w:rsid w:val="00125DB5"/>
    <w:rsid w:val="00125DD4"/>
    <w:rsid w:val="001260D0"/>
    <w:rsid w:val="001262E8"/>
    <w:rsid w:val="00126712"/>
    <w:rsid w:val="00126754"/>
    <w:rsid w:val="001267E5"/>
    <w:rsid w:val="00126BBA"/>
    <w:rsid w:val="00126FA7"/>
    <w:rsid w:val="001271AF"/>
    <w:rsid w:val="001278E0"/>
    <w:rsid w:val="001302C1"/>
    <w:rsid w:val="00130C30"/>
    <w:rsid w:val="00130C7F"/>
    <w:rsid w:val="00130CF2"/>
    <w:rsid w:val="00130E9C"/>
    <w:rsid w:val="00130EF7"/>
    <w:rsid w:val="0013140A"/>
    <w:rsid w:val="00131474"/>
    <w:rsid w:val="00131837"/>
    <w:rsid w:val="00131942"/>
    <w:rsid w:val="00131FA6"/>
    <w:rsid w:val="001325AC"/>
    <w:rsid w:val="00132623"/>
    <w:rsid w:val="0013271E"/>
    <w:rsid w:val="00132B74"/>
    <w:rsid w:val="00132FD4"/>
    <w:rsid w:val="00133684"/>
    <w:rsid w:val="001336FF"/>
    <w:rsid w:val="00133709"/>
    <w:rsid w:val="00133B8B"/>
    <w:rsid w:val="00133BC1"/>
    <w:rsid w:val="00133C91"/>
    <w:rsid w:val="00133C93"/>
    <w:rsid w:val="00133F2D"/>
    <w:rsid w:val="001341F3"/>
    <w:rsid w:val="00134240"/>
    <w:rsid w:val="00134A40"/>
    <w:rsid w:val="00134A91"/>
    <w:rsid w:val="00134C53"/>
    <w:rsid w:val="00134E01"/>
    <w:rsid w:val="00134F5F"/>
    <w:rsid w:val="001350AE"/>
    <w:rsid w:val="001355BF"/>
    <w:rsid w:val="0013599D"/>
    <w:rsid w:val="0013602F"/>
    <w:rsid w:val="00136289"/>
    <w:rsid w:val="0013638A"/>
    <w:rsid w:val="0013652B"/>
    <w:rsid w:val="00136670"/>
    <w:rsid w:val="00136809"/>
    <w:rsid w:val="00136908"/>
    <w:rsid w:val="00136A0B"/>
    <w:rsid w:val="00136E9A"/>
    <w:rsid w:val="001370EB"/>
    <w:rsid w:val="001372AE"/>
    <w:rsid w:val="0013739D"/>
    <w:rsid w:val="00137590"/>
    <w:rsid w:val="001379D6"/>
    <w:rsid w:val="00137A84"/>
    <w:rsid w:val="00137B3D"/>
    <w:rsid w:val="00137D67"/>
    <w:rsid w:val="00137DEE"/>
    <w:rsid w:val="00140048"/>
    <w:rsid w:val="00140319"/>
    <w:rsid w:val="0014057B"/>
    <w:rsid w:val="00140902"/>
    <w:rsid w:val="00140968"/>
    <w:rsid w:val="00140A37"/>
    <w:rsid w:val="00140D65"/>
    <w:rsid w:val="00141139"/>
    <w:rsid w:val="00141508"/>
    <w:rsid w:val="00141878"/>
    <w:rsid w:val="0014192F"/>
    <w:rsid w:val="00142A2D"/>
    <w:rsid w:val="00142BC4"/>
    <w:rsid w:val="00142D26"/>
    <w:rsid w:val="0014387A"/>
    <w:rsid w:val="001439D4"/>
    <w:rsid w:val="00143B1F"/>
    <w:rsid w:val="00143D7E"/>
    <w:rsid w:val="0014419D"/>
    <w:rsid w:val="001441F0"/>
    <w:rsid w:val="00144493"/>
    <w:rsid w:val="001448FA"/>
    <w:rsid w:val="00144A6F"/>
    <w:rsid w:val="00144B97"/>
    <w:rsid w:val="00144DA3"/>
    <w:rsid w:val="0014522B"/>
    <w:rsid w:val="0014522D"/>
    <w:rsid w:val="00145330"/>
    <w:rsid w:val="00145B40"/>
    <w:rsid w:val="00146024"/>
    <w:rsid w:val="0014602C"/>
    <w:rsid w:val="00146140"/>
    <w:rsid w:val="00146656"/>
    <w:rsid w:val="001468CA"/>
    <w:rsid w:val="00146DD6"/>
    <w:rsid w:val="00146E2A"/>
    <w:rsid w:val="00146F41"/>
    <w:rsid w:val="001470F2"/>
    <w:rsid w:val="001471CE"/>
    <w:rsid w:val="001471D1"/>
    <w:rsid w:val="001472F1"/>
    <w:rsid w:val="00147C19"/>
    <w:rsid w:val="00147DA9"/>
    <w:rsid w:val="00150575"/>
    <w:rsid w:val="00150851"/>
    <w:rsid w:val="00150BAB"/>
    <w:rsid w:val="00150C6D"/>
    <w:rsid w:val="00150CCC"/>
    <w:rsid w:val="00150D18"/>
    <w:rsid w:val="00150D61"/>
    <w:rsid w:val="00150E89"/>
    <w:rsid w:val="00151989"/>
    <w:rsid w:val="00151AB7"/>
    <w:rsid w:val="00151C23"/>
    <w:rsid w:val="001522FF"/>
    <w:rsid w:val="00152634"/>
    <w:rsid w:val="00152ABC"/>
    <w:rsid w:val="00152BFF"/>
    <w:rsid w:val="00153024"/>
    <w:rsid w:val="00153410"/>
    <w:rsid w:val="00153595"/>
    <w:rsid w:val="00153710"/>
    <w:rsid w:val="00153AF8"/>
    <w:rsid w:val="00153FDB"/>
    <w:rsid w:val="001541E5"/>
    <w:rsid w:val="001547D0"/>
    <w:rsid w:val="001550AD"/>
    <w:rsid w:val="00155389"/>
    <w:rsid w:val="00155665"/>
    <w:rsid w:val="00155E70"/>
    <w:rsid w:val="001568BD"/>
    <w:rsid w:val="00156B77"/>
    <w:rsid w:val="00156D77"/>
    <w:rsid w:val="00156DE3"/>
    <w:rsid w:val="001570AE"/>
    <w:rsid w:val="0015752C"/>
    <w:rsid w:val="001575B1"/>
    <w:rsid w:val="001578BF"/>
    <w:rsid w:val="001579AB"/>
    <w:rsid w:val="00157AE2"/>
    <w:rsid w:val="00157B46"/>
    <w:rsid w:val="00160037"/>
    <w:rsid w:val="001604AF"/>
    <w:rsid w:val="00160C51"/>
    <w:rsid w:val="00160F01"/>
    <w:rsid w:val="00161413"/>
    <w:rsid w:val="00161496"/>
    <w:rsid w:val="0016198D"/>
    <w:rsid w:val="00161D28"/>
    <w:rsid w:val="00161FD8"/>
    <w:rsid w:val="00162637"/>
    <w:rsid w:val="0016279A"/>
    <w:rsid w:val="0016305D"/>
    <w:rsid w:val="001636FD"/>
    <w:rsid w:val="001638D9"/>
    <w:rsid w:val="00163946"/>
    <w:rsid w:val="00163DC3"/>
    <w:rsid w:val="00163DE9"/>
    <w:rsid w:val="00163F54"/>
    <w:rsid w:val="00164122"/>
    <w:rsid w:val="001642FE"/>
    <w:rsid w:val="0016472B"/>
    <w:rsid w:val="001651A2"/>
    <w:rsid w:val="0016531F"/>
    <w:rsid w:val="00165C6E"/>
    <w:rsid w:val="00165C91"/>
    <w:rsid w:val="00165F5D"/>
    <w:rsid w:val="00165FE2"/>
    <w:rsid w:val="001661F0"/>
    <w:rsid w:val="0016672B"/>
    <w:rsid w:val="00166EF1"/>
    <w:rsid w:val="00167239"/>
    <w:rsid w:val="0016748E"/>
    <w:rsid w:val="00167659"/>
    <w:rsid w:val="00167929"/>
    <w:rsid w:val="00167A7B"/>
    <w:rsid w:val="00167C7A"/>
    <w:rsid w:val="00167F55"/>
    <w:rsid w:val="00167F5A"/>
    <w:rsid w:val="0017019C"/>
    <w:rsid w:val="00170365"/>
    <w:rsid w:val="00170ABC"/>
    <w:rsid w:val="001711B9"/>
    <w:rsid w:val="001718C0"/>
    <w:rsid w:val="001718C5"/>
    <w:rsid w:val="00171910"/>
    <w:rsid w:val="00171DC8"/>
    <w:rsid w:val="00172057"/>
    <w:rsid w:val="001721A1"/>
    <w:rsid w:val="00172514"/>
    <w:rsid w:val="00172732"/>
    <w:rsid w:val="0017282D"/>
    <w:rsid w:val="00172A66"/>
    <w:rsid w:val="00172DE8"/>
    <w:rsid w:val="00172E0D"/>
    <w:rsid w:val="0017347E"/>
    <w:rsid w:val="00173C2E"/>
    <w:rsid w:val="00173D2F"/>
    <w:rsid w:val="00173D70"/>
    <w:rsid w:val="0017441A"/>
    <w:rsid w:val="0017448F"/>
    <w:rsid w:val="001746F1"/>
    <w:rsid w:val="00174799"/>
    <w:rsid w:val="001748D7"/>
    <w:rsid w:val="00174A99"/>
    <w:rsid w:val="00174C27"/>
    <w:rsid w:val="00175070"/>
    <w:rsid w:val="001750FA"/>
    <w:rsid w:val="00175331"/>
    <w:rsid w:val="001756E4"/>
    <w:rsid w:val="001757F2"/>
    <w:rsid w:val="001759F7"/>
    <w:rsid w:val="00175C3D"/>
    <w:rsid w:val="00175D79"/>
    <w:rsid w:val="0017645B"/>
    <w:rsid w:val="0017694F"/>
    <w:rsid w:val="001769D0"/>
    <w:rsid w:val="00176B20"/>
    <w:rsid w:val="00176B7F"/>
    <w:rsid w:val="00176BDA"/>
    <w:rsid w:val="00176DAB"/>
    <w:rsid w:val="00176F0E"/>
    <w:rsid w:val="00176F1A"/>
    <w:rsid w:val="00177077"/>
    <w:rsid w:val="00177579"/>
    <w:rsid w:val="00177863"/>
    <w:rsid w:val="00177E26"/>
    <w:rsid w:val="00177F79"/>
    <w:rsid w:val="0018017D"/>
    <w:rsid w:val="001802CE"/>
    <w:rsid w:val="00180739"/>
    <w:rsid w:val="001809C0"/>
    <w:rsid w:val="00180B89"/>
    <w:rsid w:val="0018131D"/>
    <w:rsid w:val="00181394"/>
    <w:rsid w:val="001814B0"/>
    <w:rsid w:val="001814C7"/>
    <w:rsid w:val="001814DF"/>
    <w:rsid w:val="001817A3"/>
    <w:rsid w:val="00181886"/>
    <w:rsid w:val="00181E47"/>
    <w:rsid w:val="00181F4C"/>
    <w:rsid w:val="00181F98"/>
    <w:rsid w:val="001820D1"/>
    <w:rsid w:val="001821F7"/>
    <w:rsid w:val="001825CB"/>
    <w:rsid w:val="0018260C"/>
    <w:rsid w:val="00182B07"/>
    <w:rsid w:val="00182EDF"/>
    <w:rsid w:val="00183374"/>
    <w:rsid w:val="001834B3"/>
    <w:rsid w:val="0018374A"/>
    <w:rsid w:val="001837DC"/>
    <w:rsid w:val="00183AAF"/>
    <w:rsid w:val="00183AE6"/>
    <w:rsid w:val="00183B3F"/>
    <w:rsid w:val="00183D01"/>
    <w:rsid w:val="00183DBC"/>
    <w:rsid w:val="0018416D"/>
    <w:rsid w:val="00184230"/>
    <w:rsid w:val="00184505"/>
    <w:rsid w:val="0018468D"/>
    <w:rsid w:val="001847EA"/>
    <w:rsid w:val="0018482D"/>
    <w:rsid w:val="00184A07"/>
    <w:rsid w:val="00184EBF"/>
    <w:rsid w:val="001853FA"/>
    <w:rsid w:val="001855C5"/>
    <w:rsid w:val="001857C6"/>
    <w:rsid w:val="00185B90"/>
    <w:rsid w:val="00186604"/>
    <w:rsid w:val="00186681"/>
    <w:rsid w:val="00186912"/>
    <w:rsid w:val="00186A4F"/>
    <w:rsid w:val="00186BFD"/>
    <w:rsid w:val="00186EE7"/>
    <w:rsid w:val="00186F5E"/>
    <w:rsid w:val="001870F4"/>
    <w:rsid w:val="00187164"/>
    <w:rsid w:val="00187189"/>
    <w:rsid w:val="0018746A"/>
    <w:rsid w:val="00187849"/>
    <w:rsid w:val="0019007A"/>
    <w:rsid w:val="0019009C"/>
    <w:rsid w:val="001903E1"/>
    <w:rsid w:val="00190479"/>
    <w:rsid w:val="00190698"/>
    <w:rsid w:val="00190C53"/>
    <w:rsid w:val="00190FB2"/>
    <w:rsid w:val="00191279"/>
    <w:rsid w:val="00191C7E"/>
    <w:rsid w:val="00191FAD"/>
    <w:rsid w:val="00192608"/>
    <w:rsid w:val="00192939"/>
    <w:rsid w:val="0019295A"/>
    <w:rsid w:val="00192978"/>
    <w:rsid w:val="00192CEE"/>
    <w:rsid w:val="001931BA"/>
    <w:rsid w:val="0019344B"/>
    <w:rsid w:val="00193500"/>
    <w:rsid w:val="00193BA2"/>
    <w:rsid w:val="00193CB5"/>
    <w:rsid w:val="00193F7B"/>
    <w:rsid w:val="001941AF"/>
    <w:rsid w:val="001947A9"/>
    <w:rsid w:val="001947AE"/>
    <w:rsid w:val="00194C9A"/>
    <w:rsid w:val="001952A6"/>
    <w:rsid w:val="001953FF"/>
    <w:rsid w:val="0019551C"/>
    <w:rsid w:val="0019589B"/>
    <w:rsid w:val="001959D0"/>
    <w:rsid w:val="00195ACD"/>
    <w:rsid w:val="00195DE4"/>
    <w:rsid w:val="00195EC8"/>
    <w:rsid w:val="00196133"/>
    <w:rsid w:val="001964C1"/>
    <w:rsid w:val="00196527"/>
    <w:rsid w:val="00196E6F"/>
    <w:rsid w:val="00196EEC"/>
    <w:rsid w:val="0019721C"/>
    <w:rsid w:val="001974E7"/>
    <w:rsid w:val="00197539"/>
    <w:rsid w:val="0019760D"/>
    <w:rsid w:val="00197770"/>
    <w:rsid w:val="0019784D"/>
    <w:rsid w:val="0019796E"/>
    <w:rsid w:val="001979FB"/>
    <w:rsid w:val="00197AA8"/>
    <w:rsid w:val="00197DF0"/>
    <w:rsid w:val="00197E21"/>
    <w:rsid w:val="001A00C2"/>
    <w:rsid w:val="001A0120"/>
    <w:rsid w:val="001A05E6"/>
    <w:rsid w:val="001A07AE"/>
    <w:rsid w:val="001A0A89"/>
    <w:rsid w:val="001A0E15"/>
    <w:rsid w:val="001A0ED2"/>
    <w:rsid w:val="001A153F"/>
    <w:rsid w:val="001A1C32"/>
    <w:rsid w:val="001A204D"/>
    <w:rsid w:val="001A2075"/>
    <w:rsid w:val="001A221B"/>
    <w:rsid w:val="001A23FE"/>
    <w:rsid w:val="001A243C"/>
    <w:rsid w:val="001A250A"/>
    <w:rsid w:val="001A29D3"/>
    <w:rsid w:val="001A2A08"/>
    <w:rsid w:val="001A2B04"/>
    <w:rsid w:val="001A2B51"/>
    <w:rsid w:val="001A2F69"/>
    <w:rsid w:val="001A3027"/>
    <w:rsid w:val="001A3143"/>
    <w:rsid w:val="001A343B"/>
    <w:rsid w:val="001A3451"/>
    <w:rsid w:val="001A3604"/>
    <w:rsid w:val="001A3745"/>
    <w:rsid w:val="001A3C37"/>
    <w:rsid w:val="001A3DC9"/>
    <w:rsid w:val="001A403E"/>
    <w:rsid w:val="001A40C4"/>
    <w:rsid w:val="001A42DE"/>
    <w:rsid w:val="001A430D"/>
    <w:rsid w:val="001A444C"/>
    <w:rsid w:val="001A481A"/>
    <w:rsid w:val="001A4A66"/>
    <w:rsid w:val="001A4B38"/>
    <w:rsid w:val="001A4D23"/>
    <w:rsid w:val="001A4E4F"/>
    <w:rsid w:val="001A4F01"/>
    <w:rsid w:val="001A502D"/>
    <w:rsid w:val="001A560F"/>
    <w:rsid w:val="001A567F"/>
    <w:rsid w:val="001A56BA"/>
    <w:rsid w:val="001A5721"/>
    <w:rsid w:val="001A5903"/>
    <w:rsid w:val="001A5AEC"/>
    <w:rsid w:val="001A5F50"/>
    <w:rsid w:val="001A5F70"/>
    <w:rsid w:val="001A5FC6"/>
    <w:rsid w:val="001A5FCD"/>
    <w:rsid w:val="001A6BF9"/>
    <w:rsid w:val="001A6C40"/>
    <w:rsid w:val="001A6F50"/>
    <w:rsid w:val="001A70B4"/>
    <w:rsid w:val="001A72F0"/>
    <w:rsid w:val="001A7B05"/>
    <w:rsid w:val="001A7D42"/>
    <w:rsid w:val="001A7F76"/>
    <w:rsid w:val="001B01ED"/>
    <w:rsid w:val="001B0E3F"/>
    <w:rsid w:val="001B1323"/>
    <w:rsid w:val="001B13AE"/>
    <w:rsid w:val="001B186C"/>
    <w:rsid w:val="001B1919"/>
    <w:rsid w:val="001B1B64"/>
    <w:rsid w:val="001B2514"/>
    <w:rsid w:val="001B278D"/>
    <w:rsid w:val="001B2EFC"/>
    <w:rsid w:val="001B3554"/>
    <w:rsid w:val="001B3AB8"/>
    <w:rsid w:val="001B3BB9"/>
    <w:rsid w:val="001B3DF0"/>
    <w:rsid w:val="001B4087"/>
    <w:rsid w:val="001B416A"/>
    <w:rsid w:val="001B43B0"/>
    <w:rsid w:val="001B44A3"/>
    <w:rsid w:val="001B4A0E"/>
    <w:rsid w:val="001B4A8C"/>
    <w:rsid w:val="001B4E31"/>
    <w:rsid w:val="001B50E4"/>
    <w:rsid w:val="001B55BA"/>
    <w:rsid w:val="001B5738"/>
    <w:rsid w:val="001B5BF3"/>
    <w:rsid w:val="001B5D12"/>
    <w:rsid w:val="001B6154"/>
    <w:rsid w:val="001B6865"/>
    <w:rsid w:val="001B7171"/>
    <w:rsid w:val="001B7291"/>
    <w:rsid w:val="001B7476"/>
    <w:rsid w:val="001B78C3"/>
    <w:rsid w:val="001B7A2A"/>
    <w:rsid w:val="001B7C4D"/>
    <w:rsid w:val="001B7CF7"/>
    <w:rsid w:val="001B7EBC"/>
    <w:rsid w:val="001C03E7"/>
    <w:rsid w:val="001C048D"/>
    <w:rsid w:val="001C04F6"/>
    <w:rsid w:val="001C0581"/>
    <w:rsid w:val="001C0A78"/>
    <w:rsid w:val="001C0E0A"/>
    <w:rsid w:val="001C0E0B"/>
    <w:rsid w:val="001C1280"/>
    <w:rsid w:val="001C1894"/>
    <w:rsid w:val="001C208B"/>
    <w:rsid w:val="001C22EB"/>
    <w:rsid w:val="001C244A"/>
    <w:rsid w:val="001C245F"/>
    <w:rsid w:val="001C2576"/>
    <w:rsid w:val="001C26B0"/>
    <w:rsid w:val="001C2906"/>
    <w:rsid w:val="001C2E32"/>
    <w:rsid w:val="001C314C"/>
    <w:rsid w:val="001C36E5"/>
    <w:rsid w:val="001C39D7"/>
    <w:rsid w:val="001C3D2E"/>
    <w:rsid w:val="001C3D54"/>
    <w:rsid w:val="001C3FA1"/>
    <w:rsid w:val="001C441B"/>
    <w:rsid w:val="001C49B9"/>
    <w:rsid w:val="001C4B45"/>
    <w:rsid w:val="001C4CFB"/>
    <w:rsid w:val="001C51AA"/>
    <w:rsid w:val="001C5344"/>
    <w:rsid w:val="001C53FF"/>
    <w:rsid w:val="001C5414"/>
    <w:rsid w:val="001C556A"/>
    <w:rsid w:val="001C5708"/>
    <w:rsid w:val="001C5715"/>
    <w:rsid w:val="001C591E"/>
    <w:rsid w:val="001C5B0E"/>
    <w:rsid w:val="001C5E3F"/>
    <w:rsid w:val="001C5FBC"/>
    <w:rsid w:val="001C5FFC"/>
    <w:rsid w:val="001C60C7"/>
    <w:rsid w:val="001C643C"/>
    <w:rsid w:val="001C66F0"/>
    <w:rsid w:val="001C6921"/>
    <w:rsid w:val="001C6966"/>
    <w:rsid w:val="001C69A5"/>
    <w:rsid w:val="001C6A70"/>
    <w:rsid w:val="001C72A1"/>
    <w:rsid w:val="001C75B9"/>
    <w:rsid w:val="001C768C"/>
    <w:rsid w:val="001C779D"/>
    <w:rsid w:val="001C7925"/>
    <w:rsid w:val="001C799B"/>
    <w:rsid w:val="001C7B2C"/>
    <w:rsid w:val="001D041E"/>
    <w:rsid w:val="001D05DC"/>
    <w:rsid w:val="001D07F3"/>
    <w:rsid w:val="001D0B83"/>
    <w:rsid w:val="001D0D3C"/>
    <w:rsid w:val="001D0D8A"/>
    <w:rsid w:val="001D0FFA"/>
    <w:rsid w:val="001D11A1"/>
    <w:rsid w:val="001D14F8"/>
    <w:rsid w:val="001D1532"/>
    <w:rsid w:val="001D1AD1"/>
    <w:rsid w:val="001D1CAD"/>
    <w:rsid w:val="001D1CF4"/>
    <w:rsid w:val="001D1E4E"/>
    <w:rsid w:val="001D229D"/>
    <w:rsid w:val="001D268E"/>
    <w:rsid w:val="001D2D5C"/>
    <w:rsid w:val="001D31B6"/>
    <w:rsid w:val="001D32EB"/>
    <w:rsid w:val="001D343C"/>
    <w:rsid w:val="001D358A"/>
    <w:rsid w:val="001D373D"/>
    <w:rsid w:val="001D42F4"/>
    <w:rsid w:val="001D460C"/>
    <w:rsid w:val="001D4AB4"/>
    <w:rsid w:val="001D4C5B"/>
    <w:rsid w:val="001D4C69"/>
    <w:rsid w:val="001D5111"/>
    <w:rsid w:val="001D51C2"/>
    <w:rsid w:val="001D58C9"/>
    <w:rsid w:val="001D5BD8"/>
    <w:rsid w:val="001D5F8C"/>
    <w:rsid w:val="001D684F"/>
    <w:rsid w:val="001D6A07"/>
    <w:rsid w:val="001D6B0C"/>
    <w:rsid w:val="001D6C87"/>
    <w:rsid w:val="001D6DBE"/>
    <w:rsid w:val="001D6EFF"/>
    <w:rsid w:val="001D71A5"/>
    <w:rsid w:val="001D7336"/>
    <w:rsid w:val="001D78B6"/>
    <w:rsid w:val="001D7C8A"/>
    <w:rsid w:val="001D7D92"/>
    <w:rsid w:val="001E078B"/>
    <w:rsid w:val="001E0AB5"/>
    <w:rsid w:val="001E0C12"/>
    <w:rsid w:val="001E0FCD"/>
    <w:rsid w:val="001E101F"/>
    <w:rsid w:val="001E147B"/>
    <w:rsid w:val="001E1881"/>
    <w:rsid w:val="001E18C6"/>
    <w:rsid w:val="001E1B60"/>
    <w:rsid w:val="001E1B68"/>
    <w:rsid w:val="001E1CE9"/>
    <w:rsid w:val="001E1F6A"/>
    <w:rsid w:val="001E1F9D"/>
    <w:rsid w:val="001E2613"/>
    <w:rsid w:val="001E2883"/>
    <w:rsid w:val="001E2C01"/>
    <w:rsid w:val="001E3085"/>
    <w:rsid w:val="001E3283"/>
    <w:rsid w:val="001E344D"/>
    <w:rsid w:val="001E3604"/>
    <w:rsid w:val="001E3624"/>
    <w:rsid w:val="001E3712"/>
    <w:rsid w:val="001E3B6E"/>
    <w:rsid w:val="001E40EC"/>
    <w:rsid w:val="001E42D1"/>
    <w:rsid w:val="001E46C3"/>
    <w:rsid w:val="001E48A1"/>
    <w:rsid w:val="001E48AE"/>
    <w:rsid w:val="001E49BB"/>
    <w:rsid w:val="001E4A36"/>
    <w:rsid w:val="001E4AC4"/>
    <w:rsid w:val="001E5094"/>
    <w:rsid w:val="001E5C89"/>
    <w:rsid w:val="001E5E7B"/>
    <w:rsid w:val="001E5FBA"/>
    <w:rsid w:val="001E6929"/>
    <w:rsid w:val="001E6A80"/>
    <w:rsid w:val="001E6E06"/>
    <w:rsid w:val="001E6EE8"/>
    <w:rsid w:val="001E6FF7"/>
    <w:rsid w:val="001E6FF9"/>
    <w:rsid w:val="001E73D8"/>
    <w:rsid w:val="001E74B1"/>
    <w:rsid w:val="001E7989"/>
    <w:rsid w:val="001E79EE"/>
    <w:rsid w:val="001E7ACC"/>
    <w:rsid w:val="001F0265"/>
    <w:rsid w:val="001F0319"/>
    <w:rsid w:val="001F0426"/>
    <w:rsid w:val="001F0577"/>
    <w:rsid w:val="001F0608"/>
    <w:rsid w:val="001F067C"/>
    <w:rsid w:val="001F0A2B"/>
    <w:rsid w:val="001F0A66"/>
    <w:rsid w:val="001F0CEA"/>
    <w:rsid w:val="001F1010"/>
    <w:rsid w:val="001F12F3"/>
    <w:rsid w:val="001F1594"/>
    <w:rsid w:val="001F1778"/>
    <w:rsid w:val="001F1847"/>
    <w:rsid w:val="001F1CED"/>
    <w:rsid w:val="001F1F1D"/>
    <w:rsid w:val="001F2076"/>
    <w:rsid w:val="001F23E6"/>
    <w:rsid w:val="001F29FA"/>
    <w:rsid w:val="001F2A07"/>
    <w:rsid w:val="001F2EB5"/>
    <w:rsid w:val="001F3188"/>
    <w:rsid w:val="001F3505"/>
    <w:rsid w:val="001F36D9"/>
    <w:rsid w:val="001F3718"/>
    <w:rsid w:val="001F3B6C"/>
    <w:rsid w:val="001F3D96"/>
    <w:rsid w:val="001F41BD"/>
    <w:rsid w:val="001F4296"/>
    <w:rsid w:val="001F42FC"/>
    <w:rsid w:val="001F44BE"/>
    <w:rsid w:val="001F4734"/>
    <w:rsid w:val="001F47EA"/>
    <w:rsid w:val="001F47FE"/>
    <w:rsid w:val="001F4A71"/>
    <w:rsid w:val="001F4B47"/>
    <w:rsid w:val="001F4BEA"/>
    <w:rsid w:val="001F4E9B"/>
    <w:rsid w:val="001F4FDC"/>
    <w:rsid w:val="001F50EA"/>
    <w:rsid w:val="001F537B"/>
    <w:rsid w:val="001F541F"/>
    <w:rsid w:val="001F5808"/>
    <w:rsid w:val="001F5D2E"/>
    <w:rsid w:val="001F5E51"/>
    <w:rsid w:val="001F5E91"/>
    <w:rsid w:val="001F5FF0"/>
    <w:rsid w:val="001F61B5"/>
    <w:rsid w:val="001F649B"/>
    <w:rsid w:val="001F67BF"/>
    <w:rsid w:val="001F6E83"/>
    <w:rsid w:val="001F7599"/>
    <w:rsid w:val="001F769D"/>
    <w:rsid w:val="001F76F4"/>
    <w:rsid w:val="001F7A48"/>
    <w:rsid w:val="001F7CDA"/>
    <w:rsid w:val="001F7FFA"/>
    <w:rsid w:val="0020040E"/>
    <w:rsid w:val="0020058E"/>
    <w:rsid w:val="00200728"/>
    <w:rsid w:val="00201220"/>
    <w:rsid w:val="002015A5"/>
    <w:rsid w:val="00201625"/>
    <w:rsid w:val="00201A73"/>
    <w:rsid w:val="00201E22"/>
    <w:rsid w:val="00202976"/>
    <w:rsid w:val="0020349A"/>
    <w:rsid w:val="002035F2"/>
    <w:rsid w:val="00203874"/>
    <w:rsid w:val="00203E44"/>
    <w:rsid w:val="00204898"/>
    <w:rsid w:val="002049D0"/>
    <w:rsid w:val="00204DB1"/>
    <w:rsid w:val="00205164"/>
    <w:rsid w:val="00205384"/>
    <w:rsid w:val="002056D9"/>
    <w:rsid w:val="00205708"/>
    <w:rsid w:val="00205AC1"/>
    <w:rsid w:val="002062CE"/>
    <w:rsid w:val="002068EE"/>
    <w:rsid w:val="00206BF0"/>
    <w:rsid w:val="0020740E"/>
    <w:rsid w:val="002075C9"/>
    <w:rsid w:val="002075CA"/>
    <w:rsid w:val="00207681"/>
    <w:rsid w:val="00207A2A"/>
    <w:rsid w:val="00207C39"/>
    <w:rsid w:val="00207CF5"/>
    <w:rsid w:val="00210286"/>
    <w:rsid w:val="002107B3"/>
    <w:rsid w:val="00210CC1"/>
    <w:rsid w:val="00210EB7"/>
    <w:rsid w:val="002117AE"/>
    <w:rsid w:val="0021191A"/>
    <w:rsid w:val="002119D6"/>
    <w:rsid w:val="00211C47"/>
    <w:rsid w:val="00211D12"/>
    <w:rsid w:val="00211DAE"/>
    <w:rsid w:val="00211E73"/>
    <w:rsid w:val="00211F09"/>
    <w:rsid w:val="00211F7C"/>
    <w:rsid w:val="00212091"/>
    <w:rsid w:val="002124EE"/>
    <w:rsid w:val="0021258B"/>
    <w:rsid w:val="0021280B"/>
    <w:rsid w:val="0021297F"/>
    <w:rsid w:val="00212D07"/>
    <w:rsid w:val="00212F3B"/>
    <w:rsid w:val="00213A7A"/>
    <w:rsid w:val="00213CAB"/>
    <w:rsid w:val="00213CE0"/>
    <w:rsid w:val="00213E43"/>
    <w:rsid w:val="00214839"/>
    <w:rsid w:val="00214AC1"/>
    <w:rsid w:val="00214B8B"/>
    <w:rsid w:val="002151A6"/>
    <w:rsid w:val="00215312"/>
    <w:rsid w:val="0021536C"/>
    <w:rsid w:val="00215624"/>
    <w:rsid w:val="00215E57"/>
    <w:rsid w:val="00215E79"/>
    <w:rsid w:val="00216A05"/>
    <w:rsid w:val="00216FBD"/>
    <w:rsid w:val="00217AA2"/>
    <w:rsid w:val="00217B5F"/>
    <w:rsid w:val="00217C90"/>
    <w:rsid w:val="0022040D"/>
    <w:rsid w:val="002206BB"/>
    <w:rsid w:val="00220ADF"/>
    <w:rsid w:val="00221170"/>
    <w:rsid w:val="002212C2"/>
    <w:rsid w:val="00221407"/>
    <w:rsid w:val="00221521"/>
    <w:rsid w:val="0022173A"/>
    <w:rsid w:val="0022188B"/>
    <w:rsid w:val="00221916"/>
    <w:rsid w:val="00221AC9"/>
    <w:rsid w:val="00221B05"/>
    <w:rsid w:val="00221D4D"/>
    <w:rsid w:val="00221F37"/>
    <w:rsid w:val="00222223"/>
    <w:rsid w:val="0022248C"/>
    <w:rsid w:val="00222602"/>
    <w:rsid w:val="00222C2E"/>
    <w:rsid w:val="00223757"/>
    <w:rsid w:val="00223B4F"/>
    <w:rsid w:val="00223CF7"/>
    <w:rsid w:val="0022407F"/>
    <w:rsid w:val="002242BC"/>
    <w:rsid w:val="002243AC"/>
    <w:rsid w:val="002244DA"/>
    <w:rsid w:val="002246E4"/>
    <w:rsid w:val="00224AC7"/>
    <w:rsid w:val="002258B7"/>
    <w:rsid w:val="00225941"/>
    <w:rsid w:val="0022596B"/>
    <w:rsid w:val="00225D7F"/>
    <w:rsid w:val="00225E15"/>
    <w:rsid w:val="0022608E"/>
    <w:rsid w:val="00226152"/>
    <w:rsid w:val="00226179"/>
    <w:rsid w:val="0022647C"/>
    <w:rsid w:val="00226763"/>
    <w:rsid w:val="00226B48"/>
    <w:rsid w:val="00226C4F"/>
    <w:rsid w:val="00226D4C"/>
    <w:rsid w:val="002271F4"/>
    <w:rsid w:val="00227331"/>
    <w:rsid w:val="002275F7"/>
    <w:rsid w:val="002279B5"/>
    <w:rsid w:val="00227B4E"/>
    <w:rsid w:val="00227D43"/>
    <w:rsid w:val="00227DB0"/>
    <w:rsid w:val="00227E11"/>
    <w:rsid w:val="00230329"/>
    <w:rsid w:val="0023047B"/>
    <w:rsid w:val="0023066C"/>
    <w:rsid w:val="002308E9"/>
    <w:rsid w:val="00230A01"/>
    <w:rsid w:val="00231735"/>
    <w:rsid w:val="0023177D"/>
    <w:rsid w:val="002317E3"/>
    <w:rsid w:val="00231A35"/>
    <w:rsid w:val="00231CB5"/>
    <w:rsid w:val="00231E63"/>
    <w:rsid w:val="00232062"/>
    <w:rsid w:val="002320AB"/>
    <w:rsid w:val="00232807"/>
    <w:rsid w:val="00232BCC"/>
    <w:rsid w:val="00233203"/>
    <w:rsid w:val="002335AD"/>
    <w:rsid w:val="0023360F"/>
    <w:rsid w:val="00233790"/>
    <w:rsid w:val="00233ADE"/>
    <w:rsid w:val="00233D40"/>
    <w:rsid w:val="00233DD5"/>
    <w:rsid w:val="00234117"/>
    <w:rsid w:val="0023464E"/>
    <w:rsid w:val="002346FD"/>
    <w:rsid w:val="00234BDC"/>
    <w:rsid w:val="00234D48"/>
    <w:rsid w:val="002351E9"/>
    <w:rsid w:val="0023527D"/>
    <w:rsid w:val="0023532D"/>
    <w:rsid w:val="002355C3"/>
    <w:rsid w:val="0023572F"/>
    <w:rsid w:val="002358D8"/>
    <w:rsid w:val="00235D56"/>
    <w:rsid w:val="00235D9F"/>
    <w:rsid w:val="00235EF7"/>
    <w:rsid w:val="00235EFF"/>
    <w:rsid w:val="002360D9"/>
    <w:rsid w:val="00236312"/>
    <w:rsid w:val="00236371"/>
    <w:rsid w:val="0023637C"/>
    <w:rsid w:val="002364CB"/>
    <w:rsid w:val="002365EA"/>
    <w:rsid w:val="0023678B"/>
    <w:rsid w:val="00236B0A"/>
    <w:rsid w:val="00237202"/>
    <w:rsid w:val="00237229"/>
    <w:rsid w:val="002376F3"/>
    <w:rsid w:val="00237C4E"/>
    <w:rsid w:val="002402E4"/>
    <w:rsid w:val="002405F2"/>
    <w:rsid w:val="0024091F"/>
    <w:rsid w:val="00240B3A"/>
    <w:rsid w:val="00240B3E"/>
    <w:rsid w:val="00240B98"/>
    <w:rsid w:val="00240D0B"/>
    <w:rsid w:val="00240EC3"/>
    <w:rsid w:val="00240FCB"/>
    <w:rsid w:val="002411E1"/>
    <w:rsid w:val="002415CB"/>
    <w:rsid w:val="002415DC"/>
    <w:rsid w:val="002417F0"/>
    <w:rsid w:val="0024196E"/>
    <w:rsid w:val="00241C3F"/>
    <w:rsid w:val="00241E1F"/>
    <w:rsid w:val="002420E4"/>
    <w:rsid w:val="002420EB"/>
    <w:rsid w:val="00242136"/>
    <w:rsid w:val="00242409"/>
    <w:rsid w:val="002425EB"/>
    <w:rsid w:val="00242BA2"/>
    <w:rsid w:val="00242BB2"/>
    <w:rsid w:val="00242C63"/>
    <w:rsid w:val="00242C90"/>
    <w:rsid w:val="00242D08"/>
    <w:rsid w:val="00242DC6"/>
    <w:rsid w:val="00242DD0"/>
    <w:rsid w:val="00242DDF"/>
    <w:rsid w:val="00242E07"/>
    <w:rsid w:val="002433F1"/>
    <w:rsid w:val="00243488"/>
    <w:rsid w:val="002438F0"/>
    <w:rsid w:val="00243FF4"/>
    <w:rsid w:val="00244413"/>
    <w:rsid w:val="002444D5"/>
    <w:rsid w:val="00244979"/>
    <w:rsid w:val="00244A58"/>
    <w:rsid w:val="00244EA2"/>
    <w:rsid w:val="002450A4"/>
    <w:rsid w:val="002451C2"/>
    <w:rsid w:val="002451F4"/>
    <w:rsid w:val="0024527D"/>
    <w:rsid w:val="002452A8"/>
    <w:rsid w:val="00245554"/>
    <w:rsid w:val="00245574"/>
    <w:rsid w:val="002455A3"/>
    <w:rsid w:val="002455C0"/>
    <w:rsid w:val="00245752"/>
    <w:rsid w:val="002457AF"/>
    <w:rsid w:val="00245B19"/>
    <w:rsid w:val="00245C05"/>
    <w:rsid w:val="00245E6B"/>
    <w:rsid w:val="002466CA"/>
    <w:rsid w:val="00246A1A"/>
    <w:rsid w:val="00246A3E"/>
    <w:rsid w:val="00246CE7"/>
    <w:rsid w:val="00247063"/>
    <w:rsid w:val="0024713E"/>
    <w:rsid w:val="002473C9"/>
    <w:rsid w:val="002474A2"/>
    <w:rsid w:val="00247660"/>
    <w:rsid w:val="00247C73"/>
    <w:rsid w:val="00247CD4"/>
    <w:rsid w:val="0025042A"/>
    <w:rsid w:val="00250635"/>
    <w:rsid w:val="00250709"/>
    <w:rsid w:val="0025076A"/>
    <w:rsid w:val="00250861"/>
    <w:rsid w:val="002509E7"/>
    <w:rsid w:val="002509FE"/>
    <w:rsid w:val="00250AE9"/>
    <w:rsid w:val="00250D60"/>
    <w:rsid w:val="00250EBF"/>
    <w:rsid w:val="002510AC"/>
    <w:rsid w:val="002513BB"/>
    <w:rsid w:val="002518AD"/>
    <w:rsid w:val="00251A3D"/>
    <w:rsid w:val="00251E7E"/>
    <w:rsid w:val="00251F79"/>
    <w:rsid w:val="00251F92"/>
    <w:rsid w:val="00252253"/>
    <w:rsid w:val="002525BA"/>
    <w:rsid w:val="0025267C"/>
    <w:rsid w:val="00252699"/>
    <w:rsid w:val="0025297E"/>
    <w:rsid w:val="00252C46"/>
    <w:rsid w:val="002530ED"/>
    <w:rsid w:val="002532B3"/>
    <w:rsid w:val="002532C3"/>
    <w:rsid w:val="00253435"/>
    <w:rsid w:val="00253731"/>
    <w:rsid w:val="0025388E"/>
    <w:rsid w:val="00253A28"/>
    <w:rsid w:val="00253B0B"/>
    <w:rsid w:val="00253CFC"/>
    <w:rsid w:val="00253E5E"/>
    <w:rsid w:val="00254029"/>
    <w:rsid w:val="002540A2"/>
    <w:rsid w:val="0025418D"/>
    <w:rsid w:val="002543B8"/>
    <w:rsid w:val="002544C2"/>
    <w:rsid w:val="00254D15"/>
    <w:rsid w:val="002563EF"/>
    <w:rsid w:val="002565A3"/>
    <w:rsid w:val="00256886"/>
    <w:rsid w:val="002568D6"/>
    <w:rsid w:val="00256B2A"/>
    <w:rsid w:val="002579CE"/>
    <w:rsid w:val="00257B27"/>
    <w:rsid w:val="00257E75"/>
    <w:rsid w:val="00260023"/>
    <w:rsid w:val="00260222"/>
    <w:rsid w:val="0026048C"/>
    <w:rsid w:val="0026095F"/>
    <w:rsid w:val="00260A4A"/>
    <w:rsid w:val="00260B31"/>
    <w:rsid w:val="00260B90"/>
    <w:rsid w:val="00260C24"/>
    <w:rsid w:val="00260F2C"/>
    <w:rsid w:val="002611BD"/>
    <w:rsid w:val="00261560"/>
    <w:rsid w:val="002616EE"/>
    <w:rsid w:val="00261795"/>
    <w:rsid w:val="002619A3"/>
    <w:rsid w:val="00261A61"/>
    <w:rsid w:val="00261EB3"/>
    <w:rsid w:val="00261F53"/>
    <w:rsid w:val="002620F5"/>
    <w:rsid w:val="00262A97"/>
    <w:rsid w:val="00262B97"/>
    <w:rsid w:val="00263753"/>
    <w:rsid w:val="00263881"/>
    <w:rsid w:val="00263892"/>
    <w:rsid w:val="00263B83"/>
    <w:rsid w:val="00263FCB"/>
    <w:rsid w:val="0026406F"/>
    <w:rsid w:val="00264218"/>
    <w:rsid w:val="00264899"/>
    <w:rsid w:val="0026493E"/>
    <w:rsid w:val="00264CA9"/>
    <w:rsid w:val="00264F52"/>
    <w:rsid w:val="00265082"/>
    <w:rsid w:val="002656CF"/>
    <w:rsid w:val="00265841"/>
    <w:rsid w:val="00265C2E"/>
    <w:rsid w:val="00265EB1"/>
    <w:rsid w:val="002662C0"/>
    <w:rsid w:val="00266D2B"/>
    <w:rsid w:val="00266DE1"/>
    <w:rsid w:val="00267000"/>
    <w:rsid w:val="00267901"/>
    <w:rsid w:val="00267B06"/>
    <w:rsid w:val="00267B13"/>
    <w:rsid w:val="00267BE4"/>
    <w:rsid w:val="00267DF2"/>
    <w:rsid w:val="00267F05"/>
    <w:rsid w:val="00270006"/>
    <w:rsid w:val="002700D4"/>
    <w:rsid w:val="002702A5"/>
    <w:rsid w:val="002707A4"/>
    <w:rsid w:val="00270D69"/>
    <w:rsid w:val="00271560"/>
    <w:rsid w:val="002719A8"/>
    <w:rsid w:val="00271CF3"/>
    <w:rsid w:val="00272345"/>
    <w:rsid w:val="002730A6"/>
    <w:rsid w:val="0027328C"/>
    <w:rsid w:val="0027330C"/>
    <w:rsid w:val="0027344C"/>
    <w:rsid w:val="00273566"/>
    <w:rsid w:val="00273869"/>
    <w:rsid w:val="00273F32"/>
    <w:rsid w:val="00274777"/>
    <w:rsid w:val="00274792"/>
    <w:rsid w:val="0027498E"/>
    <w:rsid w:val="00274ABB"/>
    <w:rsid w:val="00274C9F"/>
    <w:rsid w:val="00275086"/>
    <w:rsid w:val="00275957"/>
    <w:rsid w:val="00275B83"/>
    <w:rsid w:val="00275DAD"/>
    <w:rsid w:val="00275E98"/>
    <w:rsid w:val="00276831"/>
    <w:rsid w:val="0027695D"/>
    <w:rsid w:val="00276CCA"/>
    <w:rsid w:val="00276D52"/>
    <w:rsid w:val="00276E8C"/>
    <w:rsid w:val="00277964"/>
    <w:rsid w:val="002779A6"/>
    <w:rsid w:val="002779E9"/>
    <w:rsid w:val="00277A9A"/>
    <w:rsid w:val="00277AFB"/>
    <w:rsid w:val="00277E9D"/>
    <w:rsid w:val="00280666"/>
    <w:rsid w:val="00280F5A"/>
    <w:rsid w:val="00280F5F"/>
    <w:rsid w:val="00280FA1"/>
    <w:rsid w:val="00281214"/>
    <w:rsid w:val="002813E5"/>
    <w:rsid w:val="00281494"/>
    <w:rsid w:val="002814C8"/>
    <w:rsid w:val="00281636"/>
    <w:rsid w:val="00281880"/>
    <w:rsid w:val="00281DE5"/>
    <w:rsid w:val="00282912"/>
    <w:rsid w:val="00282AC9"/>
    <w:rsid w:val="00282C6B"/>
    <w:rsid w:val="00282DFA"/>
    <w:rsid w:val="00282E68"/>
    <w:rsid w:val="0028312C"/>
    <w:rsid w:val="002831BF"/>
    <w:rsid w:val="00283569"/>
    <w:rsid w:val="002835C4"/>
    <w:rsid w:val="0028375B"/>
    <w:rsid w:val="002837CC"/>
    <w:rsid w:val="00283938"/>
    <w:rsid w:val="002839EB"/>
    <w:rsid w:val="002839FC"/>
    <w:rsid w:val="00283C50"/>
    <w:rsid w:val="0028448E"/>
    <w:rsid w:val="0028452F"/>
    <w:rsid w:val="002845A2"/>
    <w:rsid w:val="00284612"/>
    <w:rsid w:val="002846E5"/>
    <w:rsid w:val="00284C29"/>
    <w:rsid w:val="00284C7C"/>
    <w:rsid w:val="00284CD1"/>
    <w:rsid w:val="00284CFE"/>
    <w:rsid w:val="00284DBD"/>
    <w:rsid w:val="00284DFB"/>
    <w:rsid w:val="00284EB8"/>
    <w:rsid w:val="0028545C"/>
    <w:rsid w:val="0028580C"/>
    <w:rsid w:val="0028597A"/>
    <w:rsid w:val="002862F8"/>
    <w:rsid w:val="0028638A"/>
    <w:rsid w:val="00286456"/>
    <w:rsid w:val="002866D9"/>
    <w:rsid w:val="00286841"/>
    <w:rsid w:val="002868C7"/>
    <w:rsid w:val="00286E94"/>
    <w:rsid w:val="00287169"/>
    <w:rsid w:val="002873F3"/>
    <w:rsid w:val="00287936"/>
    <w:rsid w:val="00287971"/>
    <w:rsid w:val="00287C27"/>
    <w:rsid w:val="00290212"/>
    <w:rsid w:val="002903B2"/>
    <w:rsid w:val="00290ABA"/>
    <w:rsid w:val="00290B3F"/>
    <w:rsid w:val="0029104D"/>
    <w:rsid w:val="002917B4"/>
    <w:rsid w:val="002917D5"/>
    <w:rsid w:val="0029181D"/>
    <w:rsid w:val="00291A1E"/>
    <w:rsid w:val="00291AE9"/>
    <w:rsid w:val="00291FA5"/>
    <w:rsid w:val="00292683"/>
    <w:rsid w:val="0029277F"/>
    <w:rsid w:val="002928CF"/>
    <w:rsid w:val="00292A77"/>
    <w:rsid w:val="00292B61"/>
    <w:rsid w:val="00292E1B"/>
    <w:rsid w:val="00293A96"/>
    <w:rsid w:val="00294132"/>
    <w:rsid w:val="002944E9"/>
    <w:rsid w:val="00294544"/>
    <w:rsid w:val="00294AD5"/>
    <w:rsid w:val="00294C4F"/>
    <w:rsid w:val="00294DC6"/>
    <w:rsid w:val="00295697"/>
    <w:rsid w:val="00295AC1"/>
    <w:rsid w:val="00295B4C"/>
    <w:rsid w:val="00295CCD"/>
    <w:rsid w:val="00295EAD"/>
    <w:rsid w:val="00296672"/>
    <w:rsid w:val="002976B1"/>
    <w:rsid w:val="002A011E"/>
    <w:rsid w:val="002A0702"/>
    <w:rsid w:val="002A09CE"/>
    <w:rsid w:val="002A0B3F"/>
    <w:rsid w:val="002A0BDF"/>
    <w:rsid w:val="002A0CE5"/>
    <w:rsid w:val="002A0F5D"/>
    <w:rsid w:val="002A0FD6"/>
    <w:rsid w:val="002A1184"/>
    <w:rsid w:val="002A19A5"/>
    <w:rsid w:val="002A1EA0"/>
    <w:rsid w:val="002A274F"/>
    <w:rsid w:val="002A2B02"/>
    <w:rsid w:val="002A320D"/>
    <w:rsid w:val="002A39EB"/>
    <w:rsid w:val="002A39F0"/>
    <w:rsid w:val="002A3E51"/>
    <w:rsid w:val="002A3F99"/>
    <w:rsid w:val="002A4155"/>
    <w:rsid w:val="002A43FB"/>
    <w:rsid w:val="002A441A"/>
    <w:rsid w:val="002A45A9"/>
    <w:rsid w:val="002A4978"/>
    <w:rsid w:val="002A4FBC"/>
    <w:rsid w:val="002A51C3"/>
    <w:rsid w:val="002A54CE"/>
    <w:rsid w:val="002A5603"/>
    <w:rsid w:val="002A5C50"/>
    <w:rsid w:val="002A5CFD"/>
    <w:rsid w:val="002A5D76"/>
    <w:rsid w:val="002A5D97"/>
    <w:rsid w:val="002A6062"/>
    <w:rsid w:val="002A6105"/>
    <w:rsid w:val="002A637F"/>
    <w:rsid w:val="002A6704"/>
    <w:rsid w:val="002A68EC"/>
    <w:rsid w:val="002A6AC1"/>
    <w:rsid w:val="002A6F68"/>
    <w:rsid w:val="002A7293"/>
    <w:rsid w:val="002A780F"/>
    <w:rsid w:val="002A795E"/>
    <w:rsid w:val="002A7D40"/>
    <w:rsid w:val="002A7E91"/>
    <w:rsid w:val="002A7F01"/>
    <w:rsid w:val="002A7FDF"/>
    <w:rsid w:val="002B017A"/>
    <w:rsid w:val="002B0576"/>
    <w:rsid w:val="002B05B6"/>
    <w:rsid w:val="002B06D8"/>
    <w:rsid w:val="002B07F1"/>
    <w:rsid w:val="002B0E27"/>
    <w:rsid w:val="002B1790"/>
    <w:rsid w:val="002B1A85"/>
    <w:rsid w:val="002B1BBB"/>
    <w:rsid w:val="002B20D9"/>
    <w:rsid w:val="002B20DC"/>
    <w:rsid w:val="002B2186"/>
    <w:rsid w:val="002B2210"/>
    <w:rsid w:val="002B2332"/>
    <w:rsid w:val="002B2643"/>
    <w:rsid w:val="002B2781"/>
    <w:rsid w:val="002B2967"/>
    <w:rsid w:val="002B2AD4"/>
    <w:rsid w:val="002B2E81"/>
    <w:rsid w:val="002B34AC"/>
    <w:rsid w:val="002B3800"/>
    <w:rsid w:val="002B39D9"/>
    <w:rsid w:val="002B3E92"/>
    <w:rsid w:val="002B3F1D"/>
    <w:rsid w:val="002B41D0"/>
    <w:rsid w:val="002B4480"/>
    <w:rsid w:val="002B49D9"/>
    <w:rsid w:val="002B509A"/>
    <w:rsid w:val="002B5569"/>
    <w:rsid w:val="002B581C"/>
    <w:rsid w:val="002B59D4"/>
    <w:rsid w:val="002B5A18"/>
    <w:rsid w:val="002B5D62"/>
    <w:rsid w:val="002B5EAF"/>
    <w:rsid w:val="002B5EF1"/>
    <w:rsid w:val="002B5FD6"/>
    <w:rsid w:val="002B60E1"/>
    <w:rsid w:val="002B614C"/>
    <w:rsid w:val="002B6216"/>
    <w:rsid w:val="002B638D"/>
    <w:rsid w:val="002B65D7"/>
    <w:rsid w:val="002B6DCE"/>
    <w:rsid w:val="002B6F65"/>
    <w:rsid w:val="002B6FFC"/>
    <w:rsid w:val="002B709C"/>
    <w:rsid w:val="002B710D"/>
    <w:rsid w:val="002B7462"/>
    <w:rsid w:val="002B7630"/>
    <w:rsid w:val="002B7724"/>
    <w:rsid w:val="002B77CF"/>
    <w:rsid w:val="002B7802"/>
    <w:rsid w:val="002B7894"/>
    <w:rsid w:val="002B7CC5"/>
    <w:rsid w:val="002B7DD6"/>
    <w:rsid w:val="002B7E78"/>
    <w:rsid w:val="002C0815"/>
    <w:rsid w:val="002C0987"/>
    <w:rsid w:val="002C0C2E"/>
    <w:rsid w:val="002C121A"/>
    <w:rsid w:val="002C163C"/>
    <w:rsid w:val="002C1840"/>
    <w:rsid w:val="002C1C93"/>
    <w:rsid w:val="002C1D85"/>
    <w:rsid w:val="002C24A6"/>
    <w:rsid w:val="002C258A"/>
    <w:rsid w:val="002C2B74"/>
    <w:rsid w:val="002C2E35"/>
    <w:rsid w:val="002C307E"/>
    <w:rsid w:val="002C3207"/>
    <w:rsid w:val="002C343E"/>
    <w:rsid w:val="002C34C4"/>
    <w:rsid w:val="002C3A87"/>
    <w:rsid w:val="002C3D35"/>
    <w:rsid w:val="002C3E90"/>
    <w:rsid w:val="002C52EB"/>
    <w:rsid w:val="002C548F"/>
    <w:rsid w:val="002C5AC6"/>
    <w:rsid w:val="002C5F49"/>
    <w:rsid w:val="002C6297"/>
    <w:rsid w:val="002C6F40"/>
    <w:rsid w:val="002C7914"/>
    <w:rsid w:val="002C7BF3"/>
    <w:rsid w:val="002D0373"/>
    <w:rsid w:val="002D0429"/>
    <w:rsid w:val="002D06A5"/>
    <w:rsid w:val="002D0873"/>
    <w:rsid w:val="002D0895"/>
    <w:rsid w:val="002D183B"/>
    <w:rsid w:val="002D18F2"/>
    <w:rsid w:val="002D1B51"/>
    <w:rsid w:val="002D1BE7"/>
    <w:rsid w:val="002D2215"/>
    <w:rsid w:val="002D221C"/>
    <w:rsid w:val="002D2538"/>
    <w:rsid w:val="002D2626"/>
    <w:rsid w:val="002D29DD"/>
    <w:rsid w:val="002D2A66"/>
    <w:rsid w:val="002D2C59"/>
    <w:rsid w:val="002D3505"/>
    <w:rsid w:val="002D3588"/>
    <w:rsid w:val="002D38B0"/>
    <w:rsid w:val="002D39D1"/>
    <w:rsid w:val="002D4167"/>
    <w:rsid w:val="002D44DF"/>
    <w:rsid w:val="002D4527"/>
    <w:rsid w:val="002D4D30"/>
    <w:rsid w:val="002D4F3D"/>
    <w:rsid w:val="002D50A7"/>
    <w:rsid w:val="002D5194"/>
    <w:rsid w:val="002D51C1"/>
    <w:rsid w:val="002D51F2"/>
    <w:rsid w:val="002D51FD"/>
    <w:rsid w:val="002D5408"/>
    <w:rsid w:val="002D55FC"/>
    <w:rsid w:val="002D56E9"/>
    <w:rsid w:val="002D58B9"/>
    <w:rsid w:val="002D5A44"/>
    <w:rsid w:val="002D620F"/>
    <w:rsid w:val="002D644A"/>
    <w:rsid w:val="002D680B"/>
    <w:rsid w:val="002D690F"/>
    <w:rsid w:val="002D6B93"/>
    <w:rsid w:val="002D6BAA"/>
    <w:rsid w:val="002D6E8A"/>
    <w:rsid w:val="002D77B8"/>
    <w:rsid w:val="002D7821"/>
    <w:rsid w:val="002D7939"/>
    <w:rsid w:val="002D7BA5"/>
    <w:rsid w:val="002D7BA8"/>
    <w:rsid w:val="002D7C39"/>
    <w:rsid w:val="002D7EA5"/>
    <w:rsid w:val="002E0094"/>
    <w:rsid w:val="002E0F58"/>
    <w:rsid w:val="002E1292"/>
    <w:rsid w:val="002E155D"/>
    <w:rsid w:val="002E1695"/>
    <w:rsid w:val="002E1B05"/>
    <w:rsid w:val="002E211D"/>
    <w:rsid w:val="002E21A2"/>
    <w:rsid w:val="002E287F"/>
    <w:rsid w:val="002E2C43"/>
    <w:rsid w:val="002E3158"/>
    <w:rsid w:val="002E346C"/>
    <w:rsid w:val="002E36B6"/>
    <w:rsid w:val="002E38F8"/>
    <w:rsid w:val="002E3A21"/>
    <w:rsid w:val="002E3C2C"/>
    <w:rsid w:val="002E4852"/>
    <w:rsid w:val="002E48E0"/>
    <w:rsid w:val="002E48F0"/>
    <w:rsid w:val="002E50B4"/>
    <w:rsid w:val="002E5110"/>
    <w:rsid w:val="002E54BA"/>
    <w:rsid w:val="002E561B"/>
    <w:rsid w:val="002E5CA8"/>
    <w:rsid w:val="002E5DFA"/>
    <w:rsid w:val="002E5E6A"/>
    <w:rsid w:val="002E5EA6"/>
    <w:rsid w:val="002E6042"/>
    <w:rsid w:val="002E60EA"/>
    <w:rsid w:val="002E6335"/>
    <w:rsid w:val="002E6497"/>
    <w:rsid w:val="002E6591"/>
    <w:rsid w:val="002E66BD"/>
    <w:rsid w:val="002E66CE"/>
    <w:rsid w:val="002E688C"/>
    <w:rsid w:val="002E69A0"/>
    <w:rsid w:val="002E6E74"/>
    <w:rsid w:val="002E71C6"/>
    <w:rsid w:val="002E73CF"/>
    <w:rsid w:val="002E7404"/>
    <w:rsid w:val="002E7422"/>
    <w:rsid w:val="002E7441"/>
    <w:rsid w:val="002E7577"/>
    <w:rsid w:val="002E7C09"/>
    <w:rsid w:val="002E7CDD"/>
    <w:rsid w:val="002F035A"/>
    <w:rsid w:val="002F05C8"/>
    <w:rsid w:val="002F09E6"/>
    <w:rsid w:val="002F0AA2"/>
    <w:rsid w:val="002F0F81"/>
    <w:rsid w:val="002F10D3"/>
    <w:rsid w:val="002F1953"/>
    <w:rsid w:val="002F1E68"/>
    <w:rsid w:val="002F229F"/>
    <w:rsid w:val="002F267F"/>
    <w:rsid w:val="002F27F4"/>
    <w:rsid w:val="002F2C44"/>
    <w:rsid w:val="002F2CFD"/>
    <w:rsid w:val="002F2DCB"/>
    <w:rsid w:val="002F31AE"/>
    <w:rsid w:val="002F3394"/>
    <w:rsid w:val="002F34D6"/>
    <w:rsid w:val="002F3AF3"/>
    <w:rsid w:val="002F4402"/>
    <w:rsid w:val="002F440B"/>
    <w:rsid w:val="002F4997"/>
    <w:rsid w:val="002F499C"/>
    <w:rsid w:val="002F4DA8"/>
    <w:rsid w:val="002F4F90"/>
    <w:rsid w:val="002F524C"/>
    <w:rsid w:val="002F536D"/>
    <w:rsid w:val="002F5602"/>
    <w:rsid w:val="002F5768"/>
    <w:rsid w:val="002F59F3"/>
    <w:rsid w:val="002F5A78"/>
    <w:rsid w:val="002F5C04"/>
    <w:rsid w:val="002F5C0B"/>
    <w:rsid w:val="002F5C9C"/>
    <w:rsid w:val="002F5E23"/>
    <w:rsid w:val="002F5E52"/>
    <w:rsid w:val="002F6689"/>
    <w:rsid w:val="002F68EA"/>
    <w:rsid w:val="002F6F00"/>
    <w:rsid w:val="002F784A"/>
    <w:rsid w:val="002F7BC0"/>
    <w:rsid w:val="002F7F17"/>
    <w:rsid w:val="0030028E"/>
    <w:rsid w:val="003003E2"/>
    <w:rsid w:val="0030075E"/>
    <w:rsid w:val="003008F0"/>
    <w:rsid w:val="00300E29"/>
    <w:rsid w:val="003013CF"/>
    <w:rsid w:val="00301688"/>
    <w:rsid w:val="00301755"/>
    <w:rsid w:val="00301D5C"/>
    <w:rsid w:val="00301F76"/>
    <w:rsid w:val="003022CB"/>
    <w:rsid w:val="0030253A"/>
    <w:rsid w:val="00302934"/>
    <w:rsid w:val="00302ECA"/>
    <w:rsid w:val="0030327F"/>
    <w:rsid w:val="003033A6"/>
    <w:rsid w:val="003033A9"/>
    <w:rsid w:val="0030366E"/>
    <w:rsid w:val="003036DF"/>
    <w:rsid w:val="00303B3B"/>
    <w:rsid w:val="00303D47"/>
    <w:rsid w:val="00304476"/>
    <w:rsid w:val="003045A4"/>
    <w:rsid w:val="00304E29"/>
    <w:rsid w:val="00304F0F"/>
    <w:rsid w:val="00304F8D"/>
    <w:rsid w:val="003057E0"/>
    <w:rsid w:val="00305D7F"/>
    <w:rsid w:val="00305FD4"/>
    <w:rsid w:val="0030613A"/>
    <w:rsid w:val="003065C9"/>
    <w:rsid w:val="00306678"/>
    <w:rsid w:val="0030692D"/>
    <w:rsid w:val="00306B2D"/>
    <w:rsid w:val="00306B8F"/>
    <w:rsid w:val="00307D12"/>
    <w:rsid w:val="003102D6"/>
    <w:rsid w:val="003105FB"/>
    <w:rsid w:val="0031074A"/>
    <w:rsid w:val="0031091E"/>
    <w:rsid w:val="00310F69"/>
    <w:rsid w:val="0031126C"/>
    <w:rsid w:val="003112AE"/>
    <w:rsid w:val="00311528"/>
    <w:rsid w:val="00311583"/>
    <w:rsid w:val="00311C3E"/>
    <w:rsid w:val="00311F45"/>
    <w:rsid w:val="0031204B"/>
    <w:rsid w:val="003122F4"/>
    <w:rsid w:val="00312BA4"/>
    <w:rsid w:val="00312C92"/>
    <w:rsid w:val="00312C9D"/>
    <w:rsid w:val="003130D1"/>
    <w:rsid w:val="003133AA"/>
    <w:rsid w:val="00313540"/>
    <w:rsid w:val="003136F3"/>
    <w:rsid w:val="00313B39"/>
    <w:rsid w:val="00314268"/>
    <w:rsid w:val="00314539"/>
    <w:rsid w:val="003145B6"/>
    <w:rsid w:val="003146BD"/>
    <w:rsid w:val="00314A81"/>
    <w:rsid w:val="00314C8D"/>
    <w:rsid w:val="00314CB1"/>
    <w:rsid w:val="003151D1"/>
    <w:rsid w:val="00315339"/>
    <w:rsid w:val="00315477"/>
    <w:rsid w:val="00315701"/>
    <w:rsid w:val="00315880"/>
    <w:rsid w:val="003158C9"/>
    <w:rsid w:val="00315AEA"/>
    <w:rsid w:val="00315D15"/>
    <w:rsid w:val="00315D49"/>
    <w:rsid w:val="00316178"/>
    <w:rsid w:val="00316B0E"/>
    <w:rsid w:val="00316FA5"/>
    <w:rsid w:val="00317024"/>
    <w:rsid w:val="00317528"/>
    <w:rsid w:val="003175C7"/>
    <w:rsid w:val="00317712"/>
    <w:rsid w:val="00317770"/>
    <w:rsid w:val="0031780D"/>
    <w:rsid w:val="00317CA7"/>
    <w:rsid w:val="00317EBA"/>
    <w:rsid w:val="00317EF7"/>
    <w:rsid w:val="00320041"/>
    <w:rsid w:val="00320163"/>
    <w:rsid w:val="00320247"/>
    <w:rsid w:val="003205D7"/>
    <w:rsid w:val="00320670"/>
    <w:rsid w:val="0032097E"/>
    <w:rsid w:val="00320B23"/>
    <w:rsid w:val="00320B79"/>
    <w:rsid w:val="00320CE0"/>
    <w:rsid w:val="00320DBA"/>
    <w:rsid w:val="00320E38"/>
    <w:rsid w:val="00320F97"/>
    <w:rsid w:val="00320FC9"/>
    <w:rsid w:val="0032167B"/>
    <w:rsid w:val="0032178F"/>
    <w:rsid w:val="00321CE6"/>
    <w:rsid w:val="00321DF8"/>
    <w:rsid w:val="00322585"/>
    <w:rsid w:val="003226F2"/>
    <w:rsid w:val="00322A65"/>
    <w:rsid w:val="00322C34"/>
    <w:rsid w:val="003231D9"/>
    <w:rsid w:val="00323327"/>
    <w:rsid w:val="00323506"/>
    <w:rsid w:val="003238DF"/>
    <w:rsid w:val="00323ABF"/>
    <w:rsid w:val="00323C25"/>
    <w:rsid w:val="00323E22"/>
    <w:rsid w:val="00323F08"/>
    <w:rsid w:val="00324499"/>
    <w:rsid w:val="003245D8"/>
    <w:rsid w:val="0032492B"/>
    <w:rsid w:val="00324A23"/>
    <w:rsid w:val="00324BC9"/>
    <w:rsid w:val="00324C92"/>
    <w:rsid w:val="003264DF"/>
    <w:rsid w:val="00327003"/>
    <w:rsid w:val="00327608"/>
    <w:rsid w:val="00327C3C"/>
    <w:rsid w:val="00327F86"/>
    <w:rsid w:val="003300C9"/>
    <w:rsid w:val="0033050E"/>
    <w:rsid w:val="00330950"/>
    <w:rsid w:val="00330BEA"/>
    <w:rsid w:val="00331744"/>
    <w:rsid w:val="003318AB"/>
    <w:rsid w:val="003318B8"/>
    <w:rsid w:val="00332013"/>
    <w:rsid w:val="003324CE"/>
    <w:rsid w:val="00332596"/>
    <w:rsid w:val="00332912"/>
    <w:rsid w:val="00332B10"/>
    <w:rsid w:val="00332BAE"/>
    <w:rsid w:val="00332D7D"/>
    <w:rsid w:val="0033351F"/>
    <w:rsid w:val="00333559"/>
    <w:rsid w:val="0033364B"/>
    <w:rsid w:val="0033380A"/>
    <w:rsid w:val="003344C9"/>
    <w:rsid w:val="00334504"/>
    <w:rsid w:val="0033456E"/>
    <w:rsid w:val="00334755"/>
    <w:rsid w:val="00334930"/>
    <w:rsid w:val="00334AF6"/>
    <w:rsid w:val="00334C9B"/>
    <w:rsid w:val="00335373"/>
    <w:rsid w:val="00335660"/>
    <w:rsid w:val="003358DE"/>
    <w:rsid w:val="0033602D"/>
    <w:rsid w:val="00336193"/>
    <w:rsid w:val="003361E2"/>
    <w:rsid w:val="003363F3"/>
    <w:rsid w:val="00336510"/>
    <w:rsid w:val="0033653E"/>
    <w:rsid w:val="0033697C"/>
    <w:rsid w:val="00336AD8"/>
    <w:rsid w:val="003372AD"/>
    <w:rsid w:val="00337600"/>
    <w:rsid w:val="00337DA6"/>
    <w:rsid w:val="00340066"/>
    <w:rsid w:val="00340B26"/>
    <w:rsid w:val="00340D8D"/>
    <w:rsid w:val="00341004"/>
    <w:rsid w:val="00341353"/>
    <w:rsid w:val="00341357"/>
    <w:rsid w:val="003417F5"/>
    <w:rsid w:val="00341A49"/>
    <w:rsid w:val="00341A79"/>
    <w:rsid w:val="00341B95"/>
    <w:rsid w:val="0034238A"/>
    <w:rsid w:val="0034279A"/>
    <w:rsid w:val="003429AC"/>
    <w:rsid w:val="00342A9F"/>
    <w:rsid w:val="00342D7C"/>
    <w:rsid w:val="00342FA7"/>
    <w:rsid w:val="00343E65"/>
    <w:rsid w:val="00343FD6"/>
    <w:rsid w:val="00344679"/>
    <w:rsid w:val="003447E7"/>
    <w:rsid w:val="00344B37"/>
    <w:rsid w:val="00344D8D"/>
    <w:rsid w:val="00344F78"/>
    <w:rsid w:val="00345672"/>
    <w:rsid w:val="003456AE"/>
    <w:rsid w:val="00345764"/>
    <w:rsid w:val="003457FD"/>
    <w:rsid w:val="003458C0"/>
    <w:rsid w:val="00345BB7"/>
    <w:rsid w:val="00345E89"/>
    <w:rsid w:val="00345F22"/>
    <w:rsid w:val="003460F2"/>
    <w:rsid w:val="0034648D"/>
    <w:rsid w:val="0034651C"/>
    <w:rsid w:val="003469F3"/>
    <w:rsid w:val="00346E9C"/>
    <w:rsid w:val="00346FA5"/>
    <w:rsid w:val="003474E1"/>
    <w:rsid w:val="00347552"/>
    <w:rsid w:val="00347755"/>
    <w:rsid w:val="00347A62"/>
    <w:rsid w:val="00347B01"/>
    <w:rsid w:val="00347C98"/>
    <w:rsid w:val="00347CE6"/>
    <w:rsid w:val="00350587"/>
    <w:rsid w:val="003507D6"/>
    <w:rsid w:val="00350F08"/>
    <w:rsid w:val="003511EF"/>
    <w:rsid w:val="003514B9"/>
    <w:rsid w:val="003515AC"/>
    <w:rsid w:val="00351698"/>
    <w:rsid w:val="003517D3"/>
    <w:rsid w:val="0035186A"/>
    <w:rsid w:val="00352090"/>
    <w:rsid w:val="0035279C"/>
    <w:rsid w:val="00352AC8"/>
    <w:rsid w:val="00352D03"/>
    <w:rsid w:val="00353000"/>
    <w:rsid w:val="003530DD"/>
    <w:rsid w:val="003534EF"/>
    <w:rsid w:val="00353584"/>
    <w:rsid w:val="0035390C"/>
    <w:rsid w:val="00353AD0"/>
    <w:rsid w:val="00353C51"/>
    <w:rsid w:val="00354096"/>
    <w:rsid w:val="003547A6"/>
    <w:rsid w:val="00354A66"/>
    <w:rsid w:val="00354A82"/>
    <w:rsid w:val="00354B61"/>
    <w:rsid w:val="00354EB0"/>
    <w:rsid w:val="003551E3"/>
    <w:rsid w:val="00355846"/>
    <w:rsid w:val="00355929"/>
    <w:rsid w:val="00355CCB"/>
    <w:rsid w:val="00355FB6"/>
    <w:rsid w:val="00356141"/>
    <w:rsid w:val="0035684D"/>
    <w:rsid w:val="003568FD"/>
    <w:rsid w:val="00356AA5"/>
    <w:rsid w:val="00356C28"/>
    <w:rsid w:val="00356D62"/>
    <w:rsid w:val="00356FB4"/>
    <w:rsid w:val="0035728B"/>
    <w:rsid w:val="00357DA4"/>
    <w:rsid w:val="00360025"/>
    <w:rsid w:val="0036034C"/>
    <w:rsid w:val="003603BF"/>
    <w:rsid w:val="0036060D"/>
    <w:rsid w:val="00360826"/>
    <w:rsid w:val="003609DE"/>
    <w:rsid w:val="00360D1E"/>
    <w:rsid w:val="00360EC4"/>
    <w:rsid w:val="00360F66"/>
    <w:rsid w:val="00361310"/>
    <w:rsid w:val="00361880"/>
    <w:rsid w:val="00362FEA"/>
    <w:rsid w:val="0036300D"/>
    <w:rsid w:val="003633DA"/>
    <w:rsid w:val="003638E7"/>
    <w:rsid w:val="00363AD1"/>
    <w:rsid w:val="00363AE6"/>
    <w:rsid w:val="00363C58"/>
    <w:rsid w:val="00364254"/>
    <w:rsid w:val="0036432C"/>
    <w:rsid w:val="00364576"/>
    <w:rsid w:val="00364827"/>
    <w:rsid w:val="00364BC0"/>
    <w:rsid w:val="0036557E"/>
    <w:rsid w:val="00365640"/>
    <w:rsid w:val="00365744"/>
    <w:rsid w:val="00365806"/>
    <w:rsid w:val="003663AE"/>
    <w:rsid w:val="00366C36"/>
    <w:rsid w:val="00366F30"/>
    <w:rsid w:val="00367342"/>
    <w:rsid w:val="00367428"/>
    <w:rsid w:val="003676D6"/>
    <w:rsid w:val="00367731"/>
    <w:rsid w:val="00367787"/>
    <w:rsid w:val="003679D8"/>
    <w:rsid w:val="00367A6D"/>
    <w:rsid w:val="003702E8"/>
    <w:rsid w:val="00370399"/>
    <w:rsid w:val="003708AA"/>
    <w:rsid w:val="00370AF5"/>
    <w:rsid w:val="00370BFE"/>
    <w:rsid w:val="00370C8E"/>
    <w:rsid w:val="00370D6D"/>
    <w:rsid w:val="00370E89"/>
    <w:rsid w:val="003711D0"/>
    <w:rsid w:val="0037170D"/>
    <w:rsid w:val="00371836"/>
    <w:rsid w:val="00371A1C"/>
    <w:rsid w:val="00371BE8"/>
    <w:rsid w:val="00371D0C"/>
    <w:rsid w:val="00371E2B"/>
    <w:rsid w:val="00371FEF"/>
    <w:rsid w:val="003723B9"/>
    <w:rsid w:val="00372C2F"/>
    <w:rsid w:val="00373453"/>
    <w:rsid w:val="0037355D"/>
    <w:rsid w:val="003737F1"/>
    <w:rsid w:val="00373BE0"/>
    <w:rsid w:val="003740C8"/>
    <w:rsid w:val="00374284"/>
    <w:rsid w:val="00374289"/>
    <w:rsid w:val="0037439F"/>
    <w:rsid w:val="00374986"/>
    <w:rsid w:val="00374E27"/>
    <w:rsid w:val="00374ED8"/>
    <w:rsid w:val="00374EE0"/>
    <w:rsid w:val="0037501D"/>
    <w:rsid w:val="003750B4"/>
    <w:rsid w:val="00375489"/>
    <w:rsid w:val="0037596E"/>
    <w:rsid w:val="00375B84"/>
    <w:rsid w:val="00375D69"/>
    <w:rsid w:val="00376ABF"/>
    <w:rsid w:val="00376B09"/>
    <w:rsid w:val="00376B64"/>
    <w:rsid w:val="00376BF8"/>
    <w:rsid w:val="00376E16"/>
    <w:rsid w:val="00376EC3"/>
    <w:rsid w:val="00376FFF"/>
    <w:rsid w:val="00377165"/>
    <w:rsid w:val="003772A0"/>
    <w:rsid w:val="0037785F"/>
    <w:rsid w:val="00377BA9"/>
    <w:rsid w:val="00377C2A"/>
    <w:rsid w:val="00377FB2"/>
    <w:rsid w:val="003801A4"/>
    <w:rsid w:val="00380347"/>
    <w:rsid w:val="00380388"/>
    <w:rsid w:val="0038093E"/>
    <w:rsid w:val="00380E86"/>
    <w:rsid w:val="00380F7A"/>
    <w:rsid w:val="003811C1"/>
    <w:rsid w:val="0038131D"/>
    <w:rsid w:val="003813FC"/>
    <w:rsid w:val="003818B6"/>
    <w:rsid w:val="003818C1"/>
    <w:rsid w:val="00381B39"/>
    <w:rsid w:val="00381D79"/>
    <w:rsid w:val="00381F57"/>
    <w:rsid w:val="00382478"/>
    <w:rsid w:val="00382693"/>
    <w:rsid w:val="003827C6"/>
    <w:rsid w:val="00382FF8"/>
    <w:rsid w:val="00383002"/>
    <w:rsid w:val="003830D7"/>
    <w:rsid w:val="00383280"/>
    <w:rsid w:val="0038358C"/>
    <w:rsid w:val="00383684"/>
    <w:rsid w:val="003836F9"/>
    <w:rsid w:val="00383C08"/>
    <w:rsid w:val="00383C13"/>
    <w:rsid w:val="00383C65"/>
    <w:rsid w:val="00383DE4"/>
    <w:rsid w:val="0038430D"/>
    <w:rsid w:val="003843BB"/>
    <w:rsid w:val="0038441B"/>
    <w:rsid w:val="0038463F"/>
    <w:rsid w:val="003846B3"/>
    <w:rsid w:val="003846D7"/>
    <w:rsid w:val="003847FC"/>
    <w:rsid w:val="00384C30"/>
    <w:rsid w:val="00384FAD"/>
    <w:rsid w:val="003856FD"/>
    <w:rsid w:val="00385CEC"/>
    <w:rsid w:val="00386065"/>
    <w:rsid w:val="00386565"/>
    <w:rsid w:val="00386B44"/>
    <w:rsid w:val="00386BD4"/>
    <w:rsid w:val="00386E6E"/>
    <w:rsid w:val="00386E98"/>
    <w:rsid w:val="00386EC5"/>
    <w:rsid w:val="00387539"/>
    <w:rsid w:val="0038772D"/>
    <w:rsid w:val="0038790E"/>
    <w:rsid w:val="00387FCC"/>
    <w:rsid w:val="0039018D"/>
    <w:rsid w:val="00390266"/>
    <w:rsid w:val="00390724"/>
    <w:rsid w:val="00390C6F"/>
    <w:rsid w:val="00391006"/>
    <w:rsid w:val="003919B3"/>
    <w:rsid w:val="00391A64"/>
    <w:rsid w:val="00391CE2"/>
    <w:rsid w:val="00392030"/>
    <w:rsid w:val="0039204C"/>
    <w:rsid w:val="0039214B"/>
    <w:rsid w:val="003921FD"/>
    <w:rsid w:val="003926B4"/>
    <w:rsid w:val="00392918"/>
    <w:rsid w:val="00392E96"/>
    <w:rsid w:val="0039323D"/>
    <w:rsid w:val="00394A93"/>
    <w:rsid w:val="00394AC6"/>
    <w:rsid w:val="00394E4E"/>
    <w:rsid w:val="00395CCA"/>
    <w:rsid w:val="00396138"/>
    <w:rsid w:val="0039646C"/>
    <w:rsid w:val="003964C5"/>
    <w:rsid w:val="00396AE8"/>
    <w:rsid w:val="00397912"/>
    <w:rsid w:val="00397ADD"/>
    <w:rsid w:val="003A0016"/>
    <w:rsid w:val="003A053F"/>
    <w:rsid w:val="003A06EC"/>
    <w:rsid w:val="003A07CC"/>
    <w:rsid w:val="003A0951"/>
    <w:rsid w:val="003A1114"/>
    <w:rsid w:val="003A1DA4"/>
    <w:rsid w:val="003A21CC"/>
    <w:rsid w:val="003A21EC"/>
    <w:rsid w:val="003A24C3"/>
    <w:rsid w:val="003A25EE"/>
    <w:rsid w:val="003A27ED"/>
    <w:rsid w:val="003A2974"/>
    <w:rsid w:val="003A299E"/>
    <w:rsid w:val="003A35F1"/>
    <w:rsid w:val="003A3767"/>
    <w:rsid w:val="003A3783"/>
    <w:rsid w:val="003A3818"/>
    <w:rsid w:val="003A3DFA"/>
    <w:rsid w:val="003A3EAA"/>
    <w:rsid w:val="003A3EC0"/>
    <w:rsid w:val="003A40C8"/>
    <w:rsid w:val="003A4203"/>
    <w:rsid w:val="003A46DF"/>
    <w:rsid w:val="003A4A57"/>
    <w:rsid w:val="003A530C"/>
    <w:rsid w:val="003A532F"/>
    <w:rsid w:val="003A54EE"/>
    <w:rsid w:val="003A5651"/>
    <w:rsid w:val="003A5C1B"/>
    <w:rsid w:val="003A5FC4"/>
    <w:rsid w:val="003A6085"/>
    <w:rsid w:val="003A6502"/>
    <w:rsid w:val="003A69DF"/>
    <w:rsid w:val="003A6B0D"/>
    <w:rsid w:val="003A74E2"/>
    <w:rsid w:val="003A798E"/>
    <w:rsid w:val="003A7A0F"/>
    <w:rsid w:val="003A7AEF"/>
    <w:rsid w:val="003A7CA9"/>
    <w:rsid w:val="003A7FC1"/>
    <w:rsid w:val="003B0025"/>
    <w:rsid w:val="003B0053"/>
    <w:rsid w:val="003B0058"/>
    <w:rsid w:val="003B00FE"/>
    <w:rsid w:val="003B0212"/>
    <w:rsid w:val="003B027E"/>
    <w:rsid w:val="003B02ED"/>
    <w:rsid w:val="003B02F3"/>
    <w:rsid w:val="003B051A"/>
    <w:rsid w:val="003B097B"/>
    <w:rsid w:val="003B0A48"/>
    <w:rsid w:val="003B0E30"/>
    <w:rsid w:val="003B0FE4"/>
    <w:rsid w:val="003B1115"/>
    <w:rsid w:val="003B1186"/>
    <w:rsid w:val="003B14DA"/>
    <w:rsid w:val="003B1BDB"/>
    <w:rsid w:val="003B1D68"/>
    <w:rsid w:val="003B1E5C"/>
    <w:rsid w:val="003B1EAA"/>
    <w:rsid w:val="003B1F96"/>
    <w:rsid w:val="003B203B"/>
    <w:rsid w:val="003B2087"/>
    <w:rsid w:val="003B2104"/>
    <w:rsid w:val="003B21E6"/>
    <w:rsid w:val="003B21F3"/>
    <w:rsid w:val="003B24A3"/>
    <w:rsid w:val="003B25BC"/>
    <w:rsid w:val="003B2741"/>
    <w:rsid w:val="003B295C"/>
    <w:rsid w:val="003B2C53"/>
    <w:rsid w:val="003B2D52"/>
    <w:rsid w:val="003B2F51"/>
    <w:rsid w:val="003B2FB3"/>
    <w:rsid w:val="003B3279"/>
    <w:rsid w:val="003B3394"/>
    <w:rsid w:val="003B437C"/>
    <w:rsid w:val="003B437D"/>
    <w:rsid w:val="003B44CD"/>
    <w:rsid w:val="003B47EE"/>
    <w:rsid w:val="003B4B5F"/>
    <w:rsid w:val="003B4C84"/>
    <w:rsid w:val="003B4D21"/>
    <w:rsid w:val="003B4D2F"/>
    <w:rsid w:val="003B54BF"/>
    <w:rsid w:val="003B54C1"/>
    <w:rsid w:val="003B5869"/>
    <w:rsid w:val="003B5991"/>
    <w:rsid w:val="003B5A1F"/>
    <w:rsid w:val="003B5DDA"/>
    <w:rsid w:val="003B5EBF"/>
    <w:rsid w:val="003B64BA"/>
    <w:rsid w:val="003B6AF6"/>
    <w:rsid w:val="003B7613"/>
    <w:rsid w:val="003C09F9"/>
    <w:rsid w:val="003C0FA4"/>
    <w:rsid w:val="003C1038"/>
    <w:rsid w:val="003C10BD"/>
    <w:rsid w:val="003C1A8A"/>
    <w:rsid w:val="003C1B2E"/>
    <w:rsid w:val="003C1EEE"/>
    <w:rsid w:val="003C259D"/>
    <w:rsid w:val="003C2925"/>
    <w:rsid w:val="003C2D22"/>
    <w:rsid w:val="003C2D76"/>
    <w:rsid w:val="003C2F61"/>
    <w:rsid w:val="003C3192"/>
    <w:rsid w:val="003C348C"/>
    <w:rsid w:val="003C3580"/>
    <w:rsid w:val="003C393A"/>
    <w:rsid w:val="003C3958"/>
    <w:rsid w:val="003C397F"/>
    <w:rsid w:val="003C40ED"/>
    <w:rsid w:val="003C453D"/>
    <w:rsid w:val="003C4637"/>
    <w:rsid w:val="003C4AA7"/>
    <w:rsid w:val="003C4CB1"/>
    <w:rsid w:val="003C4E2B"/>
    <w:rsid w:val="003C4F35"/>
    <w:rsid w:val="003C4F9D"/>
    <w:rsid w:val="003C5048"/>
    <w:rsid w:val="003C55D1"/>
    <w:rsid w:val="003C5633"/>
    <w:rsid w:val="003C5762"/>
    <w:rsid w:val="003C58D1"/>
    <w:rsid w:val="003C670F"/>
    <w:rsid w:val="003C6719"/>
    <w:rsid w:val="003C6949"/>
    <w:rsid w:val="003C7111"/>
    <w:rsid w:val="003C73C6"/>
    <w:rsid w:val="003C74C5"/>
    <w:rsid w:val="003C756E"/>
    <w:rsid w:val="003C7695"/>
    <w:rsid w:val="003C7817"/>
    <w:rsid w:val="003C781F"/>
    <w:rsid w:val="003C7D7F"/>
    <w:rsid w:val="003D015B"/>
    <w:rsid w:val="003D0890"/>
    <w:rsid w:val="003D0F47"/>
    <w:rsid w:val="003D1079"/>
    <w:rsid w:val="003D13AC"/>
    <w:rsid w:val="003D1759"/>
    <w:rsid w:val="003D1B2C"/>
    <w:rsid w:val="003D1C00"/>
    <w:rsid w:val="003D1F15"/>
    <w:rsid w:val="003D20D6"/>
    <w:rsid w:val="003D22A5"/>
    <w:rsid w:val="003D25A6"/>
    <w:rsid w:val="003D295A"/>
    <w:rsid w:val="003D2A8B"/>
    <w:rsid w:val="003D2B13"/>
    <w:rsid w:val="003D2DBA"/>
    <w:rsid w:val="003D2DE3"/>
    <w:rsid w:val="003D2E5F"/>
    <w:rsid w:val="003D2EEF"/>
    <w:rsid w:val="003D31BB"/>
    <w:rsid w:val="003D37A7"/>
    <w:rsid w:val="003D3848"/>
    <w:rsid w:val="003D3DCC"/>
    <w:rsid w:val="003D3F39"/>
    <w:rsid w:val="003D3FBA"/>
    <w:rsid w:val="003D4143"/>
    <w:rsid w:val="003D4333"/>
    <w:rsid w:val="003D44CC"/>
    <w:rsid w:val="003D4A06"/>
    <w:rsid w:val="003D4BDA"/>
    <w:rsid w:val="003D4C6D"/>
    <w:rsid w:val="003D520F"/>
    <w:rsid w:val="003D5315"/>
    <w:rsid w:val="003D5396"/>
    <w:rsid w:val="003D54D2"/>
    <w:rsid w:val="003D5597"/>
    <w:rsid w:val="003D565B"/>
    <w:rsid w:val="003D569F"/>
    <w:rsid w:val="003D56D4"/>
    <w:rsid w:val="003D5864"/>
    <w:rsid w:val="003D5887"/>
    <w:rsid w:val="003D5984"/>
    <w:rsid w:val="003D5C56"/>
    <w:rsid w:val="003D5C63"/>
    <w:rsid w:val="003D5CA4"/>
    <w:rsid w:val="003D5EA9"/>
    <w:rsid w:val="003D6037"/>
    <w:rsid w:val="003D61A4"/>
    <w:rsid w:val="003D6548"/>
    <w:rsid w:val="003D65BD"/>
    <w:rsid w:val="003D6B2A"/>
    <w:rsid w:val="003D6D70"/>
    <w:rsid w:val="003D6FBB"/>
    <w:rsid w:val="003D707A"/>
    <w:rsid w:val="003D71B5"/>
    <w:rsid w:val="003D726D"/>
    <w:rsid w:val="003D7647"/>
    <w:rsid w:val="003D7802"/>
    <w:rsid w:val="003D7AEB"/>
    <w:rsid w:val="003D7B57"/>
    <w:rsid w:val="003D7D65"/>
    <w:rsid w:val="003E02BE"/>
    <w:rsid w:val="003E0301"/>
    <w:rsid w:val="003E0684"/>
    <w:rsid w:val="003E0710"/>
    <w:rsid w:val="003E0AAF"/>
    <w:rsid w:val="003E0DCC"/>
    <w:rsid w:val="003E0DFF"/>
    <w:rsid w:val="003E157E"/>
    <w:rsid w:val="003E1A87"/>
    <w:rsid w:val="003E225F"/>
    <w:rsid w:val="003E2DA3"/>
    <w:rsid w:val="003E3289"/>
    <w:rsid w:val="003E34D6"/>
    <w:rsid w:val="003E3793"/>
    <w:rsid w:val="003E38EE"/>
    <w:rsid w:val="003E3CE0"/>
    <w:rsid w:val="003E3D83"/>
    <w:rsid w:val="003E408F"/>
    <w:rsid w:val="003E44E4"/>
    <w:rsid w:val="003E5110"/>
    <w:rsid w:val="003E51D4"/>
    <w:rsid w:val="003E534B"/>
    <w:rsid w:val="003E58C5"/>
    <w:rsid w:val="003E5AF6"/>
    <w:rsid w:val="003E609E"/>
    <w:rsid w:val="003E60D0"/>
    <w:rsid w:val="003E6411"/>
    <w:rsid w:val="003E6571"/>
    <w:rsid w:val="003E678E"/>
    <w:rsid w:val="003E7098"/>
    <w:rsid w:val="003E7546"/>
    <w:rsid w:val="003E7829"/>
    <w:rsid w:val="003E795E"/>
    <w:rsid w:val="003F04EF"/>
    <w:rsid w:val="003F051B"/>
    <w:rsid w:val="003F068E"/>
    <w:rsid w:val="003F092C"/>
    <w:rsid w:val="003F1095"/>
    <w:rsid w:val="003F1181"/>
    <w:rsid w:val="003F11BA"/>
    <w:rsid w:val="003F19AC"/>
    <w:rsid w:val="003F1D17"/>
    <w:rsid w:val="003F1E2D"/>
    <w:rsid w:val="003F258A"/>
    <w:rsid w:val="003F2AD3"/>
    <w:rsid w:val="003F2C08"/>
    <w:rsid w:val="003F2D8B"/>
    <w:rsid w:val="003F3200"/>
    <w:rsid w:val="003F3423"/>
    <w:rsid w:val="003F3565"/>
    <w:rsid w:val="003F3753"/>
    <w:rsid w:val="003F3AB0"/>
    <w:rsid w:val="003F3B3F"/>
    <w:rsid w:val="003F3EDE"/>
    <w:rsid w:val="003F3FB4"/>
    <w:rsid w:val="003F46C1"/>
    <w:rsid w:val="003F4FD8"/>
    <w:rsid w:val="003F5186"/>
    <w:rsid w:val="003F5203"/>
    <w:rsid w:val="003F52EC"/>
    <w:rsid w:val="003F54B5"/>
    <w:rsid w:val="003F54D5"/>
    <w:rsid w:val="003F57FB"/>
    <w:rsid w:val="003F5E64"/>
    <w:rsid w:val="003F5F0B"/>
    <w:rsid w:val="003F602B"/>
    <w:rsid w:val="003F6185"/>
    <w:rsid w:val="003F669F"/>
    <w:rsid w:val="003F672A"/>
    <w:rsid w:val="003F6EC1"/>
    <w:rsid w:val="003F6F4A"/>
    <w:rsid w:val="003F7074"/>
    <w:rsid w:val="003F73B2"/>
    <w:rsid w:val="003F788D"/>
    <w:rsid w:val="003F7DAD"/>
    <w:rsid w:val="003F7E2B"/>
    <w:rsid w:val="003F7E6F"/>
    <w:rsid w:val="00400147"/>
    <w:rsid w:val="0040018F"/>
    <w:rsid w:val="004001A9"/>
    <w:rsid w:val="004001DB"/>
    <w:rsid w:val="00400962"/>
    <w:rsid w:val="00400B4B"/>
    <w:rsid w:val="00400DB2"/>
    <w:rsid w:val="00401C22"/>
    <w:rsid w:val="00401CF4"/>
    <w:rsid w:val="00401F44"/>
    <w:rsid w:val="004020DA"/>
    <w:rsid w:val="00402112"/>
    <w:rsid w:val="004024AF"/>
    <w:rsid w:val="0040256B"/>
    <w:rsid w:val="00402929"/>
    <w:rsid w:val="00402E62"/>
    <w:rsid w:val="004031A2"/>
    <w:rsid w:val="004037BD"/>
    <w:rsid w:val="00403AD4"/>
    <w:rsid w:val="00403F35"/>
    <w:rsid w:val="004044E2"/>
    <w:rsid w:val="004044F6"/>
    <w:rsid w:val="0040462B"/>
    <w:rsid w:val="00404747"/>
    <w:rsid w:val="004047A7"/>
    <w:rsid w:val="004049C1"/>
    <w:rsid w:val="00404AD5"/>
    <w:rsid w:val="00404B49"/>
    <w:rsid w:val="00404B9F"/>
    <w:rsid w:val="00404CB4"/>
    <w:rsid w:val="00404E0E"/>
    <w:rsid w:val="00404EC9"/>
    <w:rsid w:val="00405049"/>
    <w:rsid w:val="00405441"/>
    <w:rsid w:val="00405516"/>
    <w:rsid w:val="0040559C"/>
    <w:rsid w:val="004058B5"/>
    <w:rsid w:val="00405C1B"/>
    <w:rsid w:val="00405D3F"/>
    <w:rsid w:val="00405F11"/>
    <w:rsid w:val="00406066"/>
    <w:rsid w:val="004063D2"/>
    <w:rsid w:val="00406A05"/>
    <w:rsid w:val="00406B34"/>
    <w:rsid w:val="00406B87"/>
    <w:rsid w:val="00406BCC"/>
    <w:rsid w:val="004077CF"/>
    <w:rsid w:val="004077E9"/>
    <w:rsid w:val="004077EC"/>
    <w:rsid w:val="0040796B"/>
    <w:rsid w:val="004100BD"/>
    <w:rsid w:val="004100E2"/>
    <w:rsid w:val="004103ED"/>
    <w:rsid w:val="00410609"/>
    <w:rsid w:val="00410AE3"/>
    <w:rsid w:val="00410DC1"/>
    <w:rsid w:val="00411059"/>
    <w:rsid w:val="0041150A"/>
    <w:rsid w:val="00411CA0"/>
    <w:rsid w:val="00411CD2"/>
    <w:rsid w:val="004120B7"/>
    <w:rsid w:val="0041297D"/>
    <w:rsid w:val="00412A1C"/>
    <w:rsid w:val="00412AC1"/>
    <w:rsid w:val="00412BB6"/>
    <w:rsid w:val="00413216"/>
    <w:rsid w:val="00413352"/>
    <w:rsid w:val="00413433"/>
    <w:rsid w:val="0041345A"/>
    <w:rsid w:val="004135BB"/>
    <w:rsid w:val="004137CD"/>
    <w:rsid w:val="00413BD7"/>
    <w:rsid w:val="00413E5B"/>
    <w:rsid w:val="0041431B"/>
    <w:rsid w:val="0041443E"/>
    <w:rsid w:val="00414588"/>
    <w:rsid w:val="0041464D"/>
    <w:rsid w:val="00414D5B"/>
    <w:rsid w:val="00415001"/>
    <w:rsid w:val="00415085"/>
    <w:rsid w:val="004154AC"/>
    <w:rsid w:val="004158C1"/>
    <w:rsid w:val="00415BA0"/>
    <w:rsid w:val="00415C03"/>
    <w:rsid w:val="004162F3"/>
    <w:rsid w:val="00416F07"/>
    <w:rsid w:val="00416F25"/>
    <w:rsid w:val="0041703F"/>
    <w:rsid w:val="004171B3"/>
    <w:rsid w:val="004171EB"/>
    <w:rsid w:val="0041724F"/>
    <w:rsid w:val="004177A9"/>
    <w:rsid w:val="004178D1"/>
    <w:rsid w:val="00417A6F"/>
    <w:rsid w:val="00417AE7"/>
    <w:rsid w:val="00417D27"/>
    <w:rsid w:val="00417FA4"/>
    <w:rsid w:val="00417FA5"/>
    <w:rsid w:val="00417FD6"/>
    <w:rsid w:val="0042045C"/>
    <w:rsid w:val="00420DA4"/>
    <w:rsid w:val="0042135F"/>
    <w:rsid w:val="004214FB"/>
    <w:rsid w:val="0042156C"/>
    <w:rsid w:val="00421575"/>
    <w:rsid w:val="00421977"/>
    <w:rsid w:val="00421A07"/>
    <w:rsid w:val="00421D1E"/>
    <w:rsid w:val="004220B8"/>
    <w:rsid w:val="004221F3"/>
    <w:rsid w:val="004222B8"/>
    <w:rsid w:val="004222D1"/>
    <w:rsid w:val="004223C9"/>
    <w:rsid w:val="00422478"/>
    <w:rsid w:val="004225E4"/>
    <w:rsid w:val="004228C5"/>
    <w:rsid w:val="004229C8"/>
    <w:rsid w:val="00422C6A"/>
    <w:rsid w:val="00423486"/>
    <w:rsid w:val="004235B5"/>
    <w:rsid w:val="004236D3"/>
    <w:rsid w:val="004239B7"/>
    <w:rsid w:val="00423C45"/>
    <w:rsid w:val="00423FD2"/>
    <w:rsid w:val="00424245"/>
    <w:rsid w:val="004242D1"/>
    <w:rsid w:val="00424593"/>
    <w:rsid w:val="00424BD0"/>
    <w:rsid w:val="00424C2B"/>
    <w:rsid w:val="00424CE9"/>
    <w:rsid w:val="00424D6F"/>
    <w:rsid w:val="00424E28"/>
    <w:rsid w:val="004255EB"/>
    <w:rsid w:val="0042597B"/>
    <w:rsid w:val="00425BAD"/>
    <w:rsid w:val="00425D4A"/>
    <w:rsid w:val="00426104"/>
    <w:rsid w:val="00426356"/>
    <w:rsid w:val="004269B1"/>
    <w:rsid w:val="00426F37"/>
    <w:rsid w:val="00427171"/>
    <w:rsid w:val="0042736E"/>
    <w:rsid w:val="00427586"/>
    <w:rsid w:val="00427BB1"/>
    <w:rsid w:val="00427BEF"/>
    <w:rsid w:val="00427D20"/>
    <w:rsid w:val="00427D4A"/>
    <w:rsid w:val="00430204"/>
    <w:rsid w:val="004305BC"/>
    <w:rsid w:val="004307B1"/>
    <w:rsid w:val="0043092B"/>
    <w:rsid w:val="00430EC2"/>
    <w:rsid w:val="004312B1"/>
    <w:rsid w:val="0043163E"/>
    <w:rsid w:val="00431EB1"/>
    <w:rsid w:val="00431EC2"/>
    <w:rsid w:val="0043204A"/>
    <w:rsid w:val="004326EA"/>
    <w:rsid w:val="00432A14"/>
    <w:rsid w:val="004330B8"/>
    <w:rsid w:val="004330BE"/>
    <w:rsid w:val="004336CC"/>
    <w:rsid w:val="00433CB4"/>
    <w:rsid w:val="0043470A"/>
    <w:rsid w:val="004347EF"/>
    <w:rsid w:val="00434990"/>
    <w:rsid w:val="00434A10"/>
    <w:rsid w:val="004351F1"/>
    <w:rsid w:val="00435209"/>
    <w:rsid w:val="00435446"/>
    <w:rsid w:val="0043555D"/>
    <w:rsid w:val="00435821"/>
    <w:rsid w:val="00435AED"/>
    <w:rsid w:val="00435D83"/>
    <w:rsid w:val="0043604B"/>
    <w:rsid w:val="0043606D"/>
    <w:rsid w:val="004360F3"/>
    <w:rsid w:val="004361F9"/>
    <w:rsid w:val="00436364"/>
    <w:rsid w:val="00436408"/>
    <w:rsid w:val="004365B4"/>
    <w:rsid w:val="004367BB"/>
    <w:rsid w:val="00436A85"/>
    <w:rsid w:val="00436FE4"/>
    <w:rsid w:val="00437219"/>
    <w:rsid w:val="0043722C"/>
    <w:rsid w:val="00437444"/>
    <w:rsid w:val="00437500"/>
    <w:rsid w:val="0043750A"/>
    <w:rsid w:val="00437649"/>
    <w:rsid w:val="00437803"/>
    <w:rsid w:val="00437C42"/>
    <w:rsid w:val="00437F07"/>
    <w:rsid w:val="00440191"/>
    <w:rsid w:val="004402F9"/>
    <w:rsid w:val="00440B28"/>
    <w:rsid w:val="00440E92"/>
    <w:rsid w:val="00440EE1"/>
    <w:rsid w:val="0044146D"/>
    <w:rsid w:val="00441581"/>
    <w:rsid w:val="00441665"/>
    <w:rsid w:val="00441769"/>
    <w:rsid w:val="004419B6"/>
    <w:rsid w:val="00441D77"/>
    <w:rsid w:val="00441E82"/>
    <w:rsid w:val="00441EB0"/>
    <w:rsid w:val="00441F43"/>
    <w:rsid w:val="00441FDB"/>
    <w:rsid w:val="00442163"/>
    <w:rsid w:val="00442ED6"/>
    <w:rsid w:val="00442F87"/>
    <w:rsid w:val="00443614"/>
    <w:rsid w:val="00443741"/>
    <w:rsid w:val="0044379A"/>
    <w:rsid w:val="00443CD4"/>
    <w:rsid w:val="00443E1A"/>
    <w:rsid w:val="00443FE7"/>
    <w:rsid w:val="00444442"/>
    <w:rsid w:val="004445AD"/>
    <w:rsid w:val="0044519E"/>
    <w:rsid w:val="00445A4D"/>
    <w:rsid w:val="00446081"/>
    <w:rsid w:val="004462E7"/>
    <w:rsid w:val="00446879"/>
    <w:rsid w:val="00446A3B"/>
    <w:rsid w:val="00446E73"/>
    <w:rsid w:val="00447C3F"/>
    <w:rsid w:val="00447D43"/>
    <w:rsid w:val="00447DFA"/>
    <w:rsid w:val="00447E9E"/>
    <w:rsid w:val="00450188"/>
    <w:rsid w:val="0045026B"/>
    <w:rsid w:val="0045030D"/>
    <w:rsid w:val="004503A7"/>
    <w:rsid w:val="0045079F"/>
    <w:rsid w:val="00450BE4"/>
    <w:rsid w:val="00450DA9"/>
    <w:rsid w:val="00450E8D"/>
    <w:rsid w:val="00450F55"/>
    <w:rsid w:val="0045102D"/>
    <w:rsid w:val="00451A2F"/>
    <w:rsid w:val="00451D1C"/>
    <w:rsid w:val="00451DAD"/>
    <w:rsid w:val="00452182"/>
    <w:rsid w:val="004522C6"/>
    <w:rsid w:val="004523AF"/>
    <w:rsid w:val="004523C8"/>
    <w:rsid w:val="0045258A"/>
    <w:rsid w:val="004528A8"/>
    <w:rsid w:val="00452A6A"/>
    <w:rsid w:val="00452CB3"/>
    <w:rsid w:val="00453290"/>
    <w:rsid w:val="00453424"/>
    <w:rsid w:val="004535CD"/>
    <w:rsid w:val="00453649"/>
    <w:rsid w:val="004538ED"/>
    <w:rsid w:val="004539CC"/>
    <w:rsid w:val="004539D3"/>
    <w:rsid w:val="00453C0A"/>
    <w:rsid w:val="00454384"/>
    <w:rsid w:val="004545DE"/>
    <w:rsid w:val="004546EA"/>
    <w:rsid w:val="00454CC8"/>
    <w:rsid w:val="00454D34"/>
    <w:rsid w:val="00454DF7"/>
    <w:rsid w:val="004552E8"/>
    <w:rsid w:val="00455452"/>
    <w:rsid w:val="004559BC"/>
    <w:rsid w:val="00455B87"/>
    <w:rsid w:val="00455CE6"/>
    <w:rsid w:val="00455DE3"/>
    <w:rsid w:val="00455E42"/>
    <w:rsid w:val="00456344"/>
    <w:rsid w:val="00456370"/>
    <w:rsid w:val="004565FF"/>
    <w:rsid w:val="00456618"/>
    <w:rsid w:val="00456721"/>
    <w:rsid w:val="00456901"/>
    <w:rsid w:val="00456C8E"/>
    <w:rsid w:val="00456DF4"/>
    <w:rsid w:val="00457211"/>
    <w:rsid w:val="0045772B"/>
    <w:rsid w:val="00457857"/>
    <w:rsid w:val="0045785D"/>
    <w:rsid w:val="004578F8"/>
    <w:rsid w:val="00457A30"/>
    <w:rsid w:val="00457D41"/>
    <w:rsid w:val="00457E94"/>
    <w:rsid w:val="004604D9"/>
    <w:rsid w:val="00460659"/>
    <w:rsid w:val="004606CA"/>
    <w:rsid w:val="004608BD"/>
    <w:rsid w:val="00460C36"/>
    <w:rsid w:val="00460F6D"/>
    <w:rsid w:val="00460FEC"/>
    <w:rsid w:val="00461563"/>
    <w:rsid w:val="004619A3"/>
    <w:rsid w:val="00461A4D"/>
    <w:rsid w:val="00461D78"/>
    <w:rsid w:val="00461E8E"/>
    <w:rsid w:val="00462318"/>
    <w:rsid w:val="0046264E"/>
    <w:rsid w:val="00462BBE"/>
    <w:rsid w:val="00462DD9"/>
    <w:rsid w:val="004630BA"/>
    <w:rsid w:val="004631E6"/>
    <w:rsid w:val="0046338C"/>
    <w:rsid w:val="004634BA"/>
    <w:rsid w:val="00463C2C"/>
    <w:rsid w:val="00463E6C"/>
    <w:rsid w:val="004640BC"/>
    <w:rsid w:val="00464352"/>
    <w:rsid w:val="00464776"/>
    <w:rsid w:val="00464905"/>
    <w:rsid w:val="00464FAA"/>
    <w:rsid w:val="00465158"/>
    <w:rsid w:val="0046521D"/>
    <w:rsid w:val="004657D8"/>
    <w:rsid w:val="0046597F"/>
    <w:rsid w:val="00465BE4"/>
    <w:rsid w:val="00465F51"/>
    <w:rsid w:val="00466611"/>
    <w:rsid w:val="00466B9E"/>
    <w:rsid w:val="0046723F"/>
    <w:rsid w:val="00467690"/>
    <w:rsid w:val="0046773B"/>
    <w:rsid w:val="0046773D"/>
    <w:rsid w:val="00467B1E"/>
    <w:rsid w:val="00467B79"/>
    <w:rsid w:val="00467CAB"/>
    <w:rsid w:val="004702AA"/>
    <w:rsid w:val="00471449"/>
    <w:rsid w:val="00471CEF"/>
    <w:rsid w:val="00471F6A"/>
    <w:rsid w:val="004729F5"/>
    <w:rsid w:val="00472EE2"/>
    <w:rsid w:val="004730E6"/>
    <w:rsid w:val="004732F5"/>
    <w:rsid w:val="00473368"/>
    <w:rsid w:val="0047394C"/>
    <w:rsid w:val="00473D15"/>
    <w:rsid w:val="00474173"/>
    <w:rsid w:val="0047455F"/>
    <w:rsid w:val="00474820"/>
    <w:rsid w:val="004749BB"/>
    <w:rsid w:val="00474A26"/>
    <w:rsid w:val="00474AA2"/>
    <w:rsid w:val="00474CAA"/>
    <w:rsid w:val="00474F38"/>
    <w:rsid w:val="00474FA4"/>
    <w:rsid w:val="004755EB"/>
    <w:rsid w:val="0047562A"/>
    <w:rsid w:val="00475673"/>
    <w:rsid w:val="00475842"/>
    <w:rsid w:val="00475DE6"/>
    <w:rsid w:val="00475E4C"/>
    <w:rsid w:val="00475F72"/>
    <w:rsid w:val="00475FFD"/>
    <w:rsid w:val="0047614E"/>
    <w:rsid w:val="004761CF"/>
    <w:rsid w:val="004763C8"/>
    <w:rsid w:val="00476776"/>
    <w:rsid w:val="00476D78"/>
    <w:rsid w:val="00476D8C"/>
    <w:rsid w:val="00476DFF"/>
    <w:rsid w:val="00476EF6"/>
    <w:rsid w:val="00476F3D"/>
    <w:rsid w:val="0047743C"/>
    <w:rsid w:val="0047765D"/>
    <w:rsid w:val="004776BE"/>
    <w:rsid w:val="004776E1"/>
    <w:rsid w:val="004776EA"/>
    <w:rsid w:val="00477AD4"/>
    <w:rsid w:val="00477F78"/>
    <w:rsid w:val="0048007B"/>
    <w:rsid w:val="00480134"/>
    <w:rsid w:val="00480136"/>
    <w:rsid w:val="00480379"/>
    <w:rsid w:val="00480442"/>
    <w:rsid w:val="0048056A"/>
    <w:rsid w:val="004808D4"/>
    <w:rsid w:val="004809B3"/>
    <w:rsid w:val="00480A34"/>
    <w:rsid w:val="0048122B"/>
    <w:rsid w:val="00481A1F"/>
    <w:rsid w:val="00481C10"/>
    <w:rsid w:val="00481DB8"/>
    <w:rsid w:val="00481DBA"/>
    <w:rsid w:val="00481E2E"/>
    <w:rsid w:val="004821B2"/>
    <w:rsid w:val="0048238F"/>
    <w:rsid w:val="004823B8"/>
    <w:rsid w:val="004825EC"/>
    <w:rsid w:val="00482DE6"/>
    <w:rsid w:val="00482EE9"/>
    <w:rsid w:val="00483134"/>
    <w:rsid w:val="004834DB"/>
    <w:rsid w:val="0048355F"/>
    <w:rsid w:val="004836C3"/>
    <w:rsid w:val="0048374A"/>
    <w:rsid w:val="0048388D"/>
    <w:rsid w:val="00483ECF"/>
    <w:rsid w:val="00484A13"/>
    <w:rsid w:val="00484FB0"/>
    <w:rsid w:val="004851F2"/>
    <w:rsid w:val="00485360"/>
    <w:rsid w:val="0048555C"/>
    <w:rsid w:val="00485621"/>
    <w:rsid w:val="0048596C"/>
    <w:rsid w:val="00485A3C"/>
    <w:rsid w:val="00485C65"/>
    <w:rsid w:val="00485DC4"/>
    <w:rsid w:val="0048623F"/>
    <w:rsid w:val="00486368"/>
    <w:rsid w:val="00486621"/>
    <w:rsid w:val="004868EA"/>
    <w:rsid w:val="00486BA1"/>
    <w:rsid w:val="00486EC3"/>
    <w:rsid w:val="00486FB1"/>
    <w:rsid w:val="004870A5"/>
    <w:rsid w:val="004870D1"/>
    <w:rsid w:val="0048710A"/>
    <w:rsid w:val="0048710D"/>
    <w:rsid w:val="00487545"/>
    <w:rsid w:val="00487EF5"/>
    <w:rsid w:val="0049004D"/>
    <w:rsid w:val="0049034D"/>
    <w:rsid w:val="0049076F"/>
    <w:rsid w:val="004919B3"/>
    <w:rsid w:val="004919BB"/>
    <w:rsid w:val="00491A0A"/>
    <w:rsid w:val="00491BCD"/>
    <w:rsid w:val="00491C54"/>
    <w:rsid w:val="00491C96"/>
    <w:rsid w:val="00491E69"/>
    <w:rsid w:val="00491FBE"/>
    <w:rsid w:val="004922EA"/>
    <w:rsid w:val="0049232B"/>
    <w:rsid w:val="004923B7"/>
    <w:rsid w:val="00492ACC"/>
    <w:rsid w:val="00492AFF"/>
    <w:rsid w:val="00492B9D"/>
    <w:rsid w:val="00492DAE"/>
    <w:rsid w:val="00492EE8"/>
    <w:rsid w:val="0049307E"/>
    <w:rsid w:val="0049338F"/>
    <w:rsid w:val="004933A2"/>
    <w:rsid w:val="004933BF"/>
    <w:rsid w:val="004938D1"/>
    <w:rsid w:val="00493C47"/>
    <w:rsid w:val="00493F76"/>
    <w:rsid w:val="004942C2"/>
    <w:rsid w:val="00494599"/>
    <w:rsid w:val="00494656"/>
    <w:rsid w:val="00494896"/>
    <w:rsid w:val="00494B53"/>
    <w:rsid w:val="00494D38"/>
    <w:rsid w:val="00494EBD"/>
    <w:rsid w:val="00495196"/>
    <w:rsid w:val="00495263"/>
    <w:rsid w:val="004957AC"/>
    <w:rsid w:val="004957C1"/>
    <w:rsid w:val="004957C9"/>
    <w:rsid w:val="00495952"/>
    <w:rsid w:val="004959E4"/>
    <w:rsid w:val="00495CCB"/>
    <w:rsid w:val="00495D79"/>
    <w:rsid w:val="00495D8C"/>
    <w:rsid w:val="00495E34"/>
    <w:rsid w:val="00496406"/>
    <w:rsid w:val="00496C14"/>
    <w:rsid w:val="00497273"/>
    <w:rsid w:val="004972DB"/>
    <w:rsid w:val="00497937"/>
    <w:rsid w:val="00497CAF"/>
    <w:rsid w:val="00497D16"/>
    <w:rsid w:val="00497DC8"/>
    <w:rsid w:val="00497F60"/>
    <w:rsid w:val="004A0244"/>
    <w:rsid w:val="004A0256"/>
    <w:rsid w:val="004A0288"/>
    <w:rsid w:val="004A03BB"/>
    <w:rsid w:val="004A046E"/>
    <w:rsid w:val="004A074C"/>
    <w:rsid w:val="004A0768"/>
    <w:rsid w:val="004A0879"/>
    <w:rsid w:val="004A0C02"/>
    <w:rsid w:val="004A0D5F"/>
    <w:rsid w:val="004A0E06"/>
    <w:rsid w:val="004A1250"/>
    <w:rsid w:val="004A13AE"/>
    <w:rsid w:val="004A19DA"/>
    <w:rsid w:val="004A1DAE"/>
    <w:rsid w:val="004A2BDE"/>
    <w:rsid w:val="004A3961"/>
    <w:rsid w:val="004A3983"/>
    <w:rsid w:val="004A429B"/>
    <w:rsid w:val="004A4326"/>
    <w:rsid w:val="004A4514"/>
    <w:rsid w:val="004A4861"/>
    <w:rsid w:val="004A4889"/>
    <w:rsid w:val="004A4901"/>
    <w:rsid w:val="004A4BDF"/>
    <w:rsid w:val="004A5072"/>
    <w:rsid w:val="004A52FE"/>
    <w:rsid w:val="004A5468"/>
    <w:rsid w:val="004A566B"/>
    <w:rsid w:val="004A5835"/>
    <w:rsid w:val="004A5858"/>
    <w:rsid w:val="004A636F"/>
    <w:rsid w:val="004A65F6"/>
    <w:rsid w:val="004A691B"/>
    <w:rsid w:val="004A737F"/>
    <w:rsid w:val="004A7A69"/>
    <w:rsid w:val="004B00E0"/>
    <w:rsid w:val="004B041B"/>
    <w:rsid w:val="004B09F4"/>
    <w:rsid w:val="004B0E64"/>
    <w:rsid w:val="004B0FD0"/>
    <w:rsid w:val="004B1063"/>
    <w:rsid w:val="004B10E1"/>
    <w:rsid w:val="004B141D"/>
    <w:rsid w:val="004B14B4"/>
    <w:rsid w:val="004B1788"/>
    <w:rsid w:val="004B1C20"/>
    <w:rsid w:val="004B1ED4"/>
    <w:rsid w:val="004B1F69"/>
    <w:rsid w:val="004B2312"/>
    <w:rsid w:val="004B23B9"/>
    <w:rsid w:val="004B2728"/>
    <w:rsid w:val="004B2A3A"/>
    <w:rsid w:val="004B2DE3"/>
    <w:rsid w:val="004B3B4E"/>
    <w:rsid w:val="004B409A"/>
    <w:rsid w:val="004B47EF"/>
    <w:rsid w:val="004B491D"/>
    <w:rsid w:val="004B4AD4"/>
    <w:rsid w:val="004B4D44"/>
    <w:rsid w:val="004B4EF0"/>
    <w:rsid w:val="004B5096"/>
    <w:rsid w:val="004B55DD"/>
    <w:rsid w:val="004B5A2D"/>
    <w:rsid w:val="004B5AC1"/>
    <w:rsid w:val="004B5E2C"/>
    <w:rsid w:val="004B676B"/>
    <w:rsid w:val="004B696A"/>
    <w:rsid w:val="004B6E57"/>
    <w:rsid w:val="004B7353"/>
    <w:rsid w:val="004B763F"/>
    <w:rsid w:val="004B7946"/>
    <w:rsid w:val="004C0505"/>
    <w:rsid w:val="004C05A7"/>
    <w:rsid w:val="004C0955"/>
    <w:rsid w:val="004C0965"/>
    <w:rsid w:val="004C1279"/>
    <w:rsid w:val="004C1537"/>
    <w:rsid w:val="004C16C4"/>
    <w:rsid w:val="004C1BC9"/>
    <w:rsid w:val="004C1D87"/>
    <w:rsid w:val="004C20D5"/>
    <w:rsid w:val="004C2259"/>
    <w:rsid w:val="004C2597"/>
    <w:rsid w:val="004C2853"/>
    <w:rsid w:val="004C2B5B"/>
    <w:rsid w:val="004C2C8F"/>
    <w:rsid w:val="004C30F8"/>
    <w:rsid w:val="004C314B"/>
    <w:rsid w:val="004C324B"/>
    <w:rsid w:val="004C36C6"/>
    <w:rsid w:val="004C36FD"/>
    <w:rsid w:val="004C39F8"/>
    <w:rsid w:val="004C3D34"/>
    <w:rsid w:val="004C3DDD"/>
    <w:rsid w:val="004C4035"/>
    <w:rsid w:val="004C419D"/>
    <w:rsid w:val="004C42EC"/>
    <w:rsid w:val="004C47B7"/>
    <w:rsid w:val="004C4B99"/>
    <w:rsid w:val="004C4BE8"/>
    <w:rsid w:val="004C4C89"/>
    <w:rsid w:val="004C4CA4"/>
    <w:rsid w:val="004C51AA"/>
    <w:rsid w:val="004C5399"/>
    <w:rsid w:val="004C5569"/>
    <w:rsid w:val="004C5BF9"/>
    <w:rsid w:val="004C5FA2"/>
    <w:rsid w:val="004C63D6"/>
    <w:rsid w:val="004C63FE"/>
    <w:rsid w:val="004C655F"/>
    <w:rsid w:val="004C67CB"/>
    <w:rsid w:val="004C6835"/>
    <w:rsid w:val="004C6BE2"/>
    <w:rsid w:val="004C6C6A"/>
    <w:rsid w:val="004C70F2"/>
    <w:rsid w:val="004C742E"/>
    <w:rsid w:val="004C75A6"/>
    <w:rsid w:val="004C78DC"/>
    <w:rsid w:val="004C7A73"/>
    <w:rsid w:val="004D0073"/>
    <w:rsid w:val="004D06E8"/>
    <w:rsid w:val="004D0726"/>
    <w:rsid w:val="004D08D7"/>
    <w:rsid w:val="004D0CE1"/>
    <w:rsid w:val="004D0F56"/>
    <w:rsid w:val="004D11EE"/>
    <w:rsid w:val="004D1524"/>
    <w:rsid w:val="004D1B35"/>
    <w:rsid w:val="004D1B5C"/>
    <w:rsid w:val="004D1BAD"/>
    <w:rsid w:val="004D1CD4"/>
    <w:rsid w:val="004D2168"/>
    <w:rsid w:val="004D2360"/>
    <w:rsid w:val="004D248F"/>
    <w:rsid w:val="004D25ED"/>
    <w:rsid w:val="004D2636"/>
    <w:rsid w:val="004D278F"/>
    <w:rsid w:val="004D28A9"/>
    <w:rsid w:val="004D2B9E"/>
    <w:rsid w:val="004D2DBB"/>
    <w:rsid w:val="004D305F"/>
    <w:rsid w:val="004D31F4"/>
    <w:rsid w:val="004D3337"/>
    <w:rsid w:val="004D3A8B"/>
    <w:rsid w:val="004D3F4C"/>
    <w:rsid w:val="004D45D0"/>
    <w:rsid w:val="004D4780"/>
    <w:rsid w:val="004D50E7"/>
    <w:rsid w:val="004D512B"/>
    <w:rsid w:val="004D546D"/>
    <w:rsid w:val="004D6650"/>
    <w:rsid w:val="004D68D9"/>
    <w:rsid w:val="004D6963"/>
    <w:rsid w:val="004D6C2D"/>
    <w:rsid w:val="004D74B4"/>
    <w:rsid w:val="004D759E"/>
    <w:rsid w:val="004D7A36"/>
    <w:rsid w:val="004D7FFB"/>
    <w:rsid w:val="004E00A4"/>
    <w:rsid w:val="004E069C"/>
    <w:rsid w:val="004E0AAC"/>
    <w:rsid w:val="004E0C05"/>
    <w:rsid w:val="004E0EFE"/>
    <w:rsid w:val="004E115E"/>
    <w:rsid w:val="004E1225"/>
    <w:rsid w:val="004E186D"/>
    <w:rsid w:val="004E18D0"/>
    <w:rsid w:val="004E18E0"/>
    <w:rsid w:val="004E19F7"/>
    <w:rsid w:val="004E1C03"/>
    <w:rsid w:val="004E1D37"/>
    <w:rsid w:val="004E1F7F"/>
    <w:rsid w:val="004E241D"/>
    <w:rsid w:val="004E250A"/>
    <w:rsid w:val="004E2C57"/>
    <w:rsid w:val="004E353D"/>
    <w:rsid w:val="004E39C7"/>
    <w:rsid w:val="004E3D16"/>
    <w:rsid w:val="004E4215"/>
    <w:rsid w:val="004E4498"/>
    <w:rsid w:val="004E4CA7"/>
    <w:rsid w:val="004E4D65"/>
    <w:rsid w:val="004E4E02"/>
    <w:rsid w:val="004E4F35"/>
    <w:rsid w:val="004E5071"/>
    <w:rsid w:val="004E52BB"/>
    <w:rsid w:val="004E55D6"/>
    <w:rsid w:val="004E56FB"/>
    <w:rsid w:val="004E5C74"/>
    <w:rsid w:val="004E61B2"/>
    <w:rsid w:val="004E648D"/>
    <w:rsid w:val="004E6C1F"/>
    <w:rsid w:val="004E6C95"/>
    <w:rsid w:val="004E6D48"/>
    <w:rsid w:val="004E6E10"/>
    <w:rsid w:val="004E6E95"/>
    <w:rsid w:val="004E6ED6"/>
    <w:rsid w:val="004E703E"/>
    <w:rsid w:val="004E710D"/>
    <w:rsid w:val="004E7235"/>
    <w:rsid w:val="004E7898"/>
    <w:rsid w:val="004E7A09"/>
    <w:rsid w:val="004E7F8A"/>
    <w:rsid w:val="004F00FA"/>
    <w:rsid w:val="004F03C4"/>
    <w:rsid w:val="004F04B8"/>
    <w:rsid w:val="004F08B1"/>
    <w:rsid w:val="004F09C7"/>
    <w:rsid w:val="004F09DB"/>
    <w:rsid w:val="004F0A72"/>
    <w:rsid w:val="004F0BDB"/>
    <w:rsid w:val="004F0D3D"/>
    <w:rsid w:val="004F1050"/>
    <w:rsid w:val="004F10B4"/>
    <w:rsid w:val="004F11C7"/>
    <w:rsid w:val="004F152E"/>
    <w:rsid w:val="004F1872"/>
    <w:rsid w:val="004F197A"/>
    <w:rsid w:val="004F1DEB"/>
    <w:rsid w:val="004F1ECD"/>
    <w:rsid w:val="004F2371"/>
    <w:rsid w:val="004F2493"/>
    <w:rsid w:val="004F24B6"/>
    <w:rsid w:val="004F27A8"/>
    <w:rsid w:val="004F2BA5"/>
    <w:rsid w:val="004F2D32"/>
    <w:rsid w:val="004F2DEB"/>
    <w:rsid w:val="004F3380"/>
    <w:rsid w:val="004F33F7"/>
    <w:rsid w:val="004F3478"/>
    <w:rsid w:val="004F34E3"/>
    <w:rsid w:val="004F3583"/>
    <w:rsid w:val="004F37EB"/>
    <w:rsid w:val="004F3A4D"/>
    <w:rsid w:val="004F3B1B"/>
    <w:rsid w:val="004F3C51"/>
    <w:rsid w:val="004F3E7E"/>
    <w:rsid w:val="004F3FDE"/>
    <w:rsid w:val="004F42AB"/>
    <w:rsid w:val="004F42D9"/>
    <w:rsid w:val="004F45F5"/>
    <w:rsid w:val="004F46B9"/>
    <w:rsid w:val="004F46F1"/>
    <w:rsid w:val="004F4892"/>
    <w:rsid w:val="004F4B82"/>
    <w:rsid w:val="004F4D24"/>
    <w:rsid w:val="004F4DB8"/>
    <w:rsid w:val="004F533B"/>
    <w:rsid w:val="004F54F8"/>
    <w:rsid w:val="004F5803"/>
    <w:rsid w:val="004F5850"/>
    <w:rsid w:val="004F58A4"/>
    <w:rsid w:val="004F5A0C"/>
    <w:rsid w:val="004F5B98"/>
    <w:rsid w:val="004F5BA4"/>
    <w:rsid w:val="004F5CB6"/>
    <w:rsid w:val="004F5CB7"/>
    <w:rsid w:val="004F5D7B"/>
    <w:rsid w:val="004F5DB7"/>
    <w:rsid w:val="004F5F7F"/>
    <w:rsid w:val="004F60CD"/>
    <w:rsid w:val="004F6464"/>
    <w:rsid w:val="004F6683"/>
    <w:rsid w:val="004F67FC"/>
    <w:rsid w:val="004F7432"/>
    <w:rsid w:val="004F7749"/>
    <w:rsid w:val="004F7D7A"/>
    <w:rsid w:val="004F7EC5"/>
    <w:rsid w:val="004F7EE5"/>
    <w:rsid w:val="005000B9"/>
    <w:rsid w:val="005001B0"/>
    <w:rsid w:val="0050021C"/>
    <w:rsid w:val="005005D9"/>
    <w:rsid w:val="00500CCD"/>
    <w:rsid w:val="005013FF"/>
    <w:rsid w:val="0050153E"/>
    <w:rsid w:val="00502294"/>
    <w:rsid w:val="0050229E"/>
    <w:rsid w:val="00502447"/>
    <w:rsid w:val="0050279A"/>
    <w:rsid w:val="00502964"/>
    <w:rsid w:val="005033A4"/>
    <w:rsid w:val="00503646"/>
    <w:rsid w:val="005038FD"/>
    <w:rsid w:val="00503A47"/>
    <w:rsid w:val="00503E0E"/>
    <w:rsid w:val="005040AB"/>
    <w:rsid w:val="00504ABF"/>
    <w:rsid w:val="00504DAC"/>
    <w:rsid w:val="00505055"/>
    <w:rsid w:val="005050EB"/>
    <w:rsid w:val="0050521A"/>
    <w:rsid w:val="00505439"/>
    <w:rsid w:val="005056AF"/>
    <w:rsid w:val="0050572F"/>
    <w:rsid w:val="005057E2"/>
    <w:rsid w:val="005059F4"/>
    <w:rsid w:val="00505B0C"/>
    <w:rsid w:val="00506003"/>
    <w:rsid w:val="005060F6"/>
    <w:rsid w:val="00506304"/>
    <w:rsid w:val="00506400"/>
    <w:rsid w:val="005064DB"/>
    <w:rsid w:val="00506B47"/>
    <w:rsid w:val="00506BB8"/>
    <w:rsid w:val="00506D3C"/>
    <w:rsid w:val="00506FBE"/>
    <w:rsid w:val="005072A6"/>
    <w:rsid w:val="0050787C"/>
    <w:rsid w:val="00507965"/>
    <w:rsid w:val="00507AAB"/>
    <w:rsid w:val="00507B49"/>
    <w:rsid w:val="00507B96"/>
    <w:rsid w:val="00507C03"/>
    <w:rsid w:val="00510264"/>
    <w:rsid w:val="00510366"/>
    <w:rsid w:val="0051049D"/>
    <w:rsid w:val="0051065B"/>
    <w:rsid w:val="005106C2"/>
    <w:rsid w:val="00510744"/>
    <w:rsid w:val="00510A89"/>
    <w:rsid w:val="00510F21"/>
    <w:rsid w:val="005111B8"/>
    <w:rsid w:val="00511619"/>
    <w:rsid w:val="0051171B"/>
    <w:rsid w:val="005118B1"/>
    <w:rsid w:val="00511ADE"/>
    <w:rsid w:val="00511C28"/>
    <w:rsid w:val="00511C29"/>
    <w:rsid w:val="00511E6D"/>
    <w:rsid w:val="005121BC"/>
    <w:rsid w:val="00512CEE"/>
    <w:rsid w:val="00512F55"/>
    <w:rsid w:val="005136C8"/>
    <w:rsid w:val="00513739"/>
    <w:rsid w:val="00513EF1"/>
    <w:rsid w:val="00513F25"/>
    <w:rsid w:val="005148F2"/>
    <w:rsid w:val="00514A00"/>
    <w:rsid w:val="00514EB1"/>
    <w:rsid w:val="005154B4"/>
    <w:rsid w:val="0051586A"/>
    <w:rsid w:val="00515D2C"/>
    <w:rsid w:val="00515DBA"/>
    <w:rsid w:val="005162A3"/>
    <w:rsid w:val="00516596"/>
    <w:rsid w:val="005167DA"/>
    <w:rsid w:val="00516A20"/>
    <w:rsid w:val="00516ADA"/>
    <w:rsid w:val="00516B9C"/>
    <w:rsid w:val="00516EE0"/>
    <w:rsid w:val="005173BF"/>
    <w:rsid w:val="00517954"/>
    <w:rsid w:val="00517B69"/>
    <w:rsid w:val="00517FF8"/>
    <w:rsid w:val="00520FD5"/>
    <w:rsid w:val="00521256"/>
    <w:rsid w:val="00521390"/>
    <w:rsid w:val="00521B03"/>
    <w:rsid w:val="005225BF"/>
    <w:rsid w:val="005226B2"/>
    <w:rsid w:val="005228B5"/>
    <w:rsid w:val="00522949"/>
    <w:rsid w:val="00522A4A"/>
    <w:rsid w:val="00522B72"/>
    <w:rsid w:val="00522F93"/>
    <w:rsid w:val="0052354A"/>
    <w:rsid w:val="005235F6"/>
    <w:rsid w:val="00523C1B"/>
    <w:rsid w:val="00523C7C"/>
    <w:rsid w:val="00523F79"/>
    <w:rsid w:val="005242E7"/>
    <w:rsid w:val="0052476F"/>
    <w:rsid w:val="00524791"/>
    <w:rsid w:val="005248C0"/>
    <w:rsid w:val="00524BC7"/>
    <w:rsid w:val="00524EA1"/>
    <w:rsid w:val="0052514E"/>
    <w:rsid w:val="00525219"/>
    <w:rsid w:val="005258E4"/>
    <w:rsid w:val="00525B51"/>
    <w:rsid w:val="00525CE1"/>
    <w:rsid w:val="00525DF3"/>
    <w:rsid w:val="005263EC"/>
    <w:rsid w:val="00526500"/>
    <w:rsid w:val="00526934"/>
    <w:rsid w:val="0052741B"/>
    <w:rsid w:val="00527638"/>
    <w:rsid w:val="00527696"/>
    <w:rsid w:val="00527ADF"/>
    <w:rsid w:val="00527C31"/>
    <w:rsid w:val="00530132"/>
    <w:rsid w:val="00530411"/>
    <w:rsid w:val="00530C2E"/>
    <w:rsid w:val="00530FAC"/>
    <w:rsid w:val="005310A2"/>
    <w:rsid w:val="005316DE"/>
    <w:rsid w:val="005317EE"/>
    <w:rsid w:val="00531FDF"/>
    <w:rsid w:val="005321A1"/>
    <w:rsid w:val="00532290"/>
    <w:rsid w:val="005325EF"/>
    <w:rsid w:val="00532819"/>
    <w:rsid w:val="00532C65"/>
    <w:rsid w:val="00532CF3"/>
    <w:rsid w:val="00532D80"/>
    <w:rsid w:val="005330C8"/>
    <w:rsid w:val="00533241"/>
    <w:rsid w:val="0053334D"/>
    <w:rsid w:val="00533C3F"/>
    <w:rsid w:val="0053403C"/>
    <w:rsid w:val="005347C1"/>
    <w:rsid w:val="00534A72"/>
    <w:rsid w:val="00534C0A"/>
    <w:rsid w:val="00534D60"/>
    <w:rsid w:val="00534E85"/>
    <w:rsid w:val="00534FA5"/>
    <w:rsid w:val="00535085"/>
    <w:rsid w:val="00535439"/>
    <w:rsid w:val="00535EE7"/>
    <w:rsid w:val="00535F06"/>
    <w:rsid w:val="00535F1E"/>
    <w:rsid w:val="005363C9"/>
    <w:rsid w:val="00536443"/>
    <w:rsid w:val="00536901"/>
    <w:rsid w:val="0053695A"/>
    <w:rsid w:val="00536C4A"/>
    <w:rsid w:val="005370D9"/>
    <w:rsid w:val="00537125"/>
    <w:rsid w:val="00537238"/>
    <w:rsid w:val="00537879"/>
    <w:rsid w:val="00537954"/>
    <w:rsid w:val="005379FF"/>
    <w:rsid w:val="0054031F"/>
    <w:rsid w:val="00540A87"/>
    <w:rsid w:val="00541164"/>
    <w:rsid w:val="005412B9"/>
    <w:rsid w:val="005414F2"/>
    <w:rsid w:val="00541640"/>
    <w:rsid w:val="00541CD2"/>
    <w:rsid w:val="005423BD"/>
    <w:rsid w:val="0054279E"/>
    <w:rsid w:val="005427D1"/>
    <w:rsid w:val="005427FD"/>
    <w:rsid w:val="005428DD"/>
    <w:rsid w:val="005429F3"/>
    <w:rsid w:val="00542C03"/>
    <w:rsid w:val="00542EED"/>
    <w:rsid w:val="00542FB7"/>
    <w:rsid w:val="005437C7"/>
    <w:rsid w:val="00543F4D"/>
    <w:rsid w:val="0054449A"/>
    <w:rsid w:val="005449B4"/>
    <w:rsid w:val="00544F49"/>
    <w:rsid w:val="00545034"/>
    <w:rsid w:val="005450FD"/>
    <w:rsid w:val="0054545F"/>
    <w:rsid w:val="005455DE"/>
    <w:rsid w:val="00545AF8"/>
    <w:rsid w:val="00545B03"/>
    <w:rsid w:val="00545B13"/>
    <w:rsid w:val="005461DC"/>
    <w:rsid w:val="00546410"/>
    <w:rsid w:val="00546EAF"/>
    <w:rsid w:val="00546FBD"/>
    <w:rsid w:val="0054725C"/>
    <w:rsid w:val="005476C4"/>
    <w:rsid w:val="00547923"/>
    <w:rsid w:val="00547C0C"/>
    <w:rsid w:val="00547F7D"/>
    <w:rsid w:val="005500A4"/>
    <w:rsid w:val="0055020A"/>
    <w:rsid w:val="005503FC"/>
    <w:rsid w:val="00551074"/>
    <w:rsid w:val="005510C6"/>
    <w:rsid w:val="00551351"/>
    <w:rsid w:val="0055149F"/>
    <w:rsid w:val="00551633"/>
    <w:rsid w:val="005516CC"/>
    <w:rsid w:val="00551D40"/>
    <w:rsid w:val="00552082"/>
    <w:rsid w:val="00552252"/>
    <w:rsid w:val="00552451"/>
    <w:rsid w:val="005529AF"/>
    <w:rsid w:val="00552B56"/>
    <w:rsid w:val="00552CA5"/>
    <w:rsid w:val="00552E9E"/>
    <w:rsid w:val="0055333C"/>
    <w:rsid w:val="00553678"/>
    <w:rsid w:val="005538F5"/>
    <w:rsid w:val="00553993"/>
    <w:rsid w:val="00553A61"/>
    <w:rsid w:val="00553A8B"/>
    <w:rsid w:val="00553AE3"/>
    <w:rsid w:val="005540DB"/>
    <w:rsid w:val="005543D9"/>
    <w:rsid w:val="00554BB3"/>
    <w:rsid w:val="00554DEC"/>
    <w:rsid w:val="0055506F"/>
    <w:rsid w:val="00555485"/>
    <w:rsid w:val="005555EB"/>
    <w:rsid w:val="005556AB"/>
    <w:rsid w:val="005556F2"/>
    <w:rsid w:val="00555E74"/>
    <w:rsid w:val="00555F07"/>
    <w:rsid w:val="0055655D"/>
    <w:rsid w:val="00556731"/>
    <w:rsid w:val="00556876"/>
    <w:rsid w:val="005569E7"/>
    <w:rsid w:val="00556BEA"/>
    <w:rsid w:val="00556D6E"/>
    <w:rsid w:val="00556E4D"/>
    <w:rsid w:val="00556E91"/>
    <w:rsid w:val="005572D8"/>
    <w:rsid w:val="00557394"/>
    <w:rsid w:val="0055739F"/>
    <w:rsid w:val="00557506"/>
    <w:rsid w:val="00557599"/>
    <w:rsid w:val="005575E3"/>
    <w:rsid w:val="00560579"/>
    <w:rsid w:val="00560C3A"/>
    <w:rsid w:val="0056124D"/>
    <w:rsid w:val="0056150B"/>
    <w:rsid w:val="005616B9"/>
    <w:rsid w:val="00561789"/>
    <w:rsid w:val="00561AF4"/>
    <w:rsid w:val="00561AF8"/>
    <w:rsid w:val="0056212D"/>
    <w:rsid w:val="00562392"/>
    <w:rsid w:val="005628AD"/>
    <w:rsid w:val="00562A66"/>
    <w:rsid w:val="00562BFE"/>
    <w:rsid w:val="00562C78"/>
    <w:rsid w:val="00562E7E"/>
    <w:rsid w:val="00562F75"/>
    <w:rsid w:val="00563547"/>
    <w:rsid w:val="00563A9E"/>
    <w:rsid w:val="00563BC5"/>
    <w:rsid w:val="005645FB"/>
    <w:rsid w:val="005648A5"/>
    <w:rsid w:val="005649AE"/>
    <w:rsid w:val="00564A94"/>
    <w:rsid w:val="00564B9F"/>
    <w:rsid w:val="00564DA6"/>
    <w:rsid w:val="00565227"/>
    <w:rsid w:val="00565867"/>
    <w:rsid w:val="00565CCC"/>
    <w:rsid w:val="00565D28"/>
    <w:rsid w:val="00565F96"/>
    <w:rsid w:val="00565FCE"/>
    <w:rsid w:val="00566958"/>
    <w:rsid w:val="00566FC2"/>
    <w:rsid w:val="00567236"/>
    <w:rsid w:val="00567397"/>
    <w:rsid w:val="00567491"/>
    <w:rsid w:val="005676FB"/>
    <w:rsid w:val="00567D2E"/>
    <w:rsid w:val="00567EEF"/>
    <w:rsid w:val="005706EB"/>
    <w:rsid w:val="005709E1"/>
    <w:rsid w:val="00570A7C"/>
    <w:rsid w:val="00570C2E"/>
    <w:rsid w:val="00570E91"/>
    <w:rsid w:val="00571B10"/>
    <w:rsid w:val="00571F7D"/>
    <w:rsid w:val="00571FAF"/>
    <w:rsid w:val="005720F9"/>
    <w:rsid w:val="00572388"/>
    <w:rsid w:val="005724EA"/>
    <w:rsid w:val="005726D7"/>
    <w:rsid w:val="00572774"/>
    <w:rsid w:val="0057288C"/>
    <w:rsid w:val="00572988"/>
    <w:rsid w:val="00572BA3"/>
    <w:rsid w:val="00572DB5"/>
    <w:rsid w:val="00572F24"/>
    <w:rsid w:val="00573020"/>
    <w:rsid w:val="00573144"/>
    <w:rsid w:val="0057321B"/>
    <w:rsid w:val="005737C8"/>
    <w:rsid w:val="00573C85"/>
    <w:rsid w:val="00573E40"/>
    <w:rsid w:val="0057411B"/>
    <w:rsid w:val="0057470F"/>
    <w:rsid w:val="005750B8"/>
    <w:rsid w:val="005757D5"/>
    <w:rsid w:val="00575B35"/>
    <w:rsid w:val="00575E6F"/>
    <w:rsid w:val="0057625D"/>
    <w:rsid w:val="00576364"/>
    <w:rsid w:val="00576CD9"/>
    <w:rsid w:val="00576F9F"/>
    <w:rsid w:val="00577017"/>
    <w:rsid w:val="005771B4"/>
    <w:rsid w:val="00577781"/>
    <w:rsid w:val="00577843"/>
    <w:rsid w:val="0057788C"/>
    <w:rsid w:val="00577A81"/>
    <w:rsid w:val="00577D33"/>
    <w:rsid w:val="00580002"/>
    <w:rsid w:val="00580AE8"/>
    <w:rsid w:val="00580BE7"/>
    <w:rsid w:val="00580E13"/>
    <w:rsid w:val="0058123C"/>
    <w:rsid w:val="00581539"/>
    <w:rsid w:val="00581785"/>
    <w:rsid w:val="005817A0"/>
    <w:rsid w:val="0058180E"/>
    <w:rsid w:val="005818E8"/>
    <w:rsid w:val="00581B1C"/>
    <w:rsid w:val="00581B83"/>
    <w:rsid w:val="00581B8D"/>
    <w:rsid w:val="00581F78"/>
    <w:rsid w:val="005821FB"/>
    <w:rsid w:val="0058226F"/>
    <w:rsid w:val="0058257A"/>
    <w:rsid w:val="00582B0D"/>
    <w:rsid w:val="00582CCB"/>
    <w:rsid w:val="00582F2D"/>
    <w:rsid w:val="005834B9"/>
    <w:rsid w:val="005835A3"/>
    <w:rsid w:val="00583957"/>
    <w:rsid w:val="00583B7F"/>
    <w:rsid w:val="00583D52"/>
    <w:rsid w:val="005842B7"/>
    <w:rsid w:val="0058439C"/>
    <w:rsid w:val="0058490D"/>
    <w:rsid w:val="00584A86"/>
    <w:rsid w:val="00584AB0"/>
    <w:rsid w:val="00584CF1"/>
    <w:rsid w:val="00584DF3"/>
    <w:rsid w:val="005852C6"/>
    <w:rsid w:val="0058554F"/>
    <w:rsid w:val="00585985"/>
    <w:rsid w:val="0058609F"/>
    <w:rsid w:val="00586115"/>
    <w:rsid w:val="005861D2"/>
    <w:rsid w:val="005861F1"/>
    <w:rsid w:val="00586EE3"/>
    <w:rsid w:val="00587199"/>
    <w:rsid w:val="005877FB"/>
    <w:rsid w:val="00587C18"/>
    <w:rsid w:val="00587C99"/>
    <w:rsid w:val="00587CD0"/>
    <w:rsid w:val="00590097"/>
    <w:rsid w:val="0059028F"/>
    <w:rsid w:val="00590435"/>
    <w:rsid w:val="00590889"/>
    <w:rsid w:val="005912AA"/>
    <w:rsid w:val="0059148A"/>
    <w:rsid w:val="00591777"/>
    <w:rsid w:val="00591782"/>
    <w:rsid w:val="0059185B"/>
    <w:rsid w:val="005918B1"/>
    <w:rsid w:val="00591986"/>
    <w:rsid w:val="00591B97"/>
    <w:rsid w:val="00591E98"/>
    <w:rsid w:val="00592118"/>
    <w:rsid w:val="005926E4"/>
    <w:rsid w:val="00592B5E"/>
    <w:rsid w:val="00592DD3"/>
    <w:rsid w:val="00593295"/>
    <w:rsid w:val="00593410"/>
    <w:rsid w:val="00593722"/>
    <w:rsid w:val="00593ADB"/>
    <w:rsid w:val="00593B76"/>
    <w:rsid w:val="00593F12"/>
    <w:rsid w:val="0059480D"/>
    <w:rsid w:val="00594ADB"/>
    <w:rsid w:val="00594CF5"/>
    <w:rsid w:val="00594EEA"/>
    <w:rsid w:val="00595129"/>
    <w:rsid w:val="00595171"/>
    <w:rsid w:val="00595265"/>
    <w:rsid w:val="00595344"/>
    <w:rsid w:val="00595372"/>
    <w:rsid w:val="0059570D"/>
    <w:rsid w:val="00595C2E"/>
    <w:rsid w:val="00595E6B"/>
    <w:rsid w:val="00595FCD"/>
    <w:rsid w:val="005962BA"/>
    <w:rsid w:val="0059630F"/>
    <w:rsid w:val="00596338"/>
    <w:rsid w:val="0059676A"/>
    <w:rsid w:val="00596B3C"/>
    <w:rsid w:val="00596CAC"/>
    <w:rsid w:val="00596F66"/>
    <w:rsid w:val="00596FF2"/>
    <w:rsid w:val="0059716A"/>
    <w:rsid w:val="00597CBF"/>
    <w:rsid w:val="005A09C5"/>
    <w:rsid w:val="005A0B88"/>
    <w:rsid w:val="005A0F18"/>
    <w:rsid w:val="005A117C"/>
    <w:rsid w:val="005A1605"/>
    <w:rsid w:val="005A16D9"/>
    <w:rsid w:val="005A17CC"/>
    <w:rsid w:val="005A1ADE"/>
    <w:rsid w:val="005A2056"/>
    <w:rsid w:val="005A214A"/>
    <w:rsid w:val="005A2325"/>
    <w:rsid w:val="005A232C"/>
    <w:rsid w:val="005A270E"/>
    <w:rsid w:val="005A2BD5"/>
    <w:rsid w:val="005A2DFF"/>
    <w:rsid w:val="005A2F45"/>
    <w:rsid w:val="005A337F"/>
    <w:rsid w:val="005A368F"/>
    <w:rsid w:val="005A36C4"/>
    <w:rsid w:val="005A3B89"/>
    <w:rsid w:val="005A40C8"/>
    <w:rsid w:val="005A42BE"/>
    <w:rsid w:val="005A43A6"/>
    <w:rsid w:val="005A4774"/>
    <w:rsid w:val="005A47E5"/>
    <w:rsid w:val="005A497A"/>
    <w:rsid w:val="005A4C23"/>
    <w:rsid w:val="005A4D47"/>
    <w:rsid w:val="005A4F46"/>
    <w:rsid w:val="005A53A5"/>
    <w:rsid w:val="005A548B"/>
    <w:rsid w:val="005A549F"/>
    <w:rsid w:val="005A5605"/>
    <w:rsid w:val="005A5829"/>
    <w:rsid w:val="005A5A64"/>
    <w:rsid w:val="005A5D2E"/>
    <w:rsid w:val="005A5EEA"/>
    <w:rsid w:val="005A637C"/>
    <w:rsid w:val="005A6933"/>
    <w:rsid w:val="005A70FA"/>
    <w:rsid w:val="005A7260"/>
    <w:rsid w:val="005A7299"/>
    <w:rsid w:val="005A74DB"/>
    <w:rsid w:val="005A751A"/>
    <w:rsid w:val="005A7E38"/>
    <w:rsid w:val="005A7FA3"/>
    <w:rsid w:val="005B0658"/>
    <w:rsid w:val="005B0CC5"/>
    <w:rsid w:val="005B1063"/>
    <w:rsid w:val="005B121B"/>
    <w:rsid w:val="005B1656"/>
    <w:rsid w:val="005B1D6F"/>
    <w:rsid w:val="005B2309"/>
    <w:rsid w:val="005B2C70"/>
    <w:rsid w:val="005B2E3D"/>
    <w:rsid w:val="005B2E5D"/>
    <w:rsid w:val="005B3083"/>
    <w:rsid w:val="005B3112"/>
    <w:rsid w:val="005B3B53"/>
    <w:rsid w:val="005B3DCE"/>
    <w:rsid w:val="005B3E02"/>
    <w:rsid w:val="005B3F88"/>
    <w:rsid w:val="005B409C"/>
    <w:rsid w:val="005B4194"/>
    <w:rsid w:val="005B485B"/>
    <w:rsid w:val="005B51E6"/>
    <w:rsid w:val="005B5B99"/>
    <w:rsid w:val="005B5D78"/>
    <w:rsid w:val="005B5E54"/>
    <w:rsid w:val="005B6042"/>
    <w:rsid w:val="005B608A"/>
    <w:rsid w:val="005B61A0"/>
    <w:rsid w:val="005B645B"/>
    <w:rsid w:val="005B6773"/>
    <w:rsid w:val="005B6908"/>
    <w:rsid w:val="005B6BB4"/>
    <w:rsid w:val="005B6C45"/>
    <w:rsid w:val="005B6CDF"/>
    <w:rsid w:val="005B6D58"/>
    <w:rsid w:val="005B6E87"/>
    <w:rsid w:val="005B6F21"/>
    <w:rsid w:val="005B71D7"/>
    <w:rsid w:val="005B776A"/>
    <w:rsid w:val="005B7913"/>
    <w:rsid w:val="005B7AEA"/>
    <w:rsid w:val="005B7C87"/>
    <w:rsid w:val="005B7DA9"/>
    <w:rsid w:val="005B7EDE"/>
    <w:rsid w:val="005C0220"/>
    <w:rsid w:val="005C025F"/>
    <w:rsid w:val="005C0949"/>
    <w:rsid w:val="005C0C53"/>
    <w:rsid w:val="005C0D5F"/>
    <w:rsid w:val="005C0F58"/>
    <w:rsid w:val="005C1092"/>
    <w:rsid w:val="005C1151"/>
    <w:rsid w:val="005C12E3"/>
    <w:rsid w:val="005C13ED"/>
    <w:rsid w:val="005C1C1A"/>
    <w:rsid w:val="005C28A6"/>
    <w:rsid w:val="005C29E7"/>
    <w:rsid w:val="005C2C3E"/>
    <w:rsid w:val="005C3A5B"/>
    <w:rsid w:val="005C3CE8"/>
    <w:rsid w:val="005C3FE3"/>
    <w:rsid w:val="005C4041"/>
    <w:rsid w:val="005C40BF"/>
    <w:rsid w:val="005C433D"/>
    <w:rsid w:val="005C466C"/>
    <w:rsid w:val="005C4724"/>
    <w:rsid w:val="005C4AB4"/>
    <w:rsid w:val="005C4C2D"/>
    <w:rsid w:val="005C5526"/>
    <w:rsid w:val="005C561A"/>
    <w:rsid w:val="005C57E2"/>
    <w:rsid w:val="005C5BDB"/>
    <w:rsid w:val="005C5CD2"/>
    <w:rsid w:val="005C64EA"/>
    <w:rsid w:val="005C67EF"/>
    <w:rsid w:val="005C68E7"/>
    <w:rsid w:val="005C6D44"/>
    <w:rsid w:val="005C7138"/>
    <w:rsid w:val="005C73D3"/>
    <w:rsid w:val="005C7B7C"/>
    <w:rsid w:val="005C7CEF"/>
    <w:rsid w:val="005D0287"/>
    <w:rsid w:val="005D029B"/>
    <w:rsid w:val="005D0476"/>
    <w:rsid w:val="005D0C90"/>
    <w:rsid w:val="005D12D9"/>
    <w:rsid w:val="005D1950"/>
    <w:rsid w:val="005D1B34"/>
    <w:rsid w:val="005D1CE5"/>
    <w:rsid w:val="005D1D8E"/>
    <w:rsid w:val="005D2E6C"/>
    <w:rsid w:val="005D2F4B"/>
    <w:rsid w:val="005D301A"/>
    <w:rsid w:val="005D323B"/>
    <w:rsid w:val="005D328A"/>
    <w:rsid w:val="005D3623"/>
    <w:rsid w:val="005D3B20"/>
    <w:rsid w:val="005D3B38"/>
    <w:rsid w:val="005D3CA1"/>
    <w:rsid w:val="005D3D44"/>
    <w:rsid w:val="005D3D7D"/>
    <w:rsid w:val="005D3E8F"/>
    <w:rsid w:val="005D4380"/>
    <w:rsid w:val="005D46D5"/>
    <w:rsid w:val="005D49C0"/>
    <w:rsid w:val="005D4D41"/>
    <w:rsid w:val="005D55B6"/>
    <w:rsid w:val="005D56F4"/>
    <w:rsid w:val="005D592B"/>
    <w:rsid w:val="005D59BB"/>
    <w:rsid w:val="005D60D5"/>
    <w:rsid w:val="005D66C6"/>
    <w:rsid w:val="005D68EB"/>
    <w:rsid w:val="005D6E59"/>
    <w:rsid w:val="005D6E71"/>
    <w:rsid w:val="005D7548"/>
    <w:rsid w:val="005D76E5"/>
    <w:rsid w:val="005D77DD"/>
    <w:rsid w:val="005D7B16"/>
    <w:rsid w:val="005D7C6F"/>
    <w:rsid w:val="005D7E1B"/>
    <w:rsid w:val="005E00AA"/>
    <w:rsid w:val="005E01FE"/>
    <w:rsid w:val="005E027B"/>
    <w:rsid w:val="005E02E8"/>
    <w:rsid w:val="005E04EE"/>
    <w:rsid w:val="005E12D7"/>
    <w:rsid w:val="005E140C"/>
    <w:rsid w:val="005E1453"/>
    <w:rsid w:val="005E1840"/>
    <w:rsid w:val="005E196A"/>
    <w:rsid w:val="005E1B29"/>
    <w:rsid w:val="005E1C7D"/>
    <w:rsid w:val="005E1EF6"/>
    <w:rsid w:val="005E20E1"/>
    <w:rsid w:val="005E2883"/>
    <w:rsid w:val="005E2CB7"/>
    <w:rsid w:val="005E2EFA"/>
    <w:rsid w:val="005E353B"/>
    <w:rsid w:val="005E36A5"/>
    <w:rsid w:val="005E3988"/>
    <w:rsid w:val="005E4013"/>
    <w:rsid w:val="005E44B8"/>
    <w:rsid w:val="005E4D59"/>
    <w:rsid w:val="005E5203"/>
    <w:rsid w:val="005E56BB"/>
    <w:rsid w:val="005E578A"/>
    <w:rsid w:val="005E57A5"/>
    <w:rsid w:val="005E5C18"/>
    <w:rsid w:val="005E5CB8"/>
    <w:rsid w:val="005E5DD5"/>
    <w:rsid w:val="005E6020"/>
    <w:rsid w:val="005E6194"/>
    <w:rsid w:val="005E61D9"/>
    <w:rsid w:val="005E625E"/>
    <w:rsid w:val="005E64DC"/>
    <w:rsid w:val="005E6CD1"/>
    <w:rsid w:val="005E6F0B"/>
    <w:rsid w:val="005E70CB"/>
    <w:rsid w:val="005E7284"/>
    <w:rsid w:val="005E756D"/>
    <w:rsid w:val="005E772B"/>
    <w:rsid w:val="005E7928"/>
    <w:rsid w:val="005E7CD4"/>
    <w:rsid w:val="005F0688"/>
    <w:rsid w:val="005F08DD"/>
    <w:rsid w:val="005F0A52"/>
    <w:rsid w:val="005F0A91"/>
    <w:rsid w:val="005F0C7B"/>
    <w:rsid w:val="005F0C9E"/>
    <w:rsid w:val="005F113C"/>
    <w:rsid w:val="005F1555"/>
    <w:rsid w:val="005F16E8"/>
    <w:rsid w:val="005F17E4"/>
    <w:rsid w:val="005F18B8"/>
    <w:rsid w:val="005F19E9"/>
    <w:rsid w:val="005F2224"/>
    <w:rsid w:val="005F29F3"/>
    <w:rsid w:val="005F2B12"/>
    <w:rsid w:val="005F2D33"/>
    <w:rsid w:val="005F30C5"/>
    <w:rsid w:val="005F33FD"/>
    <w:rsid w:val="005F349A"/>
    <w:rsid w:val="005F3507"/>
    <w:rsid w:val="005F3611"/>
    <w:rsid w:val="005F38EE"/>
    <w:rsid w:val="005F39FC"/>
    <w:rsid w:val="005F3B7B"/>
    <w:rsid w:val="005F3CDE"/>
    <w:rsid w:val="005F3D3F"/>
    <w:rsid w:val="005F43E5"/>
    <w:rsid w:val="005F483E"/>
    <w:rsid w:val="005F4984"/>
    <w:rsid w:val="005F4DBD"/>
    <w:rsid w:val="005F4DD2"/>
    <w:rsid w:val="005F51CC"/>
    <w:rsid w:val="005F5548"/>
    <w:rsid w:val="005F585E"/>
    <w:rsid w:val="005F5A0E"/>
    <w:rsid w:val="005F5A77"/>
    <w:rsid w:val="005F5BED"/>
    <w:rsid w:val="005F6163"/>
    <w:rsid w:val="005F62B9"/>
    <w:rsid w:val="005F63C3"/>
    <w:rsid w:val="005F664C"/>
    <w:rsid w:val="005F6A3C"/>
    <w:rsid w:val="005F6D33"/>
    <w:rsid w:val="005F6F5C"/>
    <w:rsid w:val="005F6FD3"/>
    <w:rsid w:val="005F7109"/>
    <w:rsid w:val="005F72B4"/>
    <w:rsid w:val="005F7518"/>
    <w:rsid w:val="005F76B6"/>
    <w:rsid w:val="005F7B35"/>
    <w:rsid w:val="005F7F31"/>
    <w:rsid w:val="00600145"/>
    <w:rsid w:val="006002D6"/>
    <w:rsid w:val="006002FB"/>
    <w:rsid w:val="00600836"/>
    <w:rsid w:val="00600929"/>
    <w:rsid w:val="006009B5"/>
    <w:rsid w:val="00600B4E"/>
    <w:rsid w:val="00600E3F"/>
    <w:rsid w:val="00601349"/>
    <w:rsid w:val="00601519"/>
    <w:rsid w:val="0060169F"/>
    <w:rsid w:val="00601862"/>
    <w:rsid w:val="00602102"/>
    <w:rsid w:val="0060227A"/>
    <w:rsid w:val="0060237A"/>
    <w:rsid w:val="00602728"/>
    <w:rsid w:val="0060276F"/>
    <w:rsid w:val="00602CF3"/>
    <w:rsid w:val="00602D8C"/>
    <w:rsid w:val="00602E51"/>
    <w:rsid w:val="00602F55"/>
    <w:rsid w:val="0060301A"/>
    <w:rsid w:val="0060387F"/>
    <w:rsid w:val="00603997"/>
    <w:rsid w:val="00603E34"/>
    <w:rsid w:val="006040CF"/>
    <w:rsid w:val="0060437E"/>
    <w:rsid w:val="0060440D"/>
    <w:rsid w:val="006044B1"/>
    <w:rsid w:val="0060477E"/>
    <w:rsid w:val="006049EE"/>
    <w:rsid w:val="0060523D"/>
    <w:rsid w:val="0060531F"/>
    <w:rsid w:val="00605422"/>
    <w:rsid w:val="006055B0"/>
    <w:rsid w:val="0060581B"/>
    <w:rsid w:val="00605A91"/>
    <w:rsid w:val="00605ABE"/>
    <w:rsid w:val="00605DF3"/>
    <w:rsid w:val="006062B1"/>
    <w:rsid w:val="0060659B"/>
    <w:rsid w:val="006067BA"/>
    <w:rsid w:val="00606B8A"/>
    <w:rsid w:val="00606E4B"/>
    <w:rsid w:val="006073B1"/>
    <w:rsid w:val="006073C9"/>
    <w:rsid w:val="006078F8"/>
    <w:rsid w:val="00607C68"/>
    <w:rsid w:val="00607FF3"/>
    <w:rsid w:val="006100CC"/>
    <w:rsid w:val="00610132"/>
    <w:rsid w:val="006105C2"/>
    <w:rsid w:val="006105EE"/>
    <w:rsid w:val="006108E5"/>
    <w:rsid w:val="00610A4A"/>
    <w:rsid w:val="00610BFC"/>
    <w:rsid w:val="00610F27"/>
    <w:rsid w:val="006112AD"/>
    <w:rsid w:val="00611704"/>
    <w:rsid w:val="00611734"/>
    <w:rsid w:val="00611A4F"/>
    <w:rsid w:val="00611ADA"/>
    <w:rsid w:val="00611BBD"/>
    <w:rsid w:val="006120C8"/>
    <w:rsid w:val="0061226A"/>
    <w:rsid w:val="00612369"/>
    <w:rsid w:val="00612878"/>
    <w:rsid w:val="00612B71"/>
    <w:rsid w:val="00612D64"/>
    <w:rsid w:val="00612FFE"/>
    <w:rsid w:val="00613022"/>
    <w:rsid w:val="0061308B"/>
    <w:rsid w:val="00613153"/>
    <w:rsid w:val="0061378D"/>
    <w:rsid w:val="00613943"/>
    <w:rsid w:val="00613CAC"/>
    <w:rsid w:val="00613E77"/>
    <w:rsid w:val="006141F5"/>
    <w:rsid w:val="00614323"/>
    <w:rsid w:val="0061463B"/>
    <w:rsid w:val="00614A6F"/>
    <w:rsid w:val="00614D0B"/>
    <w:rsid w:val="00615013"/>
    <w:rsid w:val="00615118"/>
    <w:rsid w:val="006157A2"/>
    <w:rsid w:val="00615DE0"/>
    <w:rsid w:val="0061617C"/>
    <w:rsid w:val="00616234"/>
    <w:rsid w:val="0061659E"/>
    <w:rsid w:val="006165A4"/>
    <w:rsid w:val="0061685D"/>
    <w:rsid w:val="00616DE6"/>
    <w:rsid w:val="00616E3F"/>
    <w:rsid w:val="0061731E"/>
    <w:rsid w:val="00617A16"/>
    <w:rsid w:val="00617CE7"/>
    <w:rsid w:val="00617DDF"/>
    <w:rsid w:val="0062001D"/>
    <w:rsid w:val="00620C85"/>
    <w:rsid w:val="00621314"/>
    <w:rsid w:val="00621571"/>
    <w:rsid w:val="006218AF"/>
    <w:rsid w:val="006219C6"/>
    <w:rsid w:val="00621A0E"/>
    <w:rsid w:val="00621AAF"/>
    <w:rsid w:val="00622107"/>
    <w:rsid w:val="006227D4"/>
    <w:rsid w:val="00623212"/>
    <w:rsid w:val="006232BC"/>
    <w:rsid w:val="006233DB"/>
    <w:rsid w:val="0062398D"/>
    <w:rsid w:val="00623DBA"/>
    <w:rsid w:val="00623E10"/>
    <w:rsid w:val="006245F3"/>
    <w:rsid w:val="00624AA9"/>
    <w:rsid w:val="00624B70"/>
    <w:rsid w:val="00624BA0"/>
    <w:rsid w:val="00624CE4"/>
    <w:rsid w:val="00624DC2"/>
    <w:rsid w:val="00624E13"/>
    <w:rsid w:val="00624F89"/>
    <w:rsid w:val="00624FD9"/>
    <w:rsid w:val="00625016"/>
    <w:rsid w:val="0062522C"/>
    <w:rsid w:val="00625B4E"/>
    <w:rsid w:val="00625B91"/>
    <w:rsid w:val="00625F8A"/>
    <w:rsid w:val="006267D5"/>
    <w:rsid w:val="0062682A"/>
    <w:rsid w:val="00626920"/>
    <w:rsid w:val="00626A94"/>
    <w:rsid w:val="00627113"/>
    <w:rsid w:val="00627901"/>
    <w:rsid w:val="006279FB"/>
    <w:rsid w:val="00627F25"/>
    <w:rsid w:val="006300AA"/>
    <w:rsid w:val="006302CD"/>
    <w:rsid w:val="00630439"/>
    <w:rsid w:val="006306C5"/>
    <w:rsid w:val="00630AC8"/>
    <w:rsid w:val="00630AEA"/>
    <w:rsid w:val="0063110F"/>
    <w:rsid w:val="00631276"/>
    <w:rsid w:val="006314EB"/>
    <w:rsid w:val="00631672"/>
    <w:rsid w:val="00631BF0"/>
    <w:rsid w:val="00631E5B"/>
    <w:rsid w:val="006323A0"/>
    <w:rsid w:val="006328DA"/>
    <w:rsid w:val="00632A02"/>
    <w:rsid w:val="00632DC2"/>
    <w:rsid w:val="00632F0C"/>
    <w:rsid w:val="006333AC"/>
    <w:rsid w:val="00633683"/>
    <w:rsid w:val="00633ABB"/>
    <w:rsid w:val="00633B7F"/>
    <w:rsid w:val="0063454F"/>
    <w:rsid w:val="00634780"/>
    <w:rsid w:val="006347D2"/>
    <w:rsid w:val="006347DF"/>
    <w:rsid w:val="00634857"/>
    <w:rsid w:val="006348D1"/>
    <w:rsid w:val="00634A24"/>
    <w:rsid w:val="00634BE5"/>
    <w:rsid w:val="006352B8"/>
    <w:rsid w:val="00635C6F"/>
    <w:rsid w:val="00636035"/>
    <w:rsid w:val="006362DE"/>
    <w:rsid w:val="006363D8"/>
    <w:rsid w:val="006369FD"/>
    <w:rsid w:val="00636B58"/>
    <w:rsid w:val="00636D24"/>
    <w:rsid w:val="00636DB6"/>
    <w:rsid w:val="00636DB9"/>
    <w:rsid w:val="00636E36"/>
    <w:rsid w:val="006371F8"/>
    <w:rsid w:val="00637217"/>
    <w:rsid w:val="00637221"/>
    <w:rsid w:val="0063764D"/>
    <w:rsid w:val="00637697"/>
    <w:rsid w:val="006377C3"/>
    <w:rsid w:val="00637F08"/>
    <w:rsid w:val="00640126"/>
    <w:rsid w:val="00640DB2"/>
    <w:rsid w:val="00640FE3"/>
    <w:rsid w:val="00641280"/>
    <w:rsid w:val="00641960"/>
    <w:rsid w:val="00641B52"/>
    <w:rsid w:val="00641D76"/>
    <w:rsid w:val="00641FCF"/>
    <w:rsid w:val="00642616"/>
    <w:rsid w:val="006427A1"/>
    <w:rsid w:val="00642869"/>
    <w:rsid w:val="00642ED0"/>
    <w:rsid w:val="00643CE8"/>
    <w:rsid w:val="00643F16"/>
    <w:rsid w:val="006444C2"/>
    <w:rsid w:val="006445FC"/>
    <w:rsid w:val="00644B92"/>
    <w:rsid w:val="006453CD"/>
    <w:rsid w:val="00645591"/>
    <w:rsid w:val="00645795"/>
    <w:rsid w:val="006458C1"/>
    <w:rsid w:val="006459AE"/>
    <w:rsid w:val="00645BF8"/>
    <w:rsid w:val="00645DC5"/>
    <w:rsid w:val="00645E06"/>
    <w:rsid w:val="006460D1"/>
    <w:rsid w:val="006463B0"/>
    <w:rsid w:val="00646793"/>
    <w:rsid w:val="006468D4"/>
    <w:rsid w:val="00646B29"/>
    <w:rsid w:val="00646C4F"/>
    <w:rsid w:val="006473D5"/>
    <w:rsid w:val="00647522"/>
    <w:rsid w:val="006475FF"/>
    <w:rsid w:val="00647637"/>
    <w:rsid w:val="00647A44"/>
    <w:rsid w:val="00650164"/>
    <w:rsid w:val="00650311"/>
    <w:rsid w:val="00650A09"/>
    <w:rsid w:val="00650A0C"/>
    <w:rsid w:val="00650BC7"/>
    <w:rsid w:val="00650CF7"/>
    <w:rsid w:val="00650D3F"/>
    <w:rsid w:val="00650D8F"/>
    <w:rsid w:val="00650FDC"/>
    <w:rsid w:val="006510C6"/>
    <w:rsid w:val="00651966"/>
    <w:rsid w:val="006519A0"/>
    <w:rsid w:val="00651C8C"/>
    <w:rsid w:val="00651E8D"/>
    <w:rsid w:val="006522EE"/>
    <w:rsid w:val="006526AD"/>
    <w:rsid w:val="00652962"/>
    <w:rsid w:val="00652DB0"/>
    <w:rsid w:val="00652F28"/>
    <w:rsid w:val="00653190"/>
    <w:rsid w:val="0065358F"/>
    <w:rsid w:val="00653757"/>
    <w:rsid w:val="006538D7"/>
    <w:rsid w:val="00653FB3"/>
    <w:rsid w:val="0065400E"/>
    <w:rsid w:val="00654374"/>
    <w:rsid w:val="0065451B"/>
    <w:rsid w:val="006545BE"/>
    <w:rsid w:val="006546C4"/>
    <w:rsid w:val="0065477B"/>
    <w:rsid w:val="00654B6E"/>
    <w:rsid w:val="00654C03"/>
    <w:rsid w:val="00654CAB"/>
    <w:rsid w:val="00654E72"/>
    <w:rsid w:val="00654EC9"/>
    <w:rsid w:val="00654FEC"/>
    <w:rsid w:val="006550F0"/>
    <w:rsid w:val="0065521E"/>
    <w:rsid w:val="00655230"/>
    <w:rsid w:val="006556DF"/>
    <w:rsid w:val="00655926"/>
    <w:rsid w:val="0065593E"/>
    <w:rsid w:val="00655B79"/>
    <w:rsid w:val="00655CF5"/>
    <w:rsid w:val="00655E6B"/>
    <w:rsid w:val="00655F8A"/>
    <w:rsid w:val="006563BF"/>
    <w:rsid w:val="006566BD"/>
    <w:rsid w:val="006566EF"/>
    <w:rsid w:val="00656A40"/>
    <w:rsid w:val="00656A67"/>
    <w:rsid w:val="00656EB3"/>
    <w:rsid w:val="006572B8"/>
    <w:rsid w:val="006573B4"/>
    <w:rsid w:val="0065775C"/>
    <w:rsid w:val="00657885"/>
    <w:rsid w:val="00657A75"/>
    <w:rsid w:val="00657AA9"/>
    <w:rsid w:val="00657B81"/>
    <w:rsid w:val="00657CDE"/>
    <w:rsid w:val="00657D0E"/>
    <w:rsid w:val="00657DB1"/>
    <w:rsid w:val="00657FDA"/>
    <w:rsid w:val="006601ED"/>
    <w:rsid w:val="006602A9"/>
    <w:rsid w:val="006606C5"/>
    <w:rsid w:val="00660758"/>
    <w:rsid w:val="0066128E"/>
    <w:rsid w:val="00661709"/>
    <w:rsid w:val="0066172F"/>
    <w:rsid w:val="006618C2"/>
    <w:rsid w:val="0066192A"/>
    <w:rsid w:val="00661A5A"/>
    <w:rsid w:val="00661A91"/>
    <w:rsid w:val="00661AC2"/>
    <w:rsid w:val="00661C00"/>
    <w:rsid w:val="00661E1F"/>
    <w:rsid w:val="006621AB"/>
    <w:rsid w:val="00662515"/>
    <w:rsid w:val="0066287A"/>
    <w:rsid w:val="00662A66"/>
    <w:rsid w:val="00662AD8"/>
    <w:rsid w:val="00662B84"/>
    <w:rsid w:val="00663243"/>
    <w:rsid w:val="006635BA"/>
    <w:rsid w:val="00663638"/>
    <w:rsid w:val="0066382B"/>
    <w:rsid w:val="00663D76"/>
    <w:rsid w:val="00664053"/>
    <w:rsid w:val="0066409E"/>
    <w:rsid w:val="0066432B"/>
    <w:rsid w:val="00664712"/>
    <w:rsid w:val="00664C12"/>
    <w:rsid w:val="00664D4B"/>
    <w:rsid w:val="00664DA3"/>
    <w:rsid w:val="00664FF9"/>
    <w:rsid w:val="00665171"/>
    <w:rsid w:val="0066551F"/>
    <w:rsid w:val="00665520"/>
    <w:rsid w:val="0066563C"/>
    <w:rsid w:val="00665852"/>
    <w:rsid w:val="00665A6E"/>
    <w:rsid w:val="00665AA2"/>
    <w:rsid w:val="006662F8"/>
    <w:rsid w:val="006666B8"/>
    <w:rsid w:val="006666BB"/>
    <w:rsid w:val="00666AEE"/>
    <w:rsid w:val="00666BBE"/>
    <w:rsid w:val="00666DD0"/>
    <w:rsid w:val="00666F84"/>
    <w:rsid w:val="00667172"/>
    <w:rsid w:val="006671EC"/>
    <w:rsid w:val="006673EB"/>
    <w:rsid w:val="00667549"/>
    <w:rsid w:val="00667AAC"/>
    <w:rsid w:val="00667EDD"/>
    <w:rsid w:val="0067055E"/>
    <w:rsid w:val="006706B6"/>
    <w:rsid w:val="00670AEC"/>
    <w:rsid w:val="00670F3E"/>
    <w:rsid w:val="006711C6"/>
    <w:rsid w:val="006711E3"/>
    <w:rsid w:val="00671604"/>
    <w:rsid w:val="00671B2B"/>
    <w:rsid w:val="00671F10"/>
    <w:rsid w:val="006720A6"/>
    <w:rsid w:val="006727D5"/>
    <w:rsid w:val="00672904"/>
    <w:rsid w:val="0067303D"/>
    <w:rsid w:val="00673110"/>
    <w:rsid w:val="006732FF"/>
    <w:rsid w:val="0067342A"/>
    <w:rsid w:val="00673480"/>
    <w:rsid w:val="0067425E"/>
    <w:rsid w:val="00674AD6"/>
    <w:rsid w:val="00674C54"/>
    <w:rsid w:val="0067517D"/>
    <w:rsid w:val="00675606"/>
    <w:rsid w:val="00675C2E"/>
    <w:rsid w:val="00675C96"/>
    <w:rsid w:val="00676462"/>
    <w:rsid w:val="00676A36"/>
    <w:rsid w:val="00676C57"/>
    <w:rsid w:val="00676EF8"/>
    <w:rsid w:val="006771BD"/>
    <w:rsid w:val="00677573"/>
    <w:rsid w:val="0067757E"/>
    <w:rsid w:val="00677ACC"/>
    <w:rsid w:val="00677B59"/>
    <w:rsid w:val="006800D8"/>
    <w:rsid w:val="00680528"/>
    <w:rsid w:val="00680966"/>
    <w:rsid w:val="0068134E"/>
    <w:rsid w:val="006815F8"/>
    <w:rsid w:val="006821BA"/>
    <w:rsid w:val="006825D9"/>
    <w:rsid w:val="006825F2"/>
    <w:rsid w:val="0068262B"/>
    <w:rsid w:val="00682BDA"/>
    <w:rsid w:val="006833B9"/>
    <w:rsid w:val="00683475"/>
    <w:rsid w:val="0068382B"/>
    <w:rsid w:val="00683917"/>
    <w:rsid w:val="00683BD5"/>
    <w:rsid w:val="006840FF"/>
    <w:rsid w:val="00684867"/>
    <w:rsid w:val="00685296"/>
    <w:rsid w:val="006852C7"/>
    <w:rsid w:val="00685341"/>
    <w:rsid w:val="00685A4B"/>
    <w:rsid w:val="006861FA"/>
    <w:rsid w:val="0068634C"/>
    <w:rsid w:val="006864BC"/>
    <w:rsid w:val="00686824"/>
    <w:rsid w:val="00686C17"/>
    <w:rsid w:val="006872EB"/>
    <w:rsid w:val="00687359"/>
    <w:rsid w:val="0068746E"/>
    <w:rsid w:val="006875BA"/>
    <w:rsid w:val="006875F4"/>
    <w:rsid w:val="00687664"/>
    <w:rsid w:val="0068783E"/>
    <w:rsid w:val="00690062"/>
    <w:rsid w:val="00690395"/>
    <w:rsid w:val="00690C32"/>
    <w:rsid w:val="00690F1A"/>
    <w:rsid w:val="0069120F"/>
    <w:rsid w:val="00691394"/>
    <w:rsid w:val="006916C2"/>
    <w:rsid w:val="00691758"/>
    <w:rsid w:val="00691A08"/>
    <w:rsid w:val="00691D45"/>
    <w:rsid w:val="006920B2"/>
    <w:rsid w:val="0069274B"/>
    <w:rsid w:val="00692761"/>
    <w:rsid w:val="006927DB"/>
    <w:rsid w:val="00692B56"/>
    <w:rsid w:val="00692BBF"/>
    <w:rsid w:val="006930D0"/>
    <w:rsid w:val="00693233"/>
    <w:rsid w:val="0069334B"/>
    <w:rsid w:val="006936B7"/>
    <w:rsid w:val="0069398E"/>
    <w:rsid w:val="006939B6"/>
    <w:rsid w:val="00693B9F"/>
    <w:rsid w:val="00693D1A"/>
    <w:rsid w:val="00693F62"/>
    <w:rsid w:val="00694642"/>
    <w:rsid w:val="00694C55"/>
    <w:rsid w:val="00694D19"/>
    <w:rsid w:val="0069554C"/>
    <w:rsid w:val="006956C8"/>
    <w:rsid w:val="006956D7"/>
    <w:rsid w:val="00696207"/>
    <w:rsid w:val="00696C02"/>
    <w:rsid w:val="00696C54"/>
    <w:rsid w:val="00696CE5"/>
    <w:rsid w:val="00696CEF"/>
    <w:rsid w:val="00696DAB"/>
    <w:rsid w:val="00696E99"/>
    <w:rsid w:val="006972B1"/>
    <w:rsid w:val="006976EC"/>
    <w:rsid w:val="00697CBE"/>
    <w:rsid w:val="00697FEA"/>
    <w:rsid w:val="006A025A"/>
    <w:rsid w:val="006A0321"/>
    <w:rsid w:val="006A0374"/>
    <w:rsid w:val="006A0829"/>
    <w:rsid w:val="006A0A5D"/>
    <w:rsid w:val="006A0A92"/>
    <w:rsid w:val="006A0A98"/>
    <w:rsid w:val="006A0A9E"/>
    <w:rsid w:val="006A0B8C"/>
    <w:rsid w:val="006A0E4A"/>
    <w:rsid w:val="006A11E7"/>
    <w:rsid w:val="006A1465"/>
    <w:rsid w:val="006A1731"/>
    <w:rsid w:val="006A17DE"/>
    <w:rsid w:val="006A18A8"/>
    <w:rsid w:val="006A1ADC"/>
    <w:rsid w:val="006A1BF1"/>
    <w:rsid w:val="006A1BF7"/>
    <w:rsid w:val="006A22D3"/>
    <w:rsid w:val="006A2313"/>
    <w:rsid w:val="006A2391"/>
    <w:rsid w:val="006A239C"/>
    <w:rsid w:val="006A24EB"/>
    <w:rsid w:val="006A2542"/>
    <w:rsid w:val="006A2C85"/>
    <w:rsid w:val="006A2D04"/>
    <w:rsid w:val="006A3168"/>
    <w:rsid w:val="006A33E5"/>
    <w:rsid w:val="006A35E8"/>
    <w:rsid w:val="006A402C"/>
    <w:rsid w:val="006A4235"/>
    <w:rsid w:val="006A43FA"/>
    <w:rsid w:val="006A47B6"/>
    <w:rsid w:val="006A4EBB"/>
    <w:rsid w:val="006A513F"/>
    <w:rsid w:val="006A530B"/>
    <w:rsid w:val="006A5356"/>
    <w:rsid w:val="006A5B4C"/>
    <w:rsid w:val="006A5C3F"/>
    <w:rsid w:val="006A5D24"/>
    <w:rsid w:val="006A5E81"/>
    <w:rsid w:val="006A603B"/>
    <w:rsid w:val="006A604B"/>
    <w:rsid w:val="006A63A5"/>
    <w:rsid w:val="006A65D0"/>
    <w:rsid w:val="006A6614"/>
    <w:rsid w:val="006A6841"/>
    <w:rsid w:val="006A6CB2"/>
    <w:rsid w:val="006A73E6"/>
    <w:rsid w:val="006A75FD"/>
    <w:rsid w:val="006A78D9"/>
    <w:rsid w:val="006A7A0B"/>
    <w:rsid w:val="006A7B9C"/>
    <w:rsid w:val="006A7CA1"/>
    <w:rsid w:val="006A7CBC"/>
    <w:rsid w:val="006A7EDF"/>
    <w:rsid w:val="006B08AF"/>
    <w:rsid w:val="006B099D"/>
    <w:rsid w:val="006B0B0F"/>
    <w:rsid w:val="006B0BE1"/>
    <w:rsid w:val="006B0D51"/>
    <w:rsid w:val="006B0E0C"/>
    <w:rsid w:val="006B11F7"/>
    <w:rsid w:val="006B17A4"/>
    <w:rsid w:val="006B1B6E"/>
    <w:rsid w:val="006B1D11"/>
    <w:rsid w:val="006B1D78"/>
    <w:rsid w:val="006B2615"/>
    <w:rsid w:val="006B27E2"/>
    <w:rsid w:val="006B2966"/>
    <w:rsid w:val="006B2A97"/>
    <w:rsid w:val="006B2C3C"/>
    <w:rsid w:val="006B2D6A"/>
    <w:rsid w:val="006B2E22"/>
    <w:rsid w:val="006B2FC0"/>
    <w:rsid w:val="006B31FD"/>
    <w:rsid w:val="006B32FF"/>
    <w:rsid w:val="006B3AC6"/>
    <w:rsid w:val="006B47FB"/>
    <w:rsid w:val="006B4A30"/>
    <w:rsid w:val="006B4D5A"/>
    <w:rsid w:val="006B4D87"/>
    <w:rsid w:val="006B504D"/>
    <w:rsid w:val="006B5325"/>
    <w:rsid w:val="006B536F"/>
    <w:rsid w:val="006B5767"/>
    <w:rsid w:val="006B5D31"/>
    <w:rsid w:val="006B5F0F"/>
    <w:rsid w:val="006B5F58"/>
    <w:rsid w:val="006B6599"/>
    <w:rsid w:val="006B65BC"/>
    <w:rsid w:val="006B6D84"/>
    <w:rsid w:val="006B70B3"/>
    <w:rsid w:val="006B7332"/>
    <w:rsid w:val="006B7415"/>
    <w:rsid w:val="006B74DC"/>
    <w:rsid w:val="006B77D8"/>
    <w:rsid w:val="006C00E1"/>
    <w:rsid w:val="006C013A"/>
    <w:rsid w:val="006C0592"/>
    <w:rsid w:val="006C0702"/>
    <w:rsid w:val="006C0831"/>
    <w:rsid w:val="006C08EE"/>
    <w:rsid w:val="006C096C"/>
    <w:rsid w:val="006C0A2F"/>
    <w:rsid w:val="006C0B55"/>
    <w:rsid w:val="006C0CD8"/>
    <w:rsid w:val="006C0D1D"/>
    <w:rsid w:val="006C0E70"/>
    <w:rsid w:val="006C12D9"/>
    <w:rsid w:val="006C1441"/>
    <w:rsid w:val="006C171C"/>
    <w:rsid w:val="006C174B"/>
    <w:rsid w:val="006C17C1"/>
    <w:rsid w:val="006C1A4D"/>
    <w:rsid w:val="006C1C24"/>
    <w:rsid w:val="006C1DAA"/>
    <w:rsid w:val="006C20DB"/>
    <w:rsid w:val="006C22B1"/>
    <w:rsid w:val="006C22BA"/>
    <w:rsid w:val="006C2409"/>
    <w:rsid w:val="006C277C"/>
    <w:rsid w:val="006C2F7B"/>
    <w:rsid w:val="006C3176"/>
    <w:rsid w:val="006C335F"/>
    <w:rsid w:val="006C4020"/>
    <w:rsid w:val="006C41C8"/>
    <w:rsid w:val="006C420A"/>
    <w:rsid w:val="006C46CA"/>
    <w:rsid w:val="006C47F8"/>
    <w:rsid w:val="006C5ABC"/>
    <w:rsid w:val="006C5BDC"/>
    <w:rsid w:val="006C5E67"/>
    <w:rsid w:val="006C60B2"/>
    <w:rsid w:val="006C61DD"/>
    <w:rsid w:val="006C636A"/>
    <w:rsid w:val="006C63B0"/>
    <w:rsid w:val="006C6767"/>
    <w:rsid w:val="006C67CE"/>
    <w:rsid w:val="006C69C6"/>
    <w:rsid w:val="006C6C1F"/>
    <w:rsid w:val="006C6CDC"/>
    <w:rsid w:val="006C6F3B"/>
    <w:rsid w:val="006C7301"/>
    <w:rsid w:val="006C732D"/>
    <w:rsid w:val="006C746E"/>
    <w:rsid w:val="006C7FCC"/>
    <w:rsid w:val="006D0622"/>
    <w:rsid w:val="006D0706"/>
    <w:rsid w:val="006D0B79"/>
    <w:rsid w:val="006D0B8C"/>
    <w:rsid w:val="006D0BA8"/>
    <w:rsid w:val="006D11E7"/>
    <w:rsid w:val="006D1409"/>
    <w:rsid w:val="006D14B5"/>
    <w:rsid w:val="006D15DA"/>
    <w:rsid w:val="006D165D"/>
    <w:rsid w:val="006D1701"/>
    <w:rsid w:val="006D1919"/>
    <w:rsid w:val="006D1970"/>
    <w:rsid w:val="006D1AFE"/>
    <w:rsid w:val="006D1C2B"/>
    <w:rsid w:val="006D25B9"/>
    <w:rsid w:val="006D2CDB"/>
    <w:rsid w:val="006D2E61"/>
    <w:rsid w:val="006D2FC4"/>
    <w:rsid w:val="006D369F"/>
    <w:rsid w:val="006D3796"/>
    <w:rsid w:val="006D3867"/>
    <w:rsid w:val="006D3E5A"/>
    <w:rsid w:val="006D3EA5"/>
    <w:rsid w:val="006D41C4"/>
    <w:rsid w:val="006D4725"/>
    <w:rsid w:val="006D4BC8"/>
    <w:rsid w:val="006D589F"/>
    <w:rsid w:val="006D58EB"/>
    <w:rsid w:val="006D5ED0"/>
    <w:rsid w:val="006D6222"/>
    <w:rsid w:val="006D692E"/>
    <w:rsid w:val="006D6964"/>
    <w:rsid w:val="006D6A0B"/>
    <w:rsid w:val="006D730A"/>
    <w:rsid w:val="006D7625"/>
    <w:rsid w:val="006D7BEA"/>
    <w:rsid w:val="006D7CBE"/>
    <w:rsid w:val="006D7E1B"/>
    <w:rsid w:val="006E020B"/>
    <w:rsid w:val="006E0252"/>
    <w:rsid w:val="006E0356"/>
    <w:rsid w:val="006E0479"/>
    <w:rsid w:val="006E06AC"/>
    <w:rsid w:val="006E084E"/>
    <w:rsid w:val="006E0DFE"/>
    <w:rsid w:val="006E0E50"/>
    <w:rsid w:val="006E0EAE"/>
    <w:rsid w:val="006E0F66"/>
    <w:rsid w:val="006E0F92"/>
    <w:rsid w:val="006E1151"/>
    <w:rsid w:val="006E14FF"/>
    <w:rsid w:val="006E1838"/>
    <w:rsid w:val="006E19CD"/>
    <w:rsid w:val="006E1AEE"/>
    <w:rsid w:val="006E1B52"/>
    <w:rsid w:val="006E1D10"/>
    <w:rsid w:val="006E2444"/>
    <w:rsid w:val="006E2702"/>
    <w:rsid w:val="006E2802"/>
    <w:rsid w:val="006E2CCD"/>
    <w:rsid w:val="006E2E40"/>
    <w:rsid w:val="006E2F1E"/>
    <w:rsid w:val="006E31A7"/>
    <w:rsid w:val="006E346B"/>
    <w:rsid w:val="006E34F6"/>
    <w:rsid w:val="006E3B54"/>
    <w:rsid w:val="006E3BF7"/>
    <w:rsid w:val="006E3E75"/>
    <w:rsid w:val="006E3E7B"/>
    <w:rsid w:val="006E3F4B"/>
    <w:rsid w:val="006E41F9"/>
    <w:rsid w:val="006E4768"/>
    <w:rsid w:val="006E47F2"/>
    <w:rsid w:val="006E4B3B"/>
    <w:rsid w:val="006E4CED"/>
    <w:rsid w:val="006E4D3E"/>
    <w:rsid w:val="006E4E03"/>
    <w:rsid w:val="006E4EA0"/>
    <w:rsid w:val="006E5243"/>
    <w:rsid w:val="006E52CB"/>
    <w:rsid w:val="006E5306"/>
    <w:rsid w:val="006E548A"/>
    <w:rsid w:val="006E5496"/>
    <w:rsid w:val="006E57F9"/>
    <w:rsid w:val="006E5C20"/>
    <w:rsid w:val="006E5CC8"/>
    <w:rsid w:val="006E60F4"/>
    <w:rsid w:val="006E69FE"/>
    <w:rsid w:val="006E6BD2"/>
    <w:rsid w:val="006E6FEE"/>
    <w:rsid w:val="006E7448"/>
    <w:rsid w:val="006E755F"/>
    <w:rsid w:val="006E79F2"/>
    <w:rsid w:val="006E7DFE"/>
    <w:rsid w:val="006E7E05"/>
    <w:rsid w:val="006E7EA9"/>
    <w:rsid w:val="006F0ADC"/>
    <w:rsid w:val="006F0EDF"/>
    <w:rsid w:val="006F18E5"/>
    <w:rsid w:val="006F1AA2"/>
    <w:rsid w:val="006F23A2"/>
    <w:rsid w:val="006F2533"/>
    <w:rsid w:val="006F2934"/>
    <w:rsid w:val="006F29CA"/>
    <w:rsid w:val="006F2BF2"/>
    <w:rsid w:val="006F2FEF"/>
    <w:rsid w:val="006F3576"/>
    <w:rsid w:val="006F378C"/>
    <w:rsid w:val="006F3A1A"/>
    <w:rsid w:val="006F3EC9"/>
    <w:rsid w:val="006F4047"/>
    <w:rsid w:val="006F430A"/>
    <w:rsid w:val="006F46FA"/>
    <w:rsid w:val="006F474F"/>
    <w:rsid w:val="006F4813"/>
    <w:rsid w:val="006F4A51"/>
    <w:rsid w:val="006F4BE6"/>
    <w:rsid w:val="006F4F05"/>
    <w:rsid w:val="006F51E4"/>
    <w:rsid w:val="006F52BD"/>
    <w:rsid w:val="006F5827"/>
    <w:rsid w:val="006F5900"/>
    <w:rsid w:val="006F59C9"/>
    <w:rsid w:val="006F6014"/>
    <w:rsid w:val="006F6333"/>
    <w:rsid w:val="006F6379"/>
    <w:rsid w:val="006F640E"/>
    <w:rsid w:val="006F6718"/>
    <w:rsid w:val="006F68BC"/>
    <w:rsid w:val="006F697F"/>
    <w:rsid w:val="006F6CAC"/>
    <w:rsid w:val="006F6F08"/>
    <w:rsid w:val="006F7112"/>
    <w:rsid w:val="006F785C"/>
    <w:rsid w:val="00700264"/>
    <w:rsid w:val="007003A3"/>
    <w:rsid w:val="0070054D"/>
    <w:rsid w:val="00700961"/>
    <w:rsid w:val="00700ADD"/>
    <w:rsid w:val="00701075"/>
    <w:rsid w:val="007015D0"/>
    <w:rsid w:val="007015F4"/>
    <w:rsid w:val="007018BE"/>
    <w:rsid w:val="00701A65"/>
    <w:rsid w:val="00701D5C"/>
    <w:rsid w:val="00701DEE"/>
    <w:rsid w:val="00701DFF"/>
    <w:rsid w:val="00701E69"/>
    <w:rsid w:val="00701EBB"/>
    <w:rsid w:val="00701EDF"/>
    <w:rsid w:val="007021DC"/>
    <w:rsid w:val="0070244D"/>
    <w:rsid w:val="007024DC"/>
    <w:rsid w:val="00702619"/>
    <w:rsid w:val="00702FF3"/>
    <w:rsid w:val="0070303C"/>
    <w:rsid w:val="007034ED"/>
    <w:rsid w:val="00703B00"/>
    <w:rsid w:val="00703E09"/>
    <w:rsid w:val="00703E3A"/>
    <w:rsid w:val="00704092"/>
    <w:rsid w:val="00704106"/>
    <w:rsid w:val="00704139"/>
    <w:rsid w:val="0070421C"/>
    <w:rsid w:val="007042AF"/>
    <w:rsid w:val="00704679"/>
    <w:rsid w:val="007046F3"/>
    <w:rsid w:val="00704E72"/>
    <w:rsid w:val="007052A0"/>
    <w:rsid w:val="00705389"/>
    <w:rsid w:val="00705563"/>
    <w:rsid w:val="007056E6"/>
    <w:rsid w:val="0070581D"/>
    <w:rsid w:val="00705859"/>
    <w:rsid w:val="00706059"/>
    <w:rsid w:val="0070628A"/>
    <w:rsid w:val="0070656B"/>
    <w:rsid w:val="00706596"/>
    <w:rsid w:val="00706694"/>
    <w:rsid w:val="007071AA"/>
    <w:rsid w:val="007071E7"/>
    <w:rsid w:val="007078AA"/>
    <w:rsid w:val="00707FAB"/>
    <w:rsid w:val="0071016A"/>
    <w:rsid w:val="007105B8"/>
    <w:rsid w:val="0071097F"/>
    <w:rsid w:val="00710EDF"/>
    <w:rsid w:val="00710F55"/>
    <w:rsid w:val="007111D0"/>
    <w:rsid w:val="00711325"/>
    <w:rsid w:val="00711607"/>
    <w:rsid w:val="007117F0"/>
    <w:rsid w:val="00711928"/>
    <w:rsid w:val="00711988"/>
    <w:rsid w:val="00711BFF"/>
    <w:rsid w:val="00711ED6"/>
    <w:rsid w:val="00711F98"/>
    <w:rsid w:val="007122D5"/>
    <w:rsid w:val="0071271B"/>
    <w:rsid w:val="00712789"/>
    <w:rsid w:val="0071284A"/>
    <w:rsid w:val="00712A97"/>
    <w:rsid w:val="00712E3A"/>
    <w:rsid w:val="00712EF4"/>
    <w:rsid w:val="00712F1A"/>
    <w:rsid w:val="0071312A"/>
    <w:rsid w:val="00713317"/>
    <w:rsid w:val="00713748"/>
    <w:rsid w:val="00713BC1"/>
    <w:rsid w:val="00713ECF"/>
    <w:rsid w:val="00714332"/>
    <w:rsid w:val="0071477E"/>
    <w:rsid w:val="00714B01"/>
    <w:rsid w:val="00714B30"/>
    <w:rsid w:val="00714BA1"/>
    <w:rsid w:val="00714BA7"/>
    <w:rsid w:val="00715348"/>
    <w:rsid w:val="0071539B"/>
    <w:rsid w:val="007156DE"/>
    <w:rsid w:val="00715F43"/>
    <w:rsid w:val="00716520"/>
    <w:rsid w:val="0071759F"/>
    <w:rsid w:val="00717705"/>
    <w:rsid w:val="00717F49"/>
    <w:rsid w:val="00720086"/>
    <w:rsid w:val="007203B3"/>
    <w:rsid w:val="00720526"/>
    <w:rsid w:val="00720C03"/>
    <w:rsid w:val="00720FAD"/>
    <w:rsid w:val="00721049"/>
    <w:rsid w:val="007210B0"/>
    <w:rsid w:val="00721300"/>
    <w:rsid w:val="00721312"/>
    <w:rsid w:val="007213BA"/>
    <w:rsid w:val="007217B4"/>
    <w:rsid w:val="007217C3"/>
    <w:rsid w:val="00721823"/>
    <w:rsid w:val="007219E4"/>
    <w:rsid w:val="00721A63"/>
    <w:rsid w:val="00721A72"/>
    <w:rsid w:val="00721AFE"/>
    <w:rsid w:val="00721C5F"/>
    <w:rsid w:val="00721DE7"/>
    <w:rsid w:val="0072257B"/>
    <w:rsid w:val="007226E5"/>
    <w:rsid w:val="00722EE5"/>
    <w:rsid w:val="00722EF6"/>
    <w:rsid w:val="0072336E"/>
    <w:rsid w:val="0072336F"/>
    <w:rsid w:val="00723376"/>
    <w:rsid w:val="007236BC"/>
    <w:rsid w:val="0072374E"/>
    <w:rsid w:val="0072386C"/>
    <w:rsid w:val="00723A0A"/>
    <w:rsid w:val="00723EAC"/>
    <w:rsid w:val="00724E4F"/>
    <w:rsid w:val="00724ECF"/>
    <w:rsid w:val="0072538B"/>
    <w:rsid w:val="00725590"/>
    <w:rsid w:val="00725598"/>
    <w:rsid w:val="007255B5"/>
    <w:rsid w:val="0072574A"/>
    <w:rsid w:val="0072594F"/>
    <w:rsid w:val="00725E66"/>
    <w:rsid w:val="0072647E"/>
    <w:rsid w:val="00726A7F"/>
    <w:rsid w:val="00726AD1"/>
    <w:rsid w:val="00726D32"/>
    <w:rsid w:val="00726F9A"/>
    <w:rsid w:val="007271D9"/>
    <w:rsid w:val="007277BE"/>
    <w:rsid w:val="007278A2"/>
    <w:rsid w:val="00727CC0"/>
    <w:rsid w:val="00727DAF"/>
    <w:rsid w:val="00727E36"/>
    <w:rsid w:val="0073137B"/>
    <w:rsid w:val="00731383"/>
    <w:rsid w:val="0073139C"/>
    <w:rsid w:val="00731706"/>
    <w:rsid w:val="00731806"/>
    <w:rsid w:val="0073224F"/>
    <w:rsid w:val="00732341"/>
    <w:rsid w:val="0073253A"/>
    <w:rsid w:val="0073297F"/>
    <w:rsid w:val="00732EBB"/>
    <w:rsid w:val="00732F8E"/>
    <w:rsid w:val="007331DE"/>
    <w:rsid w:val="0073348D"/>
    <w:rsid w:val="00733D12"/>
    <w:rsid w:val="00733EED"/>
    <w:rsid w:val="0073424B"/>
    <w:rsid w:val="007343A6"/>
    <w:rsid w:val="00734858"/>
    <w:rsid w:val="00734A0C"/>
    <w:rsid w:val="00734A80"/>
    <w:rsid w:val="00734ADB"/>
    <w:rsid w:val="00735108"/>
    <w:rsid w:val="007352AE"/>
    <w:rsid w:val="007358E7"/>
    <w:rsid w:val="00735972"/>
    <w:rsid w:val="00735DC2"/>
    <w:rsid w:val="00736459"/>
    <w:rsid w:val="007365CD"/>
    <w:rsid w:val="00736727"/>
    <w:rsid w:val="00736CE4"/>
    <w:rsid w:val="007376DD"/>
    <w:rsid w:val="00737ADE"/>
    <w:rsid w:val="00737CB9"/>
    <w:rsid w:val="00737E71"/>
    <w:rsid w:val="0074008B"/>
    <w:rsid w:val="00740378"/>
    <w:rsid w:val="007404E4"/>
    <w:rsid w:val="00740ADE"/>
    <w:rsid w:val="00740ED5"/>
    <w:rsid w:val="007410B4"/>
    <w:rsid w:val="007410EE"/>
    <w:rsid w:val="00741726"/>
    <w:rsid w:val="00741737"/>
    <w:rsid w:val="0074181E"/>
    <w:rsid w:val="00741CF2"/>
    <w:rsid w:val="0074205B"/>
    <w:rsid w:val="00742109"/>
    <w:rsid w:val="00742441"/>
    <w:rsid w:val="00742692"/>
    <w:rsid w:val="00742847"/>
    <w:rsid w:val="0074289C"/>
    <w:rsid w:val="00742966"/>
    <w:rsid w:val="007429EF"/>
    <w:rsid w:val="00742B91"/>
    <w:rsid w:val="00742FB5"/>
    <w:rsid w:val="007431D3"/>
    <w:rsid w:val="007436C3"/>
    <w:rsid w:val="00743946"/>
    <w:rsid w:val="0074412C"/>
    <w:rsid w:val="0074420D"/>
    <w:rsid w:val="007445C0"/>
    <w:rsid w:val="00744643"/>
    <w:rsid w:val="00744A75"/>
    <w:rsid w:val="00744E7F"/>
    <w:rsid w:val="00745165"/>
    <w:rsid w:val="007451A9"/>
    <w:rsid w:val="00745591"/>
    <w:rsid w:val="00745E8F"/>
    <w:rsid w:val="0074603B"/>
    <w:rsid w:val="007460F6"/>
    <w:rsid w:val="0074622A"/>
    <w:rsid w:val="007464A6"/>
    <w:rsid w:val="00746503"/>
    <w:rsid w:val="0074666A"/>
    <w:rsid w:val="0074796D"/>
    <w:rsid w:val="0075026E"/>
    <w:rsid w:val="00750A9D"/>
    <w:rsid w:val="00750AC4"/>
    <w:rsid w:val="00750E76"/>
    <w:rsid w:val="0075112E"/>
    <w:rsid w:val="007512A2"/>
    <w:rsid w:val="00751550"/>
    <w:rsid w:val="007515C6"/>
    <w:rsid w:val="00751704"/>
    <w:rsid w:val="007517F2"/>
    <w:rsid w:val="00751811"/>
    <w:rsid w:val="00751B94"/>
    <w:rsid w:val="0075238F"/>
    <w:rsid w:val="007526E0"/>
    <w:rsid w:val="00752730"/>
    <w:rsid w:val="00752782"/>
    <w:rsid w:val="007529C1"/>
    <w:rsid w:val="00752C6C"/>
    <w:rsid w:val="00752DEA"/>
    <w:rsid w:val="00752DFA"/>
    <w:rsid w:val="00752FBF"/>
    <w:rsid w:val="007532D7"/>
    <w:rsid w:val="007532F8"/>
    <w:rsid w:val="00753541"/>
    <w:rsid w:val="00753695"/>
    <w:rsid w:val="007537C7"/>
    <w:rsid w:val="00753C21"/>
    <w:rsid w:val="00753C8E"/>
    <w:rsid w:val="00753DAA"/>
    <w:rsid w:val="00754193"/>
    <w:rsid w:val="0075455D"/>
    <w:rsid w:val="00754784"/>
    <w:rsid w:val="00754963"/>
    <w:rsid w:val="00754DD1"/>
    <w:rsid w:val="00754EB0"/>
    <w:rsid w:val="00754EB2"/>
    <w:rsid w:val="007550BB"/>
    <w:rsid w:val="0075532A"/>
    <w:rsid w:val="007554AB"/>
    <w:rsid w:val="007558E6"/>
    <w:rsid w:val="00755B6E"/>
    <w:rsid w:val="00755FC9"/>
    <w:rsid w:val="00756379"/>
    <w:rsid w:val="00756464"/>
    <w:rsid w:val="007566B7"/>
    <w:rsid w:val="00756726"/>
    <w:rsid w:val="00756A1F"/>
    <w:rsid w:val="00756B8E"/>
    <w:rsid w:val="00756D60"/>
    <w:rsid w:val="0075726E"/>
    <w:rsid w:val="0075755F"/>
    <w:rsid w:val="0075788C"/>
    <w:rsid w:val="00757C52"/>
    <w:rsid w:val="00757C83"/>
    <w:rsid w:val="00757D1D"/>
    <w:rsid w:val="00757D4E"/>
    <w:rsid w:val="00757DD1"/>
    <w:rsid w:val="00757FCE"/>
    <w:rsid w:val="00760091"/>
    <w:rsid w:val="00760575"/>
    <w:rsid w:val="00760728"/>
    <w:rsid w:val="00760EEC"/>
    <w:rsid w:val="007616CA"/>
    <w:rsid w:val="007619AA"/>
    <w:rsid w:val="007619BF"/>
    <w:rsid w:val="00761D6E"/>
    <w:rsid w:val="00761D6F"/>
    <w:rsid w:val="0076242B"/>
    <w:rsid w:val="0076262A"/>
    <w:rsid w:val="007626C1"/>
    <w:rsid w:val="00762704"/>
    <w:rsid w:val="007628A9"/>
    <w:rsid w:val="007629C5"/>
    <w:rsid w:val="00762CBD"/>
    <w:rsid w:val="0076351C"/>
    <w:rsid w:val="00763748"/>
    <w:rsid w:val="00763C39"/>
    <w:rsid w:val="00763D9B"/>
    <w:rsid w:val="00764166"/>
    <w:rsid w:val="007647A3"/>
    <w:rsid w:val="007649B1"/>
    <w:rsid w:val="0076514C"/>
    <w:rsid w:val="007651F7"/>
    <w:rsid w:val="00765429"/>
    <w:rsid w:val="007658C4"/>
    <w:rsid w:val="00765982"/>
    <w:rsid w:val="00765BF7"/>
    <w:rsid w:val="00765D21"/>
    <w:rsid w:val="00765F68"/>
    <w:rsid w:val="0076628C"/>
    <w:rsid w:val="00766815"/>
    <w:rsid w:val="007669FD"/>
    <w:rsid w:val="00766AD7"/>
    <w:rsid w:val="00766E08"/>
    <w:rsid w:val="007670C8"/>
    <w:rsid w:val="007670E9"/>
    <w:rsid w:val="00767347"/>
    <w:rsid w:val="007674B2"/>
    <w:rsid w:val="007676D2"/>
    <w:rsid w:val="00767AFF"/>
    <w:rsid w:val="00770351"/>
    <w:rsid w:val="00770CF1"/>
    <w:rsid w:val="00771089"/>
    <w:rsid w:val="00771316"/>
    <w:rsid w:val="00771330"/>
    <w:rsid w:val="00771601"/>
    <w:rsid w:val="007716B3"/>
    <w:rsid w:val="00771920"/>
    <w:rsid w:val="00771ACF"/>
    <w:rsid w:val="00771F90"/>
    <w:rsid w:val="0077220B"/>
    <w:rsid w:val="00772345"/>
    <w:rsid w:val="0077259B"/>
    <w:rsid w:val="00772910"/>
    <w:rsid w:val="007729C6"/>
    <w:rsid w:val="00772CA6"/>
    <w:rsid w:val="00772D22"/>
    <w:rsid w:val="00772D8F"/>
    <w:rsid w:val="00772E9D"/>
    <w:rsid w:val="007731A3"/>
    <w:rsid w:val="007739BC"/>
    <w:rsid w:val="007739C4"/>
    <w:rsid w:val="00773B21"/>
    <w:rsid w:val="00773EF3"/>
    <w:rsid w:val="00773EFB"/>
    <w:rsid w:val="00773F68"/>
    <w:rsid w:val="00774148"/>
    <w:rsid w:val="0077433E"/>
    <w:rsid w:val="00774777"/>
    <w:rsid w:val="00774CE1"/>
    <w:rsid w:val="00774EBF"/>
    <w:rsid w:val="00775202"/>
    <w:rsid w:val="007755AA"/>
    <w:rsid w:val="007756FB"/>
    <w:rsid w:val="00775776"/>
    <w:rsid w:val="00775BB7"/>
    <w:rsid w:val="00775F1E"/>
    <w:rsid w:val="007762FD"/>
    <w:rsid w:val="00776390"/>
    <w:rsid w:val="00776B53"/>
    <w:rsid w:val="00776E60"/>
    <w:rsid w:val="00776EB2"/>
    <w:rsid w:val="00777384"/>
    <w:rsid w:val="00777407"/>
    <w:rsid w:val="00777740"/>
    <w:rsid w:val="00777F84"/>
    <w:rsid w:val="0078001B"/>
    <w:rsid w:val="007800E0"/>
    <w:rsid w:val="0078021C"/>
    <w:rsid w:val="007809BC"/>
    <w:rsid w:val="00780ADC"/>
    <w:rsid w:val="00780B95"/>
    <w:rsid w:val="007812CA"/>
    <w:rsid w:val="00781A15"/>
    <w:rsid w:val="00781A53"/>
    <w:rsid w:val="00781C86"/>
    <w:rsid w:val="00781CEC"/>
    <w:rsid w:val="00782126"/>
    <w:rsid w:val="007823AE"/>
    <w:rsid w:val="007823EA"/>
    <w:rsid w:val="00782771"/>
    <w:rsid w:val="00782B5A"/>
    <w:rsid w:val="00782BCC"/>
    <w:rsid w:val="00782D83"/>
    <w:rsid w:val="00782E00"/>
    <w:rsid w:val="00782FE9"/>
    <w:rsid w:val="00783160"/>
    <w:rsid w:val="007834A6"/>
    <w:rsid w:val="0078355D"/>
    <w:rsid w:val="00783AAB"/>
    <w:rsid w:val="0078405C"/>
    <w:rsid w:val="00784368"/>
    <w:rsid w:val="0078447D"/>
    <w:rsid w:val="00784538"/>
    <w:rsid w:val="007845FB"/>
    <w:rsid w:val="00784662"/>
    <w:rsid w:val="00784D7C"/>
    <w:rsid w:val="007852CD"/>
    <w:rsid w:val="00785339"/>
    <w:rsid w:val="007856F1"/>
    <w:rsid w:val="00785BBC"/>
    <w:rsid w:val="00786393"/>
    <w:rsid w:val="007863E4"/>
    <w:rsid w:val="0078649D"/>
    <w:rsid w:val="007865AF"/>
    <w:rsid w:val="00786716"/>
    <w:rsid w:val="00786825"/>
    <w:rsid w:val="0078701D"/>
    <w:rsid w:val="00787198"/>
    <w:rsid w:val="00787568"/>
    <w:rsid w:val="00787623"/>
    <w:rsid w:val="00787E99"/>
    <w:rsid w:val="0079007C"/>
    <w:rsid w:val="007903EB"/>
    <w:rsid w:val="00790643"/>
    <w:rsid w:val="0079065D"/>
    <w:rsid w:val="00790D1B"/>
    <w:rsid w:val="00790F1B"/>
    <w:rsid w:val="007911DC"/>
    <w:rsid w:val="00791377"/>
    <w:rsid w:val="00791859"/>
    <w:rsid w:val="00791B4F"/>
    <w:rsid w:val="00791C67"/>
    <w:rsid w:val="00791D24"/>
    <w:rsid w:val="00791D8E"/>
    <w:rsid w:val="00791DF2"/>
    <w:rsid w:val="00792B18"/>
    <w:rsid w:val="00793215"/>
    <w:rsid w:val="00793240"/>
    <w:rsid w:val="0079343F"/>
    <w:rsid w:val="007934A5"/>
    <w:rsid w:val="007934CA"/>
    <w:rsid w:val="0079351B"/>
    <w:rsid w:val="00794109"/>
    <w:rsid w:val="00794492"/>
    <w:rsid w:val="0079449B"/>
    <w:rsid w:val="007946E5"/>
    <w:rsid w:val="00794711"/>
    <w:rsid w:val="007947C4"/>
    <w:rsid w:val="00794982"/>
    <w:rsid w:val="00794A1D"/>
    <w:rsid w:val="00794D74"/>
    <w:rsid w:val="00794FFF"/>
    <w:rsid w:val="007950E0"/>
    <w:rsid w:val="007955EF"/>
    <w:rsid w:val="007958D1"/>
    <w:rsid w:val="00795B34"/>
    <w:rsid w:val="00795ED3"/>
    <w:rsid w:val="00795F07"/>
    <w:rsid w:val="00795F16"/>
    <w:rsid w:val="00796052"/>
    <w:rsid w:val="00796134"/>
    <w:rsid w:val="007961D9"/>
    <w:rsid w:val="00796B78"/>
    <w:rsid w:val="00796DF4"/>
    <w:rsid w:val="0079703B"/>
    <w:rsid w:val="00797053"/>
    <w:rsid w:val="00797064"/>
    <w:rsid w:val="0079708E"/>
    <w:rsid w:val="007970BF"/>
    <w:rsid w:val="007971BA"/>
    <w:rsid w:val="007973FD"/>
    <w:rsid w:val="0079787A"/>
    <w:rsid w:val="00797894"/>
    <w:rsid w:val="00797BF1"/>
    <w:rsid w:val="007A044D"/>
    <w:rsid w:val="007A0483"/>
    <w:rsid w:val="007A05F5"/>
    <w:rsid w:val="007A105E"/>
    <w:rsid w:val="007A1084"/>
    <w:rsid w:val="007A1C19"/>
    <w:rsid w:val="007A1D40"/>
    <w:rsid w:val="007A1D44"/>
    <w:rsid w:val="007A1F88"/>
    <w:rsid w:val="007A235A"/>
    <w:rsid w:val="007A25DB"/>
    <w:rsid w:val="007A26AC"/>
    <w:rsid w:val="007A26B2"/>
    <w:rsid w:val="007A286C"/>
    <w:rsid w:val="007A2BB2"/>
    <w:rsid w:val="007A2ECD"/>
    <w:rsid w:val="007A31B8"/>
    <w:rsid w:val="007A3264"/>
    <w:rsid w:val="007A33C2"/>
    <w:rsid w:val="007A37B1"/>
    <w:rsid w:val="007A3E07"/>
    <w:rsid w:val="007A4427"/>
    <w:rsid w:val="007A461D"/>
    <w:rsid w:val="007A4B8B"/>
    <w:rsid w:val="007A4F5B"/>
    <w:rsid w:val="007A50D5"/>
    <w:rsid w:val="007A55FA"/>
    <w:rsid w:val="007A568A"/>
    <w:rsid w:val="007A5979"/>
    <w:rsid w:val="007A5C28"/>
    <w:rsid w:val="007A5E5F"/>
    <w:rsid w:val="007A654F"/>
    <w:rsid w:val="007A66E7"/>
    <w:rsid w:val="007A6916"/>
    <w:rsid w:val="007A6C6D"/>
    <w:rsid w:val="007A6E08"/>
    <w:rsid w:val="007A6F35"/>
    <w:rsid w:val="007A70AD"/>
    <w:rsid w:val="007A77C8"/>
    <w:rsid w:val="007B01BC"/>
    <w:rsid w:val="007B0250"/>
    <w:rsid w:val="007B026C"/>
    <w:rsid w:val="007B049B"/>
    <w:rsid w:val="007B0A93"/>
    <w:rsid w:val="007B0CEF"/>
    <w:rsid w:val="007B0E84"/>
    <w:rsid w:val="007B0F04"/>
    <w:rsid w:val="007B144F"/>
    <w:rsid w:val="007B15A5"/>
    <w:rsid w:val="007B18FA"/>
    <w:rsid w:val="007B277D"/>
    <w:rsid w:val="007B2794"/>
    <w:rsid w:val="007B29CD"/>
    <w:rsid w:val="007B2C49"/>
    <w:rsid w:val="007B2C72"/>
    <w:rsid w:val="007B2D62"/>
    <w:rsid w:val="007B2E93"/>
    <w:rsid w:val="007B2F8C"/>
    <w:rsid w:val="007B33B8"/>
    <w:rsid w:val="007B35E3"/>
    <w:rsid w:val="007B3866"/>
    <w:rsid w:val="007B3BED"/>
    <w:rsid w:val="007B3D19"/>
    <w:rsid w:val="007B40F2"/>
    <w:rsid w:val="007B412F"/>
    <w:rsid w:val="007B46F1"/>
    <w:rsid w:val="007B4E54"/>
    <w:rsid w:val="007B5DCB"/>
    <w:rsid w:val="007B5DD7"/>
    <w:rsid w:val="007B5DDE"/>
    <w:rsid w:val="007B609D"/>
    <w:rsid w:val="007B6559"/>
    <w:rsid w:val="007B68DD"/>
    <w:rsid w:val="007B73CE"/>
    <w:rsid w:val="007B76B8"/>
    <w:rsid w:val="007B7857"/>
    <w:rsid w:val="007B7941"/>
    <w:rsid w:val="007B7C6B"/>
    <w:rsid w:val="007B7DD8"/>
    <w:rsid w:val="007C0338"/>
    <w:rsid w:val="007C0476"/>
    <w:rsid w:val="007C05F2"/>
    <w:rsid w:val="007C0CA6"/>
    <w:rsid w:val="007C0F73"/>
    <w:rsid w:val="007C0FB2"/>
    <w:rsid w:val="007C10F5"/>
    <w:rsid w:val="007C16AD"/>
    <w:rsid w:val="007C202D"/>
    <w:rsid w:val="007C219E"/>
    <w:rsid w:val="007C26D2"/>
    <w:rsid w:val="007C3279"/>
    <w:rsid w:val="007C3852"/>
    <w:rsid w:val="007C38BC"/>
    <w:rsid w:val="007C3B79"/>
    <w:rsid w:val="007C3C42"/>
    <w:rsid w:val="007C47A0"/>
    <w:rsid w:val="007C4AC6"/>
    <w:rsid w:val="007C4B5A"/>
    <w:rsid w:val="007C4C9A"/>
    <w:rsid w:val="007C510B"/>
    <w:rsid w:val="007C5F9E"/>
    <w:rsid w:val="007C61CC"/>
    <w:rsid w:val="007C63DB"/>
    <w:rsid w:val="007C660C"/>
    <w:rsid w:val="007C664A"/>
    <w:rsid w:val="007C667A"/>
    <w:rsid w:val="007C682C"/>
    <w:rsid w:val="007C6AF7"/>
    <w:rsid w:val="007C6DA4"/>
    <w:rsid w:val="007C6E84"/>
    <w:rsid w:val="007C7030"/>
    <w:rsid w:val="007C7070"/>
    <w:rsid w:val="007C723B"/>
    <w:rsid w:val="007C7301"/>
    <w:rsid w:val="007C73AF"/>
    <w:rsid w:val="007C7D1C"/>
    <w:rsid w:val="007C7E6E"/>
    <w:rsid w:val="007C7F91"/>
    <w:rsid w:val="007D00F5"/>
    <w:rsid w:val="007D0463"/>
    <w:rsid w:val="007D0586"/>
    <w:rsid w:val="007D06AD"/>
    <w:rsid w:val="007D092E"/>
    <w:rsid w:val="007D0AEB"/>
    <w:rsid w:val="007D0B78"/>
    <w:rsid w:val="007D108F"/>
    <w:rsid w:val="007D12E2"/>
    <w:rsid w:val="007D14AB"/>
    <w:rsid w:val="007D1735"/>
    <w:rsid w:val="007D17A5"/>
    <w:rsid w:val="007D202B"/>
    <w:rsid w:val="007D2599"/>
    <w:rsid w:val="007D266D"/>
    <w:rsid w:val="007D29C3"/>
    <w:rsid w:val="007D2AFA"/>
    <w:rsid w:val="007D2C58"/>
    <w:rsid w:val="007D324E"/>
    <w:rsid w:val="007D36E9"/>
    <w:rsid w:val="007D3BE6"/>
    <w:rsid w:val="007D3C94"/>
    <w:rsid w:val="007D42F3"/>
    <w:rsid w:val="007D47A8"/>
    <w:rsid w:val="007D47F8"/>
    <w:rsid w:val="007D4B19"/>
    <w:rsid w:val="007D520F"/>
    <w:rsid w:val="007D52FF"/>
    <w:rsid w:val="007D5569"/>
    <w:rsid w:val="007D5579"/>
    <w:rsid w:val="007D56FE"/>
    <w:rsid w:val="007D5857"/>
    <w:rsid w:val="007D5BB5"/>
    <w:rsid w:val="007D5FB5"/>
    <w:rsid w:val="007D61DC"/>
    <w:rsid w:val="007D62AD"/>
    <w:rsid w:val="007D6424"/>
    <w:rsid w:val="007D6750"/>
    <w:rsid w:val="007D6983"/>
    <w:rsid w:val="007D6DB5"/>
    <w:rsid w:val="007D706A"/>
    <w:rsid w:val="007D71CC"/>
    <w:rsid w:val="007D74BE"/>
    <w:rsid w:val="007D751D"/>
    <w:rsid w:val="007D755C"/>
    <w:rsid w:val="007D75E0"/>
    <w:rsid w:val="007D7781"/>
    <w:rsid w:val="007D7B0B"/>
    <w:rsid w:val="007D7FA4"/>
    <w:rsid w:val="007E002A"/>
    <w:rsid w:val="007E0C18"/>
    <w:rsid w:val="007E0CCF"/>
    <w:rsid w:val="007E115C"/>
    <w:rsid w:val="007E1531"/>
    <w:rsid w:val="007E170B"/>
    <w:rsid w:val="007E187A"/>
    <w:rsid w:val="007E2F2E"/>
    <w:rsid w:val="007E31C2"/>
    <w:rsid w:val="007E328B"/>
    <w:rsid w:val="007E3652"/>
    <w:rsid w:val="007E3721"/>
    <w:rsid w:val="007E3BC1"/>
    <w:rsid w:val="007E3BC6"/>
    <w:rsid w:val="007E3E23"/>
    <w:rsid w:val="007E3F6C"/>
    <w:rsid w:val="007E4057"/>
    <w:rsid w:val="007E4FB8"/>
    <w:rsid w:val="007E5181"/>
    <w:rsid w:val="007E550B"/>
    <w:rsid w:val="007E56D0"/>
    <w:rsid w:val="007E56D8"/>
    <w:rsid w:val="007E5B2A"/>
    <w:rsid w:val="007E5C8D"/>
    <w:rsid w:val="007E619A"/>
    <w:rsid w:val="007E62F0"/>
    <w:rsid w:val="007E6616"/>
    <w:rsid w:val="007E6620"/>
    <w:rsid w:val="007E68AB"/>
    <w:rsid w:val="007E6C0B"/>
    <w:rsid w:val="007E7BAF"/>
    <w:rsid w:val="007E7BED"/>
    <w:rsid w:val="007F0C0D"/>
    <w:rsid w:val="007F1161"/>
    <w:rsid w:val="007F12DA"/>
    <w:rsid w:val="007F12E0"/>
    <w:rsid w:val="007F19C6"/>
    <w:rsid w:val="007F1A34"/>
    <w:rsid w:val="007F1ABB"/>
    <w:rsid w:val="007F1C89"/>
    <w:rsid w:val="007F1FE5"/>
    <w:rsid w:val="007F2037"/>
    <w:rsid w:val="007F2170"/>
    <w:rsid w:val="007F250B"/>
    <w:rsid w:val="007F29B6"/>
    <w:rsid w:val="007F29EE"/>
    <w:rsid w:val="007F2AF5"/>
    <w:rsid w:val="007F2CE4"/>
    <w:rsid w:val="007F31EF"/>
    <w:rsid w:val="007F32E5"/>
    <w:rsid w:val="007F3570"/>
    <w:rsid w:val="007F35A8"/>
    <w:rsid w:val="007F3627"/>
    <w:rsid w:val="007F391D"/>
    <w:rsid w:val="007F3C28"/>
    <w:rsid w:val="007F3CB6"/>
    <w:rsid w:val="007F3EBB"/>
    <w:rsid w:val="007F4027"/>
    <w:rsid w:val="007F4152"/>
    <w:rsid w:val="007F417E"/>
    <w:rsid w:val="007F435D"/>
    <w:rsid w:val="007F4574"/>
    <w:rsid w:val="007F4698"/>
    <w:rsid w:val="007F4734"/>
    <w:rsid w:val="007F49B5"/>
    <w:rsid w:val="007F507A"/>
    <w:rsid w:val="007F5272"/>
    <w:rsid w:val="007F5501"/>
    <w:rsid w:val="007F5BB9"/>
    <w:rsid w:val="007F5DBE"/>
    <w:rsid w:val="007F60BB"/>
    <w:rsid w:val="007F6518"/>
    <w:rsid w:val="007F667B"/>
    <w:rsid w:val="007F694A"/>
    <w:rsid w:val="007F6983"/>
    <w:rsid w:val="007F6DA1"/>
    <w:rsid w:val="007F751B"/>
    <w:rsid w:val="007F7530"/>
    <w:rsid w:val="007F76E1"/>
    <w:rsid w:val="007F77A8"/>
    <w:rsid w:val="007F7B21"/>
    <w:rsid w:val="008003FD"/>
    <w:rsid w:val="008009AC"/>
    <w:rsid w:val="00800A47"/>
    <w:rsid w:val="00800C38"/>
    <w:rsid w:val="00800C42"/>
    <w:rsid w:val="008010D7"/>
    <w:rsid w:val="00801B2A"/>
    <w:rsid w:val="00801DC9"/>
    <w:rsid w:val="0080207B"/>
    <w:rsid w:val="008020D0"/>
    <w:rsid w:val="00802219"/>
    <w:rsid w:val="00802374"/>
    <w:rsid w:val="00802433"/>
    <w:rsid w:val="00802566"/>
    <w:rsid w:val="0080279A"/>
    <w:rsid w:val="00802860"/>
    <w:rsid w:val="00802B04"/>
    <w:rsid w:val="00802C3C"/>
    <w:rsid w:val="00802FB5"/>
    <w:rsid w:val="008033AB"/>
    <w:rsid w:val="00803968"/>
    <w:rsid w:val="00803D42"/>
    <w:rsid w:val="00804277"/>
    <w:rsid w:val="008046DC"/>
    <w:rsid w:val="008046ED"/>
    <w:rsid w:val="0080477C"/>
    <w:rsid w:val="0080494D"/>
    <w:rsid w:val="00804B05"/>
    <w:rsid w:val="00804BE9"/>
    <w:rsid w:val="00804DE3"/>
    <w:rsid w:val="00804EA7"/>
    <w:rsid w:val="008051EA"/>
    <w:rsid w:val="0080534E"/>
    <w:rsid w:val="0080539B"/>
    <w:rsid w:val="00805796"/>
    <w:rsid w:val="00805869"/>
    <w:rsid w:val="00805A0C"/>
    <w:rsid w:val="00805CD4"/>
    <w:rsid w:val="00805E9C"/>
    <w:rsid w:val="00805FF8"/>
    <w:rsid w:val="008060DE"/>
    <w:rsid w:val="00806483"/>
    <w:rsid w:val="00806815"/>
    <w:rsid w:val="008069E6"/>
    <w:rsid w:val="00806B68"/>
    <w:rsid w:val="00806B89"/>
    <w:rsid w:val="00806D23"/>
    <w:rsid w:val="00806DFA"/>
    <w:rsid w:val="00806E0A"/>
    <w:rsid w:val="00807591"/>
    <w:rsid w:val="0080767B"/>
    <w:rsid w:val="008076BC"/>
    <w:rsid w:val="008078CA"/>
    <w:rsid w:val="00807E80"/>
    <w:rsid w:val="00807E88"/>
    <w:rsid w:val="00810069"/>
    <w:rsid w:val="008107F2"/>
    <w:rsid w:val="00810814"/>
    <w:rsid w:val="00810984"/>
    <w:rsid w:val="0081099B"/>
    <w:rsid w:val="00810DC4"/>
    <w:rsid w:val="00810E1C"/>
    <w:rsid w:val="0081131E"/>
    <w:rsid w:val="00811901"/>
    <w:rsid w:val="00811991"/>
    <w:rsid w:val="00811B35"/>
    <w:rsid w:val="00812176"/>
    <w:rsid w:val="008121DD"/>
    <w:rsid w:val="00812344"/>
    <w:rsid w:val="008123A6"/>
    <w:rsid w:val="0081263D"/>
    <w:rsid w:val="0081275A"/>
    <w:rsid w:val="008129C0"/>
    <w:rsid w:val="00812A75"/>
    <w:rsid w:val="0081319C"/>
    <w:rsid w:val="008132A9"/>
    <w:rsid w:val="0081366A"/>
    <w:rsid w:val="00813B19"/>
    <w:rsid w:val="00813C8D"/>
    <w:rsid w:val="00814149"/>
    <w:rsid w:val="0081453D"/>
    <w:rsid w:val="00814CF5"/>
    <w:rsid w:val="00815966"/>
    <w:rsid w:val="00815EFB"/>
    <w:rsid w:val="008161E3"/>
    <w:rsid w:val="0081659F"/>
    <w:rsid w:val="00816830"/>
    <w:rsid w:val="0081689C"/>
    <w:rsid w:val="00816918"/>
    <w:rsid w:val="0081698C"/>
    <w:rsid w:val="00817155"/>
    <w:rsid w:val="008176F0"/>
    <w:rsid w:val="00817A93"/>
    <w:rsid w:val="00817D28"/>
    <w:rsid w:val="00820101"/>
    <w:rsid w:val="0082019C"/>
    <w:rsid w:val="00820A83"/>
    <w:rsid w:val="00820FEB"/>
    <w:rsid w:val="00821709"/>
    <w:rsid w:val="00821ACE"/>
    <w:rsid w:val="00822037"/>
    <w:rsid w:val="00822198"/>
    <w:rsid w:val="008221C9"/>
    <w:rsid w:val="0082257A"/>
    <w:rsid w:val="008228E7"/>
    <w:rsid w:val="0082293A"/>
    <w:rsid w:val="00822AA0"/>
    <w:rsid w:val="0082303A"/>
    <w:rsid w:val="0082307C"/>
    <w:rsid w:val="00823309"/>
    <w:rsid w:val="00823630"/>
    <w:rsid w:val="008237EE"/>
    <w:rsid w:val="00823EA4"/>
    <w:rsid w:val="00823F25"/>
    <w:rsid w:val="008241BF"/>
    <w:rsid w:val="00824252"/>
    <w:rsid w:val="00824346"/>
    <w:rsid w:val="0082439A"/>
    <w:rsid w:val="008244EC"/>
    <w:rsid w:val="00824695"/>
    <w:rsid w:val="00824809"/>
    <w:rsid w:val="008251B7"/>
    <w:rsid w:val="0082525E"/>
    <w:rsid w:val="00825770"/>
    <w:rsid w:val="008257C6"/>
    <w:rsid w:val="008258A2"/>
    <w:rsid w:val="008261DD"/>
    <w:rsid w:val="0082628D"/>
    <w:rsid w:val="00826AB3"/>
    <w:rsid w:val="00826D72"/>
    <w:rsid w:val="00826E42"/>
    <w:rsid w:val="00826FC7"/>
    <w:rsid w:val="00827233"/>
    <w:rsid w:val="00827255"/>
    <w:rsid w:val="00827587"/>
    <w:rsid w:val="008276CA"/>
    <w:rsid w:val="008277C0"/>
    <w:rsid w:val="008277C7"/>
    <w:rsid w:val="0082789D"/>
    <w:rsid w:val="00827900"/>
    <w:rsid w:val="0082798C"/>
    <w:rsid w:val="0083011C"/>
    <w:rsid w:val="00830D11"/>
    <w:rsid w:val="00831510"/>
    <w:rsid w:val="00831552"/>
    <w:rsid w:val="00831695"/>
    <w:rsid w:val="00831B9B"/>
    <w:rsid w:val="00831C0D"/>
    <w:rsid w:val="00831D4D"/>
    <w:rsid w:val="00831DE1"/>
    <w:rsid w:val="00831EE0"/>
    <w:rsid w:val="0083257A"/>
    <w:rsid w:val="00832717"/>
    <w:rsid w:val="0083282D"/>
    <w:rsid w:val="00832C05"/>
    <w:rsid w:val="00832CEC"/>
    <w:rsid w:val="00832E8A"/>
    <w:rsid w:val="008338C8"/>
    <w:rsid w:val="0083397F"/>
    <w:rsid w:val="00834011"/>
    <w:rsid w:val="008342E1"/>
    <w:rsid w:val="00834438"/>
    <w:rsid w:val="00834735"/>
    <w:rsid w:val="008348CE"/>
    <w:rsid w:val="0083494F"/>
    <w:rsid w:val="00834966"/>
    <w:rsid w:val="008349A1"/>
    <w:rsid w:val="008349C6"/>
    <w:rsid w:val="00834B54"/>
    <w:rsid w:val="00834C81"/>
    <w:rsid w:val="0083599E"/>
    <w:rsid w:val="00835EF1"/>
    <w:rsid w:val="00835FB1"/>
    <w:rsid w:val="008360AB"/>
    <w:rsid w:val="008360CF"/>
    <w:rsid w:val="00836220"/>
    <w:rsid w:val="0083639C"/>
    <w:rsid w:val="008367E5"/>
    <w:rsid w:val="00836C65"/>
    <w:rsid w:val="00836DFB"/>
    <w:rsid w:val="00836F7C"/>
    <w:rsid w:val="00837101"/>
    <w:rsid w:val="00837244"/>
    <w:rsid w:val="00837391"/>
    <w:rsid w:val="008373B0"/>
    <w:rsid w:val="00837439"/>
    <w:rsid w:val="00837966"/>
    <w:rsid w:val="00837B34"/>
    <w:rsid w:val="00837B9B"/>
    <w:rsid w:val="00837DC9"/>
    <w:rsid w:val="00837E66"/>
    <w:rsid w:val="00837E9D"/>
    <w:rsid w:val="008400DF"/>
    <w:rsid w:val="008404D6"/>
    <w:rsid w:val="0084056A"/>
    <w:rsid w:val="0084080B"/>
    <w:rsid w:val="00840A60"/>
    <w:rsid w:val="00840B24"/>
    <w:rsid w:val="00840E56"/>
    <w:rsid w:val="0084102D"/>
    <w:rsid w:val="0084111D"/>
    <w:rsid w:val="008411BC"/>
    <w:rsid w:val="00841454"/>
    <w:rsid w:val="00841685"/>
    <w:rsid w:val="00841790"/>
    <w:rsid w:val="00841D34"/>
    <w:rsid w:val="00842974"/>
    <w:rsid w:val="008431F0"/>
    <w:rsid w:val="00843A52"/>
    <w:rsid w:val="00843B36"/>
    <w:rsid w:val="00843FB4"/>
    <w:rsid w:val="00844150"/>
    <w:rsid w:val="008445AE"/>
    <w:rsid w:val="0084474A"/>
    <w:rsid w:val="00844789"/>
    <w:rsid w:val="008456E5"/>
    <w:rsid w:val="0084578A"/>
    <w:rsid w:val="0084582C"/>
    <w:rsid w:val="00845934"/>
    <w:rsid w:val="00845B34"/>
    <w:rsid w:val="00845B97"/>
    <w:rsid w:val="008467C4"/>
    <w:rsid w:val="00846ACB"/>
    <w:rsid w:val="00846C51"/>
    <w:rsid w:val="00846CF3"/>
    <w:rsid w:val="00846E50"/>
    <w:rsid w:val="00847090"/>
    <w:rsid w:val="008479C2"/>
    <w:rsid w:val="00847A92"/>
    <w:rsid w:val="00847B62"/>
    <w:rsid w:val="00850617"/>
    <w:rsid w:val="00850621"/>
    <w:rsid w:val="00850865"/>
    <w:rsid w:val="00850A74"/>
    <w:rsid w:val="00850B93"/>
    <w:rsid w:val="00850E40"/>
    <w:rsid w:val="00851385"/>
    <w:rsid w:val="00851C12"/>
    <w:rsid w:val="00851E25"/>
    <w:rsid w:val="00851EED"/>
    <w:rsid w:val="008523E0"/>
    <w:rsid w:val="00852922"/>
    <w:rsid w:val="00852B71"/>
    <w:rsid w:val="008532DA"/>
    <w:rsid w:val="00853FD5"/>
    <w:rsid w:val="0085406D"/>
    <w:rsid w:val="0085456A"/>
    <w:rsid w:val="00854610"/>
    <w:rsid w:val="008547B0"/>
    <w:rsid w:val="00854994"/>
    <w:rsid w:val="008549DE"/>
    <w:rsid w:val="00854B80"/>
    <w:rsid w:val="00854FF9"/>
    <w:rsid w:val="008552FA"/>
    <w:rsid w:val="00855374"/>
    <w:rsid w:val="00855697"/>
    <w:rsid w:val="008558B7"/>
    <w:rsid w:val="0085605E"/>
    <w:rsid w:val="008563BD"/>
    <w:rsid w:val="00856CC9"/>
    <w:rsid w:val="0085712B"/>
    <w:rsid w:val="0085729F"/>
    <w:rsid w:val="00857612"/>
    <w:rsid w:val="00860235"/>
    <w:rsid w:val="00860C50"/>
    <w:rsid w:val="00860C6F"/>
    <w:rsid w:val="00860E58"/>
    <w:rsid w:val="00860FFE"/>
    <w:rsid w:val="00861CBA"/>
    <w:rsid w:val="00861EF7"/>
    <w:rsid w:val="00861F92"/>
    <w:rsid w:val="00862569"/>
    <w:rsid w:val="008627D4"/>
    <w:rsid w:val="00862C4F"/>
    <w:rsid w:val="00862DB2"/>
    <w:rsid w:val="00863100"/>
    <w:rsid w:val="00863432"/>
    <w:rsid w:val="00863485"/>
    <w:rsid w:val="0086366A"/>
    <w:rsid w:val="00863A46"/>
    <w:rsid w:val="00863D37"/>
    <w:rsid w:val="00863FFA"/>
    <w:rsid w:val="0086406A"/>
    <w:rsid w:val="008642E3"/>
    <w:rsid w:val="00864437"/>
    <w:rsid w:val="00864616"/>
    <w:rsid w:val="00864C29"/>
    <w:rsid w:val="00864D5B"/>
    <w:rsid w:val="00864DEC"/>
    <w:rsid w:val="00865062"/>
    <w:rsid w:val="00865268"/>
    <w:rsid w:val="008652A5"/>
    <w:rsid w:val="00865381"/>
    <w:rsid w:val="008653A4"/>
    <w:rsid w:val="008655E3"/>
    <w:rsid w:val="0086584A"/>
    <w:rsid w:val="008660AB"/>
    <w:rsid w:val="00866132"/>
    <w:rsid w:val="00866CE7"/>
    <w:rsid w:val="00866E4D"/>
    <w:rsid w:val="00866EF3"/>
    <w:rsid w:val="0086757A"/>
    <w:rsid w:val="00867ACC"/>
    <w:rsid w:val="00867CC6"/>
    <w:rsid w:val="0087004C"/>
    <w:rsid w:val="0087018E"/>
    <w:rsid w:val="008701D1"/>
    <w:rsid w:val="008706C2"/>
    <w:rsid w:val="008708A0"/>
    <w:rsid w:val="00871625"/>
    <w:rsid w:val="008717EA"/>
    <w:rsid w:val="008719A6"/>
    <w:rsid w:val="00871B4F"/>
    <w:rsid w:val="00871C49"/>
    <w:rsid w:val="00871C9D"/>
    <w:rsid w:val="00871D35"/>
    <w:rsid w:val="00871F12"/>
    <w:rsid w:val="0087200A"/>
    <w:rsid w:val="00872519"/>
    <w:rsid w:val="008728F6"/>
    <w:rsid w:val="008729AB"/>
    <w:rsid w:val="00872ADC"/>
    <w:rsid w:val="00872B3B"/>
    <w:rsid w:val="00872C39"/>
    <w:rsid w:val="00872F5C"/>
    <w:rsid w:val="0087304D"/>
    <w:rsid w:val="008731EF"/>
    <w:rsid w:val="00873510"/>
    <w:rsid w:val="0087395E"/>
    <w:rsid w:val="00873C63"/>
    <w:rsid w:val="00874525"/>
    <w:rsid w:val="008745C7"/>
    <w:rsid w:val="008745E3"/>
    <w:rsid w:val="0087464F"/>
    <w:rsid w:val="00874782"/>
    <w:rsid w:val="008751C7"/>
    <w:rsid w:val="0087544E"/>
    <w:rsid w:val="00875461"/>
    <w:rsid w:val="00875938"/>
    <w:rsid w:val="00875EE0"/>
    <w:rsid w:val="00875FF4"/>
    <w:rsid w:val="0087663D"/>
    <w:rsid w:val="0087790E"/>
    <w:rsid w:val="00877AD4"/>
    <w:rsid w:val="008801A4"/>
    <w:rsid w:val="0088037F"/>
    <w:rsid w:val="00880B74"/>
    <w:rsid w:val="00880CC6"/>
    <w:rsid w:val="00880E8D"/>
    <w:rsid w:val="00880F58"/>
    <w:rsid w:val="008818E5"/>
    <w:rsid w:val="00881C84"/>
    <w:rsid w:val="008820FD"/>
    <w:rsid w:val="00882194"/>
    <w:rsid w:val="00882654"/>
    <w:rsid w:val="00882745"/>
    <w:rsid w:val="008827F1"/>
    <w:rsid w:val="00882C23"/>
    <w:rsid w:val="00882FD6"/>
    <w:rsid w:val="008835F7"/>
    <w:rsid w:val="0088383C"/>
    <w:rsid w:val="00884263"/>
    <w:rsid w:val="00884349"/>
    <w:rsid w:val="00884849"/>
    <w:rsid w:val="00884CDE"/>
    <w:rsid w:val="008852CB"/>
    <w:rsid w:val="00885636"/>
    <w:rsid w:val="00885A03"/>
    <w:rsid w:val="00885BFE"/>
    <w:rsid w:val="00885C04"/>
    <w:rsid w:val="00886A39"/>
    <w:rsid w:val="00886B1D"/>
    <w:rsid w:val="00886C53"/>
    <w:rsid w:val="00886DBE"/>
    <w:rsid w:val="008870E2"/>
    <w:rsid w:val="008876C7"/>
    <w:rsid w:val="00887F57"/>
    <w:rsid w:val="00887FE6"/>
    <w:rsid w:val="00890233"/>
    <w:rsid w:val="0089060C"/>
    <w:rsid w:val="008906F3"/>
    <w:rsid w:val="0089070D"/>
    <w:rsid w:val="00890D10"/>
    <w:rsid w:val="00890FD0"/>
    <w:rsid w:val="0089172D"/>
    <w:rsid w:val="00891A5D"/>
    <w:rsid w:val="00891E56"/>
    <w:rsid w:val="0089212C"/>
    <w:rsid w:val="008926C1"/>
    <w:rsid w:val="0089281D"/>
    <w:rsid w:val="00892A31"/>
    <w:rsid w:val="00892D30"/>
    <w:rsid w:val="00892FF5"/>
    <w:rsid w:val="00893240"/>
    <w:rsid w:val="0089338D"/>
    <w:rsid w:val="008933C1"/>
    <w:rsid w:val="008938C6"/>
    <w:rsid w:val="008939B0"/>
    <w:rsid w:val="00893A69"/>
    <w:rsid w:val="0089498C"/>
    <w:rsid w:val="00894C69"/>
    <w:rsid w:val="00894D21"/>
    <w:rsid w:val="00894D90"/>
    <w:rsid w:val="00895EE6"/>
    <w:rsid w:val="0089618C"/>
    <w:rsid w:val="008964BC"/>
    <w:rsid w:val="00896828"/>
    <w:rsid w:val="0089688C"/>
    <w:rsid w:val="0089695F"/>
    <w:rsid w:val="0089703D"/>
    <w:rsid w:val="00897110"/>
    <w:rsid w:val="00897691"/>
    <w:rsid w:val="0089783E"/>
    <w:rsid w:val="00897A19"/>
    <w:rsid w:val="00897A7B"/>
    <w:rsid w:val="00897C85"/>
    <w:rsid w:val="008A0029"/>
    <w:rsid w:val="008A01AD"/>
    <w:rsid w:val="008A0394"/>
    <w:rsid w:val="008A0757"/>
    <w:rsid w:val="008A0A94"/>
    <w:rsid w:val="008A0AA5"/>
    <w:rsid w:val="008A0AB1"/>
    <w:rsid w:val="008A0CFB"/>
    <w:rsid w:val="008A0D9C"/>
    <w:rsid w:val="008A0EAF"/>
    <w:rsid w:val="008A10BF"/>
    <w:rsid w:val="008A11D4"/>
    <w:rsid w:val="008A155B"/>
    <w:rsid w:val="008A18E7"/>
    <w:rsid w:val="008A1C49"/>
    <w:rsid w:val="008A1D35"/>
    <w:rsid w:val="008A2783"/>
    <w:rsid w:val="008A2D0B"/>
    <w:rsid w:val="008A2E7C"/>
    <w:rsid w:val="008A300E"/>
    <w:rsid w:val="008A323D"/>
    <w:rsid w:val="008A39FE"/>
    <w:rsid w:val="008A3C76"/>
    <w:rsid w:val="008A3F94"/>
    <w:rsid w:val="008A448B"/>
    <w:rsid w:val="008A45E7"/>
    <w:rsid w:val="008A46E6"/>
    <w:rsid w:val="008A46EF"/>
    <w:rsid w:val="008A49C1"/>
    <w:rsid w:val="008A4CFB"/>
    <w:rsid w:val="008A5028"/>
    <w:rsid w:val="008A531C"/>
    <w:rsid w:val="008A57B7"/>
    <w:rsid w:val="008A5B80"/>
    <w:rsid w:val="008A602E"/>
    <w:rsid w:val="008A616E"/>
    <w:rsid w:val="008A617C"/>
    <w:rsid w:val="008A61EF"/>
    <w:rsid w:val="008A6409"/>
    <w:rsid w:val="008A6496"/>
    <w:rsid w:val="008A6630"/>
    <w:rsid w:val="008A6914"/>
    <w:rsid w:val="008A6C89"/>
    <w:rsid w:val="008A6D61"/>
    <w:rsid w:val="008A7187"/>
    <w:rsid w:val="008A71A7"/>
    <w:rsid w:val="008A7A2B"/>
    <w:rsid w:val="008A7AE6"/>
    <w:rsid w:val="008B036D"/>
    <w:rsid w:val="008B0411"/>
    <w:rsid w:val="008B0864"/>
    <w:rsid w:val="008B0916"/>
    <w:rsid w:val="008B09EC"/>
    <w:rsid w:val="008B0BE7"/>
    <w:rsid w:val="008B0D64"/>
    <w:rsid w:val="008B0DE1"/>
    <w:rsid w:val="008B0F20"/>
    <w:rsid w:val="008B1FBE"/>
    <w:rsid w:val="008B20BE"/>
    <w:rsid w:val="008B2195"/>
    <w:rsid w:val="008B228A"/>
    <w:rsid w:val="008B239B"/>
    <w:rsid w:val="008B250A"/>
    <w:rsid w:val="008B26FD"/>
    <w:rsid w:val="008B2C85"/>
    <w:rsid w:val="008B2F08"/>
    <w:rsid w:val="008B321F"/>
    <w:rsid w:val="008B3227"/>
    <w:rsid w:val="008B340C"/>
    <w:rsid w:val="008B3658"/>
    <w:rsid w:val="008B3A8D"/>
    <w:rsid w:val="008B3BA0"/>
    <w:rsid w:val="008B3F09"/>
    <w:rsid w:val="008B3F4D"/>
    <w:rsid w:val="008B4450"/>
    <w:rsid w:val="008B4AEA"/>
    <w:rsid w:val="008B4E74"/>
    <w:rsid w:val="008B4ECD"/>
    <w:rsid w:val="008B5038"/>
    <w:rsid w:val="008B5B45"/>
    <w:rsid w:val="008B6631"/>
    <w:rsid w:val="008B6694"/>
    <w:rsid w:val="008B6951"/>
    <w:rsid w:val="008B6D12"/>
    <w:rsid w:val="008B72A2"/>
    <w:rsid w:val="008B7958"/>
    <w:rsid w:val="008B7B3A"/>
    <w:rsid w:val="008B7D15"/>
    <w:rsid w:val="008C039A"/>
    <w:rsid w:val="008C0C47"/>
    <w:rsid w:val="008C0E39"/>
    <w:rsid w:val="008C0E70"/>
    <w:rsid w:val="008C1122"/>
    <w:rsid w:val="008C14B5"/>
    <w:rsid w:val="008C14ED"/>
    <w:rsid w:val="008C14F2"/>
    <w:rsid w:val="008C16F6"/>
    <w:rsid w:val="008C192C"/>
    <w:rsid w:val="008C1A48"/>
    <w:rsid w:val="008C1D06"/>
    <w:rsid w:val="008C1D66"/>
    <w:rsid w:val="008C1F8B"/>
    <w:rsid w:val="008C25AF"/>
    <w:rsid w:val="008C299F"/>
    <w:rsid w:val="008C2B0B"/>
    <w:rsid w:val="008C2D3A"/>
    <w:rsid w:val="008C2FE4"/>
    <w:rsid w:val="008C3069"/>
    <w:rsid w:val="008C3A6A"/>
    <w:rsid w:val="008C3A9A"/>
    <w:rsid w:val="008C3BD6"/>
    <w:rsid w:val="008C3C5A"/>
    <w:rsid w:val="008C3C86"/>
    <w:rsid w:val="008C4089"/>
    <w:rsid w:val="008C490F"/>
    <w:rsid w:val="008C49AC"/>
    <w:rsid w:val="008C4A0D"/>
    <w:rsid w:val="008C4D55"/>
    <w:rsid w:val="008C4DA2"/>
    <w:rsid w:val="008C52EA"/>
    <w:rsid w:val="008C5420"/>
    <w:rsid w:val="008C5521"/>
    <w:rsid w:val="008C55F6"/>
    <w:rsid w:val="008C57F5"/>
    <w:rsid w:val="008C5AA9"/>
    <w:rsid w:val="008C6120"/>
    <w:rsid w:val="008C6718"/>
    <w:rsid w:val="008C67DA"/>
    <w:rsid w:val="008C683D"/>
    <w:rsid w:val="008C6976"/>
    <w:rsid w:val="008C6CF3"/>
    <w:rsid w:val="008C6D96"/>
    <w:rsid w:val="008C7286"/>
    <w:rsid w:val="008C72FF"/>
    <w:rsid w:val="008C7A90"/>
    <w:rsid w:val="008C7B56"/>
    <w:rsid w:val="008D0110"/>
    <w:rsid w:val="008D078F"/>
    <w:rsid w:val="008D0991"/>
    <w:rsid w:val="008D0CC5"/>
    <w:rsid w:val="008D120B"/>
    <w:rsid w:val="008D1454"/>
    <w:rsid w:val="008D16C6"/>
    <w:rsid w:val="008D1B87"/>
    <w:rsid w:val="008D1CF9"/>
    <w:rsid w:val="008D20C3"/>
    <w:rsid w:val="008D2316"/>
    <w:rsid w:val="008D232A"/>
    <w:rsid w:val="008D2630"/>
    <w:rsid w:val="008D26AD"/>
    <w:rsid w:val="008D2EF0"/>
    <w:rsid w:val="008D32BB"/>
    <w:rsid w:val="008D351C"/>
    <w:rsid w:val="008D3599"/>
    <w:rsid w:val="008D3653"/>
    <w:rsid w:val="008D3B22"/>
    <w:rsid w:val="008D3B2D"/>
    <w:rsid w:val="008D3FAB"/>
    <w:rsid w:val="008D420D"/>
    <w:rsid w:val="008D4381"/>
    <w:rsid w:val="008D4577"/>
    <w:rsid w:val="008D45DD"/>
    <w:rsid w:val="008D468C"/>
    <w:rsid w:val="008D4770"/>
    <w:rsid w:val="008D4A19"/>
    <w:rsid w:val="008D50F5"/>
    <w:rsid w:val="008D5314"/>
    <w:rsid w:val="008D56BD"/>
    <w:rsid w:val="008D5950"/>
    <w:rsid w:val="008D5A68"/>
    <w:rsid w:val="008D5ACC"/>
    <w:rsid w:val="008D5F84"/>
    <w:rsid w:val="008D6795"/>
    <w:rsid w:val="008D6A64"/>
    <w:rsid w:val="008D73EC"/>
    <w:rsid w:val="008D7422"/>
    <w:rsid w:val="008D751C"/>
    <w:rsid w:val="008D75E3"/>
    <w:rsid w:val="008D7966"/>
    <w:rsid w:val="008D7A3A"/>
    <w:rsid w:val="008D7A54"/>
    <w:rsid w:val="008D7CB3"/>
    <w:rsid w:val="008D7E2C"/>
    <w:rsid w:val="008E01E2"/>
    <w:rsid w:val="008E0584"/>
    <w:rsid w:val="008E05A4"/>
    <w:rsid w:val="008E0CAD"/>
    <w:rsid w:val="008E11FA"/>
    <w:rsid w:val="008E1236"/>
    <w:rsid w:val="008E16C7"/>
    <w:rsid w:val="008E1A71"/>
    <w:rsid w:val="008E1E00"/>
    <w:rsid w:val="008E1F88"/>
    <w:rsid w:val="008E1FDB"/>
    <w:rsid w:val="008E204D"/>
    <w:rsid w:val="008E2244"/>
    <w:rsid w:val="008E2487"/>
    <w:rsid w:val="008E25F9"/>
    <w:rsid w:val="008E2C01"/>
    <w:rsid w:val="008E2CD5"/>
    <w:rsid w:val="008E2E73"/>
    <w:rsid w:val="008E2F47"/>
    <w:rsid w:val="008E34D0"/>
    <w:rsid w:val="008E3516"/>
    <w:rsid w:val="008E3557"/>
    <w:rsid w:val="008E39BC"/>
    <w:rsid w:val="008E3A76"/>
    <w:rsid w:val="008E400C"/>
    <w:rsid w:val="008E44C5"/>
    <w:rsid w:val="008E4603"/>
    <w:rsid w:val="008E4C6F"/>
    <w:rsid w:val="008E4D07"/>
    <w:rsid w:val="008E4DCA"/>
    <w:rsid w:val="008E4E27"/>
    <w:rsid w:val="008E5259"/>
    <w:rsid w:val="008E55F3"/>
    <w:rsid w:val="008E56D2"/>
    <w:rsid w:val="008E5731"/>
    <w:rsid w:val="008E5C15"/>
    <w:rsid w:val="008E5CBE"/>
    <w:rsid w:val="008E6427"/>
    <w:rsid w:val="008E65B1"/>
    <w:rsid w:val="008E666D"/>
    <w:rsid w:val="008E68F3"/>
    <w:rsid w:val="008E69C5"/>
    <w:rsid w:val="008E6B83"/>
    <w:rsid w:val="008E709C"/>
    <w:rsid w:val="008E77B6"/>
    <w:rsid w:val="008E793A"/>
    <w:rsid w:val="008E7A47"/>
    <w:rsid w:val="008E7E1B"/>
    <w:rsid w:val="008F008B"/>
    <w:rsid w:val="008F01E4"/>
    <w:rsid w:val="008F049F"/>
    <w:rsid w:val="008F054A"/>
    <w:rsid w:val="008F06BE"/>
    <w:rsid w:val="008F06FF"/>
    <w:rsid w:val="008F0A11"/>
    <w:rsid w:val="008F0AE2"/>
    <w:rsid w:val="008F0CFD"/>
    <w:rsid w:val="008F0EA0"/>
    <w:rsid w:val="008F0F47"/>
    <w:rsid w:val="008F14F8"/>
    <w:rsid w:val="008F15E7"/>
    <w:rsid w:val="008F16C5"/>
    <w:rsid w:val="008F1904"/>
    <w:rsid w:val="008F1A0F"/>
    <w:rsid w:val="008F1F81"/>
    <w:rsid w:val="008F2481"/>
    <w:rsid w:val="008F2AF1"/>
    <w:rsid w:val="008F2B2C"/>
    <w:rsid w:val="008F2C8B"/>
    <w:rsid w:val="008F2CAA"/>
    <w:rsid w:val="008F2E7E"/>
    <w:rsid w:val="008F2F50"/>
    <w:rsid w:val="008F34D6"/>
    <w:rsid w:val="008F34E3"/>
    <w:rsid w:val="008F3586"/>
    <w:rsid w:val="008F3723"/>
    <w:rsid w:val="008F3A33"/>
    <w:rsid w:val="008F4025"/>
    <w:rsid w:val="008F4158"/>
    <w:rsid w:val="008F461A"/>
    <w:rsid w:val="008F4710"/>
    <w:rsid w:val="008F4845"/>
    <w:rsid w:val="008F530B"/>
    <w:rsid w:val="008F5B2F"/>
    <w:rsid w:val="008F5DA5"/>
    <w:rsid w:val="008F5E15"/>
    <w:rsid w:val="008F63C2"/>
    <w:rsid w:val="008F63C8"/>
    <w:rsid w:val="008F652D"/>
    <w:rsid w:val="008F668D"/>
    <w:rsid w:val="008F6737"/>
    <w:rsid w:val="008F6AC3"/>
    <w:rsid w:val="008F6CA8"/>
    <w:rsid w:val="008F7A18"/>
    <w:rsid w:val="008F7D59"/>
    <w:rsid w:val="008F7D75"/>
    <w:rsid w:val="008F7F9F"/>
    <w:rsid w:val="00900148"/>
    <w:rsid w:val="00900425"/>
    <w:rsid w:val="0090049C"/>
    <w:rsid w:val="00900726"/>
    <w:rsid w:val="009008DC"/>
    <w:rsid w:val="00900D70"/>
    <w:rsid w:val="00900FBC"/>
    <w:rsid w:val="009011A8"/>
    <w:rsid w:val="009013F3"/>
    <w:rsid w:val="009014A7"/>
    <w:rsid w:val="0090156A"/>
    <w:rsid w:val="00901A7A"/>
    <w:rsid w:val="00901E8B"/>
    <w:rsid w:val="00901ECB"/>
    <w:rsid w:val="00902194"/>
    <w:rsid w:val="00903493"/>
    <w:rsid w:val="00903C23"/>
    <w:rsid w:val="009045E8"/>
    <w:rsid w:val="009046E2"/>
    <w:rsid w:val="0090476E"/>
    <w:rsid w:val="009049C8"/>
    <w:rsid w:val="00904BBA"/>
    <w:rsid w:val="00904C8D"/>
    <w:rsid w:val="00904CB8"/>
    <w:rsid w:val="00904CF1"/>
    <w:rsid w:val="00904D51"/>
    <w:rsid w:val="00904E82"/>
    <w:rsid w:val="00905378"/>
    <w:rsid w:val="00905BE5"/>
    <w:rsid w:val="00905ECB"/>
    <w:rsid w:val="00905F3E"/>
    <w:rsid w:val="009076B6"/>
    <w:rsid w:val="0090798B"/>
    <w:rsid w:val="00907B28"/>
    <w:rsid w:val="00907B9A"/>
    <w:rsid w:val="00910013"/>
    <w:rsid w:val="00910105"/>
    <w:rsid w:val="009102E4"/>
    <w:rsid w:val="00910850"/>
    <w:rsid w:val="00910858"/>
    <w:rsid w:val="00910930"/>
    <w:rsid w:val="00910A84"/>
    <w:rsid w:val="00910CB3"/>
    <w:rsid w:val="00910F1F"/>
    <w:rsid w:val="00910FE8"/>
    <w:rsid w:val="009111A5"/>
    <w:rsid w:val="009114CF"/>
    <w:rsid w:val="009116DB"/>
    <w:rsid w:val="00911785"/>
    <w:rsid w:val="009118E1"/>
    <w:rsid w:val="00911BCD"/>
    <w:rsid w:val="00911C26"/>
    <w:rsid w:val="00911C50"/>
    <w:rsid w:val="00911D24"/>
    <w:rsid w:val="00911F68"/>
    <w:rsid w:val="00911F75"/>
    <w:rsid w:val="00911FCA"/>
    <w:rsid w:val="00912422"/>
    <w:rsid w:val="009125FA"/>
    <w:rsid w:val="00912CC6"/>
    <w:rsid w:val="00912D70"/>
    <w:rsid w:val="00912E3C"/>
    <w:rsid w:val="00913112"/>
    <w:rsid w:val="00913170"/>
    <w:rsid w:val="009133B1"/>
    <w:rsid w:val="00913984"/>
    <w:rsid w:val="00913A17"/>
    <w:rsid w:val="00914008"/>
    <w:rsid w:val="00914131"/>
    <w:rsid w:val="0091430C"/>
    <w:rsid w:val="00914624"/>
    <w:rsid w:val="00914A6A"/>
    <w:rsid w:val="00914B4C"/>
    <w:rsid w:val="00914D2F"/>
    <w:rsid w:val="00914EC6"/>
    <w:rsid w:val="009151DD"/>
    <w:rsid w:val="00915506"/>
    <w:rsid w:val="00915646"/>
    <w:rsid w:val="00915742"/>
    <w:rsid w:val="009159B0"/>
    <w:rsid w:val="00915ED9"/>
    <w:rsid w:val="00916223"/>
    <w:rsid w:val="009164E9"/>
    <w:rsid w:val="00916556"/>
    <w:rsid w:val="009166C4"/>
    <w:rsid w:val="009168D0"/>
    <w:rsid w:val="00916BB6"/>
    <w:rsid w:val="00916E0C"/>
    <w:rsid w:val="00917239"/>
    <w:rsid w:val="009172E7"/>
    <w:rsid w:val="0091735E"/>
    <w:rsid w:val="009178B4"/>
    <w:rsid w:val="00917B16"/>
    <w:rsid w:val="00917C42"/>
    <w:rsid w:val="0092005D"/>
    <w:rsid w:val="00920435"/>
    <w:rsid w:val="009206F5"/>
    <w:rsid w:val="009207D5"/>
    <w:rsid w:val="0092086C"/>
    <w:rsid w:val="00920962"/>
    <w:rsid w:val="00920B77"/>
    <w:rsid w:val="00920C47"/>
    <w:rsid w:val="00920C9E"/>
    <w:rsid w:val="00920CEA"/>
    <w:rsid w:val="00920EAC"/>
    <w:rsid w:val="00920EBC"/>
    <w:rsid w:val="009214B4"/>
    <w:rsid w:val="0092181A"/>
    <w:rsid w:val="0092192D"/>
    <w:rsid w:val="00922001"/>
    <w:rsid w:val="009224D7"/>
    <w:rsid w:val="00922618"/>
    <w:rsid w:val="0092273D"/>
    <w:rsid w:val="00922777"/>
    <w:rsid w:val="00922964"/>
    <w:rsid w:val="00922D8B"/>
    <w:rsid w:val="00922E7F"/>
    <w:rsid w:val="0092347D"/>
    <w:rsid w:val="009235C3"/>
    <w:rsid w:val="0092373B"/>
    <w:rsid w:val="009238EC"/>
    <w:rsid w:val="00923A4C"/>
    <w:rsid w:val="00923C65"/>
    <w:rsid w:val="00923DC8"/>
    <w:rsid w:val="00923F79"/>
    <w:rsid w:val="00924195"/>
    <w:rsid w:val="00924801"/>
    <w:rsid w:val="00925682"/>
    <w:rsid w:val="0092581B"/>
    <w:rsid w:val="00925A88"/>
    <w:rsid w:val="00925EFD"/>
    <w:rsid w:val="009263A6"/>
    <w:rsid w:val="0092645E"/>
    <w:rsid w:val="00926715"/>
    <w:rsid w:val="009269A8"/>
    <w:rsid w:val="009269AA"/>
    <w:rsid w:val="00926C2A"/>
    <w:rsid w:val="009274C3"/>
    <w:rsid w:val="009274E2"/>
    <w:rsid w:val="0092764F"/>
    <w:rsid w:val="0092791C"/>
    <w:rsid w:val="009302E0"/>
    <w:rsid w:val="0093065E"/>
    <w:rsid w:val="00930826"/>
    <w:rsid w:val="00930A1B"/>
    <w:rsid w:val="00930E5E"/>
    <w:rsid w:val="00930FE0"/>
    <w:rsid w:val="0093152D"/>
    <w:rsid w:val="009318D4"/>
    <w:rsid w:val="00931C96"/>
    <w:rsid w:val="009323FA"/>
    <w:rsid w:val="0093252A"/>
    <w:rsid w:val="00932645"/>
    <w:rsid w:val="00933041"/>
    <w:rsid w:val="00933404"/>
    <w:rsid w:val="0093391B"/>
    <w:rsid w:val="009340EB"/>
    <w:rsid w:val="00934786"/>
    <w:rsid w:val="00934FA1"/>
    <w:rsid w:val="00935017"/>
    <w:rsid w:val="009354E9"/>
    <w:rsid w:val="009357C1"/>
    <w:rsid w:val="00935F14"/>
    <w:rsid w:val="009364F7"/>
    <w:rsid w:val="009366AA"/>
    <w:rsid w:val="009366D6"/>
    <w:rsid w:val="0093686D"/>
    <w:rsid w:val="00937115"/>
    <w:rsid w:val="009371B4"/>
    <w:rsid w:val="009371E9"/>
    <w:rsid w:val="00937603"/>
    <w:rsid w:val="009378C0"/>
    <w:rsid w:val="00937A54"/>
    <w:rsid w:val="00940177"/>
    <w:rsid w:val="0094040C"/>
    <w:rsid w:val="00940513"/>
    <w:rsid w:val="00940B7C"/>
    <w:rsid w:val="00940E19"/>
    <w:rsid w:val="00941129"/>
    <w:rsid w:val="0094123F"/>
    <w:rsid w:val="00941995"/>
    <w:rsid w:val="00941ADB"/>
    <w:rsid w:val="00942667"/>
    <w:rsid w:val="00942737"/>
    <w:rsid w:val="009427A7"/>
    <w:rsid w:val="009429BA"/>
    <w:rsid w:val="00942C04"/>
    <w:rsid w:val="00942CE5"/>
    <w:rsid w:val="00943264"/>
    <w:rsid w:val="009435D4"/>
    <w:rsid w:val="00943929"/>
    <w:rsid w:val="009440A3"/>
    <w:rsid w:val="009441E4"/>
    <w:rsid w:val="00944301"/>
    <w:rsid w:val="0094448C"/>
    <w:rsid w:val="0094451A"/>
    <w:rsid w:val="0094477A"/>
    <w:rsid w:val="00944B0C"/>
    <w:rsid w:val="00944BE8"/>
    <w:rsid w:val="00944D1F"/>
    <w:rsid w:val="00944D33"/>
    <w:rsid w:val="00944FA9"/>
    <w:rsid w:val="0094545E"/>
    <w:rsid w:val="009454C7"/>
    <w:rsid w:val="00945711"/>
    <w:rsid w:val="00945A10"/>
    <w:rsid w:val="00945B4E"/>
    <w:rsid w:val="00945B6A"/>
    <w:rsid w:val="00945E65"/>
    <w:rsid w:val="00945EFA"/>
    <w:rsid w:val="0094671B"/>
    <w:rsid w:val="009468C0"/>
    <w:rsid w:val="00946EB4"/>
    <w:rsid w:val="00946F5D"/>
    <w:rsid w:val="009470C3"/>
    <w:rsid w:val="009472E3"/>
    <w:rsid w:val="00947797"/>
    <w:rsid w:val="00947B77"/>
    <w:rsid w:val="00947E38"/>
    <w:rsid w:val="00950087"/>
    <w:rsid w:val="00950159"/>
    <w:rsid w:val="00950180"/>
    <w:rsid w:val="00950302"/>
    <w:rsid w:val="0095036F"/>
    <w:rsid w:val="0095071A"/>
    <w:rsid w:val="0095095E"/>
    <w:rsid w:val="00950B96"/>
    <w:rsid w:val="00951650"/>
    <w:rsid w:val="009517ED"/>
    <w:rsid w:val="00951825"/>
    <w:rsid w:val="00951E0E"/>
    <w:rsid w:val="00952048"/>
    <w:rsid w:val="009529D9"/>
    <w:rsid w:val="00952CD3"/>
    <w:rsid w:val="00952E23"/>
    <w:rsid w:val="009533CB"/>
    <w:rsid w:val="009535C8"/>
    <w:rsid w:val="009536C0"/>
    <w:rsid w:val="0095371C"/>
    <w:rsid w:val="0095371E"/>
    <w:rsid w:val="00954137"/>
    <w:rsid w:val="0095467E"/>
    <w:rsid w:val="0095483A"/>
    <w:rsid w:val="00954B13"/>
    <w:rsid w:val="00954F96"/>
    <w:rsid w:val="0095530F"/>
    <w:rsid w:val="009554CF"/>
    <w:rsid w:val="00955817"/>
    <w:rsid w:val="00955E5A"/>
    <w:rsid w:val="009560C7"/>
    <w:rsid w:val="009566CA"/>
    <w:rsid w:val="0095679A"/>
    <w:rsid w:val="009567DD"/>
    <w:rsid w:val="0095691E"/>
    <w:rsid w:val="0095695F"/>
    <w:rsid w:val="00956A67"/>
    <w:rsid w:val="009573C1"/>
    <w:rsid w:val="0095744C"/>
    <w:rsid w:val="0095775A"/>
    <w:rsid w:val="00957D01"/>
    <w:rsid w:val="00957D93"/>
    <w:rsid w:val="00957E80"/>
    <w:rsid w:val="00960065"/>
    <w:rsid w:val="009601EB"/>
    <w:rsid w:val="0096039D"/>
    <w:rsid w:val="0096049B"/>
    <w:rsid w:val="00960743"/>
    <w:rsid w:val="00960A9F"/>
    <w:rsid w:val="00960AB0"/>
    <w:rsid w:val="00960C07"/>
    <w:rsid w:val="00960CE6"/>
    <w:rsid w:val="00960D25"/>
    <w:rsid w:val="00960EF3"/>
    <w:rsid w:val="00961C41"/>
    <w:rsid w:val="00961C50"/>
    <w:rsid w:val="00962C69"/>
    <w:rsid w:val="00962CCE"/>
    <w:rsid w:val="00963237"/>
    <w:rsid w:val="009633A0"/>
    <w:rsid w:val="009634AB"/>
    <w:rsid w:val="00963647"/>
    <w:rsid w:val="00963669"/>
    <w:rsid w:val="00963738"/>
    <w:rsid w:val="009641AA"/>
    <w:rsid w:val="009641ED"/>
    <w:rsid w:val="0096468B"/>
    <w:rsid w:val="009646AA"/>
    <w:rsid w:val="00964A7E"/>
    <w:rsid w:val="00964EA3"/>
    <w:rsid w:val="00964F45"/>
    <w:rsid w:val="00965509"/>
    <w:rsid w:val="00965588"/>
    <w:rsid w:val="00965BDB"/>
    <w:rsid w:val="0096636C"/>
    <w:rsid w:val="0096661D"/>
    <w:rsid w:val="0096663F"/>
    <w:rsid w:val="00966958"/>
    <w:rsid w:val="00966C25"/>
    <w:rsid w:val="00966D6D"/>
    <w:rsid w:val="00966DCE"/>
    <w:rsid w:val="00966EDF"/>
    <w:rsid w:val="00967065"/>
    <w:rsid w:val="00967253"/>
    <w:rsid w:val="0096730A"/>
    <w:rsid w:val="00967423"/>
    <w:rsid w:val="00967528"/>
    <w:rsid w:val="00967557"/>
    <w:rsid w:val="00967703"/>
    <w:rsid w:val="00970216"/>
    <w:rsid w:val="00970668"/>
    <w:rsid w:val="009709D6"/>
    <w:rsid w:val="00970B65"/>
    <w:rsid w:val="00970CDA"/>
    <w:rsid w:val="00970D0F"/>
    <w:rsid w:val="00970D1B"/>
    <w:rsid w:val="00970DF5"/>
    <w:rsid w:val="00970ED3"/>
    <w:rsid w:val="00970FAA"/>
    <w:rsid w:val="00971013"/>
    <w:rsid w:val="00971097"/>
    <w:rsid w:val="00971965"/>
    <w:rsid w:val="009720B8"/>
    <w:rsid w:val="00972259"/>
    <w:rsid w:val="009728D5"/>
    <w:rsid w:val="00972ABE"/>
    <w:rsid w:val="00972B0F"/>
    <w:rsid w:val="00973234"/>
    <w:rsid w:val="009735A4"/>
    <w:rsid w:val="009738DE"/>
    <w:rsid w:val="00973997"/>
    <w:rsid w:val="009739C4"/>
    <w:rsid w:val="0097424A"/>
    <w:rsid w:val="009743C0"/>
    <w:rsid w:val="00974402"/>
    <w:rsid w:val="00974464"/>
    <w:rsid w:val="00974470"/>
    <w:rsid w:val="00974494"/>
    <w:rsid w:val="0097458A"/>
    <w:rsid w:val="009748A7"/>
    <w:rsid w:val="0097492B"/>
    <w:rsid w:val="00974A77"/>
    <w:rsid w:val="00974AA0"/>
    <w:rsid w:val="00974B58"/>
    <w:rsid w:val="00974BAF"/>
    <w:rsid w:val="00975018"/>
    <w:rsid w:val="009750B6"/>
    <w:rsid w:val="0097510A"/>
    <w:rsid w:val="00975323"/>
    <w:rsid w:val="009753A6"/>
    <w:rsid w:val="00975CD4"/>
    <w:rsid w:val="0097606C"/>
    <w:rsid w:val="00976495"/>
    <w:rsid w:val="00976545"/>
    <w:rsid w:val="009767A3"/>
    <w:rsid w:val="00976B26"/>
    <w:rsid w:val="00976B3C"/>
    <w:rsid w:val="00976E13"/>
    <w:rsid w:val="00976F66"/>
    <w:rsid w:val="009775CA"/>
    <w:rsid w:val="0097782B"/>
    <w:rsid w:val="00977D65"/>
    <w:rsid w:val="00980142"/>
    <w:rsid w:val="009802B2"/>
    <w:rsid w:val="00980332"/>
    <w:rsid w:val="009803B5"/>
    <w:rsid w:val="0098061E"/>
    <w:rsid w:val="009806A5"/>
    <w:rsid w:val="00980916"/>
    <w:rsid w:val="00980FF3"/>
    <w:rsid w:val="00981015"/>
    <w:rsid w:val="00981093"/>
    <w:rsid w:val="00981201"/>
    <w:rsid w:val="00981210"/>
    <w:rsid w:val="0098158A"/>
    <w:rsid w:val="009816EB"/>
    <w:rsid w:val="00981950"/>
    <w:rsid w:val="00981DE0"/>
    <w:rsid w:val="00981FAC"/>
    <w:rsid w:val="009820DD"/>
    <w:rsid w:val="00982B08"/>
    <w:rsid w:val="00982BC0"/>
    <w:rsid w:val="00982C59"/>
    <w:rsid w:val="00982DCD"/>
    <w:rsid w:val="00983C06"/>
    <w:rsid w:val="00983EB8"/>
    <w:rsid w:val="00983F9E"/>
    <w:rsid w:val="00984292"/>
    <w:rsid w:val="00984557"/>
    <w:rsid w:val="0098477E"/>
    <w:rsid w:val="00984988"/>
    <w:rsid w:val="00984B84"/>
    <w:rsid w:val="00984C79"/>
    <w:rsid w:val="00984D32"/>
    <w:rsid w:val="00985110"/>
    <w:rsid w:val="00985867"/>
    <w:rsid w:val="00985E10"/>
    <w:rsid w:val="00985E72"/>
    <w:rsid w:val="00985F56"/>
    <w:rsid w:val="0098610D"/>
    <w:rsid w:val="009863BD"/>
    <w:rsid w:val="009864D8"/>
    <w:rsid w:val="0098670D"/>
    <w:rsid w:val="00986947"/>
    <w:rsid w:val="00986AB9"/>
    <w:rsid w:val="00986E8C"/>
    <w:rsid w:val="00986F6D"/>
    <w:rsid w:val="0098703A"/>
    <w:rsid w:val="009872B6"/>
    <w:rsid w:val="0098737D"/>
    <w:rsid w:val="0098748D"/>
    <w:rsid w:val="00987806"/>
    <w:rsid w:val="00987BC2"/>
    <w:rsid w:val="00987CE4"/>
    <w:rsid w:val="00987CF7"/>
    <w:rsid w:val="00987EA4"/>
    <w:rsid w:val="00990E3C"/>
    <w:rsid w:val="00991886"/>
    <w:rsid w:val="00991D38"/>
    <w:rsid w:val="00991E32"/>
    <w:rsid w:val="00991EEC"/>
    <w:rsid w:val="00992107"/>
    <w:rsid w:val="0099219B"/>
    <w:rsid w:val="00992239"/>
    <w:rsid w:val="0099232C"/>
    <w:rsid w:val="00992474"/>
    <w:rsid w:val="0099264E"/>
    <w:rsid w:val="009929CC"/>
    <w:rsid w:val="00992AF5"/>
    <w:rsid w:val="00992C1B"/>
    <w:rsid w:val="009930E2"/>
    <w:rsid w:val="009935FC"/>
    <w:rsid w:val="0099377E"/>
    <w:rsid w:val="00993830"/>
    <w:rsid w:val="0099394C"/>
    <w:rsid w:val="00993C46"/>
    <w:rsid w:val="00993D39"/>
    <w:rsid w:val="00994259"/>
    <w:rsid w:val="00994685"/>
    <w:rsid w:val="00994787"/>
    <w:rsid w:val="00994791"/>
    <w:rsid w:val="0099483C"/>
    <w:rsid w:val="009948F0"/>
    <w:rsid w:val="00994B39"/>
    <w:rsid w:val="00994D46"/>
    <w:rsid w:val="009951FC"/>
    <w:rsid w:val="009952E2"/>
    <w:rsid w:val="00995445"/>
    <w:rsid w:val="009955F0"/>
    <w:rsid w:val="0099577C"/>
    <w:rsid w:val="009957C1"/>
    <w:rsid w:val="0099593A"/>
    <w:rsid w:val="0099597D"/>
    <w:rsid w:val="00995993"/>
    <w:rsid w:val="00995CBA"/>
    <w:rsid w:val="00996012"/>
    <w:rsid w:val="009962CA"/>
    <w:rsid w:val="009966AA"/>
    <w:rsid w:val="00996809"/>
    <w:rsid w:val="00997072"/>
    <w:rsid w:val="00997280"/>
    <w:rsid w:val="0099731E"/>
    <w:rsid w:val="0099738E"/>
    <w:rsid w:val="0099741C"/>
    <w:rsid w:val="009976A7"/>
    <w:rsid w:val="00997AA7"/>
    <w:rsid w:val="00997CC6"/>
    <w:rsid w:val="00997E60"/>
    <w:rsid w:val="009A0053"/>
    <w:rsid w:val="009A0557"/>
    <w:rsid w:val="009A06A9"/>
    <w:rsid w:val="009A07C1"/>
    <w:rsid w:val="009A0BC8"/>
    <w:rsid w:val="009A0F39"/>
    <w:rsid w:val="009A13EF"/>
    <w:rsid w:val="009A1EA9"/>
    <w:rsid w:val="009A2031"/>
    <w:rsid w:val="009A2268"/>
    <w:rsid w:val="009A2646"/>
    <w:rsid w:val="009A28AD"/>
    <w:rsid w:val="009A2D6D"/>
    <w:rsid w:val="009A2FB1"/>
    <w:rsid w:val="009A33E3"/>
    <w:rsid w:val="009A34E1"/>
    <w:rsid w:val="009A357D"/>
    <w:rsid w:val="009A35D4"/>
    <w:rsid w:val="009A3C7A"/>
    <w:rsid w:val="009A3CDE"/>
    <w:rsid w:val="009A3D07"/>
    <w:rsid w:val="009A3D69"/>
    <w:rsid w:val="009A4271"/>
    <w:rsid w:val="009A4459"/>
    <w:rsid w:val="009A4461"/>
    <w:rsid w:val="009A474E"/>
    <w:rsid w:val="009A4E08"/>
    <w:rsid w:val="009A4EBC"/>
    <w:rsid w:val="009A5893"/>
    <w:rsid w:val="009A58CB"/>
    <w:rsid w:val="009A59B2"/>
    <w:rsid w:val="009A5CB6"/>
    <w:rsid w:val="009A5DE1"/>
    <w:rsid w:val="009A5F6E"/>
    <w:rsid w:val="009A7427"/>
    <w:rsid w:val="009A7440"/>
    <w:rsid w:val="009A753C"/>
    <w:rsid w:val="009A7805"/>
    <w:rsid w:val="009A79F4"/>
    <w:rsid w:val="009A7CA2"/>
    <w:rsid w:val="009B02BA"/>
    <w:rsid w:val="009B03C7"/>
    <w:rsid w:val="009B082F"/>
    <w:rsid w:val="009B0A04"/>
    <w:rsid w:val="009B0E24"/>
    <w:rsid w:val="009B12F4"/>
    <w:rsid w:val="009B1597"/>
    <w:rsid w:val="009B16D2"/>
    <w:rsid w:val="009B1AB3"/>
    <w:rsid w:val="009B1D09"/>
    <w:rsid w:val="009B2059"/>
    <w:rsid w:val="009B258D"/>
    <w:rsid w:val="009B271D"/>
    <w:rsid w:val="009B294B"/>
    <w:rsid w:val="009B299B"/>
    <w:rsid w:val="009B2B0F"/>
    <w:rsid w:val="009B2EE5"/>
    <w:rsid w:val="009B305B"/>
    <w:rsid w:val="009B3111"/>
    <w:rsid w:val="009B39C8"/>
    <w:rsid w:val="009B3D15"/>
    <w:rsid w:val="009B45BD"/>
    <w:rsid w:val="009B4688"/>
    <w:rsid w:val="009B4A9C"/>
    <w:rsid w:val="009B4D97"/>
    <w:rsid w:val="009B4F18"/>
    <w:rsid w:val="009B5010"/>
    <w:rsid w:val="009B565C"/>
    <w:rsid w:val="009B5A17"/>
    <w:rsid w:val="009B5EDA"/>
    <w:rsid w:val="009B5F34"/>
    <w:rsid w:val="009B626B"/>
    <w:rsid w:val="009B6882"/>
    <w:rsid w:val="009B6F37"/>
    <w:rsid w:val="009B7015"/>
    <w:rsid w:val="009B7147"/>
    <w:rsid w:val="009B71BF"/>
    <w:rsid w:val="009B7280"/>
    <w:rsid w:val="009B7391"/>
    <w:rsid w:val="009B73F4"/>
    <w:rsid w:val="009B7734"/>
    <w:rsid w:val="009B78D0"/>
    <w:rsid w:val="009C000C"/>
    <w:rsid w:val="009C0649"/>
    <w:rsid w:val="009C06E3"/>
    <w:rsid w:val="009C0882"/>
    <w:rsid w:val="009C113B"/>
    <w:rsid w:val="009C159B"/>
    <w:rsid w:val="009C16AF"/>
    <w:rsid w:val="009C16CB"/>
    <w:rsid w:val="009C1C0B"/>
    <w:rsid w:val="009C1CDD"/>
    <w:rsid w:val="009C1DC9"/>
    <w:rsid w:val="009C25D0"/>
    <w:rsid w:val="009C28EF"/>
    <w:rsid w:val="009C2B47"/>
    <w:rsid w:val="009C2B5E"/>
    <w:rsid w:val="009C2CB5"/>
    <w:rsid w:val="009C34AB"/>
    <w:rsid w:val="009C34CB"/>
    <w:rsid w:val="009C38B5"/>
    <w:rsid w:val="009C3A66"/>
    <w:rsid w:val="009C3FB9"/>
    <w:rsid w:val="009C3FC3"/>
    <w:rsid w:val="009C3FD0"/>
    <w:rsid w:val="009C42A8"/>
    <w:rsid w:val="009C476A"/>
    <w:rsid w:val="009C479B"/>
    <w:rsid w:val="009C47A4"/>
    <w:rsid w:val="009C4811"/>
    <w:rsid w:val="009C4AB8"/>
    <w:rsid w:val="009C4B97"/>
    <w:rsid w:val="009C5019"/>
    <w:rsid w:val="009C55B5"/>
    <w:rsid w:val="009C5914"/>
    <w:rsid w:val="009C595B"/>
    <w:rsid w:val="009C601A"/>
    <w:rsid w:val="009C60CB"/>
    <w:rsid w:val="009C62C8"/>
    <w:rsid w:val="009C64E4"/>
    <w:rsid w:val="009C65FB"/>
    <w:rsid w:val="009C678C"/>
    <w:rsid w:val="009C6AD9"/>
    <w:rsid w:val="009C7365"/>
    <w:rsid w:val="009C74B2"/>
    <w:rsid w:val="009C74E3"/>
    <w:rsid w:val="009C7502"/>
    <w:rsid w:val="009C7710"/>
    <w:rsid w:val="009C7832"/>
    <w:rsid w:val="009C7AF9"/>
    <w:rsid w:val="009D04B0"/>
    <w:rsid w:val="009D0A5C"/>
    <w:rsid w:val="009D0DEA"/>
    <w:rsid w:val="009D0F79"/>
    <w:rsid w:val="009D1200"/>
    <w:rsid w:val="009D13E7"/>
    <w:rsid w:val="009D1503"/>
    <w:rsid w:val="009D174C"/>
    <w:rsid w:val="009D1759"/>
    <w:rsid w:val="009D2060"/>
    <w:rsid w:val="009D20BD"/>
    <w:rsid w:val="009D240E"/>
    <w:rsid w:val="009D25C2"/>
    <w:rsid w:val="009D297D"/>
    <w:rsid w:val="009D2A49"/>
    <w:rsid w:val="009D2B3F"/>
    <w:rsid w:val="009D3041"/>
    <w:rsid w:val="009D3246"/>
    <w:rsid w:val="009D3288"/>
    <w:rsid w:val="009D355F"/>
    <w:rsid w:val="009D3784"/>
    <w:rsid w:val="009D3DE7"/>
    <w:rsid w:val="009D4090"/>
    <w:rsid w:val="009D426A"/>
    <w:rsid w:val="009D4554"/>
    <w:rsid w:val="009D4738"/>
    <w:rsid w:val="009D48BE"/>
    <w:rsid w:val="009D48DA"/>
    <w:rsid w:val="009D4DC4"/>
    <w:rsid w:val="009D55A6"/>
    <w:rsid w:val="009D55B9"/>
    <w:rsid w:val="009D55FB"/>
    <w:rsid w:val="009D5850"/>
    <w:rsid w:val="009D58E3"/>
    <w:rsid w:val="009D5C3F"/>
    <w:rsid w:val="009D6089"/>
    <w:rsid w:val="009D6431"/>
    <w:rsid w:val="009D67EB"/>
    <w:rsid w:val="009D68DB"/>
    <w:rsid w:val="009D68DE"/>
    <w:rsid w:val="009D6A61"/>
    <w:rsid w:val="009D7179"/>
    <w:rsid w:val="009D7198"/>
    <w:rsid w:val="009D725C"/>
    <w:rsid w:val="009D7314"/>
    <w:rsid w:val="009D74C1"/>
    <w:rsid w:val="009D778D"/>
    <w:rsid w:val="009D7F25"/>
    <w:rsid w:val="009E06AA"/>
    <w:rsid w:val="009E072B"/>
    <w:rsid w:val="009E07CA"/>
    <w:rsid w:val="009E0CB8"/>
    <w:rsid w:val="009E1291"/>
    <w:rsid w:val="009E1E77"/>
    <w:rsid w:val="009E23F3"/>
    <w:rsid w:val="009E252E"/>
    <w:rsid w:val="009E276F"/>
    <w:rsid w:val="009E2A88"/>
    <w:rsid w:val="009E2DD0"/>
    <w:rsid w:val="009E2E76"/>
    <w:rsid w:val="009E2EB0"/>
    <w:rsid w:val="009E3543"/>
    <w:rsid w:val="009E3683"/>
    <w:rsid w:val="009E3A0B"/>
    <w:rsid w:val="009E406B"/>
    <w:rsid w:val="009E41E0"/>
    <w:rsid w:val="009E4207"/>
    <w:rsid w:val="009E46A4"/>
    <w:rsid w:val="009E46BC"/>
    <w:rsid w:val="009E48AC"/>
    <w:rsid w:val="009E4C17"/>
    <w:rsid w:val="009E4C8C"/>
    <w:rsid w:val="009E4D26"/>
    <w:rsid w:val="009E4F2A"/>
    <w:rsid w:val="009E54C9"/>
    <w:rsid w:val="009E556B"/>
    <w:rsid w:val="009E5FF1"/>
    <w:rsid w:val="009E6815"/>
    <w:rsid w:val="009E6948"/>
    <w:rsid w:val="009E6A08"/>
    <w:rsid w:val="009E6B6F"/>
    <w:rsid w:val="009E70B5"/>
    <w:rsid w:val="009E7120"/>
    <w:rsid w:val="009E72B9"/>
    <w:rsid w:val="009E73B3"/>
    <w:rsid w:val="009E760F"/>
    <w:rsid w:val="009E7759"/>
    <w:rsid w:val="009E788F"/>
    <w:rsid w:val="009E7B12"/>
    <w:rsid w:val="009E7E1E"/>
    <w:rsid w:val="009F007B"/>
    <w:rsid w:val="009F0315"/>
    <w:rsid w:val="009F0796"/>
    <w:rsid w:val="009F0B1C"/>
    <w:rsid w:val="009F0E94"/>
    <w:rsid w:val="009F10B7"/>
    <w:rsid w:val="009F113C"/>
    <w:rsid w:val="009F11DD"/>
    <w:rsid w:val="009F13D1"/>
    <w:rsid w:val="009F14B4"/>
    <w:rsid w:val="009F1505"/>
    <w:rsid w:val="009F1669"/>
    <w:rsid w:val="009F175F"/>
    <w:rsid w:val="009F18D0"/>
    <w:rsid w:val="009F1A26"/>
    <w:rsid w:val="009F1A7A"/>
    <w:rsid w:val="009F1CE7"/>
    <w:rsid w:val="009F1FC7"/>
    <w:rsid w:val="009F21B9"/>
    <w:rsid w:val="009F21E5"/>
    <w:rsid w:val="009F2805"/>
    <w:rsid w:val="009F2A3C"/>
    <w:rsid w:val="009F2B22"/>
    <w:rsid w:val="009F3463"/>
    <w:rsid w:val="009F34ED"/>
    <w:rsid w:val="009F354C"/>
    <w:rsid w:val="009F38EE"/>
    <w:rsid w:val="009F3BD4"/>
    <w:rsid w:val="009F3C6A"/>
    <w:rsid w:val="009F4384"/>
    <w:rsid w:val="009F46D3"/>
    <w:rsid w:val="009F4E4E"/>
    <w:rsid w:val="009F5112"/>
    <w:rsid w:val="009F5323"/>
    <w:rsid w:val="009F59B8"/>
    <w:rsid w:val="009F59ED"/>
    <w:rsid w:val="009F5A72"/>
    <w:rsid w:val="009F5BB5"/>
    <w:rsid w:val="009F5C83"/>
    <w:rsid w:val="009F615D"/>
    <w:rsid w:val="009F62F1"/>
    <w:rsid w:val="009F637A"/>
    <w:rsid w:val="009F6592"/>
    <w:rsid w:val="009F65D2"/>
    <w:rsid w:val="009F69AC"/>
    <w:rsid w:val="009F6A4D"/>
    <w:rsid w:val="009F6AB9"/>
    <w:rsid w:val="009F6C1E"/>
    <w:rsid w:val="009F703E"/>
    <w:rsid w:val="009F7264"/>
    <w:rsid w:val="009F72AC"/>
    <w:rsid w:val="009F73FF"/>
    <w:rsid w:val="009F7423"/>
    <w:rsid w:val="009F75D2"/>
    <w:rsid w:val="009F7E9B"/>
    <w:rsid w:val="009F7F6B"/>
    <w:rsid w:val="00A006E9"/>
    <w:rsid w:val="00A01182"/>
    <w:rsid w:val="00A01297"/>
    <w:rsid w:val="00A014CB"/>
    <w:rsid w:val="00A01543"/>
    <w:rsid w:val="00A015F9"/>
    <w:rsid w:val="00A0166B"/>
    <w:rsid w:val="00A0172C"/>
    <w:rsid w:val="00A0174F"/>
    <w:rsid w:val="00A01874"/>
    <w:rsid w:val="00A01AE3"/>
    <w:rsid w:val="00A01BB4"/>
    <w:rsid w:val="00A01C19"/>
    <w:rsid w:val="00A01DD3"/>
    <w:rsid w:val="00A01E34"/>
    <w:rsid w:val="00A01EFA"/>
    <w:rsid w:val="00A02779"/>
    <w:rsid w:val="00A029C7"/>
    <w:rsid w:val="00A02D6C"/>
    <w:rsid w:val="00A02F8B"/>
    <w:rsid w:val="00A02FF7"/>
    <w:rsid w:val="00A036F0"/>
    <w:rsid w:val="00A0378B"/>
    <w:rsid w:val="00A039D3"/>
    <w:rsid w:val="00A03B41"/>
    <w:rsid w:val="00A03F2A"/>
    <w:rsid w:val="00A04231"/>
    <w:rsid w:val="00A0452A"/>
    <w:rsid w:val="00A04A0A"/>
    <w:rsid w:val="00A04AEB"/>
    <w:rsid w:val="00A04D3B"/>
    <w:rsid w:val="00A04D48"/>
    <w:rsid w:val="00A05784"/>
    <w:rsid w:val="00A06023"/>
    <w:rsid w:val="00A06074"/>
    <w:rsid w:val="00A060C9"/>
    <w:rsid w:val="00A06376"/>
    <w:rsid w:val="00A06466"/>
    <w:rsid w:val="00A066D8"/>
    <w:rsid w:val="00A06CDD"/>
    <w:rsid w:val="00A06FAC"/>
    <w:rsid w:val="00A06FF9"/>
    <w:rsid w:val="00A07089"/>
    <w:rsid w:val="00A0723C"/>
    <w:rsid w:val="00A07815"/>
    <w:rsid w:val="00A07A9A"/>
    <w:rsid w:val="00A07AE2"/>
    <w:rsid w:val="00A1002A"/>
    <w:rsid w:val="00A1060B"/>
    <w:rsid w:val="00A10859"/>
    <w:rsid w:val="00A108D8"/>
    <w:rsid w:val="00A10A11"/>
    <w:rsid w:val="00A10A20"/>
    <w:rsid w:val="00A10F7A"/>
    <w:rsid w:val="00A110FE"/>
    <w:rsid w:val="00A1156A"/>
    <w:rsid w:val="00A1158E"/>
    <w:rsid w:val="00A11635"/>
    <w:rsid w:val="00A117B2"/>
    <w:rsid w:val="00A119F0"/>
    <w:rsid w:val="00A11A81"/>
    <w:rsid w:val="00A11AEC"/>
    <w:rsid w:val="00A11BFA"/>
    <w:rsid w:val="00A11EF2"/>
    <w:rsid w:val="00A123CE"/>
    <w:rsid w:val="00A12411"/>
    <w:rsid w:val="00A1293F"/>
    <w:rsid w:val="00A12BE0"/>
    <w:rsid w:val="00A12E1B"/>
    <w:rsid w:val="00A131F1"/>
    <w:rsid w:val="00A135EE"/>
    <w:rsid w:val="00A13A6D"/>
    <w:rsid w:val="00A13C25"/>
    <w:rsid w:val="00A13FE7"/>
    <w:rsid w:val="00A14133"/>
    <w:rsid w:val="00A144C4"/>
    <w:rsid w:val="00A1492C"/>
    <w:rsid w:val="00A149CE"/>
    <w:rsid w:val="00A14EB6"/>
    <w:rsid w:val="00A1504D"/>
    <w:rsid w:val="00A150A9"/>
    <w:rsid w:val="00A151FF"/>
    <w:rsid w:val="00A1534B"/>
    <w:rsid w:val="00A1549C"/>
    <w:rsid w:val="00A15760"/>
    <w:rsid w:val="00A15DA5"/>
    <w:rsid w:val="00A1642C"/>
    <w:rsid w:val="00A165C9"/>
    <w:rsid w:val="00A1688A"/>
    <w:rsid w:val="00A16D7C"/>
    <w:rsid w:val="00A16E9A"/>
    <w:rsid w:val="00A170E4"/>
    <w:rsid w:val="00A1795D"/>
    <w:rsid w:val="00A17985"/>
    <w:rsid w:val="00A20809"/>
    <w:rsid w:val="00A20A72"/>
    <w:rsid w:val="00A20D41"/>
    <w:rsid w:val="00A20D70"/>
    <w:rsid w:val="00A20D90"/>
    <w:rsid w:val="00A213BE"/>
    <w:rsid w:val="00A213C4"/>
    <w:rsid w:val="00A219F1"/>
    <w:rsid w:val="00A21E6B"/>
    <w:rsid w:val="00A22052"/>
    <w:rsid w:val="00A22469"/>
    <w:rsid w:val="00A226C7"/>
    <w:rsid w:val="00A22808"/>
    <w:rsid w:val="00A2296F"/>
    <w:rsid w:val="00A22EA6"/>
    <w:rsid w:val="00A22EA7"/>
    <w:rsid w:val="00A231AD"/>
    <w:rsid w:val="00A236BE"/>
    <w:rsid w:val="00A236FC"/>
    <w:rsid w:val="00A23D97"/>
    <w:rsid w:val="00A240B0"/>
    <w:rsid w:val="00A2470F"/>
    <w:rsid w:val="00A24A7D"/>
    <w:rsid w:val="00A25090"/>
    <w:rsid w:val="00A25225"/>
    <w:rsid w:val="00A252B5"/>
    <w:rsid w:val="00A255B2"/>
    <w:rsid w:val="00A25CB9"/>
    <w:rsid w:val="00A25D0D"/>
    <w:rsid w:val="00A25E2E"/>
    <w:rsid w:val="00A2617A"/>
    <w:rsid w:val="00A261AB"/>
    <w:rsid w:val="00A26841"/>
    <w:rsid w:val="00A269FA"/>
    <w:rsid w:val="00A26A54"/>
    <w:rsid w:val="00A26C5B"/>
    <w:rsid w:val="00A26CCB"/>
    <w:rsid w:val="00A26F69"/>
    <w:rsid w:val="00A2726B"/>
    <w:rsid w:val="00A273D9"/>
    <w:rsid w:val="00A27495"/>
    <w:rsid w:val="00A27901"/>
    <w:rsid w:val="00A279DD"/>
    <w:rsid w:val="00A27B65"/>
    <w:rsid w:val="00A27EB9"/>
    <w:rsid w:val="00A30243"/>
    <w:rsid w:val="00A302BF"/>
    <w:rsid w:val="00A3031A"/>
    <w:rsid w:val="00A3057F"/>
    <w:rsid w:val="00A30665"/>
    <w:rsid w:val="00A30A97"/>
    <w:rsid w:val="00A3104B"/>
    <w:rsid w:val="00A31309"/>
    <w:rsid w:val="00A3134B"/>
    <w:rsid w:val="00A31448"/>
    <w:rsid w:val="00A3178F"/>
    <w:rsid w:val="00A31A57"/>
    <w:rsid w:val="00A31CF2"/>
    <w:rsid w:val="00A31E57"/>
    <w:rsid w:val="00A31EFE"/>
    <w:rsid w:val="00A31F82"/>
    <w:rsid w:val="00A3237D"/>
    <w:rsid w:val="00A32BD1"/>
    <w:rsid w:val="00A3312D"/>
    <w:rsid w:val="00A335E2"/>
    <w:rsid w:val="00A33AFF"/>
    <w:rsid w:val="00A33B3B"/>
    <w:rsid w:val="00A33C16"/>
    <w:rsid w:val="00A342DA"/>
    <w:rsid w:val="00A3454F"/>
    <w:rsid w:val="00A347D3"/>
    <w:rsid w:val="00A34A7B"/>
    <w:rsid w:val="00A34DF2"/>
    <w:rsid w:val="00A353D2"/>
    <w:rsid w:val="00A355B4"/>
    <w:rsid w:val="00A35EDB"/>
    <w:rsid w:val="00A36294"/>
    <w:rsid w:val="00A3694D"/>
    <w:rsid w:val="00A36964"/>
    <w:rsid w:val="00A36E3D"/>
    <w:rsid w:val="00A36FB2"/>
    <w:rsid w:val="00A37022"/>
    <w:rsid w:val="00A37679"/>
    <w:rsid w:val="00A37902"/>
    <w:rsid w:val="00A37CAF"/>
    <w:rsid w:val="00A37F12"/>
    <w:rsid w:val="00A419CC"/>
    <w:rsid w:val="00A41F75"/>
    <w:rsid w:val="00A421FD"/>
    <w:rsid w:val="00A430C5"/>
    <w:rsid w:val="00A4335C"/>
    <w:rsid w:val="00A4391C"/>
    <w:rsid w:val="00A439F8"/>
    <w:rsid w:val="00A43B3E"/>
    <w:rsid w:val="00A43DC9"/>
    <w:rsid w:val="00A43DF8"/>
    <w:rsid w:val="00A4432E"/>
    <w:rsid w:val="00A4488F"/>
    <w:rsid w:val="00A44B8E"/>
    <w:rsid w:val="00A44D23"/>
    <w:rsid w:val="00A44DA9"/>
    <w:rsid w:val="00A451E0"/>
    <w:rsid w:val="00A4534A"/>
    <w:rsid w:val="00A4548B"/>
    <w:rsid w:val="00A458C8"/>
    <w:rsid w:val="00A45E79"/>
    <w:rsid w:val="00A45EB7"/>
    <w:rsid w:val="00A468D9"/>
    <w:rsid w:val="00A46A10"/>
    <w:rsid w:val="00A46B0A"/>
    <w:rsid w:val="00A46B99"/>
    <w:rsid w:val="00A46BFC"/>
    <w:rsid w:val="00A4711F"/>
    <w:rsid w:val="00A473B6"/>
    <w:rsid w:val="00A474F8"/>
    <w:rsid w:val="00A4758C"/>
    <w:rsid w:val="00A47B9C"/>
    <w:rsid w:val="00A47BB9"/>
    <w:rsid w:val="00A47D9A"/>
    <w:rsid w:val="00A50241"/>
    <w:rsid w:val="00A50404"/>
    <w:rsid w:val="00A5108A"/>
    <w:rsid w:val="00A51444"/>
    <w:rsid w:val="00A51571"/>
    <w:rsid w:val="00A51DF7"/>
    <w:rsid w:val="00A5230F"/>
    <w:rsid w:val="00A523DA"/>
    <w:rsid w:val="00A52AAF"/>
    <w:rsid w:val="00A52C4A"/>
    <w:rsid w:val="00A52C4C"/>
    <w:rsid w:val="00A52C9E"/>
    <w:rsid w:val="00A52E9D"/>
    <w:rsid w:val="00A530B8"/>
    <w:rsid w:val="00A5321F"/>
    <w:rsid w:val="00A533F7"/>
    <w:rsid w:val="00A534F6"/>
    <w:rsid w:val="00A548D6"/>
    <w:rsid w:val="00A54DF0"/>
    <w:rsid w:val="00A54E14"/>
    <w:rsid w:val="00A54E95"/>
    <w:rsid w:val="00A5543F"/>
    <w:rsid w:val="00A55651"/>
    <w:rsid w:val="00A5566B"/>
    <w:rsid w:val="00A558BA"/>
    <w:rsid w:val="00A559D9"/>
    <w:rsid w:val="00A55B64"/>
    <w:rsid w:val="00A56345"/>
    <w:rsid w:val="00A56404"/>
    <w:rsid w:val="00A56485"/>
    <w:rsid w:val="00A5648D"/>
    <w:rsid w:val="00A56791"/>
    <w:rsid w:val="00A567DE"/>
    <w:rsid w:val="00A56D4E"/>
    <w:rsid w:val="00A56EFD"/>
    <w:rsid w:val="00A56F39"/>
    <w:rsid w:val="00A56F6A"/>
    <w:rsid w:val="00A572A8"/>
    <w:rsid w:val="00A572F1"/>
    <w:rsid w:val="00A57677"/>
    <w:rsid w:val="00A577BD"/>
    <w:rsid w:val="00A578F6"/>
    <w:rsid w:val="00A6019C"/>
    <w:rsid w:val="00A60444"/>
    <w:rsid w:val="00A607B8"/>
    <w:rsid w:val="00A60960"/>
    <w:rsid w:val="00A60C19"/>
    <w:rsid w:val="00A60DC7"/>
    <w:rsid w:val="00A60EA8"/>
    <w:rsid w:val="00A6152C"/>
    <w:rsid w:val="00A6159B"/>
    <w:rsid w:val="00A61922"/>
    <w:rsid w:val="00A61EB8"/>
    <w:rsid w:val="00A61EC8"/>
    <w:rsid w:val="00A62066"/>
    <w:rsid w:val="00A62093"/>
    <w:rsid w:val="00A623E3"/>
    <w:rsid w:val="00A6252D"/>
    <w:rsid w:val="00A625BB"/>
    <w:rsid w:val="00A6271F"/>
    <w:rsid w:val="00A62D61"/>
    <w:rsid w:val="00A630F7"/>
    <w:rsid w:val="00A637A9"/>
    <w:rsid w:val="00A637DB"/>
    <w:rsid w:val="00A63843"/>
    <w:rsid w:val="00A638A5"/>
    <w:rsid w:val="00A63C87"/>
    <w:rsid w:val="00A63FFC"/>
    <w:rsid w:val="00A640D0"/>
    <w:rsid w:val="00A641B3"/>
    <w:rsid w:val="00A6436A"/>
    <w:rsid w:val="00A643DE"/>
    <w:rsid w:val="00A64641"/>
    <w:rsid w:val="00A64644"/>
    <w:rsid w:val="00A64885"/>
    <w:rsid w:val="00A64A87"/>
    <w:rsid w:val="00A64C1D"/>
    <w:rsid w:val="00A64D33"/>
    <w:rsid w:val="00A65011"/>
    <w:rsid w:val="00A6525A"/>
    <w:rsid w:val="00A65560"/>
    <w:rsid w:val="00A65CDD"/>
    <w:rsid w:val="00A65D68"/>
    <w:rsid w:val="00A65E8C"/>
    <w:rsid w:val="00A660D0"/>
    <w:rsid w:val="00A666E4"/>
    <w:rsid w:val="00A6693D"/>
    <w:rsid w:val="00A66B61"/>
    <w:rsid w:val="00A672AC"/>
    <w:rsid w:val="00A673BB"/>
    <w:rsid w:val="00A67C48"/>
    <w:rsid w:val="00A67D5C"/>
    <w:rsid w:val="00A70133"/>
    <w:rsid w:val="00A7070C"/>
    <w:rsid w:val="00A70B54"/>
    <w:rsid w:val="00A70B67"/>
    <w:rsid w:val="00A70D02"/>
    <w:rsid w:val="00A70D04"/>
    <w:rsid w:val="00A70DAD"/>
    <w:rsid w:val="00A70FF5"/>
    <w:rsid w:val="00A71240"/>
    <w:rsid w:val="00A7125A"/>
    <w:rsid w:val="00A71410"/>
    <w:rsid w:val="00A7182A"/>
    <w:rsid w:val="00A7193D"/>
    <w:rsid w:val="00A71D13"/>
    <w:rsid w:val="00A71D29"/>
    <w:rsid w:val="00A71E39"/>
    <w:rsid w:val="00A727C3"/>
    <w:rsid w:val="00A7294D"/>
    <w:rsid w:val="00A7299F"/>
    <w:rsid w:val="00A72D34"/>
    <w:rsid w:val="00A732FD"/>
    <w:rsid w:val="00A733DA"/>
    <w:rsid w:val="00A73BB0"/>
    <w:rsid w:val="00A73CC6"/>
    <w:rsid w:val="00A73D09"/>
    <w:rsid w:val="00A73D33"/>
    <w:rsid w:val="00A740AD"/>
    <w:rsid w:val="00A743D1"/>
    <w:rsid w:val="00A7498E"/>
    <w:rsid w:val="00A74A13"/>
    <w:rsid w:val="00A74A9F"/>
    <w:rsid w:val="00A74B26"/>
    <w:rsid w:val="00A74C2D"/>
    <w:rsid w:val="00A74DA1"/>
    <w:rsid w:val="00A75382"/>
    <w:rsid w:val="00A755F1"/>
    <w:rsid w:val="00A7560A"/>
    <w:rsid w:val="00A75C87"/>
    <w:rsid w:val="00A75E81"/>
    <w:rsid w:val="00A75F0E"/>
    <w:rsid w:val="00A76667"/>
    <w:rsid w:val="00A7670D"/>
    <w:rsid w:val="00A767DB"/>
    <w:rsid w:val="00A7680C"/>
    <w:rsid w:val="00A76B6E"/>
    <w:rsid w:val="00A76B7B"/>
    <w:rsid w:val="00A76D66"/>
    <w:rsid w:val="00A76EB8"/>
    <w:rsid w:val="00A76F86"/>
    <w:rsid w:val="00A77055"/>
    <w:rsid w:val="00A77179"/>
    <w:rsid w:val="00A771CA"/>
    <w:rsid w:val="00A77534"/>
    <w:rsid w:val="00A7767E"/>
    <w:rsid w:val="00A77BAE"/>
    <w:rsid w:val="00A8049B"/>
    <w:rsid w:val="00A80572"/>
    <w:rsid w:val="00A80BA7"/>
    <w:rsid w:val="00A80F85"/>
    <w:rsid w:val="00A812A8"/>
    <w:rsid w:val="00A8207D"/>
    <w:rsid w:val="00A829D9"/>
    <w:rsid w:val="00A829F1"/>
    <w:rsid w:val="00A832B0"/>
    <w:rsid w:val="00A833A0"/>
    <w:rsid w:val="00A8365F"/>
    <w:rsid w:val="00A837E8"/>
    <w:rsid w:val="00A83ACD"/>
    <w:rsid w:val="00A83B1F"/>
    <w:rsid w:val="00A83B29"/>
    <w:rsid w:val="00A83B2D"/>
    <w:rsid w:val="00A8426F"/>
    <w:rsid w:val="00A84730"/>
    <w:rsid w:val="00A84969"/>
    <w:rsid w:val="00A84D6E"/>
    <w:rsid w:val="00A857A4"/>
    <w:rsid w:val="00A86C70"/>
    <w:rsid w:val="00A86CCF"/>
    <w:rsid w:val="00A86D70"/>
    <w:rsid w:val="00A870C4"/>
    <w:rsid w:val="00A87474"/>
    <w:rsid w:val="00A874C8"/>
    <w:rsid w:val="00A8761E"/>
    <w:rsid w:val="00A876C4"/>
    <w:rsid w:val="00A879C0"/>
    <w:rsid w:val="00A87CDE"/>
    <w:rsid w:val="00A90009"/>
    <w:rsid w:val="00A902B0"/>
    <w:rsid w:val="00A90525"/>
    <w:rsid w:val="00A90774"/>
    <w:rsid w:val="00A90F32"/>
    <w:rsid w:val="00A91149"/>
    <w:rsid w:val="00A917B1"/>
    <w:rsid w:val="00A91A8E"/>
    <w:rsid w:val="00A91AD5"/>
    <w:rsid w:val="00A91D53"/>
    <w:rsid w:val="00A91F5B"/>
    <w:rsid w:val="00A9265F"/>
    <w:rsid w:val="00A92A16"/>
    <w:rsid w:val="00A92AE8"/>
    <w:rsid w:val="00A92B5F"/>
    <w:rsid w:val="00A932DE"/>
    <w:rsid w:val="00A9336C"/>
    <w:rsid w:val="00A9375C"/>
    <w:rsid w:val="00A93760"/>
    <w:rsid w:val="00A93C2A"/>
    <w:rsid w:val="00A93C43"/>
    <w:rsid w:val="00A93DF6"/>
    <w:rsid w:val="00A93F86"/>
    <w:rsid w:val="00A940B4"/>
    <w:rsid w:val="00A947CC"/>
    <w:rsid w:val="00A94898"/>
    <w:rsid w:val="00A94A69"/>
    <w:rsid w:val="00A94C71"/>
    <w:rsid w:val="00A953A7"/>
    <w:rsid w:val="00A9551C"/>
    <w:rsid w:val="00A95522"/>
    <w:rsid w:val="00A95BA8"/>
    <w:rsid w:val="00A95D8E"/>
    <w:rsid w:val="00A95FDB"/>
    <w:rsid w:val="00A96779"/>
    <w:rsid w:val="00A96A21"/>
    <w:rsid w:val="00A96B7D"/>
    <w:rsid w:val="00A96D26"/>
    <w:rsid w:val="00A975A9"/>
    <w:rsid w:val="00A975EF"/>
    <w:rsid w:val="00A979DE"/>
    <w:rsid w:val="00A97A2D"/>
    <w:rsid w:val="00A97DD0"/>
    <w:rsid w:val="00AA00A0"/>
    <w:rsid w:val="00AA0173"/>
    <w:rsid w:val="00AA0788"/>
    <w:rsid w:val="00AA0911"/>
    <w:rsid w:val="00AA0E18"/>
    <w:rsid w:val="00AA0E9C"/>
    <w:rsid w:val="00AA12F9"/>
    <w:rsid w:val="00AA14CA"/>
    <w:rsid w:val="00AA19FE"/>
    <w:rsid w:val="00AA1CEE"/>
    <w:rsid w:val="00AA1CF2"/>
    <w:rsid w:val="00AA2169"/>
    <w:rsid w:val="00AA23C9"/>
    <w:rsid w:val="00AA29B2"/>
    <w:rsid w:val="00AA29E0"/>
    <w:rsid w:val="00AA2B49"/>
    <w:rsid w:val="00AA2BF3"/>
    <w:rsid w:val="00AA30DC"/>
    <w:rsid w:val="00AA3309"/>
    <w:rsid w:val="00AA3840"/>
    <w:rsid w:val="00AA3A4A"/>
    <w:rsid w:val="00AA3C52"/>
    <w:rsid w:val="00AA3F1A"/>
    <w:rsid w:val="00AA4102"/>
    <w:rsid w:val="00AA41E5"/>
    <w:rsid w:val="00AA42E4"/>
    <w:rsid w:val="00AA4604"/>
    <w:rsid w:val="00AA4BC3"/>
    <w:rsid w:val="00AA4FBC"/>
    <w:rsid w:val="00AA5119"/>
    <w:rsid w:val="00AA5220"/>
    <w:rsid w:val="00AA5375"/>
    <w:rsid w:val="00AA54EE"/>
    <w:rsid w:val="00AA5714"/>
    <w:rsid w:val="00AA62C0"/>
    <w:rsid w:val="00AA63D7"/>
    <w:rsid w:val="00AA67B5"/>
    <w:rsid w:val="00AA6FC6"/>
    <w:rsid w:val="00AA73F4"/>
    <w:rsid w:val="00AA7758"/>
    <w:rsid w:val="00AA79AB"/>
    <w:rsid w:val="00AA7D29"/>
    <w:rsid w:val="00AA7F69"/>
    <w:rsid w:val="00AB0469"/>
    <w:rsid w:val="00AB0489"/>
    <w:rsid w:val="00AB0632"/>
    <w:rsid w:val="00AB0D16"/>
    <w:rsid w:val="00AB0D78"/>
    <w:rsid w:val="00AB11D0"/>
    <w:rsid w:val="00AB122A"/>
    <w:rsid w:val="00AB1663"/>
    <w:rsid w:val="00AB16F3"/>
    <w:rsid w:val="00AB1B6C"/>
    <w:rsid w:val="00AB1F10"/>
    <w:rsid w:val="00AB1FF1"/>
    <w:rsid w:val="00AB2272"/>
    <w:rsid w:val="00AB240E"/>
    <w:rsid w:val="00AB2504"/>
    <w:rsid w:val="00AB25AF"/>
    <w:rsid w:val="00AB29E0"/>
    <w:rsid w:val="00AB2C37"/>
    <w:rsid w:val="00AB32DA"/>
    <w:rsid w:val="00AB364C"/>
    <w:rsid w:val="00AB370F"/>
    <w:rsid w:val="00AB380E"/>
    <w:rsid w:val="00AB388B"/>
    <w:rsid w:val="00AB3D16"/>
    <w:rsid w:val="00AB3ED2"/>
    <w:rsid w:val="00AB426D"/>
    <w:rsid w:val="00AB45EF"/>
    <w:rsid w:val="00AB4A61"/>
    <w:rsid w:val="00AB4AF5"/>
    <w:rsid w:val="00AB4B2D"/>
    <w:rsid w:val="00AB5BC0"/>
    <w:rsid w:val="00AB5E55"/>
    <w:rsid w:val="00AB6174"/>
    <w:rsid w:val="00AB6430"/>
    <w:rsid w:val="00AB6582"/>
    <w:rsid w:val="00AB6780"/>
    <w:rsid w:val="00AB6997"/>
    <w:rsid w:val="00AB710E"/>
    <w:rsid w:val="00AB79C5"/>
    <w:rsid w:val="00AB7C13"/>
    <w:rsid w:val="00AB7D3A"/>
    <w:rsid w:val="00AB7D99"/>
    <w:rsid w:val="00AB7EC3"/>
    <w:rsid w:val="00AC05EA"/>
    <w:rsid w:val="00AC0625"/>
    <w:rsid w:val="00AC1298"/>
    <w:rsid w:val="00AC196C"/>
    <w:rsid w:val="00AC19A9"/>
    <w:rsid w:val="00AC1C7B"/>
    <w:rsid w:val="00AC21A1"/>
    <w:rsid w:val="00AC237F"/>
    <w:rsid w:val="00AC2690"/>
    <w:rsid w:val="00AC278A"/>
    <w:rsid w:val="00AC279F"/>
    <w:rsid w:val="00AC2D08"/>
    <w:rsid w:val="00AC2D76"/>
    <w:rsid w:val="00AC34F9"/>
    <w:rsid w:val="00AC397D"/>
    <w:rsid w:val="00AC3982"/>
    <w:rsid w:val="00AC3BB4"/>
    <w:rsid w:val="00AC400A"/>
    <w:rsid w:val="00AC47C4"/>
    <w:rsid w:val="00AC4A60"/>
    <w:rsid w:val="00AC4A70"/>
    <w:rsid w:val="00AC4ED0"/>
    <w:rsid w:val="00AC5259"/>
    <w:rsid w:val="00AC5BD0"/>
    <w:rsid w:val="00AC6199"/>
    <w:rsid w:val="00AC6305"/>
    <w:rsid w:val="00AC6306"/>
    <w:rsid w:val="00AC640E"/>
    <w:rsid w:val="00AC64F3"/>
    <w:rsid w:val="00AC666C"/>
    <w:rsid w:val="00AC68A4"/>
    <w:rsid w:val="00AC68D4"/>
    <w:rsid w:val="00AC6AA3"/>
    <w:rsid w:val="00AC6C29"/>
    <w:rsid w:val="00AC6C7A"/>
    <w:rsid w:val="00AC7728"/>
    <w:rsid w:val="00AC79DF"/>
    <w:rsid w:val="00AC7DDE"/>
    <w:rsid w:val="00AC7E21"/>
    <w:rsid w:val="00AD0397"/>
    <w:rsid w:val="00AD06A6"/>
    <w:rsid w:val="00AD0A3C"/>
    <w:rsid w:val="00AD0A9E"/>
    <w:rsid w:val="00AD0B08"/>
    <w:rsid w:val="00AD1383"/>
    <w:rsid w:val="00AD1B1B"/>
    <w:rsid w:val="00AD1CCB"/>
    <w:rsid w:val="00AD1E1D"/>
    <w:rsid w:val="00AD2718"/>
    <w:rsid w:val="00AD2B6B"/>
    <w:rsid w:val="00AD2DE1"/>
    <w:rsid w:val="00AD2F64"/>
    <w:rsid w:val="00AD2FC7"/>
    <w:rsid w:val="00AD3018"/>
    <w:rsid w:val="00AD3332"/>
    <w:rsid w:val="00AD357F"/>
    <w:rsid w:val="00AD3715"/>
    <w:rsid w:val="00AD3840"/>
    <w:rsid w:val="00AD3CAF"/>
    <w:rsid w:val="00AD3CB4"/>
    <w:rsid w:val="00AD3E12"/>
    <w:rsid w:val="00AD3E3D"/>
    <w:rsid w:val="00AD3EAD"/>
    <w:rsid w:val="00AD3F29"/>
    <w:rsid w:val="00AD4178"/>
    <w:rsid w:val="00AD4272"/>
    <w:rsid w:val="00AD476A"/>
    <w:rsid w:val="00AD47DB"/>
    <w:rsid w:val="00AD4DBA"/>
    <w:rsid w:val="00AD535D"/>
    <w:rsid w:val="00AD575E"/>
    <w:rsid w:val="00AD5910"/>
    <w:rsid w:val="00AD5AC0"/>
    <w:rsid w:val="00AD5BDE"/>
    <w:rsid w:val="00AD5F75"/>
    <w:rsid w:val="00AD6031"/>
    <w:rsid w:val="00AD6654"/>
    <w:rsid w:val="00AD68E1"/>
    <w:rsid w:val="00AD7104"/>
    <w:rsid w:val="00AD7376"/>
    <w:rsid w:val="00AD7816"/>
    <w:rsid w:val="00AE006A"/>
    <w:rsid w:val="00AE0778"/>
    <w:rsid w:val="00AE088F"/>
    <w:rsid w:val="00AE0AE2"/>
    <w:rsid w:val="00AE0DD4"/>
    <w:rsid w:val="00AE0E81"/>
    <w:rsid w:val="00AE1144"/>
    <w:rsid w:val="00AE11E1"/>
    <w:rsid w:val="00AE143E"/>
    <w:rsid w:val="00AE18E2"/>
    <w:rsid w:val="00AE1D37"/>
    <w:rsid w:val="00AE1DA2"/>
    <w:rsid w:val="00AE1DFE"/>
    <w:rsid w:val="00AE1FD0"/>
    <w:rsid w:val="00AE2189"/>
    <w:rsid w:val="00AE27D8"/>
    <w:rsid w:val="00AE27F0"/>
    <w:rsid w:val="00AE29D8"/>
    <w:rsid w:val="00AE2B45"/>
    <w:rsid w:val="00AE2B9D"/>
    <w:rsid w:val="00AE379A"/>
    <w:rsid w:val="00AE3B36"/>
    <w:rsid w:val="00AE3C9B"/>
    <w:rsid w:val="00AE3E45"/>
    <w:rsid w:val="00AE3F42"/>
    <w:rsid w:val="00AE42D9"/>
    <w:rsid w:val="00AE42F6"/>
    <w:rsid w:val="00AE44DF"/>
    <w:rsid w:val="00AE44E3"/>
    <w:rsid w:val="00AE4630"/>
    <w:rsid w:val="00AE4BFB"/>
    <w:rsid w:val="00AE4E92"/>
    <w:rsid w:val="00AE4FC9"/>
    <w:rsid w:val="00AE52AF"/>
    <w:rsid w:val="00AE5522"/>
    <w:rsid w:val="00AE56C8"/>
    <w:rsid w:val="00AE5AEE"/>
    <w:rsid w:val="00AE5BCA"/>
    <w:rsid w:val="00AE5BFB"/>
    <w:rsid w:val="00AE5CA3"/>
    <w:rsid w:val="00AE5DC7"/>
    <w:rsid w:val="00AE5F12"/>
    <w:rsid w:val="00AE6019"/>
    <w:rsid w:val="00AE666F"/>
    <w:rsid w:val="00AE693F"/>
    <w:rsid w:val="00AE7B62"/>
    <w:rsid w:val="00AF0370"/>
    <w:rsid w:val="00AF0425"/>
    <w:rsid w:val="00AF043A"/>
    <w:rsid w:val="00AF059C"/>
    <w:rsid w:val="00AF05D7"/>
    <w:rsid w:val="00AF0953"/>
    <w:rsid w:val="00AF1514"/>
    <w:rsid w:val="00AF1545"/>
    <w:rsid w:val="00AF1654"/>
    <w:rsid w:val="00AF16B2"/>
    <w:rsid w:val="00AF1776"/>
    <w:rsid w:val="00AF18FE"/>
    <w:rsid w:val="00AF1FBC"/>
    <w:rsid w:val="00AF29F7"/>
    <w:rsid w:val="00AF2D30"/>
    <w:rsid w:val="00AF397F"/>
    <w:rsid w:val="00AF3C3A"/>
    <w:rsid w:val="00AF3E6B"/>
    <w:rsid w:val="00AF4391"/>
    <w:rsid w:val="00AF443A"/>
    <w:rsid w:val="00AF4D5A"/>
    <w:rsid w:val="00AF4F23"/>
    <w:rsid w:val="00AF4F50"/>
    <w:rsid w:val="00AF5536"/>
    <w:rsid w:val="00AF5CDD"/>
    <w:rsid w:val="00AF5D2A"/>
    <w:rsid w:val="00AF5FBC"/>
    <w:rsid w:val="00AF63EF"/>
    <w:rsid w:val="00AF6759"/>
    <w:rsid w:val="00AF69F2"/>
    <w:rsid w:val="00AF6D4E"/>
    <w:rsid w:val="00AF6FE0"/>
    <w:rsid w:val="00AF762A"/>
    <w:rsid w:val="00AF7A89"/>
    <w:rsid w:val="00B0005E"/>
    <w:rsid w:val="00B0070D"/>
    <w:rsid w:val="00B00FCA"/>
    <w:rsid w:val="00B012B4"/>
    <w:rsid w:val="00B01B77"/>
    <w:rsid w:val="00B01CFB"/>
    <w:rsid w:val="00B01DD2"/>
    <w:rsid w:val="00B01E09"/>
    <w:rsid w:val="00B01E24"/>
    <w:rsid w:val="00B02038"/>
    <w:rsid w:val="00B028C1"/>
    <w:rsid w:val="00B029A8"/>
    <w:rsid w:val="00B02B3F"/>
    <w:rsid w:val="00B02C97"/>
    <w:rsid w:val="00B02E6C"/>
    <w:rsid w:val="00B0303C"/>
    <w:rsid w:val="00B031E8"/>
    <w:rsid w:val="00B034BC"/>
    <w:rsid w:val="00B03CC5"/>
    <w:rsid w:val="00B040BD"/>
    <w:rsid w:val="00B040E6"/>
    <w:rsid w:val="00B0426D"/>
    <w:rsid w:val="00B0448E"/>
    <w:rsid w:val="00B047AA"/>
    <w:rsid w:val="00B047D5"/>
    <w:rsid w:val="00B04C99"/>
    <w:rsid w:val="00B052FC"/>
    <w:rsid w:val="00B0540A"/>
    <w:rsid w:val="00B05763"/>
    <w:rsid w:val="00B057FA"/>
    <w:rsid w:val="00B058D5"/>
    <w:rsid w:val="00B05B5C"/>
    <w:rsid w:val="00B05BE2"/>
    <w:rsid w:val="00B05CAC"/>
    <w:rsid w:val="00B05ED9"/>
    <w:rsid w:val="00B05F2B"/>
    <w:rsid w:val="00B05F86"/>
    <w:rsid w:val="00B0605E"/>
    <w:rsid w:val="00B0624C"/>
    <w:rsid w:val="00B062EC"/>
    <w:rsid w:val="00B063BB"/>
    <w:rsid w:val="00B0650C"/>
    <w:rsid w:val="00B06AB7"/>
    <w:rsid w:val="00B06C4F"/>
    <w:rsid w:val="00B06E16"/>
    <w:rsid w:val="00B06F7C"/>
    <w:rsid w:val="00B0776F"/>
    <w:rsid w:val="00B07770"/>
    <w:rsid w:val="00B07DA1"/>
    <w:rsid w:val="00B07F1C"/>
    <w:rsid w:val="00B10437"/>
    <w:rsid w:val="00B107DD"/>
    <w:rsid w:val="00B10860"/>
    <w:rsid w:val="00B10880"/>
    <w:rsid w:val="00B109DE"/>
    <w:rsid w:val="00B10AEF"/>
    <w:rsid w:val="00B11004"/>
    <w:rsid w:val="00B110F1"/>
    <w:rsid w:val="00B11102"/>
    <w:rsid w:val="00B11703"/>
    <w:rsid w:val="00B11A6F"/>
    <w:rsid w:val="00B11C79"/>
    <w:rsid w:val="00B12029"/>
    <w:rsid w:val="00B12193"/>
    <w:rsid w:val="00B121E5"/>
    <w:rsid w:val="00B12AE1"/>
    <w:rsid w:val="00B12D0A"/>
    <w:rsid w:val="00B13B86"/>
    <w:rsid w:val="00B13F5C"/>
    <w:rsid w:val="00B14634"/>
    <w:rsid w:val="00B147A4"/>
    <w:rsid w:val="00B14EDF"/>
    <w:rsid w:val="00B150FD"/>
    <w:rsid w:val="00B15403"/>
    <w:rsid w:val="00B15E74"/>
    <w:rsid w:val="00B15E8C"/>
    <w:rsid w:val="00B15F2E"/>
    <w:rsid w:val="00B16004"/>
    <w:rsid w:val="00B16250"/>
    <w:rsid w:val="00B163A3"/>
    <w:rsid w:val="00B1664B"/>
    <w:rsid w:val="00B1666D"/>
    <w:rsid w:val="00B16F83"/>
    <w:rsid w:val="00B16FCD"/>
    <w:rsid w:val="00B172AE"/>
    <w:rsid w:val="00B174AE"/>
    <w:rsid w:val="00B17FD5"/>
    <w:rsid w:val="00B20262"/>
    <w:rsid w:val="00B202CA"/>
    <w:rsid w:val="00B202F4"/>
    <w:rsid w:val="00B20346"/>
    <w:rsid w:val="00B20497"/>
    <w:rsid w:val="00B2060D"/>
    <w:rsid w:val="00B207B3"/>
    <w:rsid w:val="00B209BB"/>
    <w:rsid w:val="00B21450"/>
    <w:rsid w:val="00B218E5"/>
    <w:rsid w:val="00B21A0D"/>
    <w:rsid w:val="00B21EF0"/>
    <w:rsid w:val="00B22F22"/>
    <w:rsid w:val="00B22F60"/>
    <w:rsid w:val="00B2302B"/>
    <w:rsid w:val="00B236E1"/>
    <w:rsid w:val="00B2391B"/>
    <w:rsid w:val="00B23DE7"/>
    <w:rsid w:val="00B23F41"/>
    <w:rsid w:val="00B23F63"/>
    <w:rsid w:val="00B24761"/>
    <w:rsid w:val="00B24BD2"/>
    <w:rsid w:val="00B24E05"/>
    <w:rsid w:val="00B24F31"/>
    <w:rsid w:val="00B2573A"/>
    <w:rsid w:val="00B258B1"/>
    <w:rsid w:val="00B259D8"/>
    <w:rsid w:val="00B259F8"/>
    <w:rsid w:val="00B264AB"/>
    <w:rsid w:val="00B264BC"/>
    <w:rsid w:val="00B265A4"/>
    <w:rsid w:val="00B26BC3"/>
    <w:rsid w:val="00B27650"/>
    <w:rsid w:val="00B27744"/>
    <w:rsid w:val="00B27E2B"/>
    <w:rsid w:val="00B301BF"/>
    <w:rsid w:val="00B301E8"/>
    <w:rsid w:val="00B3038B"/>
    <w:rsid w:val="00B3040B"/>
    <w:rsid w:val="00B306ED"/>
    <w:rsid w:val="00B307DF"/>
    <w:rsid w:val="00B30856"/>
    <w:rsid w:val="00B30DCB"/>
    <w:rsid w:val="00B30F98"/>
    <w:rsid w:val="00B31000"/>
    <w:rsid w:val="00B31083"/>
    <w:rsid w:val="00B31359"/>
    <w:rsid w:val="00B313BC"/>
    <w:rsid w:val="00B3153F"/>
    <w:rsid w:val="00B31568"/>
    <w:rsid w:val="00B31823"/>
    <w:rsid w:val="00B3189C"/>
    <w:rsid w:val="00B31B6E"/>
    <w:rsid w:val="00B31C6D"/>
    <w:rsid w:val="00B32016"/>
    <w:rsid w:val="00B3225D"/>
    <w:rsid w:val="00B32291"/>
    <w:rsid w:val="00B32323"/>
    <w:rsid w:val="00B32A27"/>
    <w:rsid w:val="00B32F4E"/>
    <w:rsid w:val="00B33957"/>
    <w:rsid w:val="00B33E0E"/>
    <w:rsid w:val="00B33E6D"/>
    <w:rsid w:val="00B340DF"/>
    <w:rsid w:val="00B341AA"/>
    <w:rsid w:val="00B341E3"/>
    <w:rsid w:val="00B34782"/>
    <w:rsid w:val="00B34A23"/>
    <w:rsid w:val="00B34E90"/>
    <w:rsid w:val="00B34F55"/>
    <w:rsid w:val="00B351BB"/>
    <w:rsid w:val="00B35258"/>
    <w:rsid w:val="00B3527E"/>
    <w:rsid w:val="00B35400"/>
    <w:rsid w:val="00B35499"/>
    <w:rsid w:val="00B3555E"/>
    <w:rsid w:val="00B35828"/>
    <w:rsid w:val="00B35858"/>
    <w:rsid w:val="00B3587E"/>
    <w:rsid w:val="00B3587F"/>
    <w:rsid w:val="00B359D9"/>
    <w:rsid w:val="00B35CCD"/>
    <w:rsid w:val="00B35D6C"/>
    <w:rsid w:val="00B35D8A"/>
    <w:rsid w:val="00B35E90"/>
    <w:rsid w:val="00B35EA1"/>
    <w:rsid w:val="00B3604E"/>
    <w:rsid w:val="00B3616C"/>
    <w:rsid w:val="00B36523"/>
    <w:rsid w:val="00B36753"/>
    <w:rsid w:val="00B36970"/>
    <w:rsid w:val="00B36BE7"/>
    <w:rsid w:val="00B36EC4"/>
    <w:rsid w:val="00B3796F"/>
    <w:rsid w:val="00B37C87"/>
    <w:rsid w:val="00B37DBA"/>
    <w:rsid w:val="00B400D3"/>
    <w:rsid w:val="00B40328"/>
    <w:rsid w:val="00B407A9"/>
    <w:rsid w:val="00B407D8"/>
    <w:rsid w:val="00B40AA8"/>
    <w:rsid w:val="00B40B0B"/>
    <w:rsid w:val="00B40E97"/>
    <w:rsid w:val="00B40EEB"/>
    <w:rsid w:val="00B40F72"/>
    <w:rsid w:val="00B4139A"/>
    <w:rsid w:val="00B416D7"/>
    <w:rsid w:val="00B41931"/>
    <w:rsid w:val="00B41AFD"/>
    <w:rsid w:val="00B41C8F"/>
    <w:rsid w:val="00B4226B"/>
    <w:rsid w:val="00B42458"/>
    <w:rsid w:val="00B4247B"/>
    <w:rsid w:val="00B426E5"/>
    <w:rsid w:val="00B427CE"/>
    <w:rsid w:val="00B42E8F"/>
    <w:rsid w:val="00B4342D"/>
    <w:rsid w:val="00B434A3"/>
    <w:rsid w:val="00B439F1"/>
    <w:rsid w:val="00B43C1C"/>
    <w:rsid w:val="00B444C2"/>
    <w:rsid w:val="00B4479C"/>
    <w:rsid w:val="00B44DA6"/>
    <w:rsid w:val="00B450CC"/>
    <w:rsid w:val="00B4554E"/>
    <w:rsid w:val="00B45EB7"/>
    <w:rsid w:val="00B45EBF"/>
    <w:rsid w:val="00B45F07"/>
    <w:rsid w:val="00B46089"/>
    <w:rsid w:val="00B4609A"/>
    <w:rsid w:val="00B4676A"/>
    <w:rsid w:val="00B46D3D"/>
    <w:rsid w:val="00B46F47"/>
    <w:rsid w:val="00B47231"/>
    <w:rsid w:val="00B47325"/>
    <w:rsid w:val="00B476E5"/>
    <w:rsid w:val="00B477AA"/>
    <w:rsid w:val="00B479A5"/>
    <w:rsid w:val="00B479E4"/>
    <w:rsid w:val="00B47D3E"/>
    <w:rsid w:val="00B5006A"/>
    <w:rsid w:val="00B504CC"/>
    <w:rsid w:val="00B505C9"/>
    <w:rsid w:val="00B5092A"/>
    <w:rsid w:val="00B5129D"/>
    <w:rsid w:val="00B514A5"/>
    <w:rsid w:val="00B517C0"/>
    <w:rsid w:val="00B51F3A"/>
    <w:rsid w:val="00B51F9D"/>
    <w:rsid w:val="00B51FBA"/>
    <w:rsid w:val="00B52056"/>
    <w:rsid w:val="00B52063"/>
    <w:rsid w:val="00B52095"/>
    <w:rsid w:val="00B52949"/>
    <w:rsid w:val="00B52C39"/>
    <w:rsid w:val="00B52D8B"/>
    <w:rsid w:val="00B52DE3"/>
    <w:rsid w:val="00B52FFD"/>
    <w:rsid w:val="00B53007"/>
    <w:rsid w:val="00B53044"/>
    <w:rsid w:val="00B53675"/>
    <w:rsid w:val="00B53AAF"/>
    <w:rsid w:val="00B53DA7"/>
    <w:rsid w:val="00B53F16"/>
    <w:rsid w:val="00B54013"/>
    <w:rsid w:val="00B542E2"/>
    <w:rsid w:val="00B54504"/>
    <w:rsid w:val="00B54B7A"/>
    <w:rsid w:val="00B54F67"/>
    <w:rsid w:val="00B55216"/>
    <w:rsid w:val="00B55569"/>
    <w:rsid w:val="00B555AE"/>
    <w:rsid w:val="00B559EE"/>
    <w:rsid w:val="00B55BD0"/>
    <w:rsid w:val="00B55CB9"/>
    <w:rsid w:val="00B560BB"/>
    <w:rsid w:val="00B56211"/>
    <w:rsid w:val="00B563B0"/>
    <w:rsid w:val="00B5672B"/>
    <w:rsid w:val="00B56730"/>
    <w:rsid w:val="00B567CF"/>
    <w:rsid w:val="00B56AA5"/>
    <w:rsid w:val="00B56B49"/>
    <w:rsid w:val="00B56B68"/>
    <w:rsid w:val="00B56C40"/>
    <w:rsid w:val="00B56D0C"/>
    <w:rsid w:val="00B56E61"/>
    <w:rsid w:val="00B56EA8"/>
    <w:rsid w:val="00B56FB7"/>
    <w:rsid w:val="00B572B7"/>
    <w:rsid w:val="00B57478"/>
    <w:rsid w:val="00B574A0"/>
    <w:rsid w:val="00B575BA"/>
    <w:rsid w:val="00B600C7"/>
    <w:rsid w:val="00B600D8"/>
    <w:rsid w:val="00B6031B"/>
    <w:rsid w:val="00B60DF0"/>
    <w:rsid w:val="00B6187A"/>
    <w:rsid w:val="00B61A2C"/>
    <w:rsid w:val="00B61CFE"/>
    <w:rsid w:val="00B62123"/>
    <w:rsid w:val="00B62164"/>
    <w:rsid w:val="00B621D8"/>
    <w:rsid w:val="00B6261A"/>
    <w:rsid w:val="00B62A0F"/>
    <w:rsid w:val="00B62A58"/>
    <w:rsid w:val="00B62CD0"/>
    <w:rsid w:val="00B62DE1"/>
    <w:rsid w:val="00B6308A"/>
    <w:rsid w:val="00B632D7"/>
    <w:rsid w:val="00B6373E"/>
    <w:rsid w:val="00B6374E"/>
    <w:rsid w:val="00B638C9"/>
    <w:rsid w:val="00B63B4E"/>
    <w:rsid w:val="00B63D6F"/>
    <w:rsid w:val="00B64428"/>
    <w:rsid w:val="00B64807"/>
    <w:rsid w:val="00B6535F"/>
    <w:rsid w:val="00B65926"/>
    <w:rsid w:val="00B65D07"/>
    <w:rsid w:val="00B65DAC"/>
    <w:rsid w:val="00B65E62"/>
    <w:rsid w:val="00B6676B"/>
    <w:rsid w:val="00B66770"/>
    <w:rsid w:val="00B66D86"/>
    <w:rsid w:val="00B6710C"/>
    <w:rsid w:val="00B671A6"/>
    <w:rsid w:val="00B672B1"/>
    <w:rsid w:val="00B67897"/>
    <w:rsid w:val="00B7016B"/>
    <w:rsid w:val="00B7020F"/>
    <w:rsid w:val="00B70336"/>
    <w:rsid w:val="00B70631"/>
    <w:rsid w:val="00B70C13"/>
    <w:rsid w:val="00B70EF5"/>
    <w:rsid w:val="00B70F6A"/>
    <w:rsid w:val="00B70FE5"/>
    <w:rsid w:val="00B7140C"/>
    <w:rsid w:val="00B71806"/>
    <w:rsid w:val="00B71C1D"/>
    <w:rsid w:val="00B71E5D"/>
    <w:rsid w:val="00B72164"/>
    <w:rsid w:val="00B72638"/>
    <w:rsid w:val="00B727C9"/>
    <w:rsid w:val="00B72871"/>
    <w:rsid w:val="00B733D5"/>
    <w:rsid w:val="00B738C2"/>
    <w:rsid w:val="00B738ED"/>
    <w:rsid w:val="00B73991"/>
    <w:rsid w:val="00B73B67"/>
    <w:rsid w:val="00B73B83"/>
    <w:rsid w:val="00B73E76"/>
    <w:rsid w:val="00B74185"/>
    <w:rsid w:val="00B7430F"/>
    <w:rsid w:val="00B748F6"/>
    <w:rsid w:val="00B75028"/>
    <w:rsid w:val="00B75134"/>
    <w:rsid w:val="00B75245"/>
    <w:rsid w:val="00B75406"/>
    <w:rsid w:val="00B756A8"/>
    <w:rsid w:val="00B7589C"/>
    <w:rsid w:val="00B7619E"/>
    <w:rsid w:val="00B766AF"/>
    <w:rsid w:val="00B767EE"/>
    <w:rsid w:val="00B76AEE"/>
    <w:rsid w:val="00B76C86"/>
    <w:rsid w:val="00B7739A"/>
    <w:rsid w:val="00B779BF"/>
    <w:rsid w:val="00B77ACD"/>
    <w:rsid w:val="00B77BF2"/>
    <w:rsid w:val="00B77F18"/>
    <w:rsid w:val="00B77F1E"/>
    <w:rsid w:val="00B80285"/>
    <w:rsid w:val="00B80D2E"/>
    <w:rsid w:val="00B81037"/>
    <w:rsid w:val="00B81051"/>
    <w:rsid w:val="00B813A8"/>
    <w:rsid w:val="00B81400"/>
    <w:rsid w:val="00B8196D"/>
    <w:rsid w:val="00B81B14"/>
    <w:rsid w:val="00B81CAE"/>
    <w:rsid w:val="00B81F77"/>
    <w:rsid w:val="00B82235"/>
    <w:rsid w:val="00B824E8"/>
    <w:rsid w:val="00B8254D"/>
    <w:rsid w:val="00B82576"/>
    <w:rsid w:val="00B82CB1"/>
    <w:rsid w:val="00B82E57"/>
    <w:rsid w:val="00B8342B"/>
    <w:rsid w:val="00B8345B"/>
    <w:rsid w:val="00B8385C"/>
    <w:rsid w:val="00B83C06"/>
    <w:rsid w:val="00B83C3C"/>
    <w:rsid w:val="00B83CAA"/>
    <w:rsid w:val="00B83CEA"/>
    <w:rsid w:val="00B83ECB"/>
    <w:rsid w:val="00B83ED3"/>
    <w:rsid w:val="00B83F18"/>
    <w:rsid w:val="00B84461"/>
    <w:rsid w:val="00B845A8"/>
    <w:rsid w:val="00B846E0"/>
    <w:rsid w:val="00B84714"/>
    <w:rsid w:val="00B847A1"/>
    <w:rsid w:val="00B84A2B"/>
    <w:rsid w:val="00B8501F"/>
    <w:rsid w:val="00B85484"/>
    <w:rsid w:val="00B860D8"/>
    <w:rsid w:val="00B867AA"/>
    <w:rsid w:val="00B86A17"/>
    <w:rsid w:val="00B86AE9"/>
    <w:rsid w:val="00B86DCA"/>
    <w:rsid w:val="00B86FBA"/>
    <w:rsid w:val="00B86FDB"/>
    <w:rsid w:val="00B871EE"/>
    <w:rsid w:val="00B87385"/>
    <w:rsid w:val="00B875FF"/>
    <w:rsid w:val="00B87800"/>
    <w:rsid w:val="00B87EAB"/>
    <w:rsid w:val="00B87EBE"/>
    <w:rsid w:val="00B90326"/>
    <w:rsid w:val="00B907DE"/>
    <w:rsid w:val="00B909A6"/>
    <w:rsid w:val="00B909B5"/>
    <w:rsid w:val="00B90FC5"/>
    <w:rsid w:val="00B919CD"/>
    <w:rsid w:val="00B91A3F"/>
    <w:rsid w:val="00B921F0"/>
    <w:rsid w:val="00B922BC"/>
    <w:rsid w:val="00B923DE"/>
    <w:rsid w:val="00B923F0"/>
    <w:rsid w:val="00B9273F"/>
    <w:rsid w:val="00B928ED"/>
    <w:rsid w:val="00B92BF9"/>
    <w:rsid w:val="00B92F45"/>
    <w:rsid w:val="00B93018"/>
    <w:rsid w:val="00B9399E"/>
    <w:rsid w:val="00B939E1"/>
    <w:rsid w:val="00B940B2"/>
    <w:rsid w:val="00B942A8"/>
    <w:rsid w:val="00B942B8"/>
    <w:rsid w:val="00B94840"/>
    <w:rsid w:val="00B9484F"/>
    <w:rsid w:val="00B94CA7"/>
    <w:rsid w:val="00B94CEC"/>
    <w:rsid w:val="00B9506A"/>
    <w:rsid w:val="00B95207"/>
    <w:rsid w:val="00B95227"/>
    <w:rsid w:val="00B9554F"/>
    <w:rsid w:val="00B95721"/>
    <w:rsid w:val="00B95BF7"/>
    <w:rsid w:val="00B96007"/>
    <w:rsid w:val="00B965E6"/>
    <w:rsid w:val="00B96A14"/>
    <w:rsid w:val="00B96A8C"/>
    <w:rsid w:val="00B96C3A"/>
    <w:rsid w:val="00B96FD9"/>
    <w:rsid w:val="00B9722D"/>
    <w:rsid w:val="00B973B1"/>
    <w:rsid w:val="00B9756B"/>
    <w:rsid w:val="00B97963"/>
    <w:rsid w:val="00BA0211"/>
    <w:rsid w:val="00BA04DB"/>
    <w:rsid w:val="00BA05F7"/>
    <w:rsid w:val="00BA0997"/>
    <w:rsid w:val="00BA165A"/>
    <w:rsid w:val="00BA1822"/>
    <w:rsid w:val="00BA1B4C"/>
    <w:rsid w:val="00BA1CB6"/>
    <w:rsid w:val="00BA22CF"/>
    <w:rsid w:val="00BA2A2C"/>
    <w:rsid w:val="00BA2AE4"/>
    <w:rsid w:val="00BA2B21"/>
    <w:rsid w:val="00BA2B3B"/>
    <w:rsid w:val="00BA2B51"/>
    <w:rsid w:val="00BA2C40"/>
    <w:rsid w:val="00BA3029"/>
    <w:rsid w:val="00BA30D7"/>
    <w:rsid w:val="00BA325B"/>
    <w:rsid w:val="00BA3350"/>
    <w:rsid w:val="00BA3630"/>
    <w:rsid w:val="00BA3971"/>
    <w:rsid w:val="00BA3AD8"/>
    <w:rsid w:val="00BA3BE5"/>
    <w:rsid w:val="00BA3C51"/>
    <w:rsid w:val="00BA3D2B"/>
    <w:rsid w:val="00BA3EE2"/>
    <w:rsid w:val="00BA42B5"/>
    <w:rsid w:val="00BA45DF"/>
    <w:rsid w:val="00BA496C"/>
    <w:rsid w:val="00BA4BDC"/>
    <w:rsid w:val="00BA4BF7"/>
    <w:rsid w:val="00BA4E39"/>
    <w:rsid w:val="00BA540C"/>
    <w:rsid w:val="00BA5AB4"/>
    <w:rsid w:val="00BA5C13"/>
    <w:rsid w:val="00BA6073"/>
    <w:rsid w:val="00BA6556"/>
    <w:rsid w:val="00BA669A"/>
    <w:rsid w:val="00BA6A5F"/>
    <w:rsid w:val="00BA6C2F"/>
    <w:rsid w:val="00BA70BB"/>
    <w:rsid w:val="00BA719D"/>
    <w:rsid w:val="00BA73B2"/>
    <w:rsid w:val="00BA769B"/>
    <w:rsid w:val="00BA769D"/>
    <w:rsid w:val="00BA777D"/>
    <w:rsid w:val="00BA79B6"/>
    <w:rsid w:val="00BA7E41"/>
    <w:rsid w:val="00BA7EA9"/>
    <w:rsid w:val="00BB0898"/>
    <w:rsid w:val="00BB0AE3"/>
    <w:rsid w:val="00BB0E35"/>
    <w:rsid w:val="00BB1368"/>
    <w:rsid w:val="00BB145C"/>
    <w:rsid w:val="00BB1BF9"/>
    <w:rsid w:val="00BB1CB7"/>
    <w:rsid w:val="00BB1E4C"/>
    <w:rsid w:val="00BB1FBF"/>
    <w:rsid w:val="00BB2020"/>
    <w:rsid w:val="00BB204B"/>
    <w:rsid w:val="00BB2135"/>
    <w:rsid w:val="00BB23E0"/>
    <w:rsid w:val="00BB2EE3"/>
    <w:rsid w:val="00BB30F3"/>
    <w:rsid w:val="00BB389A"/>
    <w:rsid w:val="00BB3C0D"/>
    <w:rsid w:val="00BB3D54"/>
    <w:rsid w:val="00BB3F2E"/>
    <w:rsid w:val="00BB40EC"/>
    <w:rsid w:val="00BB4369"/>
    <w:rsid w:val="00BB49A2"/>
    <w:rsid w:val="00BB49D4"/>
    <w:rsid w:val="00BB4CFC"/>
    <w:rsid w:val="00BB56FA"/>
    <w:rsid w:val="00BB581B"/>
    <w:rsid w:val="00BB5AFA"/>
    <w:rsid w:val="00BB5C1A"/>
    <w:rsid w:val="00BB5E45"/>
    <w:rsid w:val="00BB60D5"/>
    <w:rsid w:val="00BB6DA0"/>
    <w:rsid w:val="00BB6DE9"/>
    <w:rsid w:val="00BB7158"/>
    <w:rsid w:val="00BB7B12"/>
    <w:rsid w:val="00BB7C82"/>
    <w:rsid w:val="00BC0230"/>
    <w:rsid w:val="00BC049B"/>
    <w:rsid w:val="00BC0A89"/>
    <w:rsid w:val="00BC0EB6"/>
    <w:rsid w:val="00BC0F3E"/>
    <w:rsid w:val="00BC129D"/>
    <w:rsid w:val="00BC16AE"/>
    <w:rsid w:val="00BC190B"/>
    <w:rsid w:val="00BC1A6E"/>
    <w:rsid w:val="00BC1CD7"/>
    <w:rsid w:val="00BC1DA5"/>
    <w:rsid w:val="00BC1DA6"/>
    <w:rsid w:val="00BC23C3"/>
    <w:rsid w:val="00BC2543"/>
    <w:rsid w:val="00BC2808"/>
    <w:rsid w:val="00BC2ABE"/>
    <w:rsid w:val="00BC2D23"/>
    <w:rsid w:val="00BC2E60"/>
    <w:rsid w:val="00BC33DA"/>
    <w:rsid w:val="00BC34A1"/>
    <w:rsid w:val="00BC377E"/>
    <w:rsid w:val="00BC3C77"/>
    <w:rsid w:val="00BC4849"/>
    <w:rsid w:val="00BC4BB6"/>
    <w:rsid w:val="00BC4BE1"/>
    <w:rsid w:val="00BC4EA2"/>
    <w:rsid w:val="00BC561A"/>
    <w:rsid w:val="00BC56C6"/>
    <w:rsid w:val="00BC573C"/>
    <w:rsid w:val="00BC57AB"/>
    <w:rsid w:val="00BC5AB7"/>
    <w:rsid w:val="00BC5B00"/>
    <w:rsid w:val="00BC5CFB"/>
    <w:rsid w:val="00BC60A7"/>
    <w:rsid w:val="00BC6590"/>
    <w:rsid w:val="00BC660B"/>
    <w:rsid w:val="00BC68AF"/>
    <w:rsid w:val="00BC69DA"/>
    <w:rsid w:val="00BC6C97"/>
    <w:rsid w:val="00BC6F5D"/>
    <w:rsid w:val="00BC70C6"/>
    <w:rsid w:val="00BC70D2"/>
    <w:rsid w:val="00BC745B"/>
    <w:rsid w:val="00BC79A6"/>
    <w:rsid w:val="00BD0082"/>
    <w:rsid w:val="00BD0271"/>
    <w:rsid w:val="00BD0426"/>
    <w:rsid w:val="00BD0529"/>
    <w:rsid w:val="00BD0683"/>
    <w:rsid w:val="00BD0768"/>
    <w:rsid w:val="00BD098A"/>
    <w:rsid w:val="00BD0AFE"/>
    <w:rsid w:val="00BD0F4C"/>
    <w:rsid w:val="00BD0FDE"/>
    <w:rsid w:val="00BD11EB"/>
    <w:rsid w:val="00BD13D1"/>
    <w:rsid w:val="00BD167F"/>
    <w:rsid w:val="00BD17D8"/>
    <w:rsid w:val="00BD1824"/>
    <w:rsid w:val="00BD1E04"/>
    <w:rsid w:val="00BD1EC0"/>
    <w:rsid w:val="00BD2524"/>
    <w:rsid w:val="00BD286B"/>
    <w:rsid w:val="00BD28FA"/>
    <w:rsid w:val="00BD2BC7"/>
    <w:rsid w:val="00BD2CC8"/>
    <w:rsid w:val="00BD2D0A"/>
    <w:rsid w:val="00BD3162"/>
    <w:rsid w:val="00BD384C"/>
    <w:rsid w:val="00BD3895"/>
    <w:rsid w:val="00BD3D99"/>
    <w:rsid w:val="00BD416E"/>
    <w:rsid w:val="00BD436B"/>
    <w:rsid w:val="00BD4513"/>
    <w:rsid w:val="00BD45EA"/>
    <w:rsid w:val="00BD47F8"/>
    <w:rsid w:val="00BD48FC"/>
    <w:rsid w:val="00BD4A2F"/>
    <w:rsid w:val="00BD4D8A"/>
    <w:rsid w:val="00BD4DFD"/>
    <w:rsid w:val="00BD4F4A"/>
    <w:rsid w:val="00BD4FD7"/>
    <w:rsid w:val="00BD51EA"/>
    <w:rsid w:val="00BD5231"/>
    <w:rsid w:val="00BD5792"/>
    <w:rsid w:val="00BD65CF"/>
    <w:rsid w:val="00BD6673"/>
    <w:rsid w:val="00BD67E1"/>
    <w:rsid w:val="00BD68A9"/>
    <w:rsid w:val="00BD6A5B"/>
    <w:rsid w:val="00BD6F4C"/>
    <w:rsid w:val="00BD7378"/>
    <w:rsid w:val="00BD7574"/>
    <w:rsid w:val="00BD7784"/>
    <w:rsid w:val="00BD7A2C"/>
    <w:rsid w:val="00BD7B9C"/>
    <w:rsid w:val="00BD7C0B"/>
    <w:rsid w:val="00BD7EE0"/>
    <w:rsid w:val="00BE0074"/>
    <w:rsid w:val="00BE009E"/>
    <w:rsid w:val="00BE0101"/>
    <w:rsid w:val="00BE0827"/>
    <w:rsid w:val="00BE08A0"/>
    <w:rsid w:val="00BE0BE9"/>
    <w:rsid w:val="00BE0E5C"/>
    <w:rsid w:val="00BE0E8E"/>
    <w:rsid w:val="00BE0FDF"/>
    <w:rsid w:val="00BE13AD"/>
    <w:rsid w:val="00BE16D2"/>
    <w:rsid w:val="00BE199B"/>
    <w:rsid w:val="00BE1D60"/>
    <w:rsid w:val="00BE1DCD"/>
    <w:rsid w:val="00BE273E"/>
    <w:rsid w:val="00BE2807"/>
    <w:rsid w:val="00BE28D3"/>
    <w:rsid w:val="00BE2A44"/>
    <w:rsid w:val="00BE2A8F"/>
    <w:rsid w:val="00BE2D67"/>
    <w:rsid w:val="00BE2DDD"/>
    <w:rsid w:val="00BE30A0"/>
    <w:rsid w:val="00BE3167"/>
    <w:rsid w:val="00BE31FE"/>
    <w:rsid w:val="00BE371D"/>
    <w:rsid w:val="00BE3BE2"/>
    <w:rsid w:val="00BE3F51"/>
    <w:rsid w:val="00BE410F"/>
    <w:rsid w:val="00BE4482"/>
    <w:rsid w:val="00BE4558"/>
    <w:rsid w:val="00BE4FAE"/>
    <w:rsid w:val="00BE4FE5"/>
    <w:rsid w:val="00BE52AF"/>
    <w:rsid w:val="00BE571E"/>
    <w:rsid w:val="00BE5B25"/>
    <w:rsid w:val="00BE5E26"/>
    <w:rsid w:val="00BE6149"/>
    <w:rsid w:val="00BE6227"/>
    <w:rsid w:val="00BE62EE"/>
    <w:rsid w:val="00BE634A"/>
    <w:rsid w:val="00BE66A7"/>
    <w:rsid w:val="00BE66FC"/>
    <w:rsid w:val="00BE678F"/>
    <w:rsid w:val="00BE6A32"/>
    <w:rsid w:val="00BE6D36"/>
    <w:rsid w:val="00BE7142"/>
    <w:rsid w:val="00BE71E8"/>
    <w:rsid w:val="00BE765C"/>
    <w:rsid w:val="00BE76FB"/>
    <w:rsid w:val="00BE7841"/>
    <w:rsid w:val="00BE7AA0"/>
    <w:rsid w:val="00BE7DE3"/>
    <w:rsid w:val="00BE7F2D"/>
    <w:rsid w:val="00BE7FC2"/>
    <w:rsid w:val="00BF037F"/>
    <w:rsid w:val="00BF0739"/>
    <w:rsid w:val="00BF08BD"/>
    <w:rsid w:val="00BF0FAD"/>
    <w:rsid w:val="00BF0FD9"/>
    <w:rsid w:val="00BF10C0"/>
    <w:rsid w:val="00BF1235"/>
    <w:rsid w:val="00BF1742"/>
    <w:rsid w:val="00BF1A63"/>
    <w:rsid w:val="00BF1C09"/>
    <w:rsid w:val="00BF1C16"/>
    <w:rsid w:val="00BF1C3F"/>
    <w:rsid w:val="00BF2186"/>
    <w:rsid w:val="00BF26F4"/>
    <w:rsid w:val="00BF2882"/>
    <w:rsid w:val="00BF28F6"/>
    <w:rsid w:val="00BF2A5A"/>
    <w:rsid w:val="00BF2B3B"/>
    <w:rsid w:val="00BF2E5F"/>
    <w:rsid w:val="00BF3356"/>
    <w:rsid w:val="00BF3386"/>
    <w:rsid w:val="00BF34C4"/>
    <w:rsid w:val="00BF351A"/>
    <w:rsid w:val="00BF359A"/>
    <w:rsid w:val="00BF3834"/>
    <w:rsid w:val="00BF3B93"/>
    <w:rsid w:val="00BF3C3E"/>
    <w:rsid w:val="00BF3EDA"/>
    <w:rsid w:val="00BF3F39"/>
    <w:rsid w:val="00BF3F4E"/>
    <w:rsid w:val="00BF3F7C"/>
    <w:rsid w:val="00BF41D4"/>
    <w:rsid w:val="00BF4357"/>
    <w:rsid w:val="00BF4743"/>
    <w:rsid w:val="00BF49A7"/>
    <w:rsid w:val="00BF4B38"/>
    <w:rsid w:val="00BF4E51"/>
    <w:rsid w:val="00BF501E"/>
    <w:rsid w:val="00BF50FB"/>
    <w:rsid w:val="00BF52CE"/>
    <w:rsid w:val="00BF52EF"/>
    <w:rsid w:val="00BF53D4"/>
    <w:rsid w:val="00BF57AB"/>
    <w:rsid w:val="00BF61F3"/>
    <w:rsid w:val="00BF662B"/>
    <w:rsid w:val="00BF690D"/>
    <w:rsid w:val="00BF6C8F"/>
    <w:rsid w:val="00BF7600"/>
    <w:rsid w:val="00BF781E"/>
    <w:rsid w:val="00BF7826"/>
    <w:rsid w:val="00BF782E"/>
    <w:rsid w:val="00BF7FEC"/>
    <w:rsid w:val="00C00478"/>
    <w:rsid w:val="00C00680"/>
    <w:rsid w:val="00C00685"/>
    <w:rsid w:val="00C0095D"/>
    <w:rsid w:val="00C00B29"/>
    <w:rsid w:val="00C01211"/>
    <w:rsid w:val="00C01950"/>
    <w:rsid w:val="00C01BA3"/>
    <w:rsid w:val="00C02108"/>
    <w:rsid w:val="00C02187"/>
    <w:rsid w:val="00C021A4"/>
    <w:rsid w:val="00C0237B"/>
    <w:rsid w:val="00C024F4"/>
    <w:rsid w:val="00C02728"/>
    <w:rsid w:val="00C027C8"/>
    <w:rsid w:val="00C029F7"/>
    <w:rsid w:val="00C03232"/>
    <w:rsid w:val="00C038ED"/>
    <w:rsid w:val="00C040C8"/>
    <w:rsid w:val="00C041A2"/>
    <w:rsid w:val="00C042CD"/>
    <w:rsid w:val="00C048FE"/>
    <w:rsid w:val="00C0491C"/>
    <w:rsid w:val="00C04BAB"/>
    <w:rsid w:val="00C04D0F"/>
    <w:rsid w:val="00C050A6"/>
    <w:rsid w:val="00C05360"/>
    <w:rsid w:val="00C053C7"/>
    <w:rsid w:val="00C0598E"/>
    <w:rsid w:val="00C06574"/>
    <w:rsid w:val="00C066AC"/>
    <w:rsid w:val="00C068DC"/>
    <w:rsid w:val="00C06CE1"/>
    <w:rsid w:val="00C06F40"/>
    <w:rsid w:val="00C06F4E"/>
    <w:rsid w:val="00C07591"/>
    <w:rsid w:val="00C076DF"/>
    <w:rsid w:val="00C07DC9"/>
    <w:rsid w:val="00C07DEC"/>
    <w:rsid w:val="00C07F99"/>
    <w:rsid w:val="00C100E7"/>
    <w:rsid w:val="00C101B6"/>
    <w:rsid w:val="00C10BAA"/>
    <w:rsid w:val="00C10C0F"/>
    <w:rsid w:val="00C10C13"/>
    <w:rsid w:val="00C11015"/>
    <w:rsid w:val="00C11759"/>
    <w:rsid w:val="00C11CC7"/>
    <w:rsid w:val="00C11D1B"/>
    <w:rsid w:val="00C11EC2"/>
    <w:rsid w:val="00C12368"/>
    <w:rsid w:val="00C12508"/>
    <w:rsid w:val="00C12627"/>
    <w:rsid w:val="00C12661"/>
    <w:rsid w:val="00C12981"/>
    <w:rsid w:val="00C12DFE"/>
    <w:rsid w:val="00C13246"/>
    <w:rsid w:val="00C13720"/>
    <w:rsid w:val="00C138B8"/>
    <w:rsid w:val="00C13B8E"/>
    <w:rsid w:val="00C13BDD"/>
    <w:rsid w:val="00C13F85"/>
    <w:rsid w:val="00C140C4"/>
    <w:rsid w:val="00C14492"/>
    <w:rsid w:val="00C14692"/>
    <w:rsid w:val="00C1476A"/>
    <w:rsid w:val="00C147E1"/>
    <w:rsid w:val="00C14A30"/>
    <w:rsid w:val="00C14A42"/>
    <w:rsid w:val="00C14D11"/>
    <w:rsid w:val="00C14DE6"/>
    <w:rsid w:val="00C158AA"/>
    <w:rsid w:val="00C15BA9"/>
    <w:rsid w:val="00C15EAF"/>
    <w:rsid w:val="00C16920"/>
    <w:rsid w:val="00C16B05"/>
    <w:rsid w:val="00C16B26"/>
    <w:rsid w:val="00C16B2D"/>
    <w:rsid w:val="00C16C50"/>
    <w:rsid w:val="00C16E0C"/>
    <w:rsid w:val="00C16EA9"/>
    <w:rsid w:val="00C16EB9"/>
    <w:rsid w:val="00C17148"/>
    <w:rsid w:val="00C17756"/>
    <w:rsid w:val="00C17757"/>
    <w:rsid w:val="00C17B47"/>
    <w:rsid w:val="00C17C02"/>
    <w:rsid w:val="00C17F11"/>
    <w:rsid w:val="00C202FD"/>
    <w:rsid w:val="00C20485"/>
    <w:rsid w:val="00C20503"/>
    <w:rsid w:val="00C20573"/>
    <w:rsid w:val="00C2059B"/>
    <w:rsid w:val="00C20A50"/>
    <w:rsid w:val="00C20B0A"/>
    <w:rsid w:val="00C20E71"/>
    <w:rsid w:val="00C20E7B"/>
    <w:rsid w:val="00C21046"/>
    <w:rsid w:val="00C210FD"/>
    <w:rsid w:val="00C21637"/>
    <w:rsid w:val="00C21878"/>
    <w:rsid w:val="00C21AA0"/>
    <w:rsid w:val="00C2200A"/>
    <w:rsid w:val="00C22129"/>
    <w:rsid w:val="00C223B0"/>
    <w:rsid w:val="00C22E33"/>
    <w:rsid w:val="00C232A5"/>
    <w:rsid w:val="00C233BE"/>
    <w:rsid w:val="00C23A78"/>
    <w:rsid w:val="00C23C47"/>
    <w:rsid w:val="00C23D3E"/>
    <w:rsid w:val="00C23EDB"/>
    <w:rsid w:val="00C24413"/>
    <w:rsid w:val="00C24EC1"/>
    <w:rsid w:val="00C2559A"/>
    <w:rsid w:val="00C25922"/>
    <w:rsid w:val="00C25B37"/>
    <w:rsid w:val="00C25EE9"/>
    <w:rsid w:val="00C260BA"/>
    <w:rsid w:val="00C262E3"/>
    <w:rsid w:val="00C26CBC"/>
    <w:rsid w:val="00C26DB5"/>
    <w:rsid w:val="00C26FCE"/>
    <w:rsid w:val="00C2718A"/>
    <w:rsid w:val="00C272D1"/>
    <w:rsid w:val="00C27312"/>
    <w:rsid w:val="00C2743F"/>
    <w:rsid w:val="00C2789C"/>
    <w:rsid w:val="00C27CDA"/>
    <w:rsid w:val="00C27DDB"/>
    <w:rsid w:val="00C27FF9"/>
    <w:rsid w:val="00C30296"/>
    <w:rsid w:val="00C303D9"/>
    <w:rsid w:val="00C305F7"/>
    <w:rsid w:val="00C30664"/>
    <w:rsid w:val="00C30828"/>
    <w:rsid w:val="00C30BF0"/>
    <w:rsid w:val="00C30C94"/>
    <w:rsid w:val="00C312B1"/>
    <w:rsid w:val="00C3131F"/>
    <w:rsid w:val="00C315F5"/>
    <w:rsid w:val="00C316FA"/>
    <w:rsid w:val="00C3262C"/>
    <w:rsid w:val="00C32808"/>
    <w:rsid w:val="00C32AEE"/>
    <w:rsid w:val="00C32B65"/>
    <w:rsid w:val="00C32C74"/>
    <w:rsid w:val="00C33050"/>
    <w:rsid w:val="00C3317F"/>
    <w:rsid w:val="00C332E0"/>
    <w:rsid w:val="00C33453"/>
    <w:rsid w:val="00C33988"/>
    <w:rsid w:val="00C33AFF"/>
    <w:rsid w:val="00C33C4C"/>
    <w:rsid w:val="00C33CD1"/>
    <w:rsid w:val="00C33F2A"/>
    <w:rsid w:val="00C346AB"/>
    <w:rsid w:val="00C34A11"/>
    <w:rsid w:val="00C34BB6"/>
    <w:rsid w:val="00C34E94"/>
    <w:rsid w:val="00C35186"/>
    <w:rsid w:val="00C353B7"/>
    <w:rsid w:val="00C354B8"/>
    <w:rsid w:val="00C35C1C"/>
    <w:rsid w:val="00C35F9A"/>
    <w:rsid w:val="00C360CD"/>
    <w:rsid w:val="00C368E4"/>
    <w:rsid w:val="00C36931"/>
    <w:rsid w:val="00C36ACC"/>
    <w:rsid w:val="00C36B39"/>
    <w:rsid w:val="00C36BCB"/>
    <w:rsid w:val="00C36DFF"/>
    <w:rsid w:val="00C374B6"/>
    <w:rsid w:val="00C37740"/>
    <w:rsid w:val="00C40092"/>
    <w:rsid w:val="00C400E1"/>
    <w:rsid w:val="00C41070"/>
    <w:rsid w:val="00C412FC"/>
    <w:rsid w:val="00C41342"/>
    <w:rsid w:val="00C414E3"/>
    <w:rsid w:val="00C416F4"/>
    <w:rsid w:val="00C419B7"/>
    <w:rsid w:val="00C41A94"/>
    <w:rsid w:val="00C41BAF"/>
    <w:rsid w:val="00C41DD6"/>
    <w:rsid w:val="00C41F87"/>
    <w:rsid w:val="00C420EA"/>
    <w:rsid w:val="00C42249"/>
    <w:rsid w:val="00C42352"/>
    <w:rsid w:val="00C42827"/>
    <w:rsid w:val="00C42D20"/>
    <w:rsid w:val="00C43317"/>
    <w:rsid w:val="00C444CE"/>
    <w:rsid w:val="00C44AD2"/>
    <w:rsid w:val="00C44BD0"/>
    <w:rsid w:val="00C44CEF"/>
    <w:rsid w:val="00C44FA1"/>
    <w:rsid w:val="00C450AC"/>
    <w:rsid w:val="00C4527D"/>
    <w:rsid w:val="00C458D1"/>
    <w:rsid w:val="00C45BFA"/>
    <w:rsid w:val="00C45CB1"/>
    <w:rsid w:val="00C45EDA"/>
    <w:rsid w:val="00C461E7"/>
    <w:rsid w:val="00C462AD"/>
    <w:rsid w:val="00C464C5"/>
    <w:rsid w:val="00C4653A"/>
    <w:rsid w:val="00C46604"/>
    <w:rsid w:val="00C46A0C"/>
    <w:rsid w:val="00C46AC9"/>
    <w:rsid w:val="00C46DDD"/>
    <w:rsid w:val="00C47047"/>
    <w:rsid w:val="00C472F1"/>
    <w:rsid w:val="00C473C1"/>
    <w:rsid w:val="00C4791C"/>
    <w:rsid w:val="00C4796D"/>
    <w:rsid w:val="00C47B2C"/>
    <w:rsid w:val="00C47E28"/>
    <w:rsid w:val="00C47FC0"/>
    <w:rsid w:val="00C5036B"/>
    <w:rsid w:val="00C504E5"/>
    <w:rsid w:val="00C505FE"/>
    <w:rsid w:val="00C50A41"/>
    <w:rsid w:val="00C50B19"/>
    <w:rsid w:val="00C50C80"/>
    <w:rsid w:val="00C50D8B"/>
    <w:rsid w:val="00C510DC"/>
    <w:rsid w:val="00C514A6"/>
    <w:rsid w:val="00C515BB"/>
    <w:rsid w:val="00C51B8D"/>
    <w:rsid w:val="00C51CB8"/>
    <w:rsid w:val="00C5212D"/>
    <w:rsid w:val="00C5213A"/>
    <w:rsid w:val="00C52384"/>
    <w:rsid w:val="00C524E5"/>
    <w:rsid w:val="00C5253E"/>
    <w:rsid w:val="00C52571"/>
    <w:rsid w:val="00C52F87"/>
    <w:rsid w:val="00C530E3"/>
    <w:rsid w:val="00C536EF"/>
    <w:rsid w:val="00C53855"/>
    <w:rsid w:val="00C53919"/>
    <w:rsid w:val="00C53B87"/>
    <w:rsid w:val="00C53F5A"/>
    <w:rsid w:val="00C54386"/>
    <w:rsid w:val="00C548D2"/>
    <w:rsid w:val="00C54927"/>
    <w:rsid w:val="00C5492C"/>
    <w:rsid w:val="00C54ADE"/>
    <w:rsid w:val="00C54F20"/>
    <w:rsid w:val="00C55232"/>
    <w:rsid w:val="00C5525D"/>
    <w:rsid w:val="00C552A5"/>
    <w:rsid w:val="00C55449"/>
    <w:rsid w:val="00C5592D"/>
    <w:rsid w:val="00C55C19"/>
    <w:rsid w:val="00C560BF"/>
    <w:rsid w:val="00C5641D"/>
    <w:rsid w:val="00C565F0"/>
    <w:rsid w:val="00C56638"/>
    <w:rsid w:val="00C5690F"/>
    <w:rsid w:val="00C56A8E"/>
    <w:rsid w:val="00C56C71"/>
    <w:rsid w:val="00C56DD7"/>
    <w:rsid w:val="00C56E53"/>
    <w:rsid w:val="00C57003"/>
    <w:rsid w:val="00C572E3"/>
    <w:rsid w:val="00C574EB"/>
    <w:rsid w:val="00C57715"/>
    <w:rsid w:val="00C5773B"/>
    <w:rsid w:val="00C57AE8"/>
    <w:rsid w:val="00C57F13"/>
    <w:rsid w:val="00C60242"/>
    <w:rsid w:val="00C603CC"/>
    <w:rsid w:val="00C6042A"/>
    <w:rsid w:val="00C60C69"/>
    <w:rsid w:val="00C60CF3"/>
    <w:rsid w:val="00C61743"/>
    <w:rsid w:val="00C617A5"/>
    <w:rsid w:val="00C61AAA"/>
    <w:rsid w:val="00C61B01"/>
    <w:rsid w:val="00C61C3C"/>
    <w:rsid w:val="00C62544"/>
    <w:rsid w:val="00C62CC7"/>
    <w:rsid w:val="00C62D05"/>
    <w:rsid w:val="00C62DD5"/>
    <w:rsid w:val="00C63092"/>
    <w:rsid w:val="00C630A5"/>
    <w:rsid w:val="00C6318B"/>
    <w:rsid w:val="00C63685"/>
    <w:rsid w:val="00C63764"/>
    <w:rsid w:val="00C639BE"/>
    <w:rsid w:val="00C63AC6"/>
    <w:rsid w:val="00C63D0C"/>
    <w:rsid w:val="00C63E3E"/>
    <w:rsid w:val="00C63F24"/>
    <w:rsid w:val="00C641BF"/>
    <w:rsid w:val="00C64245"/>
    <w:rsid w:val="00C64328"/>
    <w:rsid w:val="00C64B5A"/>
    <w:rsid w:val="00C65136"/>
    <w:rsid w:val="00C65804"/>
    <w:rsid w:val="00C65FEF"/>
    <w:rsid w:val="00C662AF"/>
    <w:rsid w:val="00C66497"/>
    <w:rsid w:val="00C664E1"/>
    <w:rsid w:val="00C6659E"/>
    <w:rsid w:val="00C665BC"/>
    <w:rsid w:val="00C6670F"/>
    <w:rsid w:val="00C6682D"/>
    <w:rsid w:val="00C6685F"/>
    <w:rsid w:val="00C66C91"/>
    <w:rsid w:val="00C66D29"/>
    <w:rsid w:val="00C66F0C"/>
    <w:rsid w:val="00C67091"/>
    <w:rsid w:val="00C6731F"/>
    <w:rsid w:val="00C67474"/>
    <w:rsid w:val="00C674EF"/>
    <w:rsid w:val="00C67628"/>
    <w:rsid w:val="00C67CF1"/>
    <w:rsid w:val="00C67F07"/>
    <w:rsid w:val="00C703BD"/>
    <w:rsid w:val="00C70545"/>
    <w:rsid w:val="00C70558"/>
    <w:rsid w:val="00C70823"/>
    <w:rsid w:val="00C70B87"/>
    <w:rsid w:val="00C70E7B"/>
    <w:rsid w:val="00C710F0"/>
    <w:rsid w:val="00C711B1"/>
    <w:rsid w:val="00C71349"/>
    <w:rsid w:val="00C7144A"/>
    <w:rsid w:val="00C71E16"/>
    <w:rsid w:val="00C72476"/>
    <w:rsid w:val="00C72508"/>
    <w:rsid w:val="00C7267A"/>
    <w:rsid w:val="00C72804"/>
    <w:rsid w:val="00C73004"/>
    <w:rsid w:val="00C73896"/>
    <w:rsid w:val="00C73C24"/>
    <w:rsid w:val="00C742BA"/>
    <w:rsid w:val="00C7456E"/>
    <w:rsid w:val="00C74982"/>
    <w:rsid w:val="00C74A2D"/>
    <w:rsid w:val="00C74B90"/>
    <w:rsid w:val="00C74C87"/>
    <w:rsid w:val="00C753E7"/>
    <w:rsid w:val="00C758D8"/>
    <w:rsid w:val="00C75D15"/>
    <w:rsid w:val="00C7616A"/>
    <w:rsid w:val="00C76738"/>
    <w:rsid w:val="00C7711B"/>
    <w:rsid w:val="00C7746A"/>
    <w:rsid w:val="00C7765E"/>
    <w:rsid w:val="00C77B17"/>
    <w:rsid w:val="00C80270"/>
    <w:rsid w:val="00C802B5"/>
    <w:rsid w:val="00C803B4"/>
    <w:rsid w:val="00C808CF"/>
    <w:rsid w:val="00C80952"/>
    <w:rsid w:val="00C80E27"/>
    <w:rsid w:val="00C80FAE"/>
    <w:rsid w:val="00C81206"/>
    <w:rsid w:val="00C81C57"/>
    <w:rsid w:val="00C82736"/>
    <w:rsid w:val="00C82C09"/>
    <w:rsid w:val="00C833C6"/>
    <w:rsid w:val="00C83796"/>
    <w:rsid w:val="00C83ECC"/>
    <w:rsid w:val="00C845DB"/>
    <w:rsid w:val="00C847BC"/>
    <w:rsid w:val="00C84B58"/>
    <w:rsid w:val="00C84CFD"/>
    <w:rsid w:val="00C85096"/>
    <w:rsid w:val="00C86195"/>
    <w:rsid w:val="00C8629A"/>
    <w:rsid w:val="00C86735"/>
    <w:rsid w:val="00C86A3C"/>
    <w:rsid w:val="00C86C4E"/>
    <w:rsid w:val="00C86CF2"/>
    <w:rsid w:val="00C86D95"/>
    <w:rsid w:val="00C871E1"/>
    <w:rsid w:val="00C8727D"/>
    <w:rsid w:val="00C873CB"/>
    <w:rsid w:val="00C87570"/>
    <w:rsid w:val="00C877E7"/>
    <w:rsid w:val="00C8787F"/>
    <w:rsid w:val="00C90092"/>
    <w:rsid w:val="00C900A3"/>
    <w:rsid w:val="00C908B7"/>
    <w:rsid w:val="00C908DD"/>
    <w:rsid w:val="00C90B38"/>
    <w:rsid w:val="00C90E17"/>
    <w:rsid w:val="00C90EA7"/>
    <w:rsid w:val="00C90F66"/>
    <w:rsid w:val="00C91133"/>
    <w:rsid w:val="00C91407"/>
    <w:rsid w:val="00C915F2"/>
    <w:rsid w:val="00C91AD9"/>
    <w:rsid w:val="00C91CBD"/>
    <w:rsid w:val="00C91ECD"/>
    <w:rsid w:val="00C91F0F"/>
    <w:rsid w:val="00C921D3"/>
    <w:rsid w:val="00C922D9"/>
    <w:rsid w:val="00C9252A"/>
    <w:rsid w:val="00C927AB"/>
    <w:rsid w:val="00C92905"/>
    <w:rsid w:val="00C92AF6"/>
    <w:rsid w:val="00C92C0D"/>
    <w:rsid w:val="00C93165"/>
    <w:rsid w:val="00C93242"/>
    <w:rsid w:val="00C932B1"/>
    <w:rsid w:val="00C932CE"/>
    <w:rsid w:val="00C93372"/>
    <w:rsid w:val="00C93698"/>
    <w:rsid w:val="00C93A7A"/>
    <w:rsid w:val="00C94231"/>
    <w:rsid w:val="00C9481D"/>
    <w:rsid w:val="00C94835"/>
    <w:rsid w:val="00C9493A"/>
    <w:rsid w:val="00C94963"/>
    <w:rsid w:val="00C94ACE"/>
    <w:rsid w:val="00C95155"/>
    <w:rsid w:val="00C95271"/>
    <w:rsid w:val="00C952FC"/>
    <w:rsid w:val="00C95971"/>
    <w:rsid w:val="00C959B6"/>
    <w:rsid w:val="00C95DB9"/>
    <w:rsid w:val="00C966F6"/>
    <w:rsid w:val="00C96CF8"/>
    <w:rsid w:val="00C97716"/>
    <w:rsid w:val="00C97E98"/>
    <w:rsid w:val="00C97ED6"/>
    <w:rsid w:val="00CA052B"/>
    <w:rsid w:val="00CA0ADB"/>
    <w:rsid w:val="00CA0E90"/>
    <w:rsid w:val="00CA0FD5"/>
    <w:rsid w:val="00CA15EF"/>
    <w:rsid w:val="00CA1849"/>
    <w:rsid w:val="00CA1B89"/>
    <w:rsid w:val="00CA1BD6"/>
    <w:rsid w:val="00CA1C6B"/>
    <w:rsid w:val="00CA1FC3"/>
    <w:rsid w:val="00CA2554"/>
    <w:rsid w:val="00CA2B05"/>
    <w:rsid w:val="00CA2FF1"/>
    <w:rsid w:val="00CA3A0A"/>
    <w:rsid w:val="00CA4119"/>
    <w:rsid w:val="00CA42F0"/>
    <w:rsid w:val="00CA45CD"/>
    <w:rsid w:val="00CA4822"/>
    <w:rsid w:val="00CA49A9"/>
    <w:rsid w:val="00CA4C9C"/>
    <w:rsid w:val="00CA4D25"/>
    <w:rsid w:val="00CA5033"/>
    <w:rsid w:val="00CA596E"/>
    <w:rsid w:val="00CA66B2"/>
    <w:rsid w:val="00CA683A"/>
    <w:rsid w:val="00CA6C95"/>
    <w:rsid w:val="00CA6EBC"/>
    <w:rsid w:val="00CA6F4F"/>
    <w:rsid w:val="00CA706D"/>
    <w:rsid w:val="00CA74E1"/>
    <w:rsid w:val="00CA7A27"/>
    <w:rsid w:val="00CA7EA7"/>
    <w:rsid w:val="00CB0116"/>
    <w:rsid w:val="00CB0326"/>
    <w:rsid w:val="00CB0402"/>
    <w:rsid w:val="00CB070B"/>
    <w:rsid w:val="00CB0A4A"/>
    <w:rsid w:val="00CB0A65"/>
    <w:rsid w:val="00CB0DD3"/>
    <w:rsid w:val="00CB0DD4"/>
    <w:rsid w:val="00CB0E26"/>
    <w:rsid w:val="00CB137F"/>
    <w:rsid w:val="00CB1562"/>
    <w:rsid w:val="00CB1606"/>
    <w:rsid w:val="00CB1B16"/>
    <w:rsid w:val="00CB1ECB"/>
    <w:rsid w:val="00CB20C1"/>
    <w:rsid w:val="00CB2189"/>
    <w:rsid w:val="00CB2662"/>
    <w:rsid w:val="00CB2AFF"/>
    <w:rsid w:val="00CB3251"/>
    <w:rsid w:val="00CB3AFC"/>
    <w:rsid w:val="00CB3CA3"/>
    <w:rsid w:val="00CB3DD4"/>
    <w:rsid w:val="00CB4009"/>
    <w:rsid w:val="00CB4439"/>
    <w:rsid w:val="00CB4712"/>
    <w:rsid w:val="00CB47D3"/>
    <w:rsid w:val="00CB4DF0"/>
    <w:rsid w:val="00CB5120"/>
    <w:rsid w:val="00CB5533"/>
    <w:rsid w:val="00CB561F"/>
    <w:rsid w:val="00CB5C2D"/>
    <w:rsid w:val="00CB61BC"/>
    <w:rsid w:val="00CB6392"/>
    <w:rsid w:val="00CB6437"/>
    <w:rsid w:val="00CB684E"/>
    <w:rsid w:val="00CB698A"/>
    <w:rsid w:val="00CB6ABC"/>
    <w:rsid w:val="00CB6DF4"/>
    <w:rsid w:val="00CB6E92"/>
    <w:rsid w:val="00CB76B8"/>
    <w:rsid w:val="00CB7894"/>
    <w:rsid w:val="00CB7CB8"/>
    <w:rsid w:val="00CB7CDC"/>
    <w:rsid w:val="00CB7D14"/>
    <w:rsid w:val="00CB7FC4"/>
    <w:rsid w:val="00CC019D"/>
    <w:rsid w:val="00CC05C9"/>
    <w:rsid w:val="00CC0642"/>
    <w:rsid w:val="00CC07D9"/>
    <w:rsid w:val="00CC0BA3"/>
    <w:rsid w:val="00CC1762"/>
    <w:rsid w:val="00CC1B3A"/>
    <w:rsid w:val="00CC1C2D"/>
    <w:rsid w:val="00CC1CA2"/>
    <w:rsid w:val="00CC1DA2"/>
    <w:rsid w:val="00CC1DC2"/>
    <w:rsid w:val="00CC24CE"/>
    <w:rsid w:val="00CC307D"/>
    <w:rsid w:val="00CC33E2"/>
    <w:rsid w:val="00CC387E"/>
    <w:rsid w:val="00CC3A3C"/>
    <w:rsid w:val="00CC3A7A"/>
    <w:rsid w:val="00CC4077"/>
    <w:rsid w:val="00CC43E9"/>
    <w:rsid w:val="00CC471E"/>
    <w:rsid w:val="00CC4737"/>
    <w:rsid w:val="00CC480F"/>
    <w:rsid w:val="00CC4917"/>
    <w:rsid w:val="00CC49A6"/>
    <w:rsid w:val="00CC4B7B"/>
    <w:rsid w:val="00CC4FC4"/>
    <w:rsid w:val="00CC4FED"/>
    <w:rsid w:val="00CC5008"/>
    <w:rsid w:val="00CC53A5"/>
    <w:rsid w:val="00CC54A3"/>
    <w:rsid w:val="00CC55EA"/>
    <w:rsid w:val="00CC5A66"/>
    <w:rsid w:val="00CC5F50"/>
    <w:rsid w:val="00CC626C"/>
    <w:rsid w:val="00CC6AE8"/>
    <w:rsid w:val="00CC7B2D"/>
    <w:rsid w:val="00CC7FA5"/>
    <w:rsid w:val="00CD009E"/>
    <w:rsid w:val="00CD02CF"/>
    <w:rsid w:val="00CD08A4"/>
    <w:rsid w:val="00CD08DF"/>
    <w:rsid w:val="00CD0CB3"/>
    <w:rsid w:val="00CD0F10"/>
    <w:rsid w:val="00CD113D"/>
    <w:rsid w:val="00CD159A"/>
    <w:rsid w:val="00CD1810"/>
    <w:rsid w:val="00CD1895"/>
    <w:rsid w:val="00CD1C6F"/>
    <w:rsid w:val="00CD21FC"/>
    <w:rsid w:val="00CD22A0"/>
    <w:rsid w:val="00CD2426"/>
    <w:rsid w:val="00CD244C"/>
    <w:rsid w:val="00CD250E"/>
    <w:rsid w:val="00CD272A"/>
    <w:rsid w:val="00CD2F22"/>
    <w:rsid w:val="00CD313D"/>
    <w:rsid w:val="00CD314C"/>
    <w:rsid w:val="00CD3340"/>
    <w:rsid w:val="00CD348D"/>
    <w:rsid w:val="00CD34A6"/>
    <w:rsid w:val="00CD34AD"/>
    <w:rsid w:val="00CD379B"/>
    <w:rsid w:val="00CD38CB"/>
    <w:rsid w:val="00CD39C8"/>
    <w:rsid w:val="00CD4046"/>
    <w:rsid w:val="00CD4AEA"/>
    <w:rsid w:val="00CD4B0D"/>
    <w:rsid w:val="00CD4BE0"/>
    <w:rsid w:val="00CD4BF4"/>
    <w:rsid w:val="00CD4EA2"/>
    <w:rsid w:val="00CD5658"/>
    <w:rsid w:val="00CD56A8"/>
    <w:rsid w:val="00CD57C7"/>
    <w:rsid w:val="00CD5964"/>
    <w:rsid w:val="00CD5AD1"/>
    <w:rsid w:val="00CD5C8E"/>
    <w:rsid w:val="00CD5DEA"/>
    <w:rsid w:val="00CD5EF0"/>
    <w:rsid w:val="00CD6994"/>
    <w:rsid w:val="00CD699B"/>
    <w:rsid w:val="00CD6B16"/>
    <w:rsid w:val="00CD6E48"/>
    <w:rsid w:val="00CD71AB"/>
    <w:rsid w:val="00CD7574"/>
    <w:rsid w:val="00CD7B0A"/>
    <w:rsid w:val="00CE01EB"/>
    <w:rsid w:val="00CE0458"/>
    <w:rsid w:val="00CE0541"/>
    <w:rsid w:val="00CE0B51"/>
    <w:rsid w:val="00CE0B59"/>
    <w:rsid w:val="00CE0E04"/>
    <w:rsid w:val="00CE0E15"/>
    <w:rsid w:val="00CE1067"/>
    <w:rsid w:val="00CE11FF"/>
    <w:rsid w:val="00CE1344"/>
    <w:rsid w:val="00CE1620"/>
    <w:rsid w:val="00CE18C5"/>
    <w:rsid w:val="00CE19BB"/>
    <w:rsid w:val="00CE1EDC"/>
    <w:rsid w:val="00CE1F31"/>
    <w:rsid w:val="00CE1F88"/>
    <w:rsid w:val="00CE2209"/>
    <w:rsid w:val="00CE247E"/>
    <w:rsid w:val="00CE251B"/>
    <w:rsid w:val="00CE2542"/>
    <w:rsid w:val="00CE259E"/>
    <w:rsid w:val="00CE25D7"/>
    <w:rsid w:val="00CE281E"/>
    <w:rsid w:val="00CE282A"/>
    <w:rsid w:val="00CE2D69"/>
    <w:rsid w:val="00CE3581"/>
    <w:rsid w:val="00CE3963"/>
    <w:rsid w:val="00CE3BEA"/>
    <w:rsid w:val="00CE41E7"/>
    <w:rsid w:val="00CE45F6"/>
    <w:rsid w:val="00CE48D9"/>
    <w:rsid w:val="00CE4925"/>
    <w:rsid w:val="00CE4B86"/>
    <w:rsid w:val="00CE4C15"/>
    <w:rsid w:val="00CE4F77"/>
    <w:rsid w:val="00CE50DB"/>
    <w:rsid w:val="00CE5198"/>
    <w:rsid w:val="00CE52E1"/>
    <w:rsid w:val="00CE53C6"/>
    <w:rsid w:val="00CE53F4"/>
    <w:rsid w:val="00CE581B"/>
    <w:rsid w:val="00CE5871"/>
    <w:rsid w:val="00CE5B6B"/>
    <w:rsid w:val="00CE5B6D"/>
    <w:rsid w:val="00CE5ED7"/>
    <w:rsid w:val="00CE6002"/>
    <w:rsid w:val="00CE6112"/>
    <w:rsid w:val="00CE61D6"/>
    <w:rsid w:val="00CE63BD"/>
    <w:rsid w:val="00CE6864"/>
    <w:rsid w:val="00CE6892"/>
    <w:rsid w:val="00CE6B90"/>
    <w:rsid w:val="00CE72C5"/>
    <w:rsid w:val="00CE79F0"/>
    <w:rsid w:val="00CE7C22"/>
    <w:rsid w:val="00CF0338"/>
    <w:rsid w:val="00CF06B9"/>
    <w:rsid w:val="00CF0923"/>
    <w:rsid w:val="00CF0B7E"/>
    <w:rsid w:val="00CF0CD3"/>
    <w:rsid w:val="00CF0D6F"/>
    <w:rsid w:val="00CF0E6E"/>
    <w:rsid w:val="00CF0E6F"/>
    <w:rsid w:val="00CF12A0"/>
    <w:rsid w:val="00CF137A"/>
    <w:rsid w:val="00CF13A4"/>
    <w:rsid w:val="00CF14F2"/>
    <w:rsid w:val="00CF193D"/>
    <w:rsid w:val="00CF1AB0"/>
    <w:rsid w:val="00CF226A"/>
    <w:rsid w:val="00CF22CB"/>
    <w:rsid w:val="00CF27C7"/>
    <w:rsid w:val="00CF289A"/>
    <w:rsid w:val="00CF2AC7"/>
    <w:rsid w:val="00CF2ED2"/>
    <w:rsid w:val="00CF336E"/>
    <w:rsid w:val="00CF3420"/>
    <w:rsid w:val="00CF3446"/>
    <w:rsid w:val="00CF374C"/>
    <w:rsid w:val="00CF3A7D"/>
    <w:rsid w:val="00CF3B77"/>
    <w:rsid w:val="00CF3C21"/>
    <w:rsid w:val="00CF3C6F"/>
    <w:rsid w:val="00CF42D3"/>
    <w:rsid w:val="00CF468B"/>
    <w:rsid w:val="00CF4C40"/>
    <w:rsid w:val="00CF4D81"/>
    <w:rsid w:val="00CF50A8"/>
    <w:rsid w:val="00CF566D"/>
    <w:rsid w:val="00CF57CF"/>
    <w:rsid w:val="00CF585F"/>
    <w:rsid w:val="00CF5CD2"/>
    <w:rsid w:val="00CF6985"/>
    <w:rsid w:val="00CF6AD7"/>
    <w:rsid w:val="00CF6FF0"/>
    <w:rsid w:val="00CF6FF1"/>
    <w:rsid w:val="00CF7179"/>
    <w:rsid w:val="00CF7443"/>
    <w:rsid w:val="00CF77EA"/>
    <w:rsid w:val="00CF7B82"/>
    <w:rsid w:val="00D0007D"/>
    <w:rsid w:val="00D0036B"/>
    <w:rsid w:val="00D0054F"/>
    <w:rsid w:val="00D006FD"/>
    <w:rsid w:val="00D00AB6"/>
    <w:rsid w:val="00D00B11"/>
    <w:rsid w:val="00D00D2D"/>
    <w:rsid w:val="00D00FD3"/>
    <w:rsid w:val="00D0157F"/>
    <w:rsid w:val="00D015B9"/>
    <w:rsid w:val="00D01B10"/>
    <w:rsid w:val="00D01D55"/>
    <w:rsid w:val="00D01EC6"/>
    <w:rsid w:val="00D023EB"/>
    <w:rsid w:val="00D0241B"/>
    <w:rsid w:val="00D024C1"/>
    <w:rsid w:val="00D0263F"/>
    <w:rsid w:val="00D02943"/>
    <w:rsid w:val="00D02A3D"/>
    <w:rsid w:val="00D02A92"/>
    <w:rsid w:val="00D033BC"/>
    <w:rsid w:val="00D0360A"/>
    <w:rsid w:val="00D03846"/>
    <w:rsid w:val="00D03C57"/>
    <w:rsid w:val="00D03E3C"/>
    <w:rsid w:val="00D03EA0"/>
    <w:rsid w:val="00D03F6F"/>
    <w:rsid w:val="00D03FA9"/>
    <w:rsid w:val="00D0407C"/>
    <w:rsid w:val="00D04350"/>
    <w:rsid w:val="00D043FE"/>
    <w:rsid w:val="00D0447C"/>
    <w:rsid w:val="00D0496A"/>
    <w:rsid w:val="00D04CBC"/>
    <w:rsid w:val="00D050F1"/>
    <w:rsid w:val="00D05576"/>
    <w:rsid w:val="00D0573B"/>
    <w:rsid w:val="00D05B7D"/>
    <w:rsid w:val="00D05CF0"/>
    <w:rsid w:val="00D06297"/>
    <w:rsid w:val="00D06349"/>
    <w:rsid w:val="00D06593"/>
    <w:rsid w:val="00D0663D"/>
    <w:rsid w:val="00D06729"/>
    <w:rsid w:val="00D07680"/>
    <w:rsid w:val="00D0776F"/>
    <w:rsid w:val="00D0795D"/>
    <w:rsid w:val="00D10141"/>
    <w:rsid w:val="00D103AF"/>
    <w:rsid w:val="00D10AB1"/>
    <w:rsid w:val="00D10C44"/>
    <w:rsid w:val="00D1108F"/>
    <w:rsid w:val="00D1171D"/>
    <w:rsid w:val="00D11B03"/>
    <w:rsid w:val="00D11B93"/>
    <w:rsid w:val="00D11F3B"/>
    <w:rsid w:val="00D12006"/>
    <w:rsid w:val="00D12507"/>
    <w:rsid w:val="00D12824"/>
    <w:rsid w:val="00D12AE6"/>
    <w:rsid w:val="00D1365E"/>
    <w:rsid w:val="00D13918"/>
    <w:rsid w:val="00D13D8E"/>
    <w:rsid w:val="00D1432E"/>
    <w:rsid w:val="00D146DC"/>
    <w:rsid w:val="00D14907"/>
    <w:rsid w:val="00D14A7B"/>
    <w:rsid w:val="00D14CA0"/>
    <w:rsid w:val="00D14E9D"/>
    <w:rsid w:val="00D151F0"/>
    <w:rsid w:val="00D15645"/>
    <w:rsid w:val="00D15646"/>
    <w:rsid w:val="00D15BFA"/>
    <w:rsid w:val="00D16174"/>
    <w:rsid w:val="00D16706"/>
    <w:rsid w:val="00D16798"/>
    <w:rsid w:val="00D168CA"/>
    <w:rsid w:val="00D16D07"/>
    <w:rsid w:val="00D16D0D"/>
    <w:rsid w:val="00D16DC3"/>
    <w:rsid w:val="00D16E01"/>
    <w:rsid w:val="00D17100"/>
    <w:rsid w:val="00D173B4"/>
    <w:rsid w:val="00D17634"/>
    <w:rsid w:val="00D1792B"/>
    <w:rsid w:val="00D17B1A"/>
    <w:rsid w:val="00D20540"/>
    <w:rsid w:val="00D20741"/>
    <w:rsid w:val="00D20D6E"/>
    <w:rsid w:val="00D20DE9"/>
    <w:rsid w:val="00D2100D"/>
    <w:rsid w:val="00D21483"/>
    <w:rsid w:val="00D214BB"/>
    <w:rsid w:val="00D2166E"/>
    <w:rsid w:val="00D2186C"/>
    <w:rsid w:val="00D21A53"/>
    <w:rsid w:val="00D21DEA"/>
    <w:rsid w:val="00D21E8F"/>
    <w:rsid w:val="00D2212F"/>
    <w:rsid w:val="00D22151"/>
    <w:rsid w:val="00D22226"/>
    <w:rsid w:val="00D2252A"/>
    <w:rsid w:val="00D2269B"/>
    <w:rsid w:val="00D22786"/>
    <w:rsid w:val="00D22895"/>
    <w:rsid w:val="00D2312A"/>
    <w:rsid w:val="00D23960"/>
    <w:rsid w:val="00D23984"/>
    <w:rsid w:val="00D23AE6"/>
    <w:rsid w:val="00D23F46"/>
    <w:rsid w:val="00D241AC"/>
    <w:rsid w:val="00D246CE"/>
    <w:rsid w:val="00D247D4"/>
    <w:rsid w:val="00D24AE4"/>
    <w:rsid w:val="00D25112"/>
    <w:rsid w:val="00D256ED"/>
    <w:rsid w:val="00D25759"/>
    <w:rsid w:val="00D25855"/>
    <w:rsid w:val="00D25B19"/>
    <w:rsid w:val="00D25F4D"/>
    <w:rsid w:val="00D26346"/>
    <w:rsid w:val="00D2650C"/>
    <w:rsid w:val="00D26524"/>
    <w:rsid w:val="00D26642"/>
    <w:rsid w:val="00D2674E"/>
    <w:rsid w:val="00D2698F"/>
    <w:rsid w:val="00D26CF3"/>
    <w:rsid w:val="00D26ED3"/>
    <w:rsid w:val="00D26EF5"/>
    <w:rsid w:val="00D27056"/>
    <w:rsid w:val="00D276E3"/>
    <w:rsid w:val="00D2780A"/>
    <w:rsid w:val="00D27ABE"/>
    <w:rsid w:val="00D27C62"/>
    <w:rsid w:val="00D27DB4"/>
    <w:rsid w:val="00D27DC4"/>
    <w:rsid w:val="00D27FD8"/>
    <w:rsid w:val="00D3003D"/>
    <w:rsid w:val="00D3046C"/>
    <w:rsid w:val="00D309F9"/>
    <w:rsid w:val="00D30C56"/>
    <w:rsid w:val="00D30DF8"/>
    <w:rsid w:val="00D31394"/>
    <w:rsid w:val="00D3141B"/>
    <w:rsid w:val="00D31434"/>
    <w:rsid w:val="00D31618"/>
    <w:rsid w:val="00D319DC"/>
    <w:rsid w:val="00D31A52"/>
    <w:rsid w:val="00D31B58"/>
    <w:rsid w:val="00D31EAB"/>
    <w:rsid w:val="00D3255E"/>
    <w:rsid w:val="00D3265A"/>
    <w:rsid w:val="00D32CAA"/>
    <w:rsid w:val="00D32D03"/>
    <w:rsid w:val="00D33170"/>
    <w:rsid w:val="00D33670"/>
    <w:rsid w:val="00D33909"/>
    <w:rsid w:val="00D33E52"/>
    <w:rsid w:val="00D34009"/>
    <w:rsid w:val="00D3400A"/>
    <w:rsid w:val="00D3408C"/>
    <w:rsid w:val="00D346A8"/>
    <w:rsid w:val="00D346B9"/>
    <w:rsid w:val="00D34753"/>
    <w:rsid w:val="00D3490E"/>
    <w:rsid w:val="00D3496D"/>
    <w:rsid w:val="00D34B1A"/>
    <w:rsid w:val="00D34C6F"/>
    <w:rsid w:val="00D34C90"/>
    <w:rsid w:val="00D34D9C"/>
    <w:rsid w:val="00D34F0D"/>
    <w:rsid w:val="00D3514D"/>
    <w:rsid w:val="00D35275"/>
    <w:rsid w:val="00D353E5"/>
    <w:rsid w:val="00D355AD"/>
    <w:rsid w:val="00D3588D"/>
    <w:rsid w:val="00D35A38"/>
    <w:rsid w:val="00D35B81"/>
    <w:rsid w:val="00D36237"/>
    <w:rsid w:val="00D3658A"/>
    <w:rsid w:val="00D365A7"/>
    <w:rsid w:val="00D366E2"/>
    <w:rsid w:val="00D367BF"/>
    <w:rsid w:val="00D36857"/>
    <w:rsid w:val="00D36B84"/>
    <w:rsid w:val="00D37063"/>
    <w:rsid w:val="00D372E4"/>
    <w:rsid w:val="00D37C2B"/>
    <w:rsid w:val="00D4017F"/>
    <w:rsid w:val="00D403B9"/>
    <w:rsid w:val="00D409F9"/>
    <w:rsid w:val="00D41303"/>
    <w:rsid w:val="00D41342"/>
    <w:rsid w:val="00D41359"/>
    <w:rsid w:val="00D415F9"/>
    <w:rsid w:val="00D41A54"/>
    <w:rsid w:val="00D41D08"/>
    <w:rsid w:val="00D41D33"/>
    <w:rsid w:val="00D41F10"/>
    <w:rsid w:val="00D423DF"/>
    <w:rsid w:val="00D42A88"/>
    <w:rsid w:val="00D42E5B"/>
    <w:rsid w:val="00D43FC9"/>
    <w:rsid w:val="00D44111"/>
    <w:rsid w:val="00D448DD"/>
    <w:rsid w:val="00D44CF3"/>
    <w:rsid w:val="00D44D02"/>
    <w:rsid w:val="00D44F26"/>
    <w:rsid w:val="00D45005"/>
    <w:rsid w:val="00D452EF"/>
    <w:rsid w:val="00D457C8"/>
    <w:rsid w:val="00D45819"/>
    <w:rsid w:val="00D45BB2"/>
    <w:rsid w:val="00D464CC"/>
    <w:rsid w:val="00D46559"/>
    <w:rsid w:val="00D467C6"/>
    <w:rsid w:val="00D468E3"/>
    <w:rsid w:val="00D46D1E"/>
    <w:rsid w:val="00D47029"/>
    <w:rsid w:val="00D50635"/>
    <w:rsid w:val="00D50B43"/>
    <w:rsid w:val="00D50BCC"/>
    <w:rsid w:val="00D51173"/>
    <w:rsid w:val="00D511AE"/>
    <w:rsid w:val="00D519FE"/>
    <w:rsid w:val="00D51A2F"/>
    <w:rsid w:val="00D52016"/>
    <w:rsid w:val="00D5213A"/>
    <w:rsid w:val="00D521FE"/>
    <w:rsid w:val="00D5238B"/>
    <w:rsid w:val="00D529D0"/>
    <w:rsid w:val="00D52C32"/>
    <w:rsid w:val="00D52D20"/>
    <w:rsid w:val="00D52F50"/>
    <w:rsid w:val="00D53187"/>
    <w:rsid w:val="00D531F0"/>
    <w:rsid w:val="00D5326D"/>
    <w:rsid w:val="00D53382"/>
    <w:rsid w:val="00D5371B"/>
    <w:rsid w:val="00D5386A"/>
    <w:rsid w:val="00D538C5"/>
    <w:rsid w:val="00D53B2E"/>
    <w:rsid w:val="00D53C7C"/>
    <w:rsid w:val="00D53FA1"/>
    <w:rsid w:val="00D54160"/>
    <w:rsid w:val="00D54194"/>
    <w:rsid w:val="00D54218"/>
    <w:rsid w:val="00D549B0"/>
    <w:rsid w:val="00D54A4B"/>
    <w:rsid w:val="00D54BBB"/>
    <w:rsid w:val="00D54C2D"/>
    <w:rsid w:val="00D54CD5"/>
    <w:rsid w:val="00D55374"/>
    <w:rsid w:val="00D55AE1"/>
    <w:rsid w:val="00D5602A"/>
    <w:rsid w:val="00D5610C"/>
    <w:rsid w:val="00D56269"/>
    <w:rsid w:val="00D56930"/>
    <w:rsid w:val="00D570FF"/>
    <w:rsid w:val="00D57929"/>
    <w:rsid w:val="00D5794B"/>
    <w:rsid w:val="00D57AAC"/>
    <w:rsid w:val="00D6008D"/>
    <w:rsid w:val="00D60486"/>
    <w:rsid w:val="00D6089E"/>
    <w:rsid w:val="00D60A46"/>
    <w:rsid w:val="00D61003"/>
    <w:rsid w:val="00D61089"/>
    <w:rsid w:val="00D610F9"/>
    <w:rsid w:val="00D61462"/>
    <w:rsid w:val="00D617E4"/>
    <w:rsid w:val="00D617E9"/>
    <w:rsid w:val="00D61816"/>
    <w:rsid w:val="00D618B3"/>
    <w:rsid w:val="00D61B38"/>
    <w:rsid w:val="00D61B50"/>
    <w:rsid w:val="00D62A1A"/>
    <w:rsid w:val="00D63817"/>
    <w:rsid w:val="00D6383B"/>
    <w:rsid w:val="00D638CE"/>
    <w:rsid w:val="00D63B5C"/>
    <w:rsid w:val="00D64266"/>
    <w:rsid w:val="00D64342"/>
    <w:rsid w:val="00D6460C"/>
    <w:rsid w:val="00D646C8"/>
    <w:rsid w:val="00D64792"/>
    <w:rsid w:val="00D649C4"/>
    <w:rsid w:val="00D64B20"/>
    <w:rsid w:val="00D64CD6"/>
    <w:rsid w:val="00D64E6A"/>
    <w:rsid w:val="00D6542C"/>
    <w:rsid w:val="00D656E5"/>
    <w:rsid w:val="00D65974"/>
    <w:rsid w:val="00D65CA6"/>
    <w:rsid w:val="00D65D44"/>
    <w:rsid w:val="00D65DFE"/>
    <w:rsid w:val="00D65EB6"/>
    <w:rsid w:val="00D660E6"/>
    <w:rsid w:val="00D66189"/>
    <w:rsid w:val="00D668CC"/>
    <w:rsid w:val="00D66A4F"/>
    <w:rsid w:val="00D66A7A"/>
    <w:rsid w:val="00D66CD1"/>
    <w:rsid w:val="00D67064"/>
    <w:rsid w:val="00D67250"/>
    <w:rsid w:val="00D678A5"/>
    <w:rsid w:val="00D67BF7"/>
    <w:rsid w:val="00D67D3F"/>
    <w:rsid w:val="00D70432"/>
    <w:rsid w:val="00D7057E"/>
    <w:rsid w:val="00D707AC"/>
    <w:rsid w:val="00D70B86"/>
    <w:rsid w:val="00D70BFB"/>
    <w:rsid w:val="00D70C96"/>
    <w:rsid w:val="00D71634"/>
    <w:rsid w:val="00D71670"/>
    <w:rsid w:val="00D7197B"/>
    <w:rsid w:val="00D719CF"/>
    <w:rsid w:val="00D71A7F"/>
    <w:rsid w:val="00D71FF3"/>
    <w:rsid w:val="00D72346"/>
    <w:rsid w:val="00D725F4"/>
    <w:rsid w:val="00D725F7"/>
    <w:rsid w:val="00D7288A"/>
    <w:rsid w:val="00D729CD"/>
    <w:rsid w:val="00D72CCA"/>
    <w:rsid w:val="00D72CD2"/>
    <w:rsid w:val="00D735B1"/>
    <w:rsid w:val="00D7376B"/>
    <w:rsid w:val="00D737BF"/>
    <w:rsid w:val="00D73CAF"/>
    <w:rsid w:val="00D740B9"/>
    <w:rsid w:val="00D7435F"/>
    <w:rsid w:val="00D746D6"/>
    <w:rsid w:val="00D74727"/>
    <w:rsid w:val="00D749EC"/>
    <w:rsid w:val="00D74CA5"/>
    <w:rsid w:val="00D74F5A"/>
    <w:rsid w:val="00D751B7"/>
    <w:rsid w:val="00D754D0"/>
    <w:rsid w:val="00D75559"/>
    <w:rsid w:val="00D759E8"/>
    <w:rsid w:val="00D75CEB"/>
    <w:rsid w:val="00D76236"/>
    <w:rsid w:val="00D76293"/>
    <w:rsid w:val="00D762BD"/>
    <w:rsid w:val="00D76576"/>
    <w:rsid w:val="00D76D14"/>
    <w:rsid w:val="00D76D3B"/>
    <w:rsid w:val="00D775F7"/>
    <w:rsid w:val="00D77BAB"/>
    <w:rsid w:val="00D77C54"/>
    <w:rsid w:val="00D80020"/>
    <w:rsid w:val="00D80540"/>
    <w:rsid w:val="00D805D2"/>
    <w:rsid w:val="00D809CE"/>
    <w:rsid w:val="00D80A31"/>
    <w:rsid w:val="00D80BD9"/>
    <w:rsid w:val="00D80F4D"/>
    <w:rsid w:val="00D8116A"/>
    <w:rsid w:val="00D814DB"/>
    <w:rsid w:val="00D818B2"/>
    <w:rsid w:val="00D81B79"/>
    <w:rsid w:val="00D81E31"/>
    <w:rsid w:val="00D8203B"/>
    <w:rsid w:val="00D821A9"/>
    <w:rsid w:val="00D821B4"/>
    <w:rsid w:val="00D8258C"/>
    <w:rsid w:val="00D82E2A"/>
    <w:rsid w:val="00D83486"/>
    <w:rsid w:val="00D835EC"/>
    <w:rsid w:val="00D83A81"/>
    <w:rsid w:val="00D83E53"/>
    <w:rsid w:val="00D83F77"/>
    <w:rsid w:val="00D84014"/>
    <w:rsid w:val="00D84067"/>
    <w:rsid w:val="00D84265"/>
    <w:rsid w:val="00D84463"/>
    <w:rsid w:val="00D84735"/>
    <w:rsid w:val="00D847AC"/>
    <w:rsid w:val="00D84B63"/>
    <w:rsid w:val="00D857A1"/>
    <w:rsid w:val="00D85B5F"/>
    <w:rsid w:val="00D85CA8"/>
    <w:rsid w:val="00D85CC2"/>
    <w:rsid w:val="00D85D95"/>
    <w:rsid w:val="00D85E29"/>
    <w:rsid w:val="00D85E77"/>
    <w:rsid w:val="00D85FD6"/>
    <w:rsid w:val="00D86294"/>
    <w:rsid w:val="00D862E3"/>
    <w:rsid w:val="00D864AF"/>
    <w:rsid w:val="00D869DF"/>
    <w:rsid w:val="00D86C49"/>
    <w:rsid w:val="00D86FC0"/>
    <w:rsid w:val="00D871A3"/>
    <w:rsid w:val="00D87243"/>
    <w:rsid w:val="00D87601"/>
    <w:rsid w:val="00D876E0"/>
    <w:rsid w:val="00D879EA"/>
    <w:rsid w:val="00D9002D"/>
    <w:rsid w:val="00D902FC"/>
    <w:rsid w:val="00D906DC"/>
    <w:rsid w:val="00D909C9"/>
    <w:rsid w:val="00D90B1E"/>
    <w:rsid w:val="00D90C61"/>
    <w:rsid w:val="00D90F51"/>
    <w:rsid w:val="00D91019"/>
    <w:rsid w:val="00D9152D"/>
    <w:rsid w:val="00D9155E"/>
    <w:rsid w:val="00D91736"/>
    <w:rsid w:val="00D91A85"/>
    <w:rsid w:val="00D91B8C"/>
    <w:rsid w:val="00D91C44"/>
    <w:rsid w:val="00D92199"/>
    <w:rsid w:val="00D9219A"/>
    <w:rsid w:val="00D921F6"/>
    <w:rsid w:val="00D924EF"/>
    <w:rsid w:val="00D92574"/>
    <w:rsid w:val="00D929B7"/>
    <w:rsid w:val="00D92A1C"/>
    <w:rsid w:val="00D92BE9"/>
    <w:rsid w:val="00D92D31"/>
    <w:rsid w:val="00D92F59"/>
    <w:rsid w:val="00D930A6"/>
    <w:rsid w:val="00D93181"/>
    <w:rsid w:val="00D931FE"/>
    <w:rsid w:val="00D93389"/>
    <w:rsid w:val="00D9373F"/>
    <w:rsid w:val="00D93899"/>
    <w:rsid w:val="00D93BC6"/>
    <w:rsid w:val="00D946A5"/>
    <w:rsid w:val="00D946AE"/>
    <w:rsid w:val="00D94788"/>
    <w:rsid w:val="00D94CE0"/>
    <w:rsid w:val="00D953F5"/>
    <w:rsid w:val="00D9549A"/>
    <w:rsid w:val="00D95644"/>
    <w:rsid w:val="00D95840"/>
    <w:rsid w:val="00D95D25"/>
    <w:rsid w:val="00D962EC"/>
    <w:rsid w:val="00D9638F"/>
    <w:rsid w:val="00D96606"/>
    <w:rsid w:val="00D96665"/>
    <w:rsid w:val="00D9694C"/>
    <w:rsid w:val="00D96C43"/>
    <w:rsid w:val="00D970DB"/>
    <w:rsid w:val="00D97150"/>
    <w:rsid w:val="00D972BE"/>
    <w:rsid w:val="00D97334"/>
    <w:rsid w:val="00D97625"/>
    <w:rsid w:val="00D9772A"/>
    <w:rsid w:val="00D977CA"/>
    <w:rsid w:val="00D97848"/>
    <w:rsid w:val="00D978B4"/>
    <w:rsid w:val="00D97DAF"/>
    <w:rsid w:val="00D97E60"/>
    <w:rsid w:val="00D97E74"/>
    <w:rsid w:val="00D97E9D"/>
    <w:rsid w:val="00DA0339"/>
    <w:rsid w:val="00DA03D5"/>
    <w:rsid w:val="00DA05EB"/>
    <w:rsid w:val="00DA088C"/>
    <w:rsid w:val="00DA0FBF"/>
    <w:rsid w:val="00DA13F7"/>
    <w:rsid w:val="00DA1FB8"/>
    <w:rsid w:val="00DA20A4"/>
    <w:rsid w:val="00DA23B5"/>
    <w:rsid w:val="00DA2440"/>
    <w:rsid w:val="00DA2883"/>
    <w:rsid w:val="00DA29A8"/>
    <w:rsid w:val="00DA2A5C"/>
    <w:rsid w:val="00DA2F0A"/>
    <w:rsid w:val="00DA2FE0"/>
    <w:rsid w:val="00DA30A7"/>
    <w:rsid w:val="00DA30B7"/>
    <w:rsid w:val="00DA327C"/>
    <w:rsid w:val="00DA339E"/>
    <w:rsid w:val="00DA403C"/>
    <w:rsid w:val="00DA457F"/>
    <w:rsid w:val="00DA4AA8"/>
    <w:rsid w:val="00DA511E"/>
    <w:rsid w:val="00DA51E4"/>
    <w:rsid w:val="00DA5510"/>
    <w:rsid w:val="00DA5BDF"/>
    <w:rsid w:val="00DA5C16"/>
    <w:rsid w:val="00DA5EC0"/>
    <w:rsid w:val="00DA5FA8"/>
    <w:rsid w:val="00DA5FDB"/>
    <w:rsid w:val="00DA627F"/>
    <w:rsid w:val="00DA6450"/>
    <w:rsid w:val="00DA6A86"/>
    <w:rsid w:val="00DA6AD9"/>
    <w:rsid w:val="00DA6EE9"/>
    <w:rsid w:val="00DA79A9"/>
    <w:rsid w:val="00DA7EBA"/>
    <w:rsid w:val="00DA7F76"/>
    <w:rsid w:val="00DB00C1"/>
    <w:rsid w:val="00DB0479"/>
    <w:rsid w:val="00DB048A"/>
    <w:rsid w:val="00DB0DFE"/>
    <w:rsid w:val="00DB109A"/>
    <w:rsid w:val="00DB125E"/>
    <w:rsid w:val="00DB1566"/>
    <w:rsid w:val="00DB1ACD"/>
    <w:rsid w:val="00DB1BC8"/>
    <w:rsid w:val="00DB1D81"/>
    <w:rsid w:val="00DB1F02"/>
    <w:rsid w:val="00DB1F0D"/>
    <w:rsid w:val="00DB212D"/>
    <w:rsid w:val="00DB220C"/>
    <w:rsid w:val="00DB2C3A"/>
    <w:rsid w:val="00DB3099"/>
    <w:rsid w:val="00DB3DF4"/>
    <w:rsid w:val="00DB3F5A"/>
    <w:rsid w:val="00DB4133"/>
    <w:rsid w:val="00DB4192"/>
    <w:rsid w:val="00DB44C1"/>
    <w:rsid w:val="00DB44DB"/>
    <w:rsid w:val="00DB498C"/>
    <w:rsid w:val="00DB4AF2"/>
    <w:rsid w:val="00DB4B03"/>
    <w:rsid w:val="00DB5189"/>
    <w:rsid w:val="00DB5AC9"/>
    <w:rsid w:val="00DB5B35"/>
    <w:rsid w:val="00DB6060"/>
    <w:rsid w:val="00DB6188"/>
    <w:rsid w:val="00DB61E9"/>
    <w:rsid w:val="00DB6207"/>
    <w:rsid w:val="00DB649A"/>
    <w:rsid w:val="00DB66F5"/>
    <w:rsid w:val="00DB6B7B"/>
    <w:rsid w:val="00DB6C8A"/>
    <w:rsid w:val="00DB6F6F"/>
    <w:rsid w:val="00DB6FC0"/>
    <w:rsid w:val="00DB7199"/>
    <w:rsid w:val="00DB7536"/>
    <w:rsid w:val="00DC0080"/>
    <w:rsid w:val="00DC0198"/>
    <w:rsid w:val="00DC09DE"/>
    <w:rsid w:val="00DC0DA7"/>
    <w:rsid w:val="00DC0E09"/>
    <w:rsid w:val="00DC0FFD"/>
    <w:rsid w:val="00DC14FF"/>
    <w:rsid w:val="00DC1715"/>
    <w:rsid w:val="00DC1CA9"/>
    <w:rsid w:val="00DC2256"/>
    <w:rsid w:val="00DC2332"/>
    <w:rsid w:val="00DC2488"/>
    <w:rsid w:val="00DC26FE"/>
    <w:rsid w:val="00DC2719"/>
    <w:rsid w:val="00DC2B6C"/>
    <w:rsid w:val="00DC2E3E"/>
    <w:rsid w:val="00DC3182"/>
    <w:rsid w:val="00DC32A3"/>
    <w:rsid w:val="00DC3332"/>
    <w:rsid w:val="00DC3470"/>
    <w:rsid w:val="00DC34A9"/>
    <w:rsid w:val="00DC3BBC"/>
    <w:rsid w:val="00DC41B6"/>
    <w:rsid w:val="00DC4470"/>
    <w:rsid w:val="00DC4540"/>
    <w:rsid w:val="00DC4787"/>
    <w:rsid w:val="00DC489D"/>
    <w:rsid w:val="00DC494B"/>
    <w:rsid w:val="00DC595A"/>
    <w:rsid w:val="00DC59A4"/>
    <w:rsid w:val="00DC5EB1"/>
    <w:rsid w:val="00DC5FDE"/>
    <w:rsid w:val="00DC6139"/>
    <w:rsid w:val="00DC6317"/>
    <w:rsid w:val="00DC73AC"/>
    <w:rsid w:val="00DC73D2"/>
    <w:rsid w:val="00DC7C7C"/>
    <w:rsid w:val="00DC7C86"/>
    <w:rsid w:val="00DC7D40"/>
    <w:rsid w:val="00DD00B6"/>
    <w:rsid w:val="00DD00DC"/>
    <w:rsid w:val="00DD01E0"/>
    <w:rsid w:val="00DD0260"/>
    <w:rsid w:val="00DD069F"/>
    <w:rsid w:val="00DD070C"/>
    <w:rsid w:val="00DD07F8"/>
    <w:rsid w:val="00DD0B37"/>
    <w:rsid w:val="00DD0D6E"/>
    <w:rsid w:val="00DD0D88"/>
    <w:rsid w:val="00DD1028"/>
    <w:rsid w:val="00DD1090"/>
    <w:rsid w:val="00DD11C8"/>
    <w:rsid w:val="00DD2065"/>
    <w:rsid w:val="00DD26BA"/>
    <w:rsid w:val="00DD28CF"/>
    <w:rsid w:val="00DD2A2C"/>
    <w:rsid w:val="00DD2E2A"/>
    <w:rsid w:val="00DD2E80"/>
    <w:rsid w:val="00DD2F51"/>
    <w:rsid w:val="00DD2FA1"/>
    <w:rsid w:val="00DD305B"/>
    <w:rsid w:val="00DD3591"/>
    <w:rsid w:val="00DD36F9"/>
    <w:rsid w:val="00DD37ED"/>
    <w:rsid w:val="00DD387C"/>
    <w:rsid w:val="00DD3BD7"/>
    <w:rsid w:val="00DD3F5F"/>
    <w:rsid w:val="00DD4027"/>
    <w:rsid w:val="00DD41E6"/>
    <w:rsid w:val="00DD461D"/>
    <w:rsid w:val="00DD4732"/>
    <w:rsid w:val="00DD4834"/>
    <w:rsid w:val="00DD49D2"/>
    <w:rsid w:val="00DD4D54"/>
    <w:rsid w:val="00DD4E01"/>
    <w:rsid w:val="00DD5010"/>
    <w:rsid w:val="00DD5328"/>
    <w:rsid w:val="00DD586C"/>
    <w:rsid w:val="00DD58EB"/>
    <w:rsid w:val="00DD5913"/>
    <w:rsid w:val="00DD592A"/>
    <w:rsid w:val="00DD5A6F"/>
    <w:rsid w:val="00DD5CDA"/>
    <w:rsid w:val="00DD5EE2"/>
    <w:rsid w:val="00DD5F26"/>
    <w:rsid w:val="00DD5F75"/>
    <w:rsid w:val="00DD5FE5"/>
    <w:rsid w:val="00DD627F"/>
    <w:rsid w:val="00DD62E4"/>
    <w:rsid w:val="00DD649B"/>
    <w:rsid w:val="00DD65AF"/>
    <w:rsid w:val="00DD65DB"/>
    <w:rsid w:val="00DD7068"/>
    <w:rsid w:val="00DD75A4"/>
    <w:rsid w:val="00DD7C06"/>
    <w:rsid w:val="00DE0022"/>
    <w:rsid w:val="00DE0062"/>
    <w:rsid w:val="00DE0583"/>
    <w:rsid w:val="00DE0CDF"/>
    <w:rsid w:val="00DE0EEC"/>
    <w:rsid w:val="00DE0F17"/>
    <w:rsid w:val="00DE0F4A"/>
    <w:rsid w:val="00DE10A5"/>
    <w:rsid w:val="00DE1313"/>
    <w:rsid w:val="00DE1419"/>
    <w:rsid w:val="00DE1690"/>
    <w:rsid w:val="00DE16E7"/>
    <w:rsid w:val="00DE1A8F"/>
    <w:rsid w:val="00DE1C09"/>
    <w:rsid w:val="00DE2057"/>
    <w:rsid w:val="00DE26E8"/>
    <w:rsid w:val="00DE2911"/>
    <w:rsid w:val="00DE2D5F"/>
    <w:rsid w:val="00DE2D70"/>
    <w:rsid w:val="00DE2E98"/>
    <w:rsid w:val="00DE2EC9"/>
    <w:rsid w:val="00DE338B"/>
    <w:rsid w:val="00DE385B"/>
    <w:rsid w:val="00DE3B52"/>
    <w:rsid w:val="00DE3C35"/>
    <w:rsid w:val="00DE3ED8"/>
    <w:rsid w:val="00DE3F18"/>
    <w:rsid w:val="00DE3F46"/>
    <w:rsid w:val="00DE3F5E"/>
    <w:rsid w:val="00DE3FC1"/>
    <w:rsid w:val="00DE4176"/>
    <w:rsid w:val="00DE4EF2"/>
    <w:rsid w:val="00DE52A8"/>
    <w:rsid w:val="00DE5B1A"/>
    <w:rsid w:val="00DE62CE"/>
    <w:rsid w:val="00DE630D"/>
    <w:rsid w:val="00DE6F03"/>
    <w:rsid w:val="00DE7070"/>
    <w:rsid w:val="00DE7225"/>
    <w:rsid w:val="00DE76C0"/>
    <w:rsid w:val="00DE7948"/>
    <w:rsid w:val="00DE7CC6"/>
    <w:rsid w:val="00DE7D31"/>
    <w:rsid w:val="00DE7F10"/>
    <w:rsid w:val="00DF0094"/>
    <w:rsid w:val="00DF00E6"/>
    <w:rsid w:val="00DF0280"/>
    <w:rsid w:val="00DF071C"/>
    <w:rsid w:val="00DF0A5C"/>
    <w:rsid w:val="00DF0AAD"/>
    <w:rsid w:val="00DF0D12"/>
    <w:rsid w:val="00DF0FC1"/>
    <w:rsid w:val="00DF1208"/>
    <w:rsid w:val="00DF1328"/>
    <w:rsid w:val="00DF1349"/>
    <w:rsid w:val="00DF173E"/>
    <w:rsid w:val="00DF1C98"/>
    <w:rsid w:val="00DF1CCA"/>
    <w:rsid w:val="00DF250A"/>
    <w:rsid w:val="00DF2817"/>
    <w:rsid w:val="00DF2971"/>
    <w:rsid w:val="00DF2DAC"/>
    <w:rsid w:val="00DF3279"/>
    <w:rsid w:val="00DF4903"/>
    <w:rsid w:val="00DF4CF3"/>
    <w:rsid w:val="00DF4FD7"/>
    <w:rsid w:val="00DF5118"/>
    <w:rsid w:val="00DF54EE"/>
    <w:rsid w:val="00DF576B"/>
    <w:rsid w:val="00DF5912"/>
    <w:rsid w:val="00DF59F4"/>
    <w:rsid w:val="00DF5A96"/>
    <w:rsid w:val="00DF5C39"/>
    <w:rsid w:val="00DF663B"/>
    <w:rsid w:val="00DF68D4"/>
    <w:rsid w:val="00DF6F94"/>
    <w:rsid w:val="00DF744B"/>
    <w:rsid w:val="00DF7519"/>
    <w:rsid w:val="00DF77E9"/>
    <w:rsid w:val="00DF7F39"/>
    <w:rsid w:val="00E0023A"/>
    <w:rsid w:val="00E004B9"/>
    <w:rsid w:val="00E007B3"/>
    <w:rsid w:val="00E007EF"/>
    <w:rsid w:val="00E009E6"/>
    <w:rsid w:val="00E00D92"/>
    <w:rsid w:val="00E01077"/>
    <w:rsid w:val="00E01451"/>
    <w:rsid w:val="00E014B3"/>
    <w:rsid w:val="00E0160C"/>
    <w:rsid w:val="00E016D3"/>
    <w:rsid w:val="00E019A2"/>
    <w:rsid w:val="00E01A42"/>
    <w:rsid w:val="00E01A75"/>
    <w:rsid w:val="00E01D7D"/>
    <w:rsid w:val="00E0203B"/>
    <w:rsid w:val="00E020B1"/>
    <w:rsid w:val="00E024CD"/>
    <w:rsid w:val="00E02543"/>
    <w:rsid w:val="00E02871"/>
    <w:rsid w:val="00E02A7C"/>
    <w:rsid w:val="00E03058"/>
    <w:rsid w:val="00E03064"/>
    <w:rsid w:val="00E03140"/>
    <w:rsid w:val="00E03448"/>
    <w:rsid w:val="00E03558"/>
    <w:rsid w:val="00E037C8"/>
    <w:rsid w:val="00E03B77"/>
    <w:rsid w:val="00E03D2F"/>
    <w:rsid w:val="00E03D85"/>
    <w:rsid w:val="00E03DB2"/>
    <w:rsid w:val="00E048C2"/>
    <w:rsid w:val="00E04C3D"/>
    <w:rsid w:val="00E050ED"/>
    <w:rsid w:val="00E051F8"/>
    <w:rsid w:val="00E0539D"/>
    <w:rsid w:val="00E0561A"/>
    <w:rsid w:val="00E056F1"/>
    <w:rsid w:val="00E05D5D"/>
    <w:rsid w:val="00E06480"/>
    <w:rsid w:val="00E06B14"/>
    <w:rsid w:val="00E07219"/>
    <w:rsid w:val="00E07738"/>
    <w:rsid w:val="00E079E2"/>
    <w:rsid w:val="00E07C5B"/>
    <w:rsid w:val="00E10200"/>
    <w:rsid w:val="00E1028F"/>
    <w:rsid w:val="00E105DC"/>
    <w:rsid w:val="00E10D9E"/>
    <w:rsid w:val="00E11537"/>
    <w:rsid w:val="00E115F4"/>
    <w:rsid w:val="00E11A6E"/>
    <w:rsid w:val="00E11E06"/>
    <w:rsid w:val="00E12BA3"/>
    <w:rsid w:val="00E12DCC"/>
    <w:rsid w:val="00E130EB"/>
    <w:rsid w:val="00E1315F"/>
    <w:rsid w:val="00E134C7"/>
    <w:rsid w:val="00E1358F"/>
    <w:rsid w:val="00E1361E"/>
    <w:rsid w:val="00E137EE"/>
    <w:rsid w:val="00E13B14"/>
    <w:rsid w:val="00E13B4F"/>
    <w:rsid w:val="00E13C3C"/>
    <w:rsid w:val="00E13DE5"/>
    <w:rsid w:val="00E13E19"/>
    <w:rsid w:val="00E13E79"/>
    <w:rsid w:val="00E13F87"/>
    <w:rsid w:val="00E14003"/>
    <w:rsid w:val="00E140B6"/>
    <w:rsid w:val="00E147F3"/>
    <w:rsid w:val="00E14BA0"/>
    <w:rsid w:val="00E14C7C"/>
    <w:rsid w:val="00E14D10"/>
    <w:rsid w:val="00E14D2B"/>
    <w:rsid w:val="00E14F25"/>
    <w:rsid w:val="00E14F45"/>
    <w:rsid w:val="00E15880"/>
    <w:rsid w:val="00E158A3"/>
    <w:rsid w:val="00E160DD"/>
    <w:rsid w:val="00E1622F"/>
    <w:rsid w:val="00E163AA"/>
    <w:rsid w:val="00E16490"/>
    <w:rsid w:val="00E16514"/>
    <w:rsid w:val="00E1670C"/>
    <w:rsid w:val="00E1678D"/>
    <w:rsid w:val="00E168FC"/>
    <w:rsid w:val="00E16986"/>
    <w:rsid w:val="00E16BED"/>
    <w:rsid w:val="00E16C22"/>
    <w:rsid w:val="00E16C91"/>
    <w:rsid w:val="00E1708C"/>
    <w:rsid w:val="00E170DA"/>
    <w:rsid w:val="00E171F2"/>
    <w:rsid w:val="00E173B3"/>
    <w:rsid w:val="00E176F9"/>
    <w:rsid w:val="00E177C0"/>
    <w:rsid w:val="00E1782E"/>
    <w:rsid w:val="00E17B42"/>
    <w:rsid w:val="00E17D68"/>
    <w:rsid w:val="00E17ED7"/>
    <w:rsid w:val="00E17F94"/>
    <w:rsid w:val="00E205B5"/>
    <w:rsid w:val="00E208A9"/>
    <w:rsid w:val="00E2091A"/>
    <w:rsid w:val="00E21534"/>
    <w:rsid w:val="00E218A3"/>
    <w:rsid w:val="00E21B28"/>
    <w:rsid w:val="00E21C40"/>
    <w:rsid w:val="00E21D33"/>
    <w:rsid w:val="00E21E69"/>
    <w:rsid w:val="00E21FC2"/>
    <w:rsid w:val="00E2220D"/>
    <w:rsid w:val="00E224E4"/>
    <w:rsid w:val="00E22950"/>
    <w:rsid w:val="00E22A2F"/>
    <w:rsid w:val="00E22A9B"/>
    <w:rsid w:val="00E22ACE"/>
    <w:rsid w:val="00E22C1F"/>
    <w:rsid w:val="00E22DC7"/>
    <w:rsid w:val="00E23441"/>
    <w:rsid w:val="00E2363D"/>
    <w:rsid w:val="00E23733"/>
    <w:rsid w:val="00E23E68"/>
    <w:rsid w:val="00E23F55"/>
    <w:rsid w:val="00E24208"/>
    <w:rsid w:val="00E24726"/>
    <w:rsid w:val="00E2505C"/>
    <w:rsid w:val="00E25096"/>
    <w:rsid w:val="00E251CE"/>
    <w:rsid w:val="00E25A3C"/>
    <w:rsid w:val="00E25CA5"/>
    <w:rsid w:val="00E25E5B"/>
    <w:rsid w:val="00E25E84"/>
    <w:rsid w:val="00E25EEB"/>
    <w:rsid w:val="00E26267"/>
    <w:rsid w:val="00E26354"/>
    <w:rsid w:val="00E26485"/>
    <w:rsid w:val="00E26566"/>
    <w:rsid w:val="00E26BA4"/>
    <w:rsid w:val="00E26BAA"/>
    <w:rsid w:val="00E27652"/>
    <w:rsid w:val="00E27ABB"/>
    <w:rsid w:val="00E27EBA"/>
    <w:rsid w:val="00E30023"/>
    <w:rsid w:val="00E300A7"/>
    <w:rsid w:val="00E3031C"/>
    <w:rsid w:val="00E308D4"/>
    <w:rsid w:val="00E30A61"/>
    <w:rsid w:val="00E30C9A"/>
    <w:rsid w:val="00E30D73"/>
    <w:rsid w:val="00E31498"/>
    <w:rsid w:val="00E3178D"/>
    <w:rsid w:val="00E318BD"/>
    <w:rsid w:val="00E31902"/>
    <w:rsid w:val="00E3228D"/>
    <w:rsid w:val="00E32393"/>
    <w:rsid w:val="00E32520"/>
    <w:rsid w:val="00E32E1D"/>
    <w:rsid w:val="00E33608"/>
    <w:rsid w:val="00E33943"/>
    <w:rsid w:val="00E33BB5"/>
    <w:rsid w:val="00E33CF9"/>
    <w:rsid w:val="00E33DC8"/>
    <w:rsid w:val="00E33E01"/>
    <w:rsid w:val="00E34133"/>
    <w:rsid w:val="00E3497E"/>
    <w:rsid w:val="00E349B8"/>
    <w:rsid w:val="00E34C99"/>
    <w:rsid w:val="00E34E96"/>
    <w:rsid w:val="00E34EAC"/>
    <w:rsid w:val="00E35604"/>
    <w:rsid w:val="00E35C71"/>
    <w:rsid w:val="00E36002"/>
    <w:rsid w:val="00E36195"/>
    <w:rsid w:val="00E361F2"/>
    <w:rsid w:val="00E3643D"/>
    <w:rsid w:val="00E36492"/>
    <w:rsid w:val="00E368F1"/>
    <w:rsid w:val="00E36B5F"/>
    <w:rsid w:val="00E3703B"/>
    <w:rsid w:val="00E370E9"/>
    <w:rsid w:val="00E371E0"/>
    <w:rsid w:val="00E373DD"/>
    <w:rsid w:val="00E4015F"/>
    <w:rsid w:val="00E40464"/>
    <w:rsid w:val="00E40673"/>
    <w:rsid w:val="00E40BCF"/>
    <w:rsid w:val="00E40E2C"/>
    <w:rsid w:val="00E40ED9"/>
    <w:rsid w:val="00E40FBD"/>
    <w:rsid w:val="00E4137E"/>
    <w:rsid w:val="00E41AA2"/>
    <w:rsid w:val="00E41EFD"/>
    <w:rsid w:val="00E42215"/>
    <w:rsid w:val="00E42386"/>
    <w:rsid w:val="00E42979"/>
    <w:rsid w:val="00E42C74"/>
    <w:rsid w:val="00E4332E"/>
    <w:rsid w:val="00E43435"/>
    <w:rsid w:val="00E43FA5"/>
    <w:rsid w:val="00E440CA"/>
    <w:rsid w:val="00E440DC"/>
    <w:rsid w:val="00E441F6"/>
    <w:rsid w:val="00E445F9"/>
    <w:rsid w:val="00E4476C"/>
    <w:rsid w:val="00E44AE4"/>
    <w:rsid w:val="00E44B08"/>
    <w:rsid w:val="00E44CC9"/>
    <w:rsid w:val="00E44F20"/>
    <w:rsid w:val="00E4543E"/>
    <w:rsid w:val="00E45C0A"/>
    <w:rsid w:val="00E45CA3"/>
    <w:rsid w:val="00E461BE"/>
    <w:rsid w:val="00E462C0"/>
    <w:rsid w:val="00E465C8"/>
    <w:rsid w:val="00E4667E"/>
    <w:rsid w:val="00E468AE"/>
    <w:rsid w:val="00E46CB0"/>
    <w:rsid w:val="00E471E9"/>
    <w:rsid w:val="00E47205"/>
    <w:rsid w:val="00E47263"/>
    <w:rsid w:val="00E4788A"/>
    <w:rsid w:val="00E47E4E"/>
    <w:rsid w:val="00E47FEF"/>
    <w:rsid w:val="00E47FFA"/>
    <w:rsid w:val="00E50B27"/>
    <w:rsid w:val="00E50D32"/>
    <w:rsid w:val="00E51401"/>
    <w:rsid w:val="00E5175D"/>
    <w:rsid w:val="00E517A1"/>
    <w:rsid w:val="00E51938"/>
    <w:rsid w:val="00E52522"/>
    <w:rsid w:val="00E529E2"/>
    <w:rsid w:val="00E52CB9"/>
    <w:rsid w:val="00E52EEE"/>
    <w:rsid w:val="00E530FD"/>
    <w:rsid w:val="00E5375B"/>
    <w:rsid w:val="00E54045"/>
    <w:rsid w:val="00E54126"/>
    <w:rsid w:val="00E54152"/>
    <w:rsid w:val="00E54451"/>
    <w:rsid w:val="00E54796"/>
    <w:rsid w:val="00E54ACA"/>
    <w:rsid w:val="00E54F4B"/>
    <w:rsid w:val="00E55102"/>
    <w:rsid w:val="00E5530C"/>
    <w:rsid w:val="00E55405"/>
    <w:rsid w:val="00E55586"/>
    <w:rsid w:val="00E557A1"/>
    <w:rsid w:val="00E558FA"/>
    <w:rsid w:val="00E55FAB"/>
    <w:rsid w:val="00E5639D"/>
    <w:rsid w:val="00E56560"/>
    <w:rsid w:val="00E56CF0"/>
    <w:rsid w:val="00E56FEB"/>
    <w:rsid w:val="00E57132"/>
    <w:rsid w:val="00E572A5"/>
    <w:rsid w:val="00E57CDC"/>
    <w:rsid w:val="00E60127"/>
    <w:rsid w:val="00E60569"/>
    <w:rsid w:val="00E6057F"/>
    <w:rsid w:val="00E606A6"/>
    <w:rsid w:val="00E607F5"/>
    <w:rsid w:val="00E608D4"/>
    <w:rsid w:val="00E60919"/>
    <w:rsid w:val="00E60BFD"/>
    <w:rsid w:val="00E61087"/>
    <w:rsid w:val="00E61173"/>
    <w:rsid w:val="00E61220"/>
    <w:rsid w:val="00E6162C"/>
    <w:rsid w:val="00E6176E"/>
    <w:rsid w:val="00E61877"/>
    <w:rsid w:val="00E6204D"/>
    <w:rsid w:val="00E62496"/>
    <w:rsid w:val="00E6263A"/>
    <w:rsid w:val="00E62B62"/>
    <w:rsid w:val="00E62C96"/>
    <w:rsid w:val="00E62CAD"/>
    <w:rsid w:val="00E6319A"/>
    <w:rsid w:val="00E6348E"/>
    <w:rsid w:val="00E6383C"/>
    <w:rsid w:val="00E63D3D"/>
    <w:rsid w:val="00E63D49"/>
    <w:rsid w:val="00E643E8"/>
    <w:rsid w:val="00E64437"/>
    <w:rsid w:val="00E64467"/>
    <w:rsid w:val="00E644C5"/>
    <w:rsid w:val="00E64A7B"/>
    <w:rsid w:val="00E64D07"/>
    <w:rsid w:val="00E64D18"/>
    <w:rsid w:val="00E6501C"/>
    <w:rsid w:val="00E650C5"/>
    <w:rsid w:val="00E65534"/>
    <w:rsid w:val="00E65639"/>
    <w:rsid w:val="00E65640"/>
    <w:rsid w:val="00E65724"/>
    <w:rsid w:val="00E6596C"/>
    <w:rsid w:val="00E65EBD"/>
    <w:rsid w:val="00E662CB"/>
    <w:rsid w:val="00E66519"/>
    <w:rsid w:val="00E66A0D"/>
    <w:rsid w:val="00E66BE8"/>
    <w:rsid w:val="00E66BEE"/>
    <w:rsid w:val="00E66C9D"/>
    <w:rsid w:val="00E67386"/>
    <w:rsid w:val="00E67413"/>
    <w:rsid w:val="00E678C2"/>
    <w:rsid w:val="00E67C6C"/>
    <w:rsid w:val="00E700AD"/>
    <w:rsid w:val="00E70260"/>
    <w:rsid w:val="00E70450"/>
    <w:rsid w:val="00E70762"/>
    <w:rsid w:val="00E7111C"/>
    <w:rsid w:val="00E712C0"/>
    <w:rsid w:val="00E712C3"/>
    <w:rsid w:val="00E7174B"/>
    <w:rsid w:val="00E71873"/>
    <w:rsid w:val="00E71A23"/>
    <w:rsid w:val="00E71E94"/>
    <w:rsid w:val="00E7201B"/>
    <w:rsid w:val="00E721AE"/>
    <w:rsid w:val="00E72244"/>
    <w:rsid w:val="00E72318"/>
    <w:rsid w:val="00E7289A"/>
    <w:rsid w:val="00E72D63"/>
    <w:rsid w:val="00E737D8"/>
    <w:rsid w:val="00E737EC"/>
    <w:rsid w:val="00E737FA"/>
    <w:rsid w:val="00E73851"/>
    <w:rsid w:val="00E739E7"/>
    <w:rsid w:val="00E73C90"/>
    <w:rsid w:val="00E73D1C"/>
    <w:rsid w:val="00E73DE3"/>
    <w:rsid w:val="00E74662"/>
    <w:rsid w:val="00E7487E"/>
    <w:rsid w:val="00E74B10"/>
    <w:rsid w:val="00E74F80"/>
    <w:rsid w:val="00E75014"/>
    <w:rsid w:val="00E753BC"/>
    <w:rsid w:val="00E7599A"/>
    <w:rsid w:val="00E75D24"/>
    <w:rsid w:val="00E75E0F"/>
    <w:rsid w:val="00E76486"/>
    <w:rsid w:val="00E76725"/>
    <w:rsid w:val="00E76768"/>
    <w:rsid w:val="00E76C5A"/>
    <w:rsid w:val="00E76D8F"/>
    <w:rsid w:val="00E76F80"/>
    <w:rsid w:val="00E772D9"/>
    <w:rsid w:val="00E7736D"/>
    <w:rsid w:val="00E77675"/>
    <w:rsid w:val="00E776A1"/>
    <w:rsid w:val="00E778C3"/>
    <w:rsid w:val="00E77968"/>
    <w:rsid w:val="00E77A12"/>
    <w:rsid w:val="00E77AE8"/>
    <w:rsid w:val="00E77C11"/>
    <w:rsid w:val="00E8001E"/>
    <w:rsid w:val="00E80038"/>
    <w:rsid w:val="00E80133"/>
    <w:rsid w:val="00E804AC"/>
    <w:rsid w:val="00E8055A"/>
    <w:rsid w:val="00E80B8C"/>
    <w:rsid w:val="00E80E85"/>
    <w:rsid w:val="00E80EE2"/>
    <w:rsid w:val="00E81094"/>
    <w:rsid w:val="00E81394"/>
    <w:rsid w:val="00E81522"/>
    <w:rsid w:val="00E81685"/>
    <w:rsid w:val="00E818D9"/>
    <w:rsid w:val="00E82158"/>
    <w:rsid w:val="00E823ED"/>
    <w:rsid w:val="00E8296F"/>
    <w:rsid w:val="00E82C9A"/>
    <w:rsid w:val="00E82CB6"/>
    <w:rsid w:val="00E82DED"/>
    <w:rsid w:val="00E82F9E"/>
    <w:rsid w:val="00E834AB"/>
    <w:rsid w:val="00E8355E"/>
    <w:rsid w:val="00E8388A"/>
    <w:rsid w:val="00E83B4C"/>
    <w:rsid w:val="00E83B7D"/>
    <w:rsid w:val="00E83C3A"/>
    <w:rsid w:val="00E83F1D"/>
    <w:rsid w:val="00E843AF"/>
    <w:rsid w:val="00E84440"/>
    <w:rsid w:val="00E84482"/>
    <w:rsid w:val="00E845E0"/>
    <w:rsid w:val="00E84776"/>
    <w:rsid w:val="00E84C9C"/>
    <w:rsid w:val="00E84E21"/>
    <w:rsid w:val="00E84F4A"/>
    <w:rsid w:val="00E8515F"/>
    <w:rsid w:val="00E85469"/>
    <w:rsid w:val="00E85593"/>
    <w:rsid w:val="00E85C4F"/>
    <w:rsid w:val="00E85C5E"/>
    <w:rsid w:val="00E85DE5"/>
    <w:rsid w:val="00E85FC9"/>
    <w:rsid w:val="00E86442"/>
    <w:rsid w:val="00E8648F"/>
    <w:rsid w:val="00E86FD5"/>
    <w:rsid w:val="00E871AB"/>
    <w:rsid w:val="00E8790B"/>
    <w:rsid w:val="00E87913"/>
    <w:rsid w:val="00E87FBC"/>
    <w:rsid w:val="00E903F8"/>
    <w:rsid w:val="00E9056E"/>
    <w:rsid w:val="00E905B0"/>
    <w:rsid w:val="00E90E7D"/>
    <w:rsid w:val="00E916C0"/>
    <w:rsid w:val="00E9196F"/>
    <w:rsid w:val="00E91AA1"/>
    <w:rsid w:val="00E91E07"/>
    <w:rsid w:val="00E91EE7"/>
    <w:rsid w:val="00E91F91"/>
    <w:rsid w:val="00E923D9"/>
    <w:rsid w:val="00E923F0"/>
    <w:rsid w:val="00E9277B"/>
    <w:rsid w:val="00E928E1"/>
    <w:rsid w:val="00E92B62"/>
    <w:rsid w:val="00E92B8F"/>
    <w:rsid w:val="00E9320E"/>
    <w:rsid w:val="00E9344E"/>
    <w:rsid w:val="00E93763"/>
    <w:rsid w:val="00E937C4"/>
    <w:rsid w:val="00E939D0"/>
    <w:rsid w:val="00E94938"/>
    <w:rsid w:val="00E94C15"/>
    <w:rsid w:val="00E951DF"/>
    <w:rsid w:val="00E95272"/>
    <w:rsid w:val="00E952A5"/>
    <w:rsid w:val="00E954B5"/>
    <w:rsid w:val="00E95579"/>
    <w:rsid w:val="00E95A45"/>
    <w:rsid w:val="00E95A7E"/>
    <w:rsid w:val="00E95BF7"/>
    <w:rsid w:val="00E95E72"/>
    <w:rsid w:val="00E95F5A"/>
    <w:rsid w:val="00E95FC2"/>
    <w:rsid w:val="00E9630C"/>
    <w:rsid w:val="00E96738"/>
    <w:rsid w:val="00E967AB"/>
    <w:rsid w:val="00E9683F"/>
    <w:rsid w:val="00E96B5E"/>
    <w:rsid w:val="00E96E5D"/>
    <w:rsid w:val="00E96F52"/>
    <w:rsid w:val="00E96FB0"/>
    <w:rsid w:val="00E97017"/>
    <w:rsid w:val="00E970A8"/>
    <w:rsid w:val="00E97189"/>
    <w:rsid w:val="00E97657"/>
    <w:rsid w:val="00E9765D"/>
    <w:rsid w:val="00E977D2"/>
    <w:rsid w:val="00E979A1"/>
    <w:rsid w:val="00E97A93"/>
    <w:rsid w:val="00E97AAE"/>
    <w:rsid w:val="00E97F2C"/>
    <w:rsid w:val="00EA0102"/>
    <w:rsid w:val="00EA035A"/>
    <w:rsid w:val="00EA0406"/>
    <w:rsid w:val="00EA0821"/>
    <w:rsid w:val="00EA0888"/>
    <w:rsid w:val="00EA08BE"/>
    <w:rsid w:val="00EA08FD"/>
    <w:rsid w:val="00EA0C2E"/>
    <w:rsid w:val="00EA0F78"/>
    <w:rsid w:val="00EA148C"/>
    <w:rsid w:val="00EA179D"/>
    <w:rsid w:val="00EA18ED"/>
    <w:rsid w:val="00EA1BA6"/>
    <w:rsid w:val="00EA1E49"/>
    <w:rsid w:val="00EA22D5"/>
    <w:rsid w:val="00EA2728"/>
    <w:rsid w:val="00EA2B78"/>
    <w:rsid w:val="00EA2FB3"/>
    <w:rsid w:val="00EA2FC9"/>
    <w:rsid w:val="00EA33CD"/>
    <w:rsid w:val="00EA349A"/>
    <w:rsid w:val="00EA3FEC"/>
    <w:rsid w:val="00EA4017"/>
    <w:rsid w:val="00EA419E"/>
    <w:rsid w:val="00EA41D0"/>
    <w:rsid w:val="00EA450A"/>
    <w:rsid w:val="00EA49D2"/>
    <w:rsid w:val="00EA4CEF"/>
    <w:rsid w:val="00EA4D31"/>
    <w:rsid w:val="00EA507B"/>
    <w:rsid w:val="00EA5441"/>
    <w:rsid w:val="00EA544C"/>
    <w:rsid w:val="00EA54DE"/>
    <w:rsid w:val="00EA5AC3"/>
    <w:rsid w:val="00EA5ED8"/>
    <w:rsid w:val="00EA65F2"/>
    <w:rsid w:val="00EA685A"/>
    <w:rsid w:val="00EA68CC"/>
    <w:rsid w:val="00EA691C"/>
    <w:rsid w:val="00EA6B4D"/>
    <w:rsid w:val="00EA6BA2"/>
    <w:rsid w:val="00EA70D4"/>
    <w:rsid w:val="00EA7309"/>
    <w:rsid w:val="00EA73E9"/>
    <w:rsid w:val="00EA751E"/>
    <w:rsid w:val="00EB057A"/>
    <w:rsid w:val="00EB0587"/>
    <w:rsid w:val="00EB08C2"/>
    <w:rsid w:val="00EB0B9F"/>
    <w:rsid w:val="00EB0F1A"/>
    <w:rsid w:val="00EB172B"/>
    <w:rsid w:val="00EB1ABC"/>
    <w:rsid w:val="00EB1B16"/>
    <w:rsid w:val="00EB1D5A"/>
    <w:rsid w:val="00EB1EA7"/>
    <w:rsid w:val="00EB2348"/>
    <w:rsid w:val="00EB23D3"/>
    <w:rsid w:val="00EB299D"/>
    <w:rsid w:val="00EB2AA6"/>
    <w:rsid w:val="00EB2B21"/>
    <w:rsid w:val="00EB2B4B"/>
    <w:rsid w:val="00EB2B71"/>
    <w:rsid w:val="00EB37FF"/>
    <w:rsid w:val="00EB3BEE"/>
    <w:rsid w:val="00EB3C14"/>
    <w:rsid w:val="00EB3F75"/>
    <w:rsid w:val="00EB3FA9"/>
    <w:rsid w:val="00EB40FE"/>
    <w:rsid w:val="00EB4605"/>
    <w:rsid w:val="00EB4719"/>
    <w:rsid w:val="00EB49B3"/>
    <w:rsid w:val="00EB49B7"/>
    <w:rsid w:val="00EB4ED3"/>
    <w:rsid w:val="00EB5067"/>
    <w:rsid w:val="00EB50C9"/>
    <w:rsid w:val="00EB50F2"/>
    <w:rsid w:val="00EB5529"/>
    <w:rsid w:val="00EB5559"/>
    <w:rsid w:val="00EB5E95"/>
    <w:rsid w:val="00EB5ED2"/>
    <w:rsid w:val="00EB668A"/>
    <w:rsid w:val="00EB68C2"/>
    <w:rsid w:val="00EB6E13"/>
    <w:rsid w:val="00EB71B8"/>
    <w:rsid w:val="00EB74CD"/>
    <w:rsid w:val="00EB7642"/>
    <w:rsid w:val="00EB76BB"/>
    <w:rsid w:val="00EC0180"/>
    <w:rsid w:val="00EC07C2"/>
    <w:rsid w:val="00EC0E0A"/>
    <w:rsid w:val="00EC1088"/>
    <w:rsid w:val="00EC18FF"/>
    <w:rsid w:val="00EC19C8"/>
    <w:rsid w:val="00EC1A4D"/>
    <w:rsid w:val="00EC1B3D"/>
    <w:rsid w:val="00EC1E91"/>
    <w:rsid w:val="00EC203A"/>
    <w:rsid w:val="00EC2063"/>
    <w:rsid w:val="00EC2131"/>
    <w:rsid w:val="00EC21E2"/>
    <w:rsid w:val="00EC2399"/>
    <w:rsid w:val="00EC2A6F"/>
    <w:rsid w:val="00EC2AE3"/>
    <w:rsid w:val="00EC313F"/>
    <w:rsid w:val="00EC317A"/>
    <w:rsid w:val="00EC3436"/>
    <w:rsid w:val="00EC3818"/>
    <w:rsid w:val="00EC386C"/>
    <w:rsid w:val="00EC3889"/>
    <w:rsid w:val="00EC3AFD"/>
    <w:rsid w:val="00EC3BDA"/>
    <w:rsid w:val="00EC41CD"/>
    <w:rsid w:val="00EC4544"/>
    <w:rsid w:val="00EC46DE"/>
    <w:rsid w:val="00EC4842"/>
    <w:rsid w:val="00EC5115"/>
    <w:rsid w:val="00EC5290"/>
    <w:rsid w:val="00EC530E"/>
    <w:rsid w:val="00EC5564"/>
    <w:rsid w:val="00EC56E0"/>
    <w:rsid w:val="00EC57EF"/>
    <w:rsid w:val="00EC5A7B"/>
    <w:rsid w:val="00EC5B47"/>
    <w:rsid w:val="00EC5DB5"/>
    <w:rsid w:val="00EC6295"/>
    <w:rsid w:val="00EC62D7"/>
    <w:rsid w:val="00EC630A"/>
    <w:rsid w:val="00EC63E1"/>
    <w:rsid w:val="00EC68AE"/>
    <w:rsid w:val="00EC6C1D"/>
    <w:rsid w:val="00EC6E3A"/>
    <w:rsid w:val="00EC6F3B"/>
    <w:rsid w:val="00EC6F5D"/>
    <w:rsid w:val="00EC6FCE"/>
    <w:rsid w:val="00EC759F"/>
    <w:rsid w:val="00EC7702"/>
    <w:rsid w:val="00EC7B20"/>
    <w:rsid w:val="00EC7F42"/>
    <w:rsid w:val="00ED0113"/>
    <w:rsid w:val="00ED0187"/>
    <w:rsid w:val="00ED02E5"/>
    <w:rsid w:val="00ED050E"/>
    <w:rsid w:val="00ED0A0C"/>
    <w:rsid w:val="00ED10DF"/>
    <w:rsid w:val="00ED1150"/>
    <w:rsid w:val="00ED141A"/>
    <w:rsid w:val="00ED14BE"/>
    <w:rsid w:val="00ED1BAF"/>
    <w:rsid w:val="00ED221F"/>
    <w:rsid w:val="00ED2681"/>
    <w:rsid w:val="00ED29C5"/>
    <w:rsid w:val="00ED2CBB"/>
    <w:rsid w:val="00ED2DB9"/>
    <w:rsid w:val="00ED35ED"/>
    <w:rsid w:val="00ED378C"/>
    <w:rsid w:val="00ED3819"/>
    <w:rsid w:val="00ED3A97"/>
    <w:rsid w:val="00ED3B42"/>
    <w:rsid w:val="00ED3DB4"/>
    <w:rsid w:val="00ED3E44"/>
    <w:rsid w:val="00ED465A"/>
    <w:rsid w:val="00ED47C3"/>
    <w:rsid w:val="00ED4858"/>
    <w:rsid w:val="00ED4CCA"/>
    <w:rsid w:val="00ED5072"/>
    <w:rsid w:val="00ED5134"/>
    <w:rsid w:val="00ED5676"/>
    <w:rsid w:val="00ED56FF"/>
    <w:rsid w:val="00ED588E"/>
    <w:rsid w:val="00ED662F"/>
    <w:rsid w:val="00ED68DE"/>
    <w:rsid w:val="00ED69DF"/>
    <w:rsid w:val="00ED6C70"/>
    <w:rsid w:val="00ED6E04"/>
    <w:rsid w:val="00ED73BA"/>
    <w:rsid w:val="00ED761E"/>
    <w:rsid w:val="00ED769B"/>
    <w:rsid w:val="00ED76C3"/>
    <w:rsid w:val="00ED7C71"/>
    <w:rsid w:val="00ED7FCE"/>
    <w:rsid w:val="00EE0042"/>
    <w:rsid w:val="00EE0793"/>
    <w:rsid w:val="00EE0CCC"/>
    <w:rsid w:val="00EE0F08"/>
    <w:rsid w:val="00EE12FA"/>
    <w:rsid w:val="00EE18F3"/>
    <w:rsid w:val="00EE1A73"/>
    <w:rsid w:val="00EE2018"/>
    <w:rsid w:val="00EE22F0"/>
    <w:rsid w:val="00EE2348"/>
    <w:rsid w:val="00EE273B"/>
    <w:rsid w:val="00EE3247"/>
    <w:rsid w:val="00EE3821"/>
    <w:rsid w:val="00EE3D63"/>
    <w:rsid w:val="00EE3E98"/>
    <w:rsid w:val="00EE40F7"/>
    <w:rsid w:val="00EE4413"/>
    <w:rsid w:val="00EE4578"/>
    <w:rsid w:val="00EE466D"/>
    <w:rsid w:val="00EE46C6"/>
    <w:rsid w:val="00EE4F6C"/>
    <w:rsid w:val="00EE5424"/>
    <w:rsid w:val="00EE544E"/>
    <w:rsid w:val="00EE5FFC"/>
    <w:rsid w:val="00EE6098"/>
    <w:rsid w:val="00EE69FA"/>
    <w:rsid w:val="00EE6BAA"/>
    <w:rsid w:val="00EE6D14"/>
    <w:rsid w:val="00EE6D1C"/>
    <w:rsid w:val="00EE6E21"/>
    <w:rsid w:val="00EE6FCA"/>
    <w:rsid w:val="00EE7104"/>
    <w:rsid w:val="00EE735A"/>
    <w:rsid w:val="00EE75CA"/>
    <w:rsid w:val="00EE7662"/>
    <w:rsid w:val="00EE7C75"/>
    <w:rsid w:val="00EF004C"/>
    <w:rsid w:val="00EF0222"/>
    <w:rsid w:val="00EF0CCB"/>
    <w:rsid w:val="00EF0EEC"/>
    <w:rsid w:val="00EF0F7D"/>
    <w:rsid w:val="00EF1491"/>
    <w:rsid w:val="00EF168C"/>
    <w:rsid w:val="00EF16F6"/>
    <w:rsid w:val="00EF17D8"/>
    <w:rsid w:val="00EF1814"/>
    <w:rsid w:val="00EF183B"/>
    <w:rsid w:val="00EF1E94"/>
    <w:rsid w:val="00EF2002"/>
    <w:rsid w:val="00EF2224"/>
    <w:rsid w:val="00EF22BA"/>
    <w:rsid w:val="00EF25A1"/>
    <w:rsid w:val="00EF29A4"/>
    <w:rsid w:val="00EF2A40"/>
    <w:rsid w:val="00EF2C9C"/>
    <w:rsid w:val="00EF33A6"/>
    <w:rsid w:val="00EF3571"/>
    <w:rsid w:val="00EF3700"/>
    <w:rsid w:val="00EF3F09"/>
    <w:rsid w:val="00EF3F51"/>
    <w:rsid w:val="00EF40C0"/>
    <w:rsid w:val="00EF51F5"/>
    <w:rsid w:val="00EF53B2"/>
    <w:rsid w:val="00EF543C"/>
    <w:rsid w:val="00EF56BD"/>
    <w:rsid w:val="00EF575D"/>
    <w:rsid w:val="00EF6294"/>
    <w:rsid w:val="00EF6407"/>
    <w:rsid w:val="00EF6432"/>
    <w:rsid w:val="00EF6611"/>
    <w:rsid w:val="00EF66D0"/>
    <w:rsid w:val="00EF6822"/>
    <w:rsid w:val="00EF6A04"/>
    <w:rsid w:val="00EF6B53"/>
    <w:rsid w:val="00EF6C4D"/>
    <w:rsid w:val="00EF6CB6"/>
    <w:rsid w:val="00EF7186"/>
    <w:rsid w:val="00EF775D"/>
    <w:rsid w:val="00EF7C7F"/>
    <w:rsid w:val="00EF7C83"/>
    <w:rsid w:val="00EF7DC0"/>
    <w:rsid w:val="00EF7DDD"/>
    <w:rsid w:val="00F00100"/>
    <w:rsid w:val="00F005F7"/>
    <w:rsid w:val="00F006F3"/>
    <w:rsid w:val="00F00968"/>
    <w:rsid w:val="00F00AD3"/>
    <w:rsid w:val="00F00D3F"/>
    <w:rsid w:val="00F00F04"/>
    <w:rsid w:val="00F012A5"/>
    <w:rsid w:val="00F0153D"/>
    <w:rsid w:val="00F01DE9"/>
    <w:rsid w:val="00F01EF7"/>
    <w:rsid w:val="00F021A9"/>
    <w:rsid w:val="00F0236F"/>
    <w:rsid w:val="00F0276E"/>
    <w:rsid w:val="00F0321E"/>
    <w:rsid w:val="00F032CB"/>
    <w:rsid w:val="00F03924"/>
    <w:rsid w:val="00F0398B"/>
    <w:rsid w:val="00F03A94"/>
    <w:rsid w:val="00F03B67"/>
    <w:rsid w:val="00F03DE6"/>
    <w:rsid w:val="00F03EA7"/>
    <w:rsid w:val="00F0401A"/>
    <w:rsid w:val="00F041FE"/>
    <w:rsid w:val="00F04214"/>
    <w:rsid w:val="00F045E8"/>
    <w:rsid w:val="00F04AD8"/>
    <w:rsid w:val="00F04B63"/>
    <w:rsid w:val="00F04C53"/>
    <w:rsid w:val="00F0522E"/>
    <w:rsid w:val="00F05DCC"/>
    <w:rsid w:val="00F05F12"/>
    <w:rsid w:val="00F06096"/>
    <w:rsid w:val="00F0651C"/>
    <w:rsid w:val="00F06950"/>
    <w:rsid w:val="00F06999"/>
    <w:rsid w:val="00F06D51"/>
    <w:rsid w:val="00F06E0D"/>
    <w:rsid w:val="00F074BD"/>
    <w:rsid w:val="00F07A20"/>
    <w:rsid w:val="00F07A5E"/>
    <w:rsid w:val="00F07AB0"/>
    <w:rsid w:val="00F07B35"/>
    <w:rsid w:val="00F07D71"/>
    <w:rsid w:val="00F07F1E"/>
    <w:rsid w:val="00F1008C"/>
    <w:rsid w:val="00F10343"/>
    <w:rsid w:val="00F1064F"/>
    <w:rsid w:val="00F1069C"/>
    <w:rsid w:val="00F106B7"/>
    <w:rsid w:val="00F1072A"/>
    <w:rsid w:val="00F10A1D"/>
    <w:rsid w:val="00F10B11"/>
    <w:rsid w:val="00F10B42"/>
    <w:rsid w:val="00F10E60"/>
    <w:rsid w:val="00F114AA"/>
    <w:rsid w:val="00F116C7"/>
    <w:rsid w:val="00F11F23"/>
    <w:rsid w:val="00F12187"/>
    <w:rsid w:val="00F122F3"/>
    <w:rsid w:val="00F12384"/>
    <w:rsid w:val="00F12974"/>
    <w:rsid w:val="00F12B03"/>
    <w:rsid w:val="00F12BA3"/>
    <w:rsid w:val="00F12F19"/>
    <w:rsid w:val="00F130EC"/>
    <w:rsid w:val="00F13576"/>
    <w:rsid w:val="00F1360E"/>
    <w:rsid w:val="00F1394D"/>
    <w:rsid w:val="00F13994"/>
    <w:rsid w:val="00F139C8"/>
    <w:rsid w:val="00F139FB"/>
    <w:rsid w:val="00F13B06"/>
    <w:rsid w:val="00F13C2F"/>
    <w:rsid w:val="00F13C7F"/>
    <w:rsid w:val="00F13CB1"/>
    <w:rsid w:val="00F13F7E"/>
    <w:rsid w:val="00F14011"/>
    <w:rsid w:val="00F14057"/>
    <w:rsid w:val="00F1424F"/>
    <w:rsid w:val="00F146AC"/>
    <w:rsid w:val="00F14844"/>
    <w:rsid w:val="00F14F6C"/>
    <w:rsid w:val="00F15957"/>
    <w:rsid w:val="00F15AB7"/>
    <w:rsid w:val="00F16004"/>
    <w:rsid w:val="00F16093"/>
    <w:rsid w:val="00F162A0"/>
    <w:rsid w:val="00F16695"/>
    <w:rsid w:val="00F16790"/>
    <w:rsid w:val="00F1679C"/>
    <w:rsid w:val="00F16B4D"/>
    <w:rsid w:val="00F16CFE"/>
    <w:rsid w:val="00F16EFA"/>
    <w:rsid w:val="00F16F3B"/>
    <w:rsid w:val="00F17174"/>
    <w:rsid w:val="00F1717B"/>
    <w:rsid w:val="00F1746C"/>
    <w:rsid w:val="00F17868"/>
    <w:rsid w:val="00F178C4"/>
    <w:rsid w:val="00F17DAE"/>
    <w:rsid w:val="00F17E7F"/>
    <w:rsid w:val="00F203A9"/>
    <w:rsid w:val="00F2061B"/>
    <w:rsid w:val="00F20DFC"/>
    <w:rsid w:val="00F211B0"/>
    <w:rsid w:val="00F21371"/>
    <w:rsid w:val="00F2144F"/>
    <w:rsid w:val="00F2175A"/>
    <w:rsid w:val="00F22273"/>
    <w:rsid w:val="00F2233F"/>
    <w:rsid w:val="00F22831"/>
    <w:rsid w:val="00F229FF"/>
    <w:rsid w:val="00F22B7F"/>
    <w:rsid w:val="00F22DB9"/>
    <w:rsid w:val="00F232AE"/>
    <w:rsid w:val="00F234EB"/>
    <w:rsid w:val="00F2352C"/>
    <w:rsid w:val="00F23624"/>
    <w:rsid w:val="00F23A40"/>
    <w:rsid w:val="00F23DF4"/>
    <w:rsid w:val="00F23E65"/>
    <w:rsid w:val="00F23FE2"/>
    <w:rsid w:val="00F246D5"/>
    <w:rsid w:val="00F24BDC"/>
    <w:rsid w:val="00F25A1B"/>
    <w:rsid w:val="00F26015"/>
    <w:rsid w:val="00F26128"/>
    <w:rsid w:val="00F26206"/>
    <w:rsid w:val="00F2674B"/>
    <w:rsid w:val="00F2679D"/>
    <w:rsid w:val="00F26957"/>
    <w:rsid w:val="00F26C8E"/>
    <w:rsid w:val="00F26D28"/>
    <w:rsid w:val="00F270BA"/>
    <w:rsid w:val="00F271D0"/>
    <w:rsid w:val="00F27269"/>
    <w:rsid w:val="00F27635"/>
    <w:rsid w:val="00F2770B"/>
    <w:rsid w:val="00F27719"/>
    <w:rsid w:val="00F2798E"/>
    <w:rsid w:val="00F27BF0"/>
    <w:rsid w:val="00F27DE5"/>
    <w:rsid w:val="00F27E3E"/>
    <w:rsid w:val="00F3006E"/>
    <w:rsid w:val="00F30098"/>
    <w:rsid w:val="00F30407"/>
    <w:rsid w:val="00F3052D"/>
    <w:rsid w:val="00F305A4"/>
    <w:rsid w:val="00F30635"/>
    <w:rsid w:val="00F30A35"/>
    <w:rsid w:val="00F30E1F"/>
    <w:rsid w:val="00F30EBB"/>
    <w:rsid w:val="00F31197"/>
    <w:rsid w:val="00F31297"/>
    <w:rsid w:val="00F312AF"/>
    <w:rsid w:val="00F31534"/>
    <w:rsid w:val="00F318A0"/>
    <w:rsid w:val="00F31C07"/>
    <w:rsid w:val="00F31D97"/>
    <w:rsid w:val="00F31F8E"/>
    <w:rsid w:val="00F3227E"/>
    <w:rsid w:val="00F32677"/>
    <w:rsid w:val="00F327AB"/>
    <w:rsid w:val="00F32B92"/>
    <w:rsid w:val="00F32FD7"/>
    <w:rsid w:val="00F3307B"/>
    <w:rsid w:val="00F331DB"/>
    <w:rsid w:val="00F3321B"/>
    <w:rsid w:val="00F333EE"/>
    <w:rsid w:val="00F3354D"/>
    <w:rsid w:val="00F3360E"/>
    <w:rsid w:val="00F33CC2"/>
    <w:rsid w:val="00F3425E"/>
    <w:rsid w:val="00F3447A"/>
    <w:rsid w:val="00F34826"/>
    <w:rsid w:val="00F3494E"/>
    <w:rsid w:val="00F34C66"/>
    <w:rsid w:val="00F34CD9"/>
    <w:rsid w:val="00F35608"/>
    <w:rsid w:val="00F35A33"/>
    <w:rsid w:val="00F35A82"/>
    <w:rsid w:val="00F35C13"/>
    <w:rsid w:val="00F35C4A"/>
    <w:rsid w:val="00F35FF8"/>
    <w:rsid w:val="00F366E2"/>
    <w:rsid w:val="00F36883"/>
    <w:rsid w:val="00F36A94"/>
    <w:rsid w:val="00F36AD9"/>
    <w:rsid w:val="00F371D8"/>
    <w:rsid w:val="00F37476"/>
    <w:rsid w:val="00F378DF"/>
    <w:rsid w:val="00F37E18"/>
    <w:rsid w:val="00F37EE6"/>
    <w:rsid w:val="00F4035A"/>
    <w:rsid w:val="00F404CF"/>
    <w:rsid w:val="00F40701"/>
    <w:rsid w:val="00F40AEF"/>
    <w:rsid w:val="00F40C11"/>
    <w:rsid w:val="00F40CA6"/>
    <w:rsid w:val="00F40D2A"/>
    <w:rsid w:val="00F410A5"/>
    <w:rsid w:val="00F41172"/>
    <w:rsid w:val="00F412BE"/>
    <w:rsid w:val="00F41302"/>
    <w:rsid w:val="00F41415"/>
    <w:rsid w:val="00F4141D"/>
    <w:rsid w:val="00F4142D"/>
    <w:rsid w:val="00F419A9"/>
    <w:rsid w:val="00F42918"/>
    <w:rsid w:val="00F42B5A"/>
    <w:rsid w:val="00F42BD9"/>
    <w:rsid w:val="00F42D1E"/>
    <w:rsid w:val="00F42D67"/>
    <w:rsid w:val="00F43068"/>
    <w:rsid w:val="00F43582"/>
    <w:rsid w:val="00F435A8"/>
    <w:rsid w:val="00F4368D"/>
    <w:rsid w:val="00F43C18"/>
    <w:rsid w:val="00F43D52"/>
    <w:rsid w:val="00F43E20"/>
    <w:rsid w:val="00F440A7"/>
    <w:rsid w:val="00F44217"/>
    <w:rsid w:val="00F446A8"/>
    <w:rsid w:val="00F44CC0"/>
    <w:rsid w:val="00F44EEA"/>
    <w:rsid w:val="00F450B1"/>
    <w:rsid w:val="00F45373"/>
    <w:rsid w:val="00F459AD"/>
    <w:rsid w:val="00F45AB4"/>
    <w:rsid w:val="00F45AB7"/>
    <w:rsid w:val="00F45BA4"/>
    <w:rsid w:val="00F46643"/>
    <w:rsid w:val="00F467A1"/>
    <w:rsid w:val="00F46901"/>
    <w:rsid w:val="00F473C0"/>
    <w:rsid w:val="00F478BD"/>
    <w:rsid w:val="00F47C61"/>
    <w:rsid w:val="00F47C6A"/>
    <w:rsid w:val="00F506A6"/>
    <w:rsid w:val="00F50962"/>
    <w:rsid w:val="00F509C1"/>
    <w:rsid w:val="00F50FFF"/>
    <w:rsid w:val="00F5108A"/>
    <w:rsid w:val="00F5198A"/>
    <w:rsid w:val="00F51A11"/>
    <w:rsid w:val="00F51A75"/>
    <w:rsid w:val="00F51E18"/>
    <w:rsid w:val="00F51FAF"/>
    <w:rsid w:val="00F520C2"/>
    <w:rsid w:val="00F5221A"/>
    <w:rsid w:val="00F5228A"/>
    <w:rsid w:val="00F52539"/>
    <w:rsid w:val="00F529DB"/>
    <w:rsid w:val="00F52B82"/>
    <w:rsid w:val="00F52F5A"/>
    <w:rsid w:val="00F52FA4"/>
    <w:rsid w:val="00F530EE"/>
    <w:rsid w:val="00F531DD"/>
    <w:rsid w:val="00F53540"/>
    <w:rsid w:val="00F535B7"/>
    <w:rsid w:val="00F53AF0"/>
    <w:rsid w:val="00F53B38"/>
    <w:rsid w:val="00F53CE9"/>
    <w:rsid w:val="00F53D95"/>
    <w:rsid w:val="00F545FA"/>
    <w:rsid w:val="00F5472D"/>
    <w:rsid w:val="00F54901"/>
    <w:rsid w:val="00F54D32"/>
    <w:rsid w:val="00F55149"/>
    <w:rsid w:val="00F551A9"/>
    <w:rsid w:val="00F555E5"/>
    <w:rsid w:val="00F55BF1"/>
    <w:rsid w:val="00F561C8"/>
    <w:rsid w:val="00F563B2"/>
    <w:rsid w:val="00F56654"/>
    <w:rsid w:val="00F56B98"/>
    <w:rsid w:val="00F570A9"/>
    <w:rsid w:val="00F573B2"/>
    <w:rsid w:val="00F5764A"/>
    <w:rsid w:val="00F5776D"/>
    <w:rsid w:val="00F57A5C"/>
    <w:rsid w:val="00F57B06"/>
    <w:rsid w:val="00F60299"/>
    <w:rsid w:val="00F614A2"/>
    <w:rsid w:val="00F61EE4"/>
    <w:rsid w:val="00F61FCE"/>
    <w:rsid w:val="00F62071"/>
    <w:rsid w:val="00F6210F"/>
    <w:rsid w:val="00F625A6"/>
    <w:rsid w:val="00F62845"/>
    <w:rsid w:val="00F62C4B"/>
    <w:rsid w:val="00F62D6A"/>
    <w:rsid w:val="00F62F73"/>
    <w:rsid w:val="00F63007"/>
    <w:rsid w:val="00F63311"/>
    <w:rsid w:val="00F6337E"/>
    <w:rsid w:val="00F633F1"/>
    <w:rsid w:val="00F636F5"/>
    <w:rsid w:val="00F63C04"/>
    <w:rsid w:val="00F63E34"/>
    <w:rsid w:val="00F641C9"/>
    <w:rsid w:val="00F641F5"/>
    <w:rsid w:val="00F64671"/>
    <w:rsid w:val="00F6470D"/>
    <w:rsid w:val="00F649DC"/>
    <w:rsid w:val="00F64C7A"/>
    <w:rsid w:val="00F64EB9"/>
    <w:rsid w:val="00F654E5"/>
    <w:rsid w:val="00F65517"/>
    <w:rsid w:val="00F65A96"/>
    <w:rsid w:val="00F65D93"/>
    <w:rsid w:val="00F65F69"/>
    <w:rsid w:val="00F660E1"/>
    <w:rsid w:val="00F66333"/>
    <w:rsid w:val="00F6637E"/>
    <w:rsid w:val="00F66631"/>
    <w:rsid w:val="00F66BF1"/>
    <w:rsid w:val="00F67100"/>
    <w:rsid w:val="00F67395"/>
    <w:rsid w:val="00F673B4"/>
    <w:rsid w:val="00F676A0"/>
    <w:rsid w:val="00F6784A"/>
    <w:rsid w:val="00F67CF5"/>
    <w:rsid w:val="00F67EE0"/>
    <w:rsid w:val="00F67F36"/>
    <w:rsid w:val="00F70189"/>
    <w:rsid w:val="00F70746"/>
    <w:rsid w:val="00F70A61"/>
    <w:rsid w:val="00F70ED7"/>
    <w:rsid w:val="00F70F5C"/>
    <w:rsid w:val="00F71034"/>
    <w:rsid w:val="00F7115A"/>
    <w:rsid w:val="00F7154D"/>
    <w:rsid w:val="00F71FE1"/>
    <w:rsid w:val="00F725F9"/>
    <w:rsid w:val="00F7264F"/>
    <w:rsid w:val="00F72B62"/>
    <w:rsid w:val="00F72CB8"/>
    <w:rsid w:val="00F72FD5"/>
    <w:rsid w:val="00F730C6"/>
    <w:rsid w:val="00F730D3"/>
    <w:rsid w:val="00F73372"/>
    <w:rsid w:val="00F7373F"/>
    <w:rsid w:val="00F73828"/>
    <w:rsid w:val="00F73BA3"/>
    <w:rsid w:val="00F73C07"/>
    <w:rsid w:val="00F74D3E"/>
    <w:rsid w:val="00F75107"/>
    <w:rsid w:val="00F75163"/>
    <w:rsid w:val="00F751D9"/>
    <w:rsid w:val="00F7568C"/>
    <w:rsid w:val="00F75960"/>
    <w:rsid w:val="00F75CBC"/>
    <w:rsid w:val="00F76529"/>
    <w:rsid w:val="00F76C1A"/>
    <w:rsid w:val="00F7783F"/>
    <w:rsid w:val="00F77E7C"/>
    <w:rsid w:val="00F77EA1"/>
    <w:rsid w:val="00F77EA3"/>
    <w:rsid w:val="00F8000C"/>
    <w:rsid w:val="00F80960"/>
    <w:rsid w:val="00F80A2E"/>
    <w:rsid w:val="00F80E76"/>
    <w:rsid w:val="00F80F58"/>
    <w:rsid w:val="00F81071"/>
    <w:rsid w:val="00F8134D"/>
    <w:rsid w:val="00F81C0F"/>
    <w:rsid w:val="00F82481"/>
    <w:rsid w:val="00F8276E"/>
    <w:rsid w:val="00F82A7E"/>
    <w:rsid w:val="00F82F91"/>
    <w:rsid w:val="00F83066"/>
    <w:rsid w:val="00F8392E"/>
    <w:rsid w:val="00F83C78"/>
    <w:rsid w:val="00F841CC"/>
    <w:rsid w:val="00F84404"/>
    <w:rsid w:val="00F845E7"/>
    <w:rsid w:val="00F846A9"/>
    <w:rsid w:val="00F84963"/>
    <w:rsid w:val="00F85114"/>
    <w:rsid w:val="00F851DD"/>
    <w:rsid w:val="00F8529B"/>
    <w:rsid w:val="00F8532A"/>
    <w:rsid w:val="00F855B0"/>
    <w:rsid w:val="00F8562D"/>
    <w:rsid w:val="00F856F6"/>
    <w:rsid w:val="00F85B85"/>
    <w:rsid w:val="00F85CAF"/>
    <w:rsid w:val="00F862E3"/>
    <w:rsid w:val="00F86354"/>
    <w:rsid w:val="00F864C9"/>
    <w:rsid w:val="00F86897"/>
    <w:rsid w:val="00F868FC"/>
    <w:rsid w:val="00F86A08"/>
    <w:rsid w:val="00F86A09"/>
    <w:rsid w:val="00F86F15"/>
    <w:rsid w:val="00F86F6D"/>
    <w:rsid w:val="00F8706E"/>
    <w:rsid w:val="00F8713C"/>
    <w:rsid w:val="00F871CC"/>
    <w:rsid w:val="00F87593"/>
    <w:rsid w:val="00F87E75"/>
    <w:rsid w:val="00F901A6"/>
    <w:rsid w:val="00F9047D"/>
    <w:rsid w:val="00F904B0"/>
    <w:rsid w:val="00F906F7"/>
    <w:rsid w:val="00F909D7"/>
    <w:rsid w:val="00F90B87"/>
    <w:rsid w:val="00F90F4D"/>
    <w:rsid w:val="00F91471"/>
    <w:rsid w:val="00F9147E"/>
    <w:rsid w:val="00F915A8"/>
    <w:rsid w:val="00F91F18"/>
    <w:rsid w:val="00F92080"/>
    <w:rsid w:val="00F92257"/>
    <w:rsid w:val="00F92311"/>
    <w:rsid w:val="00F928E3"/>
    <w:rsid w:val="00F92937"/>
    <w:rsid w:val="00F9298D"/>
    <w:rsid w:val="00F92A56"/>
    <w:rsid w:val="00F92CF7"/>
    <w:rsid w:val="00F92D85"/>
    <w:rsid w:val="00F92FD8"/>
    <w:rsid w:val="00F931C1"/>
    <w:rsid w:val="00F93203"/>
    <w:rsid w:val="00F938F7"/>
    <w:rsid w:val="00F940C1"/>
    <w:rsid w:val="00F941C6"/>
    <w:rsid w:val="00F9435C"/>
    <w:rsid w:val="00F948EB"/>
    <w:rsid w:val="00F94961"/>
    <w:rsid w:val="00F94EC3"/>
    <w:rsid w:val="00F95478"/>
    <w:rsid w:val="00F957B2"/>
    <w:rsid w:val="00F959B6"/>
    <w:rsid w:val="00F959BC"/>
    <w:rsid w:val="00F95D50"/>
    <w:rsid w:val="00F964C2"/>
    <w:rsid w:val="00F966C7"/>
    <w:rsid w:val="00F96876"/>
    <w:rsid w:val="00F96AAB"/>
    <w:rsid w:val="00F96BE0"/>
    <w:rsid w:val="00F97319"/>
    <w:rsid w:val="00F97790"/>
    <w:rsid w:val="00F97BDD"/>
    <w:rsid w:val="00F97C0C"/>
    <w:rsid w:val="00FA04AD"/>
    <w:rsid w:val="00FA050A"/>
    <w:rsid w:val="00FA0A0A"/>
    <w:rsid w:val="00FA0A9B"/>
    <w:rsid w:val="00FA0AFB"/>
    <w:rsid w:val="00FA0D80"/>
    <w:rsid w:val="00FA0DB7"/>
    <w:rsid w:val="00FA0E35"/>
    <w:rsid w:val="00FA0E65"/>
    <w:rsid w:val="00FA0FD6"/>
    <w:rsid w:val="00FA10FA"/>
    <w:rsid w:val="00FA1203"/>
    <w:rsid w:val="00FA1343"/>
    <w:rsid w:val="00FA18BF"/>
    <w:rsid w:val="00FA1AE4"/>
    <w:rsid w:val="00FA2316"/>
    <w:rsid w:val="00FA2D2E"/>
    <w:rsid w:val="00FA3291"/>
    <w:rsid w:val="00FA32F1"/>
    <w:rsid w:val="00FA3307"/>
    <w:rsid w:val="00FA3455"/>
    <w:rsid w:val="00FA3A02"/>
    <w:rsid w:val="00FA3CDE"/>
    <w:rsid w:val="00FA43A2"/>
    <w:rsid w:val="00FA4401"/>
    <w:rsid w:val="00FA4703"/>
    <w:rsid w:val="00FA4904"/>
    <w:rsid w:val="00FA492A"/>
    <w:rsid w:val="00FA4CBC"/>
    <w:rsid w:val="00FA4D35"/>
    <w:rsid w:val="00FA5846"/>
    <w:rsid w:val="00FA59BA"/>
    <w:rsid w:val="00FA5B56"/>
    <w:rsid w:val="00FA5C5B"/>
    <w:rsid w:val="00FA5E21"/>
    <w:rsid w:val="00FA5F23"/>
    <w:rsid w:val="00FA682B"/>
    <w:rsid w:val="00FA69A2"/>
    <w:rsid w:val="00FA69FF"/>
    <w:rsid w:val="00FA6A1C"/>
    <w:rsid w:val="00FA6AC2"/>
    <w:rsid w:val="00FA6B5A"/>
    <w:rsid w:val="00FA7076"/>
    <w:rsid w:val="00FA7204"/>
    <w:rsid w:val="00FA7331"/>
    <w:rsid w:val="00FA7526"/>
    <w:rsid w:val="00FA77B1"/>
    <w:rsid w:val="00FA7A63"/>
    <w:rsid w:val="00FA7A76"/>
    <w:rsid w:val="00FB0278"/>
    <w:rsid w:val="00FB03DE"/>
    <w:rsid w:val="00FB04C8"/>
    <w:rsid w:val="00FB1040"/>
    <w:rsid w:val="00FB16A1"/>
    <w:rsid w:val="00FB1AB6"/>
    <w:rsid w:val="00FB1CB0"/>
    <w:rsid w:val="00FB1DA0"/>
    <w:rsid w:val="00FB2D64"/>
    <w:rsid w:val="00FB3082"/>
    <w:rsid w:val="00FB39CF"/>
    <w:rsid w:val="00FB3E3F"/>
    <w:rsid w:val="00FB3FCE"/>
    <w:rsid w:val="00FB40BC"/>
    <w:rsid w:val="00FB414D"/>
    <w:rsid w:val="00FB47DF"/>
    <w:rsid w:val="00FB4A62"/>
    <w:rsid w:val="00FB4B70"/>
    <w:rsid w:val="00FB5227"/>
    <w:rsid w:val="00FB52DE"/>
    <w:rsid w:val="00FB5936"/>
    <w:rsid w:val="00FB5A81"/>
    <w:rsid w:val="00FB5B11"/>
    <w:rsid w:val="00FB5C50"/>
    <w:rsid w:val="00FB5CA6"/>
    <w:rsid w:val="00FB5EA1"/>
    <w:rsid w:val="00FB607D"/>
    <w:rsid w:val="00FB6155"/>
    <w:rsid w:val="00FB6194"/>
    <w:rsid w:val="00FB64E9"/>
    <w:rsid w:val="00FB6873"/>
    <w:rsid w:val="00FB6A16"/>
    <w:rsid w:val="00FB6B38"/>
    <w:rsid w:val="00FB6C95"/>
    <w:rsid w:val="00FB6D74"/>
    <w:rsid w:val="00FB70D8"/>
    <w:rsid w:val="00FB734E"/>
    <w:rsid w:val="00FB76AE"/>
    <w:rsid w:val="00FB7783"/>
    <w:rsid w:val="00FB78C5"/>
    <w:rsid w:val="00FB7967"/>
    <w:rsid w:val="00FB7B47"/>
    <w:rsid w:val="00FB7D19"/>
    <w:rsid w:val="00FB7E3D"/>
    <w:rsid w:val="00FB7F9E"/>
    <w:rsid w:val="00FC0900"/>
    <w:rsid w:val="00FC09A9"/>
    <w:rsid w:val="00FC0B40"/>
    <w:rsid w:val="00FC0B73"/>
    <w:rsid w:val="00FC0BDC"/>
    <w:rsid w:val="00FC1113"/>
    <w:rsid w:val="00FC13D7"/>
    <w:rsid w:val="00FC1426"/>
    <w:rsid w:val="00FC18BA"/>
    <w:rsid w:val="00FC1C4D"/>
    <w:rsid w:val="00FC2218"/>
    <w:rsid w:val="00FC224C"/>
    <w:rsid w:val="00FC267B"/>
    <w:rsid w:val="00FC26C6"/>
    <w:rsid w:val="00FC2910"/>
    <w:rsid w:val="00FC2A8C"/>
    <w:rsid w:val="00FC2C69"/>
    <w:rsid w:val="00FC2D1B"/>
    <w:rsid w:val="00FC2E75"/>
    <w:rsid w:val="00FC3257"/>
    <w:rsid w:val="00FC343A"/>
    <w:rsid w:val="00FC345B"/>
    <w:rsid w:val="00FC35D7"/>
    <w:rsid w:val="00FC36B7"/>
    <w:rsid w:val="00FC3995"/>
    <w:rsid w:val="00FC3AAA"/>
    <w:rsid w:val="00FC3ECE"/>
    <w:rsid w:val="00FC42CA"/>
    <w:rsid w:val="00FC447C"/>
    <w:rsid w:val="00FC44D7"/>
    <w:rsid w:val="00FC4607"/>
    <w:rsid w:val="00FC4844"/>
    <w:rsid w:val="00FC48EA"/>
    <w:rsid w:val="00FC49EA"/>
    <w:rsid w:val="00FC4C63"/>
    <w:rsid w:val="00FC4FD9"/>
    <w:rsid w:val="00FC513A"/>
    <w:rsid w:val="00FC54DA"/>
    <w:rsid w:val="00FC54F8"/>
    <w:rsid w:val="00FC5A47"/>
    <w:rsid w:val="00FC5BF1"/>
    <w:rsid w:val="00FC5DBA"/>
    <w:rsid w:val="00FC60BF"/>
    <w:rsid w:val="00FC61A9"/>
    <w:rsid w:val="00FC63ED"/>
    <w:rsid w:val="00FC6519"/>
    <w:rsid w:val="00FC6618"/>
    <w:rsid w:val="00FC66AC"/>
    <w:rsid w:val="00FC6743"/>
    <w:rsid w:val="00FC6EA2"/>
    <w:rsid w:val="00FC6F54"/>
    <w:rsid w:val="00FC6F77"/>
    <w:rsid w:val="00FC70F5"/>
    <w:rsid w:val="00FC75D4"/>
    <w:rsid w:val="00FC7E34"/>
    <w:rsid w:val="00FD00E3"/>
    <w:rsid w:val="00FD04C7"/>
    <w:rsid w:val="00FD0507"/>
    <w:rsid w:val="00FD06A4"/>
    <w:rsid w:val="00FD07A0"/>
    <w:rsid w:val="00FD0B56"/>
    <w:rsid w:val="00FD106F"/>
    <w:rsid w:val="00FD114F"/>
    <w:rsid w:val="00FD17C6"/>
    <w:rsid w:val="00FD1848"/>
    <w:rsid w:val="00FD184F"/>
    <w:rsid w:val="00FD1A94"/>
    <w:rsid w:val="00FD1B5D"/>
    <w:rsid w:val="00FD1E70"/>
    <w:rsid w:val="00FD221A"/>
    <w:rsid w:val="00FD2786"/>
    <w:rsid w:val="00FD291A"/>
    <w:rsid w:val="00FD29C0"/>
    <w:rsid w:val="00FD2A5C"/>
    <w:rsid w:val="00FD3216"/>
    <w:rsid w:val="00FD333D"/>
    <w:rsid w:val="00FD3367"/>
    <w:rsid w:val="00FD3785"/>
    <w:rsid w:val="00FD4121"/>
    <w:rsid w:val="00FD4220"/>
    <w:rsid w:val="00FD42FD"/>
    <w:rsid w:val="00FD457F"/>
    <w:rsid w:val="00FD4697"/>
    <w:rsid w:val="00FD4884"/>
    <w:rsid w:val="00FD4935"/>
    <w:rsid w:val="00FD4F94"/>
    <w:rsid w:val="00FD53A4"/>
    <w:rsid w:val="00FD556B"/>
    <w:rsid w:val="00FD56C2"/>
    <w:rsid w:val="00FD597D"/>
    <w:rsid w:val="00FD5A3D"/>
    <w:rsid w:val="00FD5B58"/>
    <w:rsid w:val="00FD6477"/>
    <w:rsid w:val="00FD656A"/>
    <w:rsid w:val="00FD6B6C"/>
    <w:rsid w:val="00FD70B9"/>
    <w:rsid w:val="00FD7466"/>
    <w:rsid w:val="00FD7806"/>
    <w:rsid w:val="00FD7CBF"/>
    <w:rsid w:val="00FE09EE"/>
    <w:rsid w:val="00FE0C41"/>
    <w:rsid w:val="00FE1B5C"/>
    <w:rsid w:val="00FE1C8F"/>
    <w:rsid w:val="00FE1E6A"/>
    <w:rsid w:val="00FE2A0B"/>
    <w:rsid w:val="00FE2D69"/>
    <w:rsid w:val="00FE3036"/>
    <w:rsid w:val="00FE3095"/>
    <w:rsid w:val="00FE37D3"/>
    <w:rsid w:val="00FE3EEC"/>
    <w:rsid w:val="00FE3F6F"/>
    <w:rsid w:val="00FE4754"/>
    <w:rsid w:val="00FE47DD"/>
    <w:rsid w:val="00FE4869"/>
    <w:rsid w:val="00FE4A44"/>
    <w:rsid w:val="00FE4B23"/>
    <w:rsid w:val="00FE4D6D"/>
    <w:rsid w:val="00FE4FC2"/>
    <w:rsid w:val="00FE5704"/>
    <w:rsid w:val="00FE5818"/>
    <w:rsid w:val="00FE597C"/>
    <w:rsid w:val="00FE5CB4"/>
    <w:rsid w:val="00FE5D7F"/>
    <w:rsid w:val="00FE5EA1"/>
    <w:rsid w:val="00FE61CF"/>
    <w:rsid w:val="00FE691F"/>
    <w:rsid w:val="00FE698A"/>
    <w:rsid w:val="00FE69EF"/>
    <w:rsid w:val="00FE6A59"/>
    <w:rsid w:val="00FE6C7A"/>
    <w:rsid w:val="00FE6D9C"/>
    <w:rsid w:val="00FE6EF9"/>
    <w:rsid w:val="00FE710F"/>
    <w:rsid w:val="00FE7146"/>
    <w:rsid w:val="00FE75A9"/>
    <w:rsid w:val="00FE784B"/>
    <w:rsid w:val="00FE7920"/>
    <w:rsid w:val="00FF02F5"/>
    <w:rsid w:val="00FF04A5"/>
    <w:rsid w:val="00FF0645"/>
    <w:rsid w:val="00FF0B77"/>
    <w:rsid w:val="00FF0E39"/>
    <w:rsid w:val="00FF0FBB"/>
    <w:rsid w:val="00FF129C"/>
    <w:rsid w:val="00FF1E72"/>
    <w:rsid w:val="00FF1EC2"/>
    <w:rsid w:val="00FF2570"/>
    <w:rsid w:val="00FF2835"/>
    <w:rsid w:val="00FF295E"/>
    <w:rsid w:val="00FF29BB"/>
    <w:rsid w:val="00FF2CA9"/>
    <w:rsid w:val="00FF2D35"/>
    <w:rsid w:val="00FF2E41"/>
    <w:rsid w:val="00FF2F63"/>
    <w:rsid w:val="00FF34CE"/>
    <w:rsid w:val="00FF379C"/>
    <w:rsid w:val="00FF3B0C"/>
    <w:rsid w:val="00FF4715"/>
    <w:rsid w:val="00FF4CB2"/>
    <w:rsid w:val="00FF4D7D"/>
    <w:rsid w:val="00FF5746"/>
    <w:rsid w:val="00FF5862"/>
    <w:rsid w:val="00FF58AC"/>
    <w:rsid w:val="00FF6091"/>
    <w:rsid w:val="00FF6172"/>
    <w:rsid w:val="00FF61CF"/>
    <w:rsid w:val="00FF675D"/>
    <w:rsid w:val="00FF6825"/>
    <w:rsid w:val="00FF685E"/>
    <w:rsid w:val="00FF68AD"/>
    <w:rsid w:val="00FF6930"/>
    <w:rsid w:val="00FF6B10"/>
    <w:rsid w:val="00FF6C6E"/>
    <w:rsid w:val="00FF7003"/>
    <w:rsid w:val="00FF7050"/>
    <w:rsid w:val="00FF70D5"/>
    <w:rsid w:val="00FF719D"/>
    <w:rsid w:val="00FF72FF"/>
    <w:rsid w:val="00FF7305"/>
    <w:rsid w:val="00FF7BF5"/>
    <w:rsid w:val="00FF7E3A"/>
    <w:rsid w:val="00FF7E9F"/>
    <w:rsid w:val="00FF7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DD6942"/>
  <w15:docId w15:val="{4F139FD1-F1ED-4F47-A4BA-86AD84AB3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C31"/>
    <w:rPr>
      <w:sz w:val="24"/>
      <w:szCs w:val="24"/>
    </w:rPr>
  </w:style>
  <w:style w:type="paragraph" w:styleId="Heading1">
    <w:name w:val="heading 1"/>
    <w:basedOn w:val="Normal"/>
    <w:next w:val="Normal"/>
    <w:link w:val="Heading1Char"/>
    <w:uiPriority w:val="9"/>
    <w:qFormat/>
    <w:rsid w:val="00E83F1D"/>
    <w:pPr>
      <w:keepNext/>
      <w:keepLines/>
      <w:spacing w:before="240" w:line="276"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A261A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F3447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5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D151F0"/>
    <w:pPr>
      <w:shd w:val="clear" w:color="auto" w:fill="000080"/>
    </w:pPr>
    <w:rPr>
      <w:rFonts w:ascii="Tahoma" w:hAnsi="Tahoma" w:cs="Tahoma"/>
    </w:rPr>
  </w:style>
  <w:style w:type="paragraph" w:styleId="BalloonText">
    <w:name w:val="Balloon Text"/>
    <w:basedOn w:val="Normal"/>
    <w:link w:val="BalloonTextChar"/>
    <w:uiPriority w:val="99"/>
    <w:semiHidden/>
    <w:unhideWhenUsed/>
    <w:rsid w:val="000731EC"/>
    <w:rPr>
      <w:rFonts w:ascii="Tahoma" w:hAnsi="Tahoma" w:cs="Tahoma"/>
      <w:sz w:val="16"/>
      <w:szCs w:val="16"/>
    </w:rPr>
  </w:style>
  <w:style w:type="character" w:customStyle="1" w:styleId="BalloonTextChar">
    <w:name w:val="Balloon Text Char"/>
    <w:basedOn w:val="DefaultParagraphFont"/>
    <w:link w:val="BalloonText"/>
    <w:uiPriority w:val="99"/>
    <w:semiHidden/>
    <w:rsid w:val="000731EC"/>
    <w:rPr>
      <w:rFonts w:ascii="Tahoma" w:hAnsi="Tahoma" w:cs="Tahoma"/>
      <w:sz w:val="16"/>
      <w:szCs w:val="16"/>
    </w:rPr>
  </w:style>
  <w:style w:type="character" w:styleId="Hyperlink">
    <w:name w:val="Hyperlink"/>
    <w:basedOn w:val="DefaultParagraphFont"/>
    <w:uiPriority w:val="99"/>
    <w:unhideWhenUsed/>
    <w:rsid w:val="00232BCC"/>
    <w:rPr>
      <w:color w:val="0000FF" w:themeColor="hyperlink"/>
      <w:u w:val="single"/>
    </w:rPr>
  </w:style>
  <w:style w:type="paragraph" w:styleId="ListParagraph">
    <w:name w:val="List Paragraph"/>
    <w:basedOn w:val="Normal"/>
    <w:uiPriority w:val="34"/>
    <w:qFormat/>
    <w:rsid w:val="00BB30F3"/>
    <w:pPr>
      <w:ind w:left="720"/>
      <w:contextualSpacing/>
    </w:pPr>
  </w:style>
  <w:style w:type="paragraph" w:styleId="NormalWeb">
    <w:name w:val="Normal (Web)"/>
    <w:basedOn w:val="Normal"/>
    <w:uiPriority w:val="99"/>
    <w:unhideWhenUsed/>
    <w:rsid w:val="002568D6"/>
    <w:pPr>
      <w:spacing w:before="100" w:beforeAutospacing="1" w:after="115"/>
    </w:pPr>
  </w:style>
  <w:style w:type="paragraph" w:styleId="Header">
    <w:name w:val="header"/>
    <w:basedOn w:val="Normal"/>
    <w:link w:val="HeaderChar"/>
    <w:uiPriority w:val="99"/>
    <w:unhideWhenUsed/>
    <w:rsid w:val="00B7020F"/>
    <w:pPr>
      <w:tabs>
        <w:tab w:val="center" w:pos="4680"/>
        <w:tab w:val="right" w:pos="9360"/>
      </w:tabs>
    </w:pPr>
  </w:style>
  <w:style w:type="character" w:customStyle="1" w:styleId="HeaderChar">
    <w:name w:val="Header Char"/>
    <w:basedOn w:val="DefaultParagraphFont"/>
    <w:link w:val="Header"/>
    <w:uiPriority w:val="99"/>
    <w:rsid w:val="00B7020F"/>
    <w:rPr>
      <w:sz w:val="24"/>
      <w:szCs w:val="24"/>
    </w:rPr>
  </w:style>
  <w:style w:type="paragraph" w:styleId="Footer">
    <w:name w:val="footer"/>
    <w:basedOn w:val="Normal"/>
    <w:link w:val="FooterChar"/>
    <w:uiPriority w:val="99"/>
    <w:unhideWhenUsed/>
    <w:rsid w:val="00B7020F"/>
    <w:pPr>
      <w:tabs>
        <w:tab w:val="center" w:pos="4680"/>
        <w:tab w:val="right" w:pos="9360"/>
      </w:tabs>
    </w:pPr>
  </w:style>
  <w:style w:type="character" w:customStyle="1" w:styleId="FooterChar">
    <w:name w:val="Footer Char"/>
    <w:basedOn w:val="DefaultParagraphFont"/>
    <w:link w:val="Footer"/>
    <w:uiPriority w:val="99"/>
    <w:rsid w:val="00B7020F"/>
    <w:rPr>
      <w:sz w:val="24"/>
      <w:szCs w:val="24"/>
    </w:rPr>
  </w:style>
  <w:style w:type="character" w:styleId="Strong">
    <w:name w:val="Strong"/>
    <w:basedOn w:val="DefaultParagraphFont"/>
    <w:uiPriority w:val="22"/>
    <w:qFormat/>
    <w:rsid w:val="00093E70"/>
    <w:rPr>
      <w:b/>
      <w:bCs/>
    </w:rPr>
  </w:style>
  <w:style w:type="character" w:styleId="LineNumber">
    <w:name w:val="line number"/>
    <w:basedOn w:val="DefaultParagraphFont"/>
    <w:uiPriority w:val="99"/>
    <w:semiHidden/>
    <w:unhideWhenUsed/>
    <w:rsid w:val="004776E1"/>
  </w:style>
  <w:style w:type="paragraph" w:customStyle="1" w:styleId="Body">
    <w:name w:val="Body"/>
    <w:rsid w:val="00561AF4"/>
    <w:rPr>
      <w:rFonts w:ascii="Helvetica Neue" w:eastAsia="Arial Unicode MS" w:hAnsi="Helvetica Neue" w:cs="Arial Unicode MS"/>
      <w:color w:val="000000"/>
      <w:sz w:val="22"/>
      <w:szCs w:val="22"/>
    </w:rPr>
  </w:style>
  <w:style w:type="paragraph" w:customStyle="1" w:styleId="Default">
    <w:name w:val="Default"/>
    <w:rsid w:val="00561AF4"/>
    <w:rPr>
      <w:rFonts w:ascii="Helvetica Neue" w:eastAsia="Helvetica Neue" w:hAnsi="Helvetica Neue" w:cs="Helvetica Neue"/>
      <w:color w:val="000000"/>
      <w:sz w:val="22"/>
      <w:szCs w:val="22"/>
    </w:rPr>
  </w:style>
  <w:style w:type="character" w:styleId="CommentReference">
    <w:name w:val="annotation reference"/>
    <w:basedOn w:val="DefaultParagraphFont"/>
    <w:uiPriority w:val="99"/>
    <w:semiHidden/>
    <w:unhideWhenUsed/>
    <w:rsid w:val="00561AF4"/>
    <w:rPr>
      <w:sz w:val="16"/>
      <w:szCs w:val="16"/>
    </w:rPr>
  </w:style>
  <w:style w:type="paragraph" w:styleId="CommentText">
    <w:name w:val="annotation text"/>
    <w:basedOn w:val="Normal"/>
    <w:link w:val="CommentTextChar"/>
    <w:uiPriority w:val="99"/>
    <w:unhideWhenUsed/>
    <w:rsid w:val="004C0955"/>
    <w:rPr>
      <w:sz w:val="20"/>
      <w:szCs w:val="20"/>
    </w:rPr>
  </w:style>
  <w:style w:type="character" w:customStyle="1" w:styleId="CommentTextChar">
    <w:name w:val="Comment Text Char"/>
    <w:basedOn w:val="DefaultParagraphFont"/>
    <w:link w:val="CommentText"/>
    <w:uiPriority w:val="99"/>
    <w:rsid w:val="004C0955"/>
  </w:style>
  <w:style w:type="character" w:customStyle="1" w:styleId="Heading4Char">
    <w:name w:val="Heading 4 Char"/>
    <w:basedOn w:val="DefaultParagraphFont"/>
    <w:link w:val="Heading4"/>
    <w:uiPriority w:val="9"/>
    <w:rsid w:val="00F3447A"/>
    <w:rPr>
      <w:rFonts w:asciiTheme="majorHAnsi" w:eastAsiaTheme="majorEastAsia" w:hAnsiTheme="majorHAnsi" w:cstheme="majorBidi"/>
      <w:b/>
      <w:bCs/>
      <w:i/>
      <w:iCs/>
      <w:color w:val="4F81BD" w:themeColor="accent1"/>
      <w:sz w:val="24"/>
      <w:szCs w:val="24"/>
    </w:rPr>
  </w:style>
  <w:style w:type="paragraph" w:customStyle="1" w:styleId="byline">
    <w:name w:val="byline"/>
    <w:basedOn w:val="Normal"/>
    <w:rsid w:val="00406BCC"/>
    <w:pPr>
      <w:suppressAutoHyphens/>
      <w:autoSpaceDE w:val="0"/>
      <w:spacing w:before="180" w:line="228" w:lineRule="atLeast"/>
      <w:jc w:val="center"/>
      <w:textAlignment w:val="center"/>
    </w:pPr>
    <w:rPr>
      <w:rFonts w:ascii="Source Sans Pro" w:hAnsi="Source Sans Pro" w:cs="Source Sans Pro"/>
      <w:b/>
      <w:bCs/>
      <w:caps/>
      <w:color w:val="000000"/>
      <w:w w:val="110"/>
      <w:sz w:val="19"/>
      <w:szCs w:val="19"/>
      <w:lang w:eastAsia="zh-CN"/>
    </w:rPr>
  </w:style>
  <w:style w:type="character" w:customStyle="1" w:styleId="ensem-info">
    <w:name w:val="ensem-info"/>
    <w:basedOn w:val="DefaultParagraphFont"/>
    <w:rsid w:val="001D6DBE"/>
  </w:style>
  <w:style w:type="character" w:customStyle="1" w:styleId="Heading1Char">
    <w:name w:val="Heading 1 Char"/>
    <w:basedOn w:val="DefaultParagraphFont"/>
    <w:link w:val="Heading1"/>
    <w:uiPriority w:val="9"/>
    <w:rsid w:val="00E83F1D"/>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1814C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C36BCB"/>
    <w:rPr>
      <w:b/>
      <w:bCs/>
    </w:rPr>
  </w:style>
  <w:style w:type="character" w:customStyle="1" w:styleId="CommentSubjectChar">
    <w:name w:val="Comment Subject Char"/>
    <w:basedOn w:val="CommentTextChar"/>
    <w:link w:val="CommentSubject"/>
    <w:uiPriority w:val="99"/>
    <w:semiHidden/>
    <w:rsid w:val="00C36BCB"/>
    <w:rPr>
      <w:b/>
      <w:bCs/>
    </w:rPr>
  </w:style>
  <w:style w:type="paragraph" w:styleId="Revision">
    <w:name w:val="Revision"/>
    <w:hidden/>
    <w:uiPriority w:val="99"/>
    <w:semiHidden/>
    <w:rsid w:val="00D67250"/>
    <w:rPr>
      <w:sz w:val="24"/>
      <w:szCs w:val="24"/>
    </w:rPr>
  </w:style>
  <w:style w:type="character" w:customStyle="1" w:styleId="markedcontent">
    <w:name w:val="markedcontent"/>
    <w:basedOn w:val="DefaultParagraphFont"/>
    <w:rsid w:val="005E57A5"/>
  </w:style>
  <w:style w:type="paragraph" w:styleId="HTMLPreformatted">
    <w:name w:val="HTML Preformatted"/>
    <w:basedOn w:val="Normal"/>
    <w:link w:val="HTMLPreformattedChar"/>
    <w:uiPriority w:val="99"/>
    <w:unhideWhenUsed/>
    <w:rsid w:val="004B1788"/>
    <w:rPr>
      <w:rFonts w:ascii="Consolas" w:hAnsi="Consolas"/>
      <w:sz w:val="20"/>
      <w:szCs w:val="20"/>
    </w:rPr>
  </w:style>
  <w:style w:type="character" w:customStyle="1" w:styleId="HTMLPreformattedChar">
    <w:name w:val="HTML Preformatted Char"/>
    <w:basedOn w:val="DefaultParagraphFont"/>
    <w:link w:val="HTMLPreformatted"/>
    <w:uiPriority w:val="99"/>
    <w:rsid w:val="004B1788"/>
    <w:rPr>
      <w:rFonts w:ascii="Consolas" w:hAnsi="Consolas"/>
    </w:rPr>
  </w:style>
  <w:style w:type="character" w:customStyle="1" w:styleId="lrzxr">
    <w:name w:val="lrzxr"/>
    <w:basedOn w:val="DefaultParagraphFont"/>
    <w:rsid w:val="00263FCB"/>
  </w:style>
  <w:style w:type="character" w:customStyle="1" w:styleId="tribe-event-date-start">
    <w:name w:val="tribe-event-date-start"/>
    <w:basedOn w:val="DefaultParagraphFont"/>
    <w:rsid w:val="00F23A40"/>
  </w:style>
  <w:style w:type="character" w:customStyle="1" w:styleId="tribe-event-time">
    <w:name w:val="tribe-event-time"/>
    <w:basedOn w:val="DefaultParagraphFont"/>
    <w:rsid w:val="00F23A40"/>
  </w:style>
  <w:style w:type="paragraph" w:customStyle="1" w:styleId="paragraph">
    <w:name w:val="paragraph"/>
    <w:basedOn w:val="Normal"/>
    <w:rsid w:val="0009690F"/>
    <w:pPr>
      <w:spacing w:before="100" w:beforeAutospacing="1" w:after="100" w:afterAutospacing="1"/>
    </w:pPr>
  </w:style>
  <w:style w:type="character" w:customStyle="1" w:styleId="normaltextrun">
    <w:name w:val="normaltextrun"/>
    <w:basedOn w:val="DefaultParagraphFont"/>
    <w:rsid w:val="0009690F"/>
  </w:style>
  <w:style w:type="character" w:customStyle="1" w:styleId="eop">
    <w:name w:val="eop"/>
    <w:basedOn w:val="DefaultParagraphFont"/>
    <w:rsid w:val="0009690F"/>
  </w:style>
  <w:style w:type="character" w:customStyle="1" w:styleId="Heading2Char">
    <w:name w:val="Heading 2 Char"/>
    <w:basedOn w:val="DefaultParagraphFont"/>
    <w:link w:val="Heading2"/>
    <w:uiPriority w:val="9"/>
    <w:semiHidden/>
    <w:rsid w:val="00A261AB"/>
    <w:rPr>
      <w:rFonts w:asciiTheme="majorHAnsi" w:eastAsiaTheme="majorEastAsia" w:hAnsiTheme="majorHAnsi" w:cstheme="majorBidi"/>
      <w:color w:val="365F91" w:themeColor="accent1" w:themeShade="BF"/>
      <w:sz w:val="26"/>
      <w:szCs w:val="26"/>
    </w:rPr>
  </w:style>
  <w:style w:type="character" w:customStyle="1" w:styleId="hgkelc">
    <w:name w:val="hgkelc"/>
    <w:basedOn w:val="DefaultParagraphFont"/>
    <w:rsid w:val="006D0706"/>
  </w:style>
  <w:style w:type="character" w:customStyle="1" w:styleId="jpfdse">
    <w:name w:val="jpfdse"/>
    <w:basedOn w:val="DefaultParagraphFont"/>
    <w:rsid w:val="006D0706"/>
  </w:style>
  <w:style w:type="paragraph" w:customStyle="1" w:styleId="xmsonormal">
    <w:name w:val="x_msonormal"/>
    <w:basedOn w:val="Normal"/>
    <w:rsid w:val="00665171"/>
    <w:rPr>
      <w:rFonts w:ascii="Aptos" w:eastAsiaTheme="minorHAnsi" w:hAnsi="Aptos" w:cs="Aptos"/>
    </w:rPr>
  </w:style>
  <w:style w:type="paragraph" w:styleId="NoSpacing">
    <w:name w:val="No Spacing"/>
    <w:link w:val="NoSpacingChar"/>
    <w:uiPriority w:val="1"/>
    <w:qFormat/>
    <w:rsid w:val="00E81094"/>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E81094"/>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5212">
      <w:bodyDiv w:val="1"/>
      <w:marLeft w:val="0"/>
      <w:marRight w:val="0"/>
      <w:marTop w:val="0"/>
      <w:marBottom w:val="0"/>
      <w:divBdr>
        <w:top w:val="none" w:sz="0" w:space="0" w:color="auto"/>
        <w:left w:val="none" w:sz="0" w:space="0" w:color="auto"/>
        <w:bottom w:val="none" w:sz="0" w:space="0" w:color="auto"/>
        <w:right w:val="none" w:sz="0" w:space="0" w:color="auto"/>
      </w:divBdr>
    </w:div>
    <w:div w:id="19748044">
      <w:bodyDiv w:val="1"/>
      <w:marLeft w:val="0"/>
      <w:marRight w:val="0"/>
      <w:marTop w:val="0"/>
      <w:marBottom w:val="0"/>
      <w:divBdr>
        <w:top w:val="none" w:sz="0" w:space="0" w:color="auto"/>
        <w:left w:val="none" w:sz="0" w:space="0" w:color="auto"/>
        <w:bottom w:val="none" w:sz="0" w:space="0" w:color="auto"/>
        <w:right w:val="none" w:sz="0" w:space="0" w:color="auto"/>
      </w:divBdr>
    </w:div>
    <w:div w:id="29259825">
      <w:bodyDiv w:val="1"/>
      <w:marLeft w:val="0"/>
      <w:marRight w:val="0"/>
      <w:marTop w:val="0"/>
      <w:marBottom w:val="0"/>
      <w:divBdr>
        <w:top w:val="none" w:sz="0" w:space="0" w:color="auto"/>
        <w:left w:val="none" w:sz="0" w:space="0" w:color="auto"/>
        <w:bottom w:val="none" w:sz="0" w:space="0" w:color="auto"/>
        <w:right w:val="none" w:sz="0" w:space="0" w:color="auto"/>
      </w:divBdr>
    </w:div>
    <w:div w:id="29960996">
      <w:bodyDiv w:val="1"/>
      <w:marLeft w:val="0"/>
      <w:marRight w:val="0"/>
      <w:marTop w:val="0"/>
      <w:marBottom w:val="0"/>
      <w:divBdr>
        <w:top w:val="none" w:sz="0" w:space="0" w:color="auto"/>
        <w:left w:val="none" w:sz="0" w:space="0" w:color="auto"/>
        <w:bottom w:val="none" w:sz="0" w:space="0" w:color="auto"/>
        <w:right w:val="none" w:sz="0" w:space="0" w:color="auto"/>
      </w:divBdr>
    </w:div>
    <w:div w:id="40592411">
      <w:bodyDiv w:val="1"/>
      <w:marLeft w:val="0"/>
      <w:marRight w:val="0"/>
      <w:marTop w:val="0"/>
      <w:marBottom w:val="0"/>
      <w:divBdr>
        <w:top w:val="none" w:sz="0" w:space="0" w:color="auto"/>
        <w:left w:val="none" w:sz="0" w:space="0" w:color="auto"/>
        <w:bottom w:val="none" w:sz="0" w:space="0" w:color="auto"/>
        <w:right w:val="none" w:sz="0" w:space="0" w:color="auto"/>
      </w:divBdr>
    </w:div>
    <w:div w:id="42023887">
      <w:bodyDiv w:val="1"/>
      <w:marLeft w:val="0"/>
      <w:marRight w:val="0"/>
      <w:marTop w:val="0"/>
      <w:marBottom w:val="0"/>
      <w:divBdr>
        <w:top w:val="none" w:sz="0" w:space="0" w:color="auto"/>
        <w:left w:val="none" w:sz="0" w:space="0" w:color="auto"/>
        <w:bottom w:val="none" w:sz="0" w:space="0" w:color="auto"/>
        <w:right w:val="none" w:sz="0" w:space="0" w:color="auto"/>
      </w:divBdr>
      <w:divsChild>
        <w:div w:id="1607271017">
          <w:marLeft w:val="0"/>
          <w:marRight w:val="0"/>
          <w:marTop w:val="0"/>
          <w:marBottom w:val="0"/>
          <w:divBdr>
            <w:top w:val="none" w:sz="0" w:space="0" w:color="auto"/>
            <w:left w:val="none" w:sz="0" w:space="0" w:color="auto"/>
            <w:bottom w:val="none" w:sz="0" w:space="0" w:color="auto"/>
            <w:right w:val="none" w:sz="0" w:space="0" w:color="auto"/>
          </w:divBdr>
          <w:divsChild>
            <w:div w:id="57724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62095">
      <w:bodyDiv w:val="1"/>
      <w:marLeft w:val="0"/>
      <w:marRight w:val="0"/>
      <w:marTop w:val="0"/>
      <w:marBottom w:val="0"/>
      <w:divBdr>
        <w:top w:val="none" w:sz="0" w:space="0" w:color="auto"/>
        <w:left w:val="none" w:sz="0" w:space="0" w:color="auto"/>
        <w:bottom w:val="none" w:sz="0" w:space="0" w:color="auto"/>
        <w:right w:val="none" w:sz="0" w:space="0" w:color="auto"/>
      </w:divBdr>
    </w:div>
    <w:div w:id="94910552">
      <w:bodyDiv w:val="1"/>
      <w:marLeft w:val="0"/>
      <w:marRight w:val="0"/>
      <w:marTop w:val="0"/>
      <w:marBottom w:val="0"/>
      <w:divBdr>
        <w:top w:val="none" w:sz="0" w:space="0" w:color="auto"/>
        <w:left w:val="none" w:sz="0" w:space="0" w:color="auto"/>
        <w:bottom w:val="none" w:sz="0" w:space="0" w:color="auto"/>
        <w:right w:val="none" w:sz="0" w:space="0" w:color="auto"/>
      </w:divBdr>
    </w:div>
    <w:div w:id="119152154">
      <w:bodyDiv w:val="1"/>
      <w:marLeft w:val="0"/>
      <w:marRight w:val="0"/>
      <w:marTop w:val="0"/>
      <w:marBottom w:val="0"/>
      <w:divBdr>
        <w:top w:val="none" w:sz="0" w:space="0" w:color="auto"/>
        <w:left w:val="none" w:sz="0" w:space="0" w:color="auto"/>
        <w:bottom w:val="none" w:sz="0" w:space="0" w:color="auto"/>
        <w:right w:val="none" w:sz="0" w:space="0" w:color="auto"/>
      </w:divBdr>
    </w:div>
    <w:div w:id="132914514">
      <w:bodyDiv w:val="1"/>
      <w:marLeft w:val="0"/>
      <w:marRight w:val="0"/>
      <w:marTop w:val="0"/>
      <w:marBottom w:val="0"/>
      <w:divBdr>
        <w:top w:val="none" w:sz="0" w:space="0" w:color="auto"/>
        <w:left w:val="none" w:sz="0" w:space="0" w:color="auto"/>
        <w:bottom w:val="none" w:sz="0" w:space="0" w:color="auto"/>
        <w:right w:val="none" w:sz="0" w:space="0" w:color="auto"/>
      </w:divBdr>
      <w:divsChild>
        <w:div w:id="1385521162">
          <w:marLeft w:val="0"/>
          <w:marRight w:val="0"/>
          <w:marTop w:val="0"/>
          <w:marBottom w:val="0"/>
          <w:divBdr>
            <w:top w:val="none" w:sz="0" w:space="0" w:color="auto"/>
            <w:left w:val="none" w:sz="0" w:space="0" w:color="auto"/>
            <w:bottom w:val="none" w:sz="0" w:space="0" w:color="auto"/>
            <w:right w:val="none" w:sz="0" w:space="0" w:color="auto"/>
          </w:divBdr>
        </w:div>
        <w:div w:id="2019497604">
          <w:marLeft w:val="0"/>
          <w:marRight w:val="0"/>
          <w:marTop w:val="0"/>
          <w:marBottom w:val="0"/>
          <w:divBdr>
            <w:top w:val="none" w:sz="0" w:space="0" w:color="auto"/>
            <w:left w:val="none" w:sz="0" w:space="0" w:color="auto"/>
            <w:bottom w:val="none" w:sz="0" w:space="0" w:color="auto"/>
            <w:right w:val="none" w:sz="0" w:space="0" w:color="auto"/>
          </w:divBdr>
        </w:div>
        <w:div w:id="1482313257">
          <w:marLeft w:val="0"/>
          <w:marRight w:val="0"/>
          <w:marTop w:val="0"/>
          <w:marBottom w:val="0"/>
          <w:divBdr>
            <w:top w:val="none" w:sz="0" w:space="0" w:color="auto"/>
            <w:left w:val="none" w:sz="0" w:space="0" w:color="auto"/>
            <w:bottom w:val="none" w:sz="0" w:space="0" w:color="auto"/>
            <w:right w:val="none" w:sz="0" w:space="0" w:color="auto"/>
          </w:divBdr>
        </w:div>
      </w:divsChild>
    </w:div>
    <w:div w:id="142620248">
      <w:bodyDiv w:val="1"/>
      <w:marLeft w:val="0"/>
      <w:marRight w:val="0"/>
      <w:marTop w:val="0"/>
      <w:marBottom w:val="0"/>
      <w:divBdr>
        <w:top w:val="none" w:sz="0" w:space="0" w:color="auto"/>
        <w:left w:val="none" w:sz="0" w:space="0" w:color="auto"/>
        <w:bottom w:val="none" w:sz="0" w:space="0" w:color="auto"/>
        <w:right w:val="none" w:sz="0" w:space="0" w:color="auto"/>
      </w:divBdr>
    </w:div>
    <w:div w:id="147676742">
      <w:bodyDiv w:val="1"/>
      <w:marLeft w:val="0"/>
      <w:marRight w:val="0"/>
      <w:marTop w:val="0"/>
      <w:marBottom w:val="0"/>
      <w:divBdr>
        <w:top w:val="none" w:sz="0" w:space="0" w:color="auto"/>
        <w:left w:val="none" w:sz="0" w:space="0" w:color="auto"/>
        <w:bottom w:val="none" w:sz="0" w:space="0" w:color="auto"/>
        <w:right w:val="none" w:sz="0" w:space="0" w:color="auto"/>
      </w:divBdr>
    </w:div>
    <w:div w:id="168179477">
      <w:bodyDiv w:val="1"/>
      <w:marLeft w:val="0"/>
      <w:marRight w:val="0"/>
      <w:marTop w:val="0"/>
      <w:marBottom w:val="0"/>
      <w:divBdr>
        <w:top w:val="none" w:sz="0" w:space="0" w:color="auto"/>
        <w:left w:val="none" w:sz="0" w:space="0" w:color="auto"/>
        <w:bottom w:val="none" w:sz="0" w:space="0" w:color="auto"/>
        <w:right w:val="none" w:sz="0" w:space="0" w:color="auto"/>
      </w:divBdr>
    </w:div>
    <w:div w:id="191655109">
      <w:bodyDiv w:val="1"/>
      <w:marLeft w:val="0"/>
      <w:marRight w:val="0"/>
      <w:marTop w:val="0"/>
      <w:marBottom w:val="0"/>
      <w:divBdr>
        <w:top w:val="none" w:sz="0" w:space="0" w:color="auto"/>
        <w:left w:val="none" w:sz="0" w:space="0" w:color="auto"/>
        <w:bottom w:val="none" w:sz="0" w:space="0" w:color="auto"/>
        <w:right w:val="none" w:sz="0" w:space="0" w:color="auto"/>
      </w:divBdr>
    </w:div>
    <w:div w:id="195822799">
      <w:bodyDiv w:val="1"/>
      <w:marLeft w:val="0"/>
      <w:marRight w:val="0"/>
      <w:marTop w:val="0"/>
      <w:marBottom w:val="0"/>
      <w:divBdr>
        <w:top w:val="none" w:sz="0" w:space="0" w:color="auto"/>
        <w:left w:val="none" w:sz="0" w:space="0" w:color="auto"/>
        <w:bottom w:val="none" w:sz="0" w:space="0" w:color="auto"/>
        <w:right w:val="none" w:sz="0" w:space="0" w:color="auto"/>
      </w:divBdr>
    </w:div>
    <w:div w:id="207843791">
      <w:bodyDiv w:val="1"/>
      <w:marLeft w:val="0"/>
      <w:marRight w:val="0"/>
      <w:marTop w:val="0"/>
      <w:marBottom w:val="0"/>
      <w:divBdr>
        <w:top w:val="none" w:sz="0" w:space="0" w:color="auto"/>
        <w:left w:val="none" w:sz="0" w:space="0" w:color="auto"/>
        <w:bottom w:val="none" w:sz="0" w:space="0" w:color="auto"/>
        <w:right w:val="none" w:sz="0" w:space="0" w:color="auto"/>
      </w:divBdr>
    </w:div>
    <w:div w:id="213351078">
      <w:bodyDiv w:val="1"/>
      <w:marLeft w:val="0"/>
      <w:marRight w:val="0"/>
      <w:marTop w:val="0"/>
      <w:marBottom w:val="0"/>
      <w:divBdr>
        <w:top w:val="none" w:sz="0" w:space="0" w:color="auto"/>
        <w:left w:val="none" w:sz="0" w:space="0" w:color="auto"/>
        <w:bottom w:val="none" w:sz="0" w:space="0" w:color="auto"/>
        <w:right w:val="none" w:sz="0" w:space="0" w:color="auto"/>
      </w:divBdr>
    </w:div>
    <w:div w:id="233591898">
      <w:bodyDiv w:val="1"/>
      <w:marLeft w:val="0"/>
      <w:marRight w:val="0"/>
      <w:marTop w:val="0"/>
      <w:marBottom w:val="0"/>
      <w:divBdr>
        <w:top w:val="none" w:sz="0" w:space="0" w:color="auto"/>
        <w:left w:val="none" w:sz="0" w:space="0" w:color="auto"/>
        <w:bottom w:val="none" w:sz="0" w:space="0" w:color="auto"/>
        <w:right w:val="none" w:sz="0" w:space="0" w:color="auto"/>
      </w:divBdr>
    </w:div>
    <w:div w:id="236793866">
      <w:bodyDiv w:val="1"/>
      <w:marLeft w:val="0"/>
      <w:marRight w:val="0"/>
      <w:marTop w:val="0"/>
      <w:marBottom w:val="0"/>
      <w:divBdr>
        <w:top w:val="none" w:sz="0" w:space="0" w:color="auto"/>
        <w:left w:val="none" w:sz="0" w:space="0" w:color="auto"/>
        <w:bottom w:val="none" w:sz="0" w:space="0" w:color="auto"/>
        <w:right w:val="none" w:sz="0" w:space="0" w:color="auto"/>
      </w:divBdr>
    </w:div>
    <w:div w:id="287857427">
      <w:bodyDiv w:val="1"/>
      <w:marLeft w:val="0"/>
      <w:marRight w:val="0"/>
      <w:marTop w:val="0"/>
      <w:marBottom w:val="0"/>
      <w:divBdr>
        <w:top w:val="none" w:sz="0" w:space="0" w:color="auto"/>
        <w:left w:val="none" w:sz="0" w:space="0" w:color="auto"/>
        <w:bottom w:val="none" w:sz="0" w:space="0" w:color="auto"/>
        <w:right w:val="none" w:sz="0" w:space="0" w:color="auto"/>
      </w:divBdr>
    </w:div>
    <w:div w:id="294530895">
      <w:bodyDiv w:val="1"/>
      <w:marLeft w:val="0"/>
      <w:marRight w:val="0"/>
      <w:marTop w:val="0"/>
      <w:marBottom w:val="0"/>
      <w:divBdr>
        <w:top w:val="none" w:sz="0" w:space="0" w:color="auto"/>
        <w:left w:val="none" w:sz="0" w:space="0" w:color="auto"/>
        <w:bottom w:val="none" w:sz="0" w:space="0" w:color="auto"/>
        <w:right w:val="none" w:sz="0" w:space="0" w:color="auto"/>
      </w:divBdr>
    </w:div>
    <w:div w:id="296566290">
      <w:bodyDiv w:val="1"/>
      <w:marLeft w:val="0"/>
      <w:marRight w:val="0"/>
      <w:marTop w:val="0"/>
      <w:marBottom w:val="0"/>
      <w:divBdr>
        <w:top w:val="none" w:sz="0" w:space="0" w:color="auto"/>
        <w:left w:val="none" w:sz="0" w:space="0" w:color="auto"/>
        <w:bottom w:val="none" w:sz="0" w:space="0" w:color="auto"/>
        <w:right w:val="none" w:sz="0" w:space="0" w:color="auto"/>
      </w:divBdr>
    </w:div>
    <w:div w:id="316497809">
      <w:bodyDiv w:val="1"/>
      <w:marLeft w:val="0"/>
      <w:marRight w:val="0"/>
      <w:marTop w:val="0"/>
      <w:marBottom w:val="0"/>
      <w:divBdr>
        <w:top w:val="none" w:sz="0" w:space="0" w:color="auto"/>
        <w:left w:val="none" w:sz="0" w:space="0" w:color="auto"/>
        <w:bottom w:val="none" w:sz="0" w:space="0" w:color="auto"/>
        <w:right w:val="none" w:sz="0" w:space="0" w:color="auto"/>
      </w:divBdr>
    </w:div>
    <w:div w:id="316499311">
      <w:bodyDiv w:val="1"/>
      <w:marLeft w:val="0"/>
      <w:marRight w:val="0"/>
      <w:marTop w:val="0"/>
      <w:marBottom w:val="0"/>
      <w:divBdr>
        <w:top w:val="none" w:sz="0" w:space="0" w:color="auto"/>
        <w:left w:val="none" w:sz="0" w:space="0" w:color="auto"/>
        <w:bottom w:val="none" w:sz="0" w:space="0" w:color="auto"/>
        <w:right w:val="none" w:sz="0" w:space="0" w:color="auto"/>
      </w:divBdr>
    </w:div>
    <w:div w:id="319239577">
      <w:bodyDiv w:val="1"/>
      <w:marLeft w:val="0"/>
      <w:marRight w:val="0"/>
      <w:marTop w:val="0"/>
      <w:marBottom w:val="0"/>
      <w:divBdr>
        <w:top w:val="none" w:sz="0" w:space="0" w:color="auto"/>
        <w:left w:val="none" w:sz="0" w:space="0" w:color="auto"/>
        <w:bottom w:val="none" w:sz="0" w:space="0" w:color="auto"/>
        <w:right w:val="none" w:sz="0" w:space="0" w:color="auto"/>
      </w:divBdr>
    </w:div>
    <w:div w:id="337539091">
      <w:bodyDiv w:val="1"/>
      <w:marLeft w:val="0"/>
      <w:marRight w:val="0"/>
      <w:marTop w:val="0"/>
      <w:marBottom w:val="0"/>
      <w:divBdr>
        <w:top w:val="none" w:sz="0" w:space="0" w:color="auto"/>
        <w:left w:val="none" w:sz="0" w:space="0" w:color="auto"/>
        <w:bottom w:val="none" w:sz="0" w:space="0" w:color="auto"/>
        <w:right w:val="none" w:sz="0" w:space="0" w:color="auto"/>
      </w:divBdr>
    </w:div>
    <w:div w:id="345593087">
      <w:bodyDiv w:val="1"/>
      <w:marLeft w:val="0"/>
      <w:marRight w:val="0"/>
      <w:marTop w:val="0"/>
      <w:marBottom w:val="0"/>
      <w:divBdr>
        <w:top w:val="none" w:sz="0" w:space="0" w:color="auto"/>
        <w:left w:val="none" w:sz="0" w:space="0" w:color="auto"/>
        <w:bottom w:val="none" w:sz="0" w:space="0" w:color="auto"/>
        <w:right w:val="none" w:sz="0" w:space="0" w:color="auto"/>
      </w:divBdr>
      <w:divsChild>
        <w:div w:id="380786778">
          <w:marLeft w:val="0"/>
          <w:marRight w:val="0"/>
          <w:marTop w:val="0"/>
          <w:marBottom w:val="0"/>
          <w:divBdr>
            <w:top w:val="none" w:sz="0" w:space="0" w:color="auto"/>
            <w:left w:val="none" w:sz="0" w:space="0" w:color="auto"/>
            <w:bottom w:val="none" w:sz="0" w:space="0" w:color="auto"/>
            <w:right w:val="none" w:sz="0" w:space="0" w:color="auto"/>
          </w:divBdr>
        </w:div>
        <w:div w:id="137233344">
          <w:marLeft w:val="0"/>
          <w:marRight w:val="0"/>
          <w:marTop w:val="0"/>
          <w:marBottom w:val="0"/>
          <w:divBdr>
            <w:top w:val="none" w:sz="0" w:space="0" w:color="auto"/>
            <w:left w:val="none" w:sz="0" w:space="0" w:color="auto"/>
            <w:bottom w:val="none" w:sz="0" w:space="0" w:color="auto"/>
            <w:right w:val="none" w:sz="0" w:space="0" w:color="auto"/>
          </w:divBdr>
        </w:div>
        <w:div w:id="1837113028">
          <w:marLeft w:val="0"/>
          <w:marRight w:val="0"/>
          <w:marTop w:val="0"/>
          <w:marBottom w:val="0"/>
          <w:divBdr>
            <w:top w:val="none" w:sz="0" w:space="0" w:color="auto"/>
            <w:left w:val="none" w:sz="0" w:space="0" w:color="auto"/>
            <w:bottom w:val="none" w:sz="0" w:space="0" w:color="auto"/>
            <w:right w:val="none" w:sz="0" w:space="0" w:color="auto"/>
          </w:divBdr>
        </w:div>
        <w:div w:id="1761827213">
          <w:marLeft w:val="0"/>
          <w:marRight w:val="0"/>
          <w:marTop w:val="0"/>
          <w:marBottom w:val="0"/>
          <w:divBdr>
            <w:top w:val="none" w:sz="0" w:space="0" w:color="auto"/>
            <w:left w:val="none" w:sz="0" w:space="0" w:color="auto"/>
            <w:bottom w:val="none" w:sz="0" w:space="0" w:color="auto"/>
            <w:right w:val="none" w:sz="0" w:space="0" w:color="auto"/>
          </w:divBdr>
        </w:div>
        <w:div w:id="98839429">
          <w:marLeft w:val="0"/>
          <w:marRight w:val="0"/>
          <w:marTop w:val="0"/>
          <w:marBottom w:val="0"/>
          <w:divBdr>
            <w:top w:val="none" w:sz="0" w:space="0" w:color="auto"/>
            <w:left w:val="none" w:sz="0" w:space="0" w:color="auto"/>
            <w:bottom w:val="none" w:sz="0" w:space="0" w:color="auto"/>
            <w:right w:val="none" w:sz="0" w:space="0" w:color="auto"/>
          </w:divBdr>
        </w:div>
      </w:divsChild>
    </w:div>
    <w:div w:id="356346386">
      <w:bodyDiv w:val="1"/>
      <w:marLeft w:val="0"/>
      <w:marRight w:val="0"/>
      <w:marTop w:val="0"/>
      <w:marBottom w:val="0"/>
      <w:divBdr>
        <w:top w:val="none" w:sz="0" w:space="0" w:color="auto"/>
        <w:left w:val="none" w:sz="0" w:space="0" w:color="auto"/>
        <w:bottom w:val="none" w:sz="0" w:space="0" w:color="auto"/>
        <w:right w:val="none" w:sz="0" w:space="0" w:color="auto"/>
      </w:divBdr>
      <w:divsChild>
        <w:div w:id="1946575181">
          <w:marLeft w:val="0"/>
          <w:marRight w:val="0"/>
          <w:marTop w:val="0"/>
          <w:marBottom w:val="0"/>
          <w:divBdr>
            <w:top w:val="none" w:sz="0" w:space="0" w:color="auto"/>
            <w:left w:val="none" w:sz="0" w:space="0" w:color="auto"/>
            <w:bottom w:val="none" w:sz="0" w:space="0" w:color="auto"/>
            <w:right w:val="none" w:sz="0" w:space="0" w:color="auto"/>
          </w:divBdr>
        </w:div>
        <w:div w:id="1794202479">
          <w:marLeft w:val="0"/>
          <w:marRight w:val="0"/>
          <w:marTop w:val="0"/>
          <w:marBottom w:val="0"/>
          <w:divBdr>
            <w:top w:val="none" w:sz="0" w:space="0" w:color="auto"/>
            <w:left w:val="none" w:sz="0" w:space="0" w:color="auto"/>
            <w:bottom w:val="none" w:sz="0" w:space="0" w:color="auto"/>
            <w:right w:val="none" w:sz="0" w:space="0" w:color="auto"/>
          </w:divBdr>
        </w:div>
        <w:div w:id="1402562101">
          <w:marLeft w:val="0"/>
          <w:marRight w:val="0"/>
          <w:marTop w:val="0"/>
          <w:marBottom w:val="0"/>
          <w:divBdr>
            <w:top w:val="none" w:sz="0" w:space="0" w:color="auto"/>
            <w:left w:val="none" w:sz="0" w:space="0" w:color="auto"/>
            <w:bottom w:val="none" w:sz="0" w:space="0" w:color="auto"/>
            <w:right w:val="none" w:sz="0" w:space="0" w:color="auto"/>
          </w:divBdr>
        </w:div>
        <w:div w:id="951089401">
          <w:marLeft w:val="0"/>
          <w:marRight w:val="0"/>
          <w:marTop w:val="0"/>
          <w:marBottom w:val="0"/>
          <w:divBdr>
            <w:top w:val="none" w:sz="0" w:space="0" w:color="auto"/>
            <w:left w:val="none" w:sz="0" w:space="0" w:color="auto"/>
            <w:bottom w:val="none" w:sz="0" w:space="0" w:color="auto"/>
            <w:right w:val="none" w:sz="0" w:space="0" w:color="auto"/>
          </w:divBdr>
        </w:div>
        <w:div w:id="613754502">
          <w:marLeft w:val="0"/>
          <w:marRight w:val="0"/>
          <w:marTop w:val="0"/>
          <w:marBottom w:val="0"/>
          <w:divBdr>
            <w:top w:val="none" w:sz="0" w:space="0" w:color="auto"/>
            <w:left w:val="none" w:sz="0" w:space="0" w:color="auto"/>
            <w:bottom w:val="none" w:sz="0" w:space="0" w:color="auto"/>
            <w:right w:val="none" w:sz="0" w:space="0" w:color="auto"/>
          </w:divBdr>
        </w:div>
        <w:div w:id="1800880731">
          <w:marLeft w:val="0"/>
          <w:marRight w:val="0"/>
          <w:marTop w:val="0"/>
          <w:marBottom w:val="0"/>
          <w:divBdr>
            <w:top w:val="none" w:sz="0" w:space="0" w:color="auto"/>
            <w:left w:val="none" w:sz="0" w:space="0" w:color="auto"/>
            <w:bottom w:val="none" w:sz="0" w:space="0" w:color="auto"/>
            <w:right w:val="none" w:sz="0" w:space="0" w:color="auto"/>
          </w:divBdr>
        </w:div>
        <w:div w:id="1200625119">
          <w:marLeft w:val="0"/>
          <w:marRight w:val="0"/>
          <w:marTop w:val="0"/>
          <w:marBottom w:val="0"/>
          <w:divBdr>
            <w:top w:val="none" w:sz="0" w:space="0" w:color="auto"/>
            <w:left w:val="none" w:sz="0" w:space="0" w:color="auto"/>
            <w:bottom w:val="none" w:sz="0" w:space="0" w:color="auto"/>
            <w:right w:val="none" w:sz="0" w:space="0" w:color="auto"/>
          </w:divBdr>
        </w:div>
        <w:div w:id="390080946">
          <w:marLeft w:val="0"/>
          <w:marRight w:val="0"/>
          <w:marTop w:val="0"/>
          <w:marBottom w:val="0"/>
          <w:divBdr>
            <w:top w:val="none" w:sz="0" w:space="0" w:color="auto"/>
            <w:left w:val="none" w:sz="0" w:space="0" w:color="auto"/>
            <w:bottom w:val="none" w:sz="0" w:space="0" w:color="auto"/>
            <w:right w:val="none" w:sz="0" w:space="0" w:color="auto"/>
          </w:divBdr>
        </w:div>
        <w:div w:id="855997567">
          <w:marLeft w:val="0"/>
          <w:marRight w:val="0"/>
          <w:marTop w:val="0"/>
          <w:marBottom w:val="0"/>
          <w:divBdr>
            <w:top w:val="none" w:sz="0" w:space="0" w:color="auto"/>
            <w:left w:val="none" w:sz="0" w:space="0" w:color="auto"/>
            <w:bottom w:val="none" w:sz="0" w:space="0" w:color="auto"/>
            <w:right w:val="none" w:sz="0" w:space="0" w:color="auto"/>
          </w:divBdr>
        </w:div>
        <w:div w:id="1054429922">
          <w:marLeft w:val="0"/>
          <w:marRight w:val="0"/>
          <w:marTop w:val="0"/>
          <w:marBottom w:val="0"/>
          <w:divBdr>
            <w:top w:val="none" w:sz="0" w:space="0" w:color="auto"/>
            <w:left w:val="none" w:sz="0" w:space="0" w:color="auto"/>
            <w:bottom w:val="none" w:sz="0" w:space="0" w:color="auto"/>
            <w:right w:val="none" w:sz="0" w:space="0" w:color="auto"/>
          </w:divBdr>
        </w:div>
        <w:div w:id="1495531912">
          <w:marLeft w:val="0"/>
          <w:marRight w:val="0"/>
          <w:marTop w:val="0"/>
          <w:marBottom w:val="0"/>
          <w:divBdr>
            <w:top w:val="none" w:sz="0" w:space="0" w:color="auto"/>
            <w:left w:val="none" w:sz="0" w:space="0" w:color="auto"/>
            <w:bottom w:val="none" w:sz="0" w:space="0" w:color="auto"/>
            <w:right w:val="none" w:sz="0" w:space="0" w:color="auto"/>
          </w:divBdr>
        </w:div>
        <w:div w:id="1251499245">
          <w:marLeft w:val="0"/>
          <w:marRight w:val="0"/>
          <w:marTop w:val="0"/>
          <w:marBottom w:val="0"/>
          <w:divBdr>
            <w:top w:val="none" w:sz="0" w:space="0" w:color="auto"/>
            <w:left w:val="none" w:sz="0" w:space="0" w:color="auto"/>
            <w:bottom w:val="none" w:sz="0" w:space="0" w:color="auto"/>
            <w:right w:val="none" w:sz="0" w:space="0" w:color="auto"/>
          </w:divBdr>
        </w:div>
        <w:div w:id="374090158">
          <w:marLeft w:val="0"/>
          <w:marRight w:val="0"/>
          <w:marTop w:val="0"/>
          <w:marBottom w:val="0"/>
          <w:divBdr>
            <w:top w:val="none" w:sz="0" w:space="0" w:color="auto"/>
            <w:left w:val="none" w:sz="0" w:space="0" w:color="auto"/>
            <w:bottom w:val="none" w:sz="0" w:space="0" w:color="auto"/>
            <w:right w:val="none" w:sz="0" w:space="0" w:color="auto"/>
          </w:divBdr>
        </w:div>
        <w:div w:id="63651311">
          <w:marLeft w:val="0"/>
          <w:marRight w:val="0"/>
          <w:marTop w:val="0"/>
          <w:marBottom w:val="0"/>
          <w:divBdr>
            <w:top w:val="none" w:sz="0" w:space="0" w:color="auto"/>
            <w:left w:val="none" w:sz="0" w:space="0" w:color="auto"/>
            <w:bottom w:val="none" w:sz="0" w:space="0" w:color="auto"/>
            <w:right w:val="none" w:sz="0" w:space="0" w:color="auto"/>
          </w:divBdr>
        </w:div>
        <w:div w:id="259143026">
          <w:marLeft w:val="0"/>
          <w:marRight w:val="0"/>
          <w:marTop w:val="0"/>
          <w:marBottom w:val="0"/>
          <w:divBdr>
            <w:top w:val="none" w:sz="0" w:space="0" w:color="auto"/>
            <w:left w:val="none" w:sz="0" w:space="0" w:color="auto"/>
            <w:bottom w:val="none" w:sz="0" w:space="0" w:color="auto"/>
            <w:right w:val="none" w:sz="0" w:space="0" w:color="auto"/>
          </w:divBdr>
        </w:div>
        <w:div w:id="1541549231">
          <w:marLeft w:val="0"/>
          <w:marRight w:val="0"/>
          <w:marTop w:val="0"/>
          <w:marBottom w:val="0"/>
          <w:divBdr>
            <w:top w:val="none" w:sz="0" w:space="0" w:color="auto"/>
            <w:left w:val="none" w:sz="0" w:space="0" w:color="auto"/>
            <w:bottom w:val="none" w:sz="0" w:space="0" w:color="auto"/>
            <w:right w:val="none" w:sz="0" w:space="0" w:color="auto"/>
          </w:divBdr>
        </w:div>
        <w:div w:id="1573586178">
          <w:marLeft w:val="0"/>
          <w:marRight w:val="0"/>
          <w:marTop w:val="0"/>
          <w:marBottom w:val="0"/>
          <w:divBdr>
            <w:top w:val="none" w:sz="0" w:space="0" w:color="auto"/>
            <w:left w:val="none" w:sz="0" w:space="0" w:color="auto"/>
            <w:bottom w:val="none" w:sz="0" w:space="0" w:color="auto"/>
            <w:right w:val="none" w:sz="0" w:space="0" w:color="auto"/>
          </w:divBdr>
        </w:div>
        <w:div w:id="880899911">
          <w:marLeft w:val="0"/>
          <w:marRight w:val="0"/>
          <w:marTop w:val="0"/>
          <w:marBottom w:val="0"/>
          <w:divBdr>
            <w:top w:val="none" w:sz="0" w:space="0" w:color="auto"/>
            <w:left w:val="none" w:sz="0" w:space="0" w:color="auto"/>
            <w:bottom w:val="none" w:sz="0" w:space="0" w:color="auto"/>
            <w:right w:val="none" w:sz="0" w:space="0" w:color="auto"/>
          </w:divBdr>
        </w:div>
        <w:div w:id="2051030820">
          <w:marLeft w:val="0"/>
          <w:marRight w:val="0"/>
          <w:marTop w:val="0"/>
          <w:marBottom w:val="0"/>
          <w:divBdr>
            <w:top w:val="none" w:sz="0" w:space="0" w:color="auto"/>
            <w:left w:val="none" w:sz="0" w:space="0" w:color="auto"/>
            <w:bottom w:val="none" w:sz="0" w:space="0" w:color="auto"/>
            <w:right w:val="none" w:sz="0" w:space="0" w:color="auto"/>
          </w:divBdr>
        </w:div>
        <w:div w:id="1638873189">
          <w:marLeft w:val="0"/>
          <w:marRight w:val="0"/>
          <w:marTop w:val="0"/>
          <w:marBottom w:val="0"/>
          <w:divBdr>
            <w:top w:val="none" w:sz="0" w:space="0" w:color="auto"/>
            <w:left w:val="none" w:sz="0" w:space="0" w:color="auto"/>
            <w:bottom w:val="none" w:sz="0" w:space="0" w:color="auto"/>
            <w:right w:val="none" w:sz="0" w:space="0" w:color="auto"/>
          </w:divBdr>
        </w:div>
      </w:divsChild>
    </w:div>
    <w:div w:id="380327350">
      <w:bodyDiv w:val="1"/>
      <w:marLeft w:val="0"/>
      <w:marRight w:val="0"/>
      <w:marTop w:val="0"/>
      <w:marBottom w:val="0"/>
      <w:divBdr>
        <w:top w:val="none" w:sz="0" w:space="0" w:color="auto"/>
        <w:left w:val="none" w:sz="0" w:space="0" w:color="auto"/>
        <w:bottom w:val="none" w:sz="0" w:space="0" w:color="auto"/>
        <w:right w:val="none" w:sz="0" w:space="0" w:color="auto"/>
      </w:divBdr>
    </w:div>
    <w:div w:id="381634579">
      <w:bodyDiv w:val="1"/>
      <w:marLeft w:val="0"/>
      <w:marRight w:val="0"/>
      <w:marTop w:val="0"/>
      <w:marBottom w:val="0"/>
      <w:divBdr>
        <w:top w:val="none" w:sz="0" w:space="0" w:color="auto"/>
        <w:left w:val="none" w:sz="0" w:space="0" w:color="auto"/>
        <w:bottom w:val="none" w:sz="0" w:space="0" w:color="auto"/>
        <w:right w:val="none" w:sz="0" w:space="0" w:color="auto"/>
      </w:divBdr>
    </w:div>
    <w:div w:id="387995246">
      <w:bodyDiv w:val="1"/>
      <w:marLeft w:val="0"/>
      <w:marRight w:val="0"/>
      <w:marTop w:val="0"/>
      <w:marBottom w:val="0"/>
      <w:divBdr>
        <w:top w:val="none" w:sz="0" w:space="0" w:color="auto"/>
        <w:left w:val="none" w:sz="0" w:space="0" w:color="auto"/>
        <w:bottom w:val="none" w:sz="0" w:space="0" w:color="auto"/>
        <w:right w:val="none" w:sz="0" w:space="0" w:color="auto"/>
      </w:divBdr>
    </w:div>
    <w:div w:id="407192155">
      <w:bodyDiv w:val="1"/>
      <w:marLeft w:val="0"/>
      <w:marRight w:val="0"/>
      <w:marTop w:val="0"/>
      <w:marBottom w:val="0"/>
      <w:divBdr>
        <w:top w:val="none" w:sz="0" w:space="0" w:color="auto"/>
        <w:left w:val="none" w:sz="0" w:space="0" w:color="auto"/>
        <w:bottom w:val="none" w:sz="0" w:space="0" w:color="auto"/>
        <w:right w:val="none" w:sz="0" w:space="0" w:color="auto"/>
      </w:divBdr>
    </w:div>
    <w:div w:id="423307941">
      <w:bodyDiv w:val="1"/>
      <w:marLeft w:val="0"/>
      <w:marRight w:val="0"/>
      <w:marTop w:val="0"/>
      <w:marBottom w:val="0"/>
      <w:divBdr>
        <w:top w:val="none" w:sz="0" w:space="0" w:color="auto"/>
        <w:left w:val="none" w:sz="0" w:space="0" w:color="auto"/>
        <w:bottom w:val="none" w:sz="0" w:space="0" w:color="auto"/>
        <w:right w:val="none" w:sz="0" w:space="0" w:color="auto"/>
      </w:divBdr>
    </w:div>
    <w:div w:id="424620655">
      <w:bodyDiv w:val="1"/>
      <w:marLeft w:val="0"/>
      <w:marRight w:val="0"/>
      <w:marTop w:val="0"/>
      <w:marBottom w:val="0"/>
      <w:divBdr>
        <w:top w:val="none" w:sz="0" w:space="0" w:color="auto"/>
        <w:left w:val="none" w:sz="0" w:space="0" w:color="auto"/>
        <w:bottom w:val="none" w:sz="0" w:space="0" w:color="auto"/>
        <w:right w:val="none" w:sz="0" w:space="0" w:color="auto"/>
      </w:divBdr>
    </w:div>
    <w:div w:id="426124680">
      <w:bodyDiv w:val="1"/>
      <w:marLeft w:val="0"/>
      <w:marRight w:val="0"/>
      <w:marTop w:val="0"/>
      <w:marBottom w:val="0"/>
      <w:divBdr>
        <w:top w:val="none" w:sz="0" w:space="0" w:color="auto"/>
        <w:left w:val="none" w:sz="0" w:space="0" w:color="auto"/>
        <w:bottom w:val="none" w:sz="0" w:space="0" w:color="auto"/>
        <w:right w:val="none" w:sz="0" w:space="0" w:color="auto"/>
      </w:divBdr>
    </w:div>
    <w:div w:id="438643245">
      <w:bodyDiv w:val="1"/>
      <w:marLeft w:val="0"/>
      <w:marRight w:val="0"/>
      <w:marTop w:val="0"/>
      <w:marBottom w:val="0"/>
      <w:divBdr>
        <w:top w:val="none" w:sz="0" w:space="0" w:color="auto"/>
        <w:left w:val="none" w:sz="0" w:space="0" w:color="auto"/>
        <w:bottom w:val="none" w:sz="0" w:space="0" w:color="auto"/>
        <w:right w:val="none" w:sz="0" w:space="0" w:color="auto"/>
      </w:divBdr>
    </w:div>
    <w:div w:id="441145173">
      <w:bodyDiv w:val="1"/>
      <w:marLeft w:val="0"/>
      <w:marRight w:val="0"/>
      <w:marTop w:val="0"/>
      <w:marBottom w:val="0"/>
      <w:divBdr>
        <w:top w:val="none" w:sz="0" w:space="0" w:color="auto"/>
        <w:left w:val="none" w:sz="0" w:space="0" w:color="auto"/>
        <w:bottom w:val="none" w:sz="0" w:space="0" w:color="auto"/>
        <w:right w:val="none" w:sz="0" w:space="0" w:color="auto"/>
      </w:divBdr>
      <w:divsChild>
        <w:div w:id="1872914098">
          <w:marLeft w:val="0"/>
          <w:marRight w:val="0"/>
          <w:marTop w:val="0"/>
          <w:marBottom w:val="0"/>
          <w:divBdr>
            <w:top w:val="none" w:sz="0" w:space="0" w:color="auto"/>
            <w:left w:val="none" w:sz="0" w:space="0" w:color="auto"/>
            <w:bottom w:val="none" w:sz="0" w:space="0" w:color="auto"/>
            <w:right w:val="none" w:sz="0" w:space="0" w:color="auto"/>
          </w:divBdr>
        </w:div>
        <w:div w:id="1689133327">
          <w:marLeft w:val="0"/>
          <w:marRight w:val="0"/>
          <w:marTop w:val="0"/>
          <w:marBottom w:val="0"/>
          <w:divBdr>
            <w:top w:val="none" w:sz="0" w:space="0" w:color="auto"/>
            <w:left w:val="none" w:sz="0" w:space="0" w:color="auto"/>
            <w:bottom w:val="none" w:sz="0" w:space="0" w:color="auto"/>
            <w:right w:val="none" w:sz="0" w:space="0" w:color="auto"/>
          </w:divBdr>
        </w:div>
        <w:div w:id="1428817030">
          <w:marLeft w:val="0"/>
          <w:marRight w:val="0"/>
          <w:marTop w:val="0"/>
          <w:marBottom w:val="0"/>
          <w:divBdr>
            <w:top w:val="none" w:sz="0" w:space="0" w:color="auto"/>
            <w:left w:val="none" w:sz="0" w:space="0" w:color="auto"/>
            <w:bottom w:val="none" w:sz="0" w:space="0" w:color="auto"/>
            <w:right w:val="none" w:sz="0" w:space="0" w:color="auto"/>
          </w:divBdr>
        </w:div>
      </w:divsChild>
    </w:div>
    <w:div w:id="443043514">
      <w:bodyDiv w:val="1"/>
      <w:marLeft w:val="0"/>
      <w:marRight w:val="0"/>
      <w:marTop w:val="0"/>
      <w:marBottom w:val="0"/>
      <w:divBdr>
        <w:top w:val="none" w:sz="0" w:space="0" w:color="auto"/>
        <w:left w:val="none" w:sz="0" w:space="0" w:color="auto"/>
        <w:bottom w:val="none" w:sz="0" w:space="0" w:color="auto"/>
        <w:right w:val="none" w:sz="0" w:space="0" w:color="auto"/>
      </w:divBdr>
      <w:divsChild>
        <w:div w:id="1517229031">
          <w:marLeft w:val="0"/>
          <w:marRight w:val="0"/>
          <w:marTop w:val="0"/>
          <w:marBottom w:val="0"/>
          <w:divBdr>
            <w:top w:val="none" w:sz="0" w:space="0" w:color="auto"/>
            <w:left w:val="none" w:sz="0" w:space="0" w:color="auto"/>
            <w:bottom w:val="none" w:sz="0" w:space="0" w:color="auto"/>
            <w:right w:val="none" w:sz="0" w:space="0" w:color="auto"/>
          </w:divBdr>
        </w:div>
        <w:div w:id="864558239">
          <w:marLeft w:val="0"/>
          <w:marRight w:val="0"/>
          <w:marTop w:val="0"/>
          <w:marBottom w:val="0"/>
          <w:divBdr>
            <w:top w:val="none" w:sz="0" w:space="0" w:color="auto"/>
            <w:left w:val="none" w:sz="0" w:space="0" w:color="auto"/>
            <w:bottom w:val="none" w:sz="0" w:space="0" w:color="auto"/>
            <w:right w:val="none" w:sz="0" w:space="0" w:color="auto"/>
          </w:divBdr>
          <w:divsChild>
            <w:div w:id="761413938">
              <w:marLeft w:val="0"/>
              <w:marRight w:val="0"/>
              <w:marTop w:val="0"/>
              <w:marBottom w:val="0"/>
              <w:divBdr>
                <w:top w:val="none" w:sz="0" w:space="0" w:color="auto"/>
                <w:left w:val="none" w:sz="0" w:space="0" w:color="auto"/>
                <w:bottom w:val="none" w:sz="0" w:space="0" w:color="auto"/>
                <w:right w:val="none" w:sz="0" w:space="0" w:color="auto"/>
              </w:divBdr>
              <w:divsChild>
                <w:div w:id="79134134">
                  <w:marLeft w:val="0"/>
                  <w:marRight w:val="0"/>
                  <w:marTop w:val="0"/>
                  <w:marBottom w:val="0"/>
                  <w:divBdr>
                    <w:top w:val="none" w:sz="0" w:space="0" w:color="auto"/>
                    <w:left w:val="none" w:sz="0" w:space="0" w:color="auto"/>
                    <w:bottom w:val="none" w:sz="0" w:space="0" w:color="auto"/>
                    <w:right w:val="none" w:sz="0" w:space="0" w:color="auto"/>
                  </w:divBdr>
                </w:div>
                <w:div w:id="1507556640">
                  <w:marLeft w:val="0"/>
                  <w:marRight w:val="0"/>
                  <w:marTop w:val="0"/>
                  <w:marBottom w:val="0"/>
                  <w:divBdr>
                    <w:top w:val="none" w:sz="0" w:space="0" w:color="auto"/>
                    <w:left w:val="none" w:sz="0" w:space="0" w:color="auto"/>
                    <w:bottom w:val="none" w:sz="0" w:space="0" w:color="auto"/>
                    <w:right w:val="none" w:sz="0" w:space="0" w:color="auto"/>
                  </w:divBdr>
                </w:div>
                <w:div w:id="1795520494">
                  <w:marLeft w:val="0"/>
                  <w:marRight w:val="0"/>
                  <w:marTop w:val="0"/>
                  <w:marBottom w:val="0"/>
                  <w:divBdr>
                    <w:top w:val="none" w:sz="0" w:space="0" w:color="auto"/>
                    <w:left w:val="none" w:sz="0" w:space="0" w:color="auto"/>
                    <w:bottom w:val="none" w:sz="0" w:space="0" w:color="auto"/>
                    <w:right w:val="none" w:sz="0" w:space="0" w:color="auto"/>
                  </w:divBdr>
                </w:div>
                <w:div w:id="2142527277">
                  <w:marLeft w:val="0"/>
                  <w:marRight w:val="0"/>
                  <w:marTop w:val="0"/>
                  <w:marBottom w:val="0"/>
                  <w:divBdr>
                    <w:top w:val="none" w:sz="0" w:space="0" w:color="auto"/>
                    <w:left w:val="none" w:sz="0" w:space="0" w:color="auto"/>
                    <w:bottom w:val="none" w:sz="0" w:space="0" w:color="auto"/>
                    <w:right w:val="none" w:sz="0" w:space="0" w:color="auto"/>
                  </w:divBdr>
                </w:div>
                <w:div w:id="194041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974976">
      <w:bodyDiv w:val="1"/>
      <w:marLeft w:val="0"/>
      <w:marRight w:val="0"/>
      <w:marTop w:val="0"/>
      <w:marBottom w:val="0"/>
      <w:divBdr>
        <w:top w:val="none" w:sz="0" w:space="0" w:color="auto"/>
        <w:left w:val="none" w:sz="0" w:space="0" w:color="auto"/>
        <w:bottom w:val="none" w:sz="0" w:space="0" w:color="auto"/>
        <w:right w:val="none" w:sz="0" w:space="0" w:color="auto"/>
      </w:divBdr>
    </w:div>
    <w:div w:id="460997145">
      <w:bodyDiv w:val="1"/>
      <w:marLeft w:val="0"/>
      <w:marRight w:val="0"/>
      <w:marTop w:val="0"/>
      <w:marBottom w:val="0"/>
      <w:divBdr>
        <w:top w:val="none" w:sz="0" w:space="0" w:color="auto"/>
        <w:left w:val="none" w:sz="0" w:space="0" w:color="auto"/>
        <w:bottom w:val="none" w:sz="0" w:space="0" w:color="auto"/>
        <w:right w:val="none" w:sz="0" w:space="0" w:color="auto"/>
      </w:divBdr>
    </w:div>
    <w:div w:id="491871462">
      <w:bodyDiv w:val="1"/>
      <w:marLeft w:val="0"/>
      <w:marRight w:val="0"/>
      <w:marTop w:val="0"/>
      <w:marBottom w:val="0"/>
      <w:divBdr>
        <w:top w:val="none" w:sz="0" w:space="0" w:color="auto"/>
        <w:left w:val="none" w:sz="0" w:space="0" w:color="auto"/>
        <w:bottom w:val="none" w:sz="0" w:space="0" w:color="auto"/>
        <w:right w:val="none" w:sz="0" w:space="0" w:color="auto"/>
      </w:divBdr>
    </w:div>
    <w:div w:id="503857322">
      <w:bodyDiv w:val="1"/>
      <w:marLeft w:val="0"/>
      <w:marRight w:val="0"/>
      <w:marTop w:val="0"/>
      <w:marBottom w:val="0"/>
      <w:divBdr>
        <w:top w:val="none" w:sz="0" w:space="0" w:color="auto"/>
        <w:left w:val="none" w:sz="0" w:space="0" w:color="auto"/>
        <w:bottom w:val="none" w:sz="0" w:space="0" w:color="auto"/>
        <w:right w:val="none" w:sz="0" w:space="0" w:color="auto"/>
      </w:divBdr>
    </w:div>
    <w:div w:id="504518149">
      <w:bodyDiv w:val="1"/>
      <w:marLeft w:val="0"/>
      <w:marRight w:val="0"/>
      <w:marTop w:val="0"/>
      <w:marBottom w:val="0"/>
      <w:divBdr>
        <w:top w:val="none" w:sz="0" w:space="0" w:color="auto"/>
        <w:left w:val="none" w:sz="0" w:space="0" w:color="auto"/>
        <w:bottom w:val="none" w:sz="0" w:space="0" w:color="auto"/>
        <w:right w:val="none" w:sz="0" w:space="0" w:color="auto"/>
      </w:divBdr>
    </w:div>
    <w:div w:id="521629262">
      <w:bodyDiv w:val="1"/>
      <w:marLeft w:val="0"/>
      <w:marRight w:val="0"/>
      <w:marTop w:val="0"/>
      <w:marBottom w:val="0"/>
      <w:divBdr>
        <w:top w:val="none" w:sz="0" w:space="0" w:color="auto"/>
        <w:left w:val="none" w:sz="0" w:space="0" w:color="auto"/>
        <w:bottom w:val="none" w:sz="0" w:space="0" w:color="auto"/>
        <w:right w:val="none" w:sz="0" w:space="0" w:color="auto"/>
      </w:divBdr>
    </w:div>
    <w:div w:id="538052528">
      <w:bodyDiv w:val="1"/>
      <w:marLeft w:val="0"/>
      <w:marRight w:val="0"/>
      <w:marTop w:val="0"/>
      <w:marBottom w:val="0"/>
      <w:divBdr>
        <w:top w:val="none" w:sz="0" w:space="0" w:color="auto"/>
        <w:left w:val="none" w:sz="0" w:space="0" w:color="auto"/>
        <w:bottom w:val="none" w:sz="0" w:space="0" w:color="auto"/>
        <w:right w:val="none" w:sz="0" w:space="0" w:color="auto"/>
      </w:divBdr>
    </w:div>
    <w:div w:id="543174231">
      <w:bodyDiv w:val="1"/>
      <w:marLeft w:val="0"/>
      <w:marRight w:val="0"/>
      <w:marTop w:val="0"/>
      <w:marBottom w:val="0"/>
      <w:divBdr>
        <w:top w:val="none" w:sz="0" w:space="0" w:color="auto"/>
        <w:left w:val="none" w:sz="0" w:space="0" w:color="auto"/>
        <w:bottom w:val="none" w:sz="0" w:space="0" w:color="auto"/>
        <w:right w:val="none" w:sz="0" w:space="0" w:color="auto"/>
      </w:divBdr>
    </w:div>
    <w:div w:id="543449706">
      <w:bodyDiv w:val="1"/>
      <w:marLeft w:val="0"/>
      <w:marRight w:val="0"/>
      <w:marTop w:val="0"/>
      <w:marBottom w:val="0"/>
      <w:divBdr>
        <w:top w:val="none" w:sz="0" w:space="0" w:color="auto"/>
        <w:left w:val="none" w:sz="0" w:space="0" w:color="auto"/>
        <w:bottom w:val="none" w:sz="0" w:space="0" w:color="auto"/>
        <w:right w:val="none" w:sz="0" w:space="0" w:color="auto"/>
      </w:divBdr>
    </w:div>
    <w:div w:id="543518950">
      <w:bodyDiv w:val="1"/>
      <w:marLeft w:val="0"/>
      <w:marRight w:val="0"/>
      <w:marTop w:val="0"/>
      <w:marBottom w:val="0"/>
      <w:divBdr>
        <w:top w:val="none" w:sz="0" w:space="0" w:color="auto"/>
        <w:left w:val="none" w:sz="0" w:space="0" w:color="auto"/>
        <w:bottom w:val="none" w:sz="0" w:space="0" w:color="auto"/>
        <w:right w:val="none" w:sz="0" w:space="0" w:color="auto"/>
      </w:divBdr>
    </w:div>
    <w:div w:id="583684773">
      <w:bodyDiv w:val="1"/>
      <w:marLeft w:val="0"/>
      <w:marRight w:val="0"/>
      <w:marTop w:val="0"/>
      <w:marBottom w:val="0"/>
      <w:divBdr>
        <w:top w:val="none" w:sz="0" w:space="0" w:color="auto"/>
        <w:left w:val="none" w:sz="0" w:space="0" w:color="auto"/>
        <w:bottom w:val="none" w:sz="0" w:space="0" w:color="auto"/>
        <w:right w:val="none" w:sz="0" w:space="0" w:color="auto"/>
      </w:divBdr>
    </w:div>
    <w:div w:id="591356892">
      <w:bodyDiv w:val="1"/>
      <w:marLeft w:val="0"/>
      <w:marRight w:val="0"/>
      <w:marTop w:val="0"/>
      <w:marBottom w:val="0"/>
      <w:divBdr>
        <w:top w:val="none" w:sz="0" w:space="0" w:color="auto"/>
        <w:left w:val="none" w:sz="0" w:space="0" w:color="auto"/>
        <w:bottom w:val="none" w:sz="0" w:space="0" w:color="auto"/>
        <w:right w:val="none" w:sz="0" w:space="0" w:color="auto"/>
      </w:divBdr>
    </w:div>
    <w:div w:id="591552669">
      <w:bodyDiv w:val="1"/>
      <w:marLeft w:val="0"/>
      <w:marRight w:val="0"/>
      <w:marTop w:val="0"/>
      <w:marBottom w:val="0"/>
      <w:divBdr>
        <w:top w:val="none" w:sz="0" w:space="0" w:color="auto"/>
        <w:left w:val="none" w:sz="0" w:space="0" w:color="auto"/>
        <w:bottom w:val="none" w:sz="0" w:space="0" w:color="auto"/>
        <w:right w:val="none" w:sz="0" w:space="0" w:color="auto"/>
      </w:divBdr>
    </w:div>
    <w:div w:id="592202650">
      <w:bodyDiv w:val="1"/>
      <w:marLeft w:val="0"/>
      <w:marRight w:val="0"/>
      <w:marTop w:val="0"/>
      <w:marBottom w:val="0"/>
      <w:divBdr>
        <w:top w:val="none" w:sz="0" w:space="0" w:color="auto"/>
        <w:left w:val="none" w:sz="0" w:space="0" w:color="auto"/>
        <w:bottom w:val="none" w:sz="0" w:space="0" w:color="auto"/>
        <w:right w:val="none" w:sz="0" w:space="0" w:color="auto"/>
      </w:divBdr>
    </w:div>
    <w:div w:id="597175256">
      <w:bodyDiv w:val="1"/>
      <w:marLeft w:val="0"/>
      <w:marRight w:val="0"/>
      <w:marTop w:val="0"/>
      <w:marBottom w:val="0"/>
      <w:divBdr>
        <w:top w:val="none" w:sz="0" w:space="0" w:color="auto"/>
        <w:left w:val="none" w:sz="0" w:space="0" w:color="auto"/>
        <w:bottom w:val="none" w:sz="0" w:space="0" w:color="auto"/>
        <w:right w:val="none" w:sz="0" w:space="0" w:color="auto"/>
      </w:divBdr>
    </w:div>
    <w:div w:id="598761273">
      <w:bodyDiv w:val="1"/>
      <w:marLeft w:val="0"/>
      <w:marRight w:val="0"/>
      <w:marTop w:val="0"/>
      <w:marBottom w:val="0"/>
      <w:divBdr>
        <w:top w:val="none" w:sz="0" w:space="0" w:color="auto"/>
        <w:left w:val="none" w:sz="0" w:space="0" w:color="auto"/>
        <w:bottom w:val="none" w:sz="0" w:space="0" w:color="auto"/>
        <w:right w:val="none" w:sz="0" w:space="0" w:color="auto"/>
      </w:divBdr>
    </w:div>
    <w:div w:id="619536722">
      <w:bodyDiv w:val="1"/>
      <w:marLeft w:val="0"/>
      <w:marRight w:val="0"/>
      <w:marTop w:val="0"/>
      <w:marBottom w:val="0"/>
      <w:divBdr>
        <w:top w:val="none" w:sz="0" w:space="0" w:color="auto"/>
        <w:left w:val="none" w:sz="0" w:space="0" w:color="auto"/>
        <w:bottom w:val="none" w:sz="0" w:space="0" w:color="auto"/>
        <w:right w:val="none" w:sz="0" w:space="0" w:color="auto"/>
      </w:divBdr>
    </w:div>
    <w:div w:id="636493618">
      <w:bodyDiv w:val="1"/>
      <w:marLeft w:val="0"/>
      <w:marRight w:val="0"/>
      <w:marTop w:val="0"/>
      <w:marBottom w:val="0"/>
      <w:divBdr>
        <w:top w:val="none" w:sz="0" w:space="0" w:color="auto"/>
        <w:left w:val="none" w:sz="0" w:space="0" w:color="auto"/>
        <w:bottom w:val="none" w:sz="0" w:space="0" w:color="auto"/>
        <w:right w:val="none" w:sz="0" w:space="0" w:color="auto"/>
      </w:divBdr>
    </w:div>
    <w:div w:id="686059192">
      <w:bodyDiv w:val="1"/>
      <w:marLeft w:val="0"/>
      <w:marRight w:val="0"/>
      <w:marTop w:val="0"/>
      <w:marBottom w:val="0"/>
      <w:divBdr>
        <w:top w:val="none" w:sz="0" w:space="0" w:color="auto"/>
        <w:left w:val="none" w:sz="0" w:space="0" w:color="auto"/>
        <w:bottom w:val="none" w:sz="0" w:space="0" w:color="auto"/>
        <w:right w:val="none" w:sz="0" w:space="0" w:color="auto"/>
      </w:divBdr>
    </w:div>
    <w:div w:id="691226488">
      <w:bodyDiv w:val="1"/>
      <w:marLeft w:val="0"/>
      <w:marRight w:val="0"/>
      <w:marTop w:val="0"/>
      <w:marBottom w:val="0"/>
      <w:divBdr>
        <w:top w:val="none" w:sz="0" w:space="0" w:color="auto"/>
        <w:left w:val="none" w:sz="0" w:space="0" w:color="auto"/>
        <w:bottom w:val="none" w:sz="0" w:space="0" w:color="auto"/>
        <w:right w:val="none" w:sz="0" w:space="0" w:color="auto"/>
      </w:divBdr>
      <w:divsChild>
        <w:div w:id="1211267191">
          <w:marLeft w:val="0"/>
          <w:marRight w:val="0"/>
          <w:marTop w:val="0"/>
          <w:marBottom w:val="0"/>
          <w:divBdr>
            <w:top w:val="none" w:sz="0" w:space="0" w:color="auto"/>
            <w:left w:val="none" w:sz="0" w:space="0" w:color="auto"/>
            <w:bottom w:val="none" w:sz="0" w:space="0" w:color="auto"/>
            <w:right w:val="none" w:sz="0" w:space="0" w:color="auto"/>
          </w:divBdr>
        </w:div>
        <w:div w:id="650602239">
          <w:marLeft w:val="0"/>
          <w:marRight w:val="0"/>
          <w:marTop w:val="0"/>
          <w:marBottom w:val="0"/>
          <w:divBdr>
            <w:top w:val="none" w:sz="0" w:space="0" w:color="auto"/>
            <w:left w:val="none" w:sz="0" w:space="0" w:color="auto"/>
            <w:bottom w:val="none" w:sz="0" w:space="0" w:color="auto"/>
            <w:right w:val="none" w:sz="0" w:space="0" w:color="auto"/>
          </w:divBdr>
        </w:div>
        <w:div w:id="1800800038">
          <w:marLeft w:val="0"/>
          <w:marRight w:val="0"/>
          <w:marTop w:val="0"/>
          <w:marBottom w:val="0"/>
          <w:divBdr>
            <w:top w:val="none" w:sz="0" w:space="0" w:color="auto"/>
            <w:left w:val="none" w:sz="0" w:space="0" w:color="auto"/>
            <w:bottom w:val="none" w:sz="0" w:space="0" w:color="auto"/>
            <w:right w:val="none" w:sz="0" w:space="0" w:color="auto"/>
          </w:divBdr>
        </w:div>
        <w:div w:id="1111439266">
          <w:marLeft w:val="0"/>
          <w:marRight w:val="0"/>
          <w:marTop w:val="0"/>
          <w:marBottom w:val="0"/>
          <w:divBdr>
            <w:top w:val="none" w:sz="0" w:space="0" w:color="auto"/>
            <w:left w:val="none" w:sz="0" w:space="0" w:color="auto"/>
            <w:bottom w:val="none" w:sz="0" w:space="0" w:color="auto"/>
            <w:right w:val="none" w:sz="0" w:space="0" w:color="auto"/>
          </w:divBdr>
        </w:div>
        <w:div w:id="1451172097">
          <w:marLeft w:val="0"/>
          <w:marRight w:val="0"/>
          <w:marTop w:val="0"/>
          <w:marBottom w:val="0"/>
          <w:divBdr>
            <w:top w:val="none" w:sz="0" w:space="0" w:color="auto"/>
            <w:left w:val="none" w:sz="0" w:space="0" w:color="auto"/>
            <w:bottom w:val="none" w:sz="0" w:space="0" w:color="auto"/>
            <w:right w:val="none" w:sz="0" w:space="0" w:color="auto"/>
          </w:divBdr>
        </w:div>
        <w:div w:id="644314258">
          <w:marLeft w:val="0"/>
          <w:marRight w:val="0"/>
          <w:marTop w:val="0"/>
          <w:marBottom w:val="0"/>
          <w:divBdr>
            <w:top w:val="none" w:sz="0" w:space="0" w:color="auto"/>
            <w:left w:val="none" w:sz="0" w:space="0" w:color="auto"/>
            <w:bottom w:val="none" w:sz="0" w:space="0" w:color="auto"/>
            <w:right w:val="none" w:sz="0" w:space="0" w:color="auto"/>
          </w:divBdr>
        </w:div>
        <w:div w:id="1047873709">
          <w:marLeft w:val="0"/>
          <w:marRight w:val="0"/>
          <w:marTop w:val="0"/>
          <w:marBottom w:val="0"/>
          <w:divBdr>
            <w:top w:val="none" w:sz="0" w:space="0" w:color="auto"/>
            <w:left w:val="none" w:sz="0" w:space="0" w:color="auto"/>
            <w:bottom w:val="none" w:sz="0" w:space="0" w:color="auto"/>
            <w:right w:val="none" w:sz="0" w:space="0" w:color="auto"/>
          </w:divBdr>
        </w:div>
      </w:divsChild>
    </w:div>
    <w:div w:id="706031872">
      <w:bodyDiv w:val="1"/>
      <w:marLeft w:val="0"/>
      <w:marRight w:val="0"/>
      <w:marTop w:val="0"/>
      <w:marBottom w:val="0"/>
      <w:divBdr>
        <w:top w:val="none" w:sz="0" w:space="0" w:color="auto"/>
        <w:left w:val="none" w:sz="0" w:space="0" w:color="auto"/>
        <w:bottom w:val="none" w:sz="0" w:space="0" w:color="auto"/>
        <w:right w:val="none" w:sz="0" w:space="0" w:color="auto"/>
      </w:divBdr>
    </w:div>
    <w:div w:id="719748105">
      <w:bodyDiv w:val="1"/>
      <w:marLeft w:val="0"/>
      <w:marRight w:val="0"/>
      <w:marTop w:val="0"/>
      <w:marBottom w:val="0"/>
      <w:divBdr>
        <w:top w:val="none" w:sz="0" w:space="0" w:color="auto"/>
        <w:left w:val="none" w:sz="0" w:space="0" w:color="auto"/>
        <w:bottom w:val="none" w:sz="0" w:space="0" w:color="auto"/>
        <w:right w:val="none" w:sz="0" w:space="0" w:color="auto"/>
      </w:divBdr>
    </w:div>
    <w:div w:id="726798615">
      <w:bodyDiv w:val="1"/>
      <w:marLeft w:val="0"/>
      <w:marRight w:val="0"/>
      <w:marTop w:val="0"/>
      <w:marBottom w:val="0"/>
      <w:divBdr>
        <w:top w:val="none" w:sz="0" w:space="0" w:color="auto"/>
        <w:left w:val="none" w:sz="0" w:space="0" w:color="auto"/>
        <w:bottom w:val="none" w:sz="0" w:space="0" w:color="auto"/>
        <w:right w:val="none" w:sz="0" w:space="0" w:color="auto"/>
      </w:divBdr>
    </w:div>
    <w:div w:id="734936333">
      <w:bodyDiv w:val="1"/>
      <w:marLeft w:val="0"/>
      <w:marRight w:val="0"/>
      <w:marTop w:val="0"/>
      <w:marBottom w:val="0"/>
      <w:divBdr>
        <w:top w:val="none" w:sz="0" w:space="0" w:color="auto"/>
        <w:left w:val="none" w:sz="0" w:space="0" w:color="auto"/>
        <w:bottom w:val="none" w:sz="0" w:space="0" w:color="auto"/>
        <w:right w:val="none" w:sz="0" w:space="0" w:color="auto"/>
      </w:divBdr>
      <w:divsChild>
        <w:div w:id="1172450448">
          <w:marLeft w:val="0"/>
          <w:marRight w:val="0"/>
          <w:marTop w:val="0"/>
          <w:marBottom w:val="0"/>
          <w:divBdr>
            <w:top w:val="none" w:sz="0" w:space="0" w:color="auto"/>
            <w:left w:val="none" w:sz="0" w:space="0" w:color="auto"/>
            <w:bottom w:val="none" w:sz="0" w:space="0" w:color="auto"/>
            <w:right w:val="none" w:sz="0" w:space="0" w:color="auto"/>
          </w:divBdr>
        </w:div>
        <w:div w:id="414789406">
          <w:marLeft w:val="0"/>
          <w:marRight w:val="0"/>
          <w:marTop w:val="0"/>
          <w:marBottom w:val="0"/>
          <w:divBdr>
            <w:top w:val="none" w:sz="0" w:space="0" w:color="auto"/>
            <w:left w:val="none" w:sz="0" w:space="0" w:color="auto"/>
            <w:bottom w:val="none" w:sz="0" w:space="0" w:color="auto"/>
            <w:right w:val="none" w:sz="0" w:space="0" w:color="auto"/>
          </w:divBdr>
        </w:div>
        <w:div w:id="669910492">
          <w:marLeft w:val="0"/>
          <w:marRight w:val="0"/>
          <w:marTop w:val="0"/>
          <w:marBottom w:val="0"/>
          <w:divBdr>
            <w:top w:val="none" w:sz="0" w:space="0" w:color="auto"/>
            <w:left w:val="none" w:sz="0" w:space="0" w:color="auto"/>
            <w:bottom w:val="none" w:sz="0" w:space="0" w:color="auto"/>
            <w:right w:val="none" w:sz="0" w:space="0" w:color="auto"/>
          </w:divBdr>
        </w:div>
        <w:div w:id="1472207960">
          <w:marLeft w:val="0"/>
          <w:marRight w:val="0"/>
          <w:marTop w:val="0"/>
          <w:marBottom w:val="0"/>
          <w:divBdr>
            <w:top w:val="none" w:sz="0" w:space="0" w:color="auto"/>
            <w:left w:val="none" w:sz="0" w:space="0" w:color="auto"/>
            <w:bottom w:val="none" w:sz="0" w:space="0" w:color="auto"/>
            <w:right w:val="none" w:sz="0" w:space="0" w:color="auto"/>
          </w:divBdr>
        </w:div>
        <w:div w:id="1779980632">
          <w:marLeft w:val="0"/>
          <w:marRight w:val="0"/>
          <w:marTop w:val="0"/>
          <w:marBottom w:val="0"/>
          <w:divBdr>
            <w:top w:val="none" w:sz="0" w:space="0" w:color="auto"/>
            <w:left w:val="none" w:sz="0" w:space="0" w:color="auto"/>
            <w:bottom w:val="none" w:sz="0" w:space="0" w:color="auto"/>
            <w:right w:val="none" w:sz="0" w:space="0" w:color="auto"/>
          </w:divBdr>
        </w:div>
        <w:div w:id="508760034">
          <w:marLeft w:val="0"/>
          <w:marRight w:val="0"/>
          <w:marTop w:val="0"/>
          <w:marBottom w:val="0"/>
          <w:divBdr>
            <w:top w:val="none" w:sz="0" w:space="0" w:color="auto"/>
            <w:left w:val="none" w:sz="0" w:space="0" w:color="auto"/>
            <w:bottom w:val="none" w:sz="0" w:space="0" w:color="auto"/>
            <w:right w:val="none" w:sz="0" w:space="0" w:color="auto"/>
          </w:divBdr>
        </w:div>
        <w:div w:id="1614634935">
          <w:marLeft w:val="0"/>
          <w:marRight w:val="0"/>
          <w:marTop w:val="0"/>
          <w:marBottom w:val="0"/>
          <w:divBdr>
            <w:top w:val="none" w:sz="0" w:space="0" w:color="auto"/>
            <w:left w:val="none" w:sz="0" w:space="0" w:color="auto"/>
            <w:bottom w:val="none" w:sz="0" w:space="0" w:color="auto"/>
            <w:right w:val="none" w:sz="0" w:space="0" w:color="auto"/>
          </w:divBdr>
        </w:div>
        <w:div w:id="254898450">
          <w:marLeft w:val="0"/>
          <w:marRight w:val="0"/>
          <w:marTop w:val="0"/>
          <w:marBottom w:val="0"/>
          <w:divBdr>
            <w:top w:val="none" w:sz="0" w:space="0" w:color="auto"/>
            <w:left w:val="none" w:sz="0" w:space="0" w:color="auto"/>
            <w:bottom w:val="none" w:sz="0" w:space="0" w:color="auto"/>
            <w:right w:val="none" w:sz="0" w:space="0" w:color="auto"/>
          </w:divBdr>
        </w:div>
        <w:div w:id="2080126450">
          <w:marLeft w:val="0"/>
          <w:marRight w:val="0"/>
          <w:marTop w:val="0"/>
          <w:marBottom w:val="0"/>
          <w:divBdr>
            <w:top w:val="none" w:sz="0" w:space="0" w:color="auto"/>
            <w:left w:val="none" w:sz="0" w:space="0" w:color="auto"/>
            <w:bottom w:val="none" w:sz="0" w:space="0" w:color="auto"/>
            <w:right w:val="none" w:sz="0" w:space="0" w:color="auto"/>
          </w:divBdr>
        </w:div>
        <w:div w:id="465004969">
          <w:marLeft w:val="0"/>
          <w:marRight w:val="0"/>
          <w:marTop w:val="0"/>
          <w:marBottom w:val="0"/>
          <w:divBdr>
            <w:top w:val="none" w:sz="0" w:space="0" w:color="auto"/>
            <w:left w:val="none" w:sz="0" w:space="0" w:color="auto"/>
            <w:bottom w:val="none" w:sz="0" w:space="0" w:color="auto"/>
            <w:right w:val="none" w:sz="0" w:space="0" w:color="auto"/>
          </w:divBdr>
        </w:div>
      </w:divsChild>
    </w:div>
    <w:div w:id="746613195">
      <w:bodyDiv w:val="1"/>
      <w:marLeft w:val="0"/>
      <w:marRight w:val="0"/>
      <w:marTop w:val="0"/>
      <w:marBottom w:val="0"/>
      <w:divBdr>
        <w:top w:val="none" w:sz="0" w:space="0" w:color="auto"/>
        <w:left w:val="none" w:sz="0" w:space="0" w:color="auto"/>
        <w:bottom w:val="none" w:sz="0" w:space="0" w:color="auto"/>
        <w:right w:val="none" w:sz="0" w:space="0" w:color="auto"/>
      </w:divBdr>
    </w:div>
    <w:div w:id="750657710">
      <w:bodyDiv w:val="1"/>
      <w:marLeft w:val="0"/>
      <w:marRight w:val="0"/>
      <w:marTop w:val="0"/>
      <w:marBottom w:val="0"/>
      <w:divBdr>
        <w:top w:val="none" w:sz="0" w:space="0" w:color="auto"/>
        <w:left w:val="none" w:sz="0" w:space="0" w:color="auto"/>
        <w:bottom w:val="none" w:sz="0" w:space="0" w:color="auto"/>
        <w:right w:val="none" w:sz="0" w:space="0" w:color="auto"/>
      </w:divBdr>
    </w:div>
    <w:div w:id="774717543">
      <w:bodyDiv w:val="1"/>
      <w:marLeft w:val="0"/>
      <w:marRight w:val="0"/>
      <w:marTop w:val="0"/>
      <w:marBottom w:val="0"/>
      <w:divBdr>
        <w:top w:val="none" w:sz="0" w:space="0" w:color="auto"/>
        <w:left w:val="none" w:sz="0" w:space="0" w:color="auto"/>
        <w:bottom w:val="none" w:sz="0" w:space="0" w:color="auto"/>
        <w:right w:val="none" w:sz="0" w:space="0" w:color="auto"/>
      </w:divBdr>
    </w:div>
    <w:div w:id="780295531">
      <w:bodyDiv w:val="1"/>
      <w:marLeft w:val="0"/>
      <w:marRight w:val="0"/>
      <w:marTop w:val="0"/>
      <w:marBottom w:val="0"/>
      <w:divBdr>
        <w:top w:val="none" w:sz="0" w:space="0" w:color="auto"/>
        <w:left w:val="none" w:sz="0" w:space="0" w:color="auto"/>
        <w:bottom w:val="none" w:sz="0" w:space="0" w:color="auto"/>
        <w:right w:val="none" w:sz="0" w:space="0" w:color="auto"/>
      </w:divBdr>
    </w:div>
    <w:div w:id="784740495">
      <w:bodyDiv w:val="1"/>
      <w:marLeft w:val="0"/>
      <w:marRight w:val="0"/>
      <w:marTop w:val="0"/>
      <w:marBottom w:val="0"/>
      <w:divBdr>
        <w:top w:val="none" w:sz="0" w:space="0" w:color="auto"/>
        <w:left w:val="none" w:sz="0" w:space="0" w:color="auto"/>
        <w:bottom w:val="none" w:sz="0" w:space="0" w:color="auto"/>
        <w:right w:val="none" w:sz="0" w:space="0" w:color="auto"/>
      </w:divBdr>
    </w:div>
    <w:div w:id="786432856">
      <w:bodyDiv w:val="1"/>
      <w:marLeft w:val="0"/>
      <w:marRight w:val="0"/>
      <w:marTop w:val="0"/>
      <w:marBottom w:val="0"/>
      <w:divBdr>
        <w:top w:val="none" w:sz="0" w:space="0" w:color="auto"/>
        <w:left w:val="none" w:sz="0" w:space="0" w:color="auto"/>
        <w:bottom w:val="none" w:sz="0" w:space="0" w:color="auto"/>
        <w:right w:val="none" w:sz="0" w:space="0" w:color="auto"/>
      </w:divBdr>
    </w:div>
    <w:div w:id="798380516">
      <w:bodyDiv w:val="1"/>
      <w:marLeft w:val="0"/>
      <w:marRight w:val="0"/>
      <w:marTop w:val="0"/>
      <w:marBottom w:val="0"/>
      <w:divBdr>
        <w:top w:val="none" w:sz="0" w:space="0" w:color="auto"/>
        <w:left w:val="none" w:sz="0" w:space="0" w:color="auto"/>
        <w:bottom w:val="none" w:sz="0" w:space="0" w:color="auto"/>
        <w:right w:val="none" w:sz="0" w:space="0" w:color="auto"/>
      </w:divBdr>
    </w:div>
    <w:div w:id="809513464">
      <w:bodyDiv w:val="1"/>
      <w:marLeft w:val="0"/>
      <w:marRight w:val="0"/>
      <w:marTop w:val="0"/>
      <w:marBottom w:val="0"/>
      <w:divBdr>
        <w:top w:val="none" w:sz="0" w:space="0" w:color="auto"/>
        <w:left w:val="none" w:sz="0" w:space="0" w:color="auto"/>
        <w:bottom w:val="none" w:sz="0" w:space="0" w:color="auto"/>
        <w:right w:val="none" w:sz="0" w:space="0" w:color="auto"/>
      </w:divBdr>
    </w:div>
    <w:div w:id="823666963">
      <w:bodyDiv w:val="1"/>
      <w:marLeft w:val="0"/>
      <w:marRight w:val="0"/>
      <w:marTop w:val="0"/>
      <w:marBottom w:val="0"/>
      <w:divBdr>
        <w:top w:val="none" w:sz="0" w:space="0" w:color="auto"/>
        <w:left w:val="none" w:sz="0" w:space="0" w:color="auto"/>
        <w:bottom w:val="none" w:sz="0" w:space="0" w:color="auto"/>
        <w:right w:val="none" w:sz="0" w:space="0" w:color="auto"/>
      </w:divBdr>
      <w:divsChild>
        <w:div w:id="1756247922">
          <w:marLeft w:val="0"/>
          <w:marRight w:val="0"/>
          <w:marTop w:val="0"/>
          <w:marBottom w:val="0"/>
          <w:divBdr>
            <w:top w:val="none" w:sz="0" w:space="0" w:color="auto"/>
            <w:left w:val="none" w:sz="0" w:space="0" w:color="auto"/>
            <w:bottom w:val="none" w:sz="0" w:space="0" w:color="auto"/>
            <w:right w:val="none" w:sz="0" w:space="0" w:color="auto"/>
          </w:divBdr>
          <w:divsChild>
            <w:div w:id="1618100428">
              <w:marLeft w:val="0"/>
              <w:marRight w:val="0"/>
              <w:marTop w:val="0"/>
              <w:marBottom w:val="0"/>
              <w:divBdr>
                <w:top w:val="none" w:sz="0" w:space="0" w:color="auto"/>
                <w:left w:val="none" w:sz="0" w:space="0" w:color="auto"/>
                <w:bottom w:val="none" w:sz="0" w:space="0" w:color="auto"/>
                <w:right w:val="none" w:sz="0" w:space="0" w:color="auto"/>
              </w:divBdr>
              <w:divsChild>
                <w:div w:id="208957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56106">
      <w:bodyDiv w:val="1"/>
      <w:marLeft w:val="0"/>
      <w:marRight w:val="0"/>
      <w:marTop w:val="0"/>
      <w:marBottom w:val="0"/>
      <w:divBdr>
        <w:top w:val="none" w:sz="0" w:space="0" w:color="auto"/>
        <w:left w:val="none" w:sz="0" w:space="0" w:color="auto"/>
        <w:bottom w:val="none" w:sz="0" w:space="0" w:color="auto"/>
        <w:right w:val="none" w:sz="0" w:space="0" w:color="auto"/>
      </w:divBdr>
    </w:div>
    <w:div w:id="839739364">
      <w:bodyDiv w:val="1"/>
      <w:marLeft w:val="0"/>
      <w:marRight w:val="0"/>
      <w:marTop w:val="0"/>
      <w:marBottom w:val="0"/>
      <w:divBdr>
        <w:top w:val="none" w:sz="0" w:space="0" w:color="auto"/>
        <w:left w:val="none" w:sz="0" w:space="0" w:color="auto"/>
        <w:bottom w:val="none" w:sz="0" w:space="0" w:color="auto"/>
        <w:right w:val="none" w:sz="0" w:space="0" w:color="auto"/>
      </w:divBdr>
    </w:div>
    <w:div w:id="841436536">
      <w:bodyDiv w:val="1"/>
      <w:marLeft w:val="0"/>
      <w:marRight w:val="0"/>
      <w:marTop w:val="0"/>
      <w:marBottom w:val="0"/>
      <w:divBdr>
        <w:top w:val="none" w:sz="0" w:space="0" w:color="auto"/>
        <w:left w:val="none" w:sz="0" w:space="0" w:color="auto"/>
        <w:bottom w:val="none" w:sz="0" w:space="0" w:color="auto"/>
        <w:right w:val="none" w:sz="0" w:space="0" w:color="auto"/>
      </w:divBdr>
    </w:div>
    <w:div w:id="853497391">
      <w:bodyDiv w:val="1"/>
      <w:marLeft w:val="0"/>
      <w:marRight w:val="0"/>
      <w:marTop w:val="0"/>
      <w:marBottom w:val="0"/>
      <w:divBdr>
        <w:top w:val="none" w:sz="0" w:space="0" w:color="auto"/>
        <w:left w:val="none" w:sz="0" w:space="0" w:color="auto"/>
        <w:bottom w:val="none" w:sz="0" w:space="0" w:color="auto"/>
        <w:right w:val="none" w:sz="0" w:space="0" w:color="auto"/>
      </w:divBdr>
    </w:div>
    <w:div w:id="922494499">
      <w:bodyDiv w:val="1"/>
      <w:marLeft w:val="0"/>
      <w:marRight w:val="0"/>
      <w:marTop w:val="0"/>
      <w:marBottom w:val="0"/>
      <w:divBdr>
        <w:top w:val="none" w:sz="0" w:space="0" w:color="auto"/>
        <w:left w:val="none" w:sz="0" w:space="0" w:color="auto"/>
        <w:bottom w:val="none" w:sz="0" w:space="0" w:color="auto"/>
        <w:right w:val="none" w:sz="0" w:space="0" w:color="auto"/>
      </w:divBdr>
    </w:div>
    <w:div w:id="939416475">
      <w:bodyDiv w:val="1"/>
      <w:marLeft w:val="0"/>
      <w:marRight w:val="0"/>
      <w:marTop w:val="0"/>
      <w:marBottom w:val="0"/>
      <w:divBdr>
        <w:top w:val="none" w:sz="0" w:space="0" w:color="auto"/>
        <w:left w:val="none" w:sz="0" w:space="0" w:color="auto"/>
        <w:bottom w:val="none" w:sz="0" w:space="0" w:color="auto"/>
        <w:right w:val="none" w:sz="0" w:space="0" w:color="auto"/>
      </w:divBdr>
    </w:div>
    <w:div w:id="944456539">
      <w:bodyDiv w:val="1"/>
      <w:marLeft w:val="0"/>
      <w:marRight w:val="0"/>
      <w:marTop w:val="0"/>
      <w:marBottom w:val="0"/>
      <w:divBdr>
        <w:top w:val="none" w:sz="0" w:space="0" w:color="auto"/>
        <w:left w:val="none" w:sz="0" w:space="0" w:color="auto"/>
        <w:bottom w:val="none" w:sz="0" w:space="0" w:color="auto"/>
        <w:right w:val="none" w:sz="0" w:space="0" w:color="auto"/>
      </w:divBdr>
    </w:div>
    <w:div w:id="955450460">
      <w:bodyDiv w:val="1"/>
      <w:marLeft w:val="0"/>
      <w:marRight w:val="0"/>
      <w:marTop w:val="0"/>
      <w:marBottom w:val="0"/>
      <w:divBdr>
        <w:top w:val="none" w:sz="0" w:space="0" w:color="auto"/>
        <w:left w:val="none" w:sz="0" w:space="0" w:color="auto"/>
        <w:bottom w:val="none" w:sz="0" w:space="0" w:color="auto"/>
        <w:right w:val="none" w:sz="0" w:space="0" w:color="auto"/>
      </w:divBdr>
    </w:div>
    <w:div w:id="964313281">
      <w:bodyDiv w:val="1"/>
      <w:marLeft w:val="0"/>
      <w:marRight w:val="0"/>
      <w:marTop w:val="0"/>
      <w:marBottom w:val="0"/>
      <w:divBdr>
        <w:top w:val="none" w:sz="0" w:space="0" w:color="auto"/>
        <w:left w:val="none" w:sz="0" w:space="0" w:color="auto"/>
        <w:bottom w:val="none" w:sz="0" w:space="0" w:color="auto"/>
        <w:right w:val="none" w:sz="0" w:space="0" w:color="auto"/>
      </w:divBdr>
    </w:div>
    <w:div w:id="1005474105">
      <w:bodyDiv w:val="1"/>
      <w:marLeft w:val="0"/>
      <w:marRight w:val="0"/>
      <w:marTop w:val="0"/>
      <w:marBottom w:val="0"/>
      <w:divBdr>
        <w:top w:val="none" w:sz="0" w:space="0" w:color="auto"/>
        <w:left w:val="none" w:sz="0" w:space="0" w:color="auto"/>
        <w:bottom w:val="none" w:sz="0" w:space="0" w:color="auto"/>
        <w:right w:val="none" w:sz="0" w:space="0" w:color="auto"/>
      </w:divBdr>
      <w:divsChild>
        <w:div w:id="708455722">
          <w:marLeft w:val="0"/>
          <w:marRight w:val="0"/>
          <w:marTop w:val="0"/>
          <w:marBottom w:val="0"/>
          <w:divBdr>
            <w:top w:val="none" w:sz="0" w:space="0" w:color="auto"/>
            <w:left w:val="none" w:sz="0" w:space="0" w:color="auto"/>
            <w:bottom w:val="none" w:sz="0" w:space="0" w:color="auto"/>
            <w:right w:val="none" w:sz="0" w:space="0" w:color="auto"/>
          </w:divBdr>
        </w:div>
        <w:div w:id="1115490669">
          <w:marLeft w:val="0"/>
          <w:marRight w:val="0"/>
          <w:marTop w:val="0"/>
          <w:marBottom w:val="0"/>
          <w:divBdr>
            <w:top w:val="none" w:sz="0" w:space="0" w:color="auto"/>
            <w:left w:val="none" w:sz="0" w:space="0" w:color="auto"/>
            <w:bottom w:val="none" w:sz="0" w:space="0" w:color="auto"/>
            <w:right w:val="none" w:sz="0" w:space="0" w:color="auto"/>
          </w:divBdr>
        </w:div>
        <w:div w:id="394745994">
          <w:marLeft w:val="0"/>
          <w:marRight w:val="0"/>
          <w:marTop w:val="0"/>
          <w:marBottom w:val="0"/>
          <w:divBdr>
            <w:top w:val="none" w:sz="0" w:space="0" w:color="auto"/>
            <w:left w:val="none" w:sz="0" w:space="0" w:color="auto"/>
            <w:bottom w:val="none" w:sz="0" w:space="0" w:color="auto"/>
            <w:right w:val="none" w:sz="0" w:space="0" w:color="auto"/>
          </w:divBdr>
        </w:div>
      </w:divsChild>
    </w:div>
    <w:div w:id="1013066074">
      <w:bodyDiv w:val="1"/>
      <w:marLeft w:val="0"/>
      <w:marRight w:val="0"/>
      <w:marTop w:val="0"/>
      <w:marBottom w:val="0"/>
      <w:divBdr>
        <w:top w:val="none" w:sz="0" w:space="0" w:color="auto"/>
        <w:left w:val="none" w:sz="0" w:space="0" w:color="auto"/>
        <w:bottom w:val="none" w:sz="0" w:space="0" w:color="auto"/>
        <w:right w:val="none" w:sz="0" w:space="0" w:color="auto"/>
      </w:divBdr>
    </w:div>
    <w:div w:id="1022172940">
      <w:bodyDiv w:val="1"/>
      <w:marLeft w:val="0"/>
      <w:marRight w:val="0"/>
      <w:marTop w:val="0"/>
      <w:marBottom w:val="0"/>
      <w:divBdr>
        <w:top w:val="none" w:sz="0" w:space="0" w:color="auto"/>
        <w:left w:val="none" w:sz="0" w:space="0" w:color="auto"/>
        <w:bottom w:val="none" w:sz="0" w:space="0" w:color="auto"/>
        <w:right w:val="none" w:sz="0" w:space="0" w:color="auto"/>
      </w:divBdr>
    </w:div>
    <w:div w:id="1035542974">
      <w:bodyDiv w:val="1"/>
      <w:marLeft w:val="0"/>
      <w:marRight w:val="0"/>
      <w:marTop w:val="0"/>
      <w:marBottom w:val="0"/>
      <w:divBdr>
        <w:top w:val="none" w:sz="0" w:space="0" w:color="auto"/>
        <w:left w:val="none" w:sz="0" w:space="0" w:color="auto"/>
        <w:bottom w:val="none" w:sz="0" w:space="0" w:color="auto"/>
        <w:right w:val="none" w:sz="0" w:space="0" w:color="auto"/>
      </w:divBdr>
    </w:div>
    <w:div w:id="1044983861">
      <w:bodyDiv w:val="1"/>
      <w:marLeft w:val="0"/>
      <w:marRight w:val="0"/>
      <w:marTop w:val="0"/>
      <w:marBottom w:val="0"/>
      <w:divBdr>
        <w:top w:val="none" w:sz="0" w:space="0" w:color="auto"/>
        <w:left w:val="none" w:sz="0" w:space="0" w:color="auto"/>
        <w:bottom w:val="none" w:sz="0" w:space="0" w:color="auto"/>
        <w:right w:val="none" w:sz="0" w:space="0" w:color="auto"/>
      </w:divBdr>
    </w:div>
    <w:div w:id="1046948556">
      <w:bodyDiv w:val="1"/>
      <w:marLeft w:val="0"/>
      <w:marRight w:val="0"/>
      <w:marTop w:val="0"/>
      <w:marBottom w:val="0"/>
      <w:divBdr>
        <w:top w:val="none" w:sz="0" w:space="0" w:color="auto"/>
        <w:left w:val="none" w:sz="0" w:space="0" w:color="auto"/>
        <w:bottom w:val="none" w:sz="0" w:space="0" w:color="auto"/>
        <w:right w:val="none" w:sz="0" w:space="0" w:color="auto"/>
      </w:divBdr>
    </w:div>
    <w:div w:id="1047527440">
      <w:bodyDiv w:val="1"/>
      <w:marLeft w:val="0"/>
      <w:marRight w:val="0"/>
      <w:marTop w:val="0"/>
      <w:marBottom w:val="0"/>
      <w:divBdr>
        <w:top w:val="none" w:sz="0" w:space="0" w:color="auto"/>
        <w:left w:val="none" w:sz="0" w:space="0" w:color="auto"/>
        <w:bottom w:val="none" w:sz="0" w:space="0" w:color="auto"/>
        <w:right w:val="none" w:sz="0" w:space="0" w:color="auto"/>
      </w:divBdr>
    </w:div>
    <w:div w:id="1056858624">
      <w:bodyDiv w:val="1"/>
      <w:marLeft w:val="0"/>
      <w:marRight w:val="0"/>
      <w:marTop w:val="0"/>
      <w:marBottom w:val="0"/>
      <w:divBdr>
        <w:top w:val="none" w:sz="0" w:space="0" w:color="auto"/>
        <w:left w:val="none" w:sz="0" w:space="0" w:color="auto"/>
        <w:bottom w:val="none" w:sz="0" w:space="0" w:color="auto"/>
        <w:right w:val="none" w:sz="0" w:space="0" w:color="auto"/>
      </w:divBdr>
      <w:divsChild>
        <w:div w:id="1946031994">
          <w:marLeft w:val="0"/>
          <w:marRight w:val="0"/>
          <w:marTop w:val="0"/>
          <w:marBottom w:val="0"/>
          <w:divBdr>
            <w:top w:val="none" w:sz="0" w:space="0" w:color="auto"/>
            <w:left w:val="none" w:sz="0" w:space="0" w:color="auto"/>
            <w:bottom w:val="none" w:sz="0" w:space="0" w:color="auto"/>
            <w:right w:val="none" w:sz="0" w:space="0" w:color="auto"/>
          </w:divBdr>
          <w:divsChild>
            <w:div w:id="93297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14948">
      <w:bodyDiv w:val="1"/>
      <w:marLeft w:val="0"/>
      <w:marRight w:val="0"/>
      <w:marTop w:val="0"/>
      <w:marBottom w:val="0"/>
      <w:divBdr>
        <w:top w:val="none" w:sz="0" w:space="0" w:color="auto"/>
        <w:left w:val="none" w:sz="0" w:space="0" w:color="auto"/>
        <w:bottom w:val="none" w:sz="0" w:space="0" w:color="auto"/>
        <w:right w:val="none" w:sz="0" w:space="0" w:color="auto"/>
      </w:divBdr>
    </w:div>
    <w:div w:id="1060323389">
      <w:bodyDiv w:val="1"/>
      <w:marLeft w:val="0"/>
      <w:marRight w:val="0"/>
      <w:marTop w:val="0"/>
      <w:marBottom w:val="0"/>
      <w:divBdr>
        <w:top w:val="none" w:sz="0" w:space="0" w:color="auto"/>
        <w:left w:val="none" w:sz="0" w:space="0" w:color="auto"/>
        <w:bottom w:val="none" w:sz="0" w:space="0" w:color="auto"/>
        <w:right w:val="none" w:sz="0" w:space="0" w:color="auto"/>
      </w:divBdr>
    </w:div>
    <w:div w:id="1079329205">
      <w:bodyDiv w:val="1"/>
      <w:marLeft w:val="0"/>
      <w:marRight w:val="0"/>
      <w:marTop w:val="0"/>
      <w:marBottom w:val="0"/>
      <w:divBdr>
        <w:top w:val="none" w:sz="0" w:space="0" w:color="auto"/>
        <w:left w:val="none" w:sz="0" w:space="0" w:color="auto"/>
        <w:bottom w:val="none" w:sz="0" w:space="0" w:color="auto"/>
        <w:right w:val="none" w:sz="0" w:space="0" w:color="auto"/>
      </w:divBdr>
    </w:div>
    <w:div w:id="1086657903">
      <w:bodyDiv w:val="1"/>
      <w:marLeft w:val="0"/>
      <w:marRight w:val="0"/>
      <w:marTop w:val="0"/>
      <w:marBottom w:val="0"/>
      <w:divBdr>
        <w:top w:val="none" w:sz="0" w:space="0" w:color="auto"/>
        <w:left w:val="none" w:sz="0" w:space="0" w:color="auto"/>
        <w:bottom w:val="none" w:sz="0" w:space="0" w:color="auto"/>
        <w:right w:val="none" w:sz="0" w:space="0" w:color="auto"/>
      </w:divBdr>
    </w:div>
    <w:div w:id="1087847511">
      <w:bodyDiv w:val="1"/>
      <w:marLeft w:val="0"/>
      <w:marRight w:val="0"/>
      <w:marTop w:val="0"/>
      <w:marBottom w:val="0"/>
      <w:divBdr>
        <w:top w:val="none" w:sz="0" w:space="0" w:color="auto"/>
        <w:left w:val="none" w:sz="0" w:space="0" w:color="auto"/>
        <w:bottom w:val="none" w:sz="0" w:space="0" w:color="auto"/>
        <w:right w:val="none" w:sz="0" w:space="0" w:color="auto"/>
      </w:divBdr>
    </w:div>
    <w:div w:id="1098328068">
      <w:bodyDiv w:val="1"/>
      <w:marLeft w:val="0"/>
      <w:marRight w:val="0"/>
      <w:marTop w:val="0"/>
      <w:marBottom w:val="0"/>
      <w:divBdr>
        <w:top w:val="none" w:sz="0" w:space="0" w:color="auto"/>
        <w:left w:val="none" w:sz="0" w:space="0" w:color="auto"/>
        <w:bottom w:val="none" w:sz="0" w:space="0" w:color="auto"/>
        <w:right w:val="none" w:sz="0" w:space="0" w:color="auto"/>
      </w:divBdr>
    </w:div>
    <w:div w:id="1101411075">
      <w:bodyDiv w:val="1"/>
      <w:marLeft w:val="0"/>
      <w:marRight w:val="0"/>
      <w:marTop w:val="0"/>
      <w:marBottom w:val="0"/>
      <w:divBdr>
        <w:top w:val="none" w:sz="0" w:space="0" w:color="auto"/>
        <w:left w:val="none" w:sz="0" w:space="0" w:color="auto"/>
        <w:bottom w:val="none" w:sz="0" w:space="0" w:color="auto"/>
        <w:right w:val="none" w:sz="0" w:space="0" w:color="auto"/>
      </w:divBdr>
    </w:div>
    <w:div w:id="1106732415">
      <w:bodyDiv w:val="1"/>
      <w:marLeft w:val="0"/>
      <w:marRight w:val="0"/>
      <w:marTop w:val="0"/>
      <w:marBottom w:val="0"/>
      <w:divBdr>
        <w:top w:val="none" w:sz="0" w:space="0" w:color="auto"/>
        <w:left w:val="none" w:sz="0" w:space="0" w:color="auto"/>
        <w:bottom w:val="none" w:sz="0" w:space="0" w:color="auto"/>
        <w:right w:val="none" w:sz="0" w:space="0" w:color="auto"/>
      </w:divBdr>
    </w:div>
    <w:div w:id="1108351988">
      <w:bodyDiv w:val="1"/>
      <w:marLeft w:val="0"/>
      <w:marRight w:val="0"/>
      <w:marTop w:val="0"/>
      <w:marBottom w:val="0"/>
      <w:divBdr>
        <w:top w:val="none" w:sz="0" w:space="0" w:color="auto"/>
        <w:left w:val="none" w:sz="0" w:space="0" w:color="auto"/>
        <w:bottom w:val="none" w:sz="0" w:space="0" w:color="auto"/>
        <w:right w:val="none" w:sz="0" w:space="0" w:color="auto"/>
      </w:divBdr>
    </w:div>
    <w:div w:id="1148399550">
      <w:bodyDiv w:val="1"/>
      <w:marLeft w:val="0"/>
      <w:marRight w:val="0"/>
      <w:marTop w:val="0"/>
      <w:marBottom w:val="0"/>
      <w:divBdr>
        <w:top w:val="none" w:sz="0" w:space="0" w:color="auto"/>
        <w:left w:val="none" w:sz="0" w:space="0" w:color="auto"/>
        <w:bottom w:val="none" w:sz="0" w:space="0" w:color="auto"/>
        <w:right w:val="none" w:sz="0" w:space="0" w:color="auto"/>
      </w:divBdr>
    </w:div>
    <w:div w:id="1163081524">
      <w:bodyDiv w:val="1"/>
      <w:marLeft w:val="0"/>
      <w:marRight w:val="0"/>
      <w:marTop w:val="0"/>
      <w:marBottom w:val="0"/>
      <w:divBdr>
        <w:top w:val="none" w:sz="0" w:space="0" w:color="auto"/>
        <w:left w:val="none" w:sz="0" w:space="0" w:color="auto"/>
        <w:bottom w:val="none" w:sz="0" w:space="0" w:color="auto"/>
        <w:right w:val="none" w:sz="0" w:space="0" w:color="auto"/>
      </w:divBdr>
    </w:div>
    <w:div w:id="1166432559">
      <w:bodyDiv w:val="1"/>
      <w:marLeft w:val="0"/>
      <w:marRight w:val="0"/>
      <w:marTop w:val="0"/>
      <w:marBottom w:val="0"/>
      <w:divBdr>
        <w:top w:val="none" w:sz="0" w:space="0" w:color="auto"/>
        <w:left w:val="none" w:sz="0" w:space="0" w:color="auto"/>
        <w:bottom w:val="none" w:sz="0" w:space="0" w:color="auto"/>
        <w:right w:val="none" w:sz="0" w:space="0" w:color="auto"/>
      </w:divBdr>
    </w:div>
    <w:div w:id="1193156042">
      <w:bodyDiv w:val="1"/>
      <w:marLeft w:val="0"/>
      <w:marRight w:val="0"/>
      <w:marTop w:val="0"/>
      <w:marBottom w:val="0"/>
      <w:divBdr>
        <w:top w:val="none" w:sz="0" w:space="0" w:color="auto"/>
        <w:left w:val="none" w:sz="0" w:space="0" w:color="auto"/>
        <w:bottom w:val="none" w:sz="0" w:space="0" w:color="auto"/>
        <w:right w:val="none" w:sz="0" w:space="0" w:color="auto"/>
      </w:divBdr>
    </w:div>
    <w:div w:id="1238439138">
      <w:bodyDiv w:val="1"/>
      <w:marLeft w:val="0"/>
      <w:marRight w:val="0"/>
      <w:marTop w:val="0"/>
      <w:marBottom w:val="0"/>
      <w:divBdr>
        <w:top w:val="none" w:sz="0" w:space="0" w:color="auto"/>
        <w:left w:val="none" w:sz="0" w:space="0" w:color="auto"/>
        <w:bottom w:val="none" w:sz="0" w:space="0" w:color="auto"/>
        <w:right w:val="none" w:sz="0" w:space="0" w:color="auto"/>
      </w:divBdr>
    </w:div>
    <w:div w:id="1253472003">
      <w:bodyDiv w:val="1"/>
      <w:marLeft w:val="0"/>
      <w:marRight w:val="0"/>
      <w:marTop w:val="0"/>
      <w:marBottom w:val="0"/>
      <w:divBdr>
        <w:top w:val="none" w:sz="0" w:space="0" w:color="auto"/>
        <w:left w:val="none" w:sz="0" w:space="0" w:color="auto"/>
        <w:bottom w:val="none" w:sz="0" w:space="0" w:color="auto"/>
        <w:right w:val="none" w:sz="0" w:space="0" w:color="auto"/>
      </w:divBdr>
    </w:div>
    <w:div w:id="1256354419">
      <w:bodyDiv w:val="1"/>
      <w:marLeft w:val="0"/>
      <w:marRight w:val="0"/>
      <w:marTop w:val="0"/>
      <w:marBottom w:val="0"/>
      <w:divBdr>
        <w:top w:val="none" w:sz="0" w:space="0" w:color="auto"/>
        <w:left w:val="none" w:sz="0" w:space="0" w:color="auto"/>
        <w:bottom w:val="none" w:sz="0" w:space="0" w:color="auto"/>
        <w:right w:val="none" w:sz="0" w:space="0" w:color="auto"/>
      </w:divBdr>
    </w:div>
    <w:div w:id="1289552562">
      <w:bodyDiv w:val="1"/>
      <w:marLeft w:val="0"/>
      <w:marRight w:val="0"/>
      <w:marTop w:val="0"/>
      <w:marBottom w:val="0"/>
      <w:divBdr>
        <w:top w:val="none" w:sz="0" w:space="0" w:color="auto"/>
        <w:left w:val="none" w:sz="0" w:space="0" w:color="auto"/>
        <w:bottom w:val="none" w:sz="0" w:space="0" w:color="auto"/>
        <w:right w:val="none" w:sz="0" w:space="0" w:color="auto"/>
      </w:divBdr>
      <w:divsChild>
        <w:div w:id="1096367149">
          <w:marLeft w:val="0"/>
          <w:marRight w:val="0"/>
          <w:marTop w:val="0"/>
          <w:marBottom w:val="0"/>
          <w:divBdr>
            <w:top w:val="none" w:sz="0" w:space="0" w:color="auto"/>
            <w:left w:val="none" w:sz="0" w:space="0" w:color="auto"/>
            <w:bottom w:val="none" w:sz="0" w:space="0" w:color="auto"/>
            <w:right w:val="none" w:sz="0" w:space="0" w:color="auto"/>
          </w:divBdr>
        </w:div>
        <w:div w:id="797456452">
          <w:marLeft w:val="0"/>
          <w:marRight w:val="0"/>
          <w:marTop w:val="0"/>
          <w:marBottom w:val="0"/>
          <w:divBdr>
            <w:top w:val="none" w:sz="0" w:space="0" w:color="auto"/>
            <w:left w:val="none" w:sz="0" w:space="0" w:color="auto"/>
            <w:bottom w:val="none" w:sz="0" w:space="0" w:color="auto"/>
            <w:right w:val="none" w:sz="0" w:space="0" w:color="auto"/>
          </w:divBdr>
        </w:div>
        <w:div w:id="548344439">
          <w:marLeft w:val="0"/>
          <w:marRight w:val="0"/>
          <w:marTop w:val="0"/>
          <w:marBottom w:val="0"/>
          <w:divBdr>
            <w:top w:val="none" w:sz="0" w:space="0" w:color="auto"/>
            <w:left w:val="none" w:sz="0" w:space="0" w:color="auto"/>
            <w:bottom w:val="none" w:sz="0" w:space="0" w:color="auto"/>
            <w:right w:val="none" w:sz="0" w:space="0" w:color="auto"/>
          </w:divBdr>
        </w:div>
        <w:div w:id="2069264281">
          <w:marLeft w:val="0"/>
          <w:marRight w:val="0"/>
          <w:marTop w:val="0"/>
          <w:marBottom w:val="0"/>
          <w:divBdr>
            <w:top w:val="none" w:sz="0" w:space="0" w:color="auto"/>
            <w:left w:val="none" w:sz="0" w:space="0" w:color="auto"/>
            <w:bottom w:val="none" w:sz="0" w:space="0" w:color="auto"/>
            <w:right w:val="none" w:sz="0" w:space="0" w:color="auto"/>
          </w:divBdr>
        </w:div>
        <w:div w:id="1215779407">
          <w:marLeft w:val="0"/>
          <w:marRight w:val="0"/>
          <w:marTop w:val="0"/>
          <w:marBottom w:val="0"/>
          <w:divBdr>
            <w:top w:val="none" w:sz="0" w:space="0" w:color="auto"/>
            <w:left w:val="none" w:sz="0" w:space="0" w:color="auto"/>
            <w:bottom w:val="none" w:sz="0" w:space="0" w:color="auto"/>
            <w:right w:val="none" w:sz="0" w:space="0" w:color="auto"/>
          </w:divBdr>
        </w:div>
      </w:divsChild>
    </w:div>
    <w:div w:id="1295450880">
      <w:bodyDiv w:val="1"/>
      <w:marLeft w:val="0"/>
      <w:marRight w:val="0"/>
      <w:marTop w:val="0"/>
      <w:marBottom w:val="0"/>
      <w:divBdr>
        <w:top w:val="none" w:sz="0" w:space="0" w:color="auto"/>
        <w:left w:val="none" w:sz="0" w:space="0" w:color="auto"/>
        <w:bottom w:val="none" w:sz="0" w:space="0" w:color="auto"/>
        <w:right w:val="none" w:sz="0" w:space="0" w:color="auto"/>
      </w:divBdr>
    </w:div>
    <w:div w:id="1330137907">
      <w:bodyDiv w:val="1"/>
      <w:marLeft w:val="0"/>
      <w:marRight w:val="0"/>
      <w:marTop w:val="0"/>
      <w:marBottom w:val="0"/>
      <w:divBdr>
        <w:top w:val="none" w:sz="0" w:space="0" w:color="auto"/>
        <w:left w:val="none" w:sz="0" w:space="0" w:color="auto"/>
        <w:bottom w:val="none" w:sz="0" w:space="0" w:color="auto"/>
        <w:right w:val="none" w:sz="0" w:space="0" w:color="auto"/>
      </w:divBdr>
    </w:div>
    <w:div w:id="1337536341">
      <w:bodyDiv w:val="1"/>
      <w:marLeft w:val="0"/>
      <w:marRight w:val="0"/>
      <w:marTop w:val="0"/>
      <w:marBottom w:val="0"/>
      <w:divBdr>
        <w:top w:val="none" w:sz="0" w:space="0" w:color="auto"/>
        <w:left w:val="none" w:sz="0" w:space="0" w:color="auto"/>
        <w:bottom w:val="none" w:sz="0" w:space="0" w:color="auto"/>
        <w:right w:val="none" w:sz="0" w:space="0" w:color="auto"/>
      </w:divBdr>
    </w:div>
    <w:div w:id="1352223381">
      <w:bodyDiv w:val="1"/>
      <w:marLeft w:val="0"/>
      <w:marRight w:val="0"/>
      <w:marTop w:val="0"/>
      <w:marBottom w:val="0"/>
      <w:divBdr>
        <w:top w:val="none" w:sz="0" w:space="0" w:color="auto"/>
        <w:left w:val="none" w:sz="0" w:space="0" w:color="auto"/>
        <w:bottom w:val="none" w:sz="0" w:space="0" w:color="auto"/>
        <w:right w:val="none" w:sz="0" w:space="0" w:color="auto"/>
      </w:divBdr>
    </w:div>
    <w:div w:id="1361322596">
      <w:bodyDiv w:val="1"/>
      <w:marLeft w:val="0"/>
      <w:marRight w:val="0"/>
      <w:marTop w:val="0"/>
      <w:marBottom w:val="0"/>
      <w:divBdr>
        <w:top w:val="none" w:sz="0" w:space="0" w:color="auto"/>
        <w:left w:val="none" w:sz="0" w:space="0" w:color="auto"/>
        <w:bottom w:val="none" w:sz="0" w:space="0" w:color="auto"/>
        <w:right w:val="none" w:sz="0" w:space="0" w:color="auto"/>
      </w:divBdr>
    </w:div>
    <w:div w:id="1362707062">
      <w:bodyDiv w:val="1"/>
      <w:marLeft w:val="0"/>
      <w:marRight w:val="0"/>
      <w:marTop w:val="0"/>
      <w:marBottom w:val="0"/>
      <w:divBdr>
        <w:top w:val="none" w:sz="0" w:space="0" w:color="auto"/>
        <w:left w:val="none" w:sz="0" w:space="0" w:color="auto"/>
        <w:bottom w:val="none" w:sz="0" w:space="0" w:color="auto"/>
        <w:right w:val="none" w:sz="0" w:space="0" w:color="auto"/>
      </w:divBdr>
    </w:div>
    <w:div w:id="1371804839">
      <w:bodyDiv w:val="1"/>
      <w:marLeft w:val="0"/>
      <w:marRight w:val="0"/>
      <w:marTop w:val="0"/>
      <w:marBottom w:val="0"/>
      <w:divBdr>
        <w:top w:val="none" w:sz="0" w:space="0" w:color="auto"/>
        <w:left w:val="none" w:sz="0" w:space="0" w:color="auto"/>
        <w:bottom w:val="none" w:sz="0" w:space="0" w:color="auto"/>
        <w:right w:val="none" w:sz="0" w:space="0" w:color="auto"/>
      </w:divBdr>
    </w:div>
    <w:div w:id="1375809024">
      <w:bodyDiv w:val="1"/>
      <w:marLeft w:val="0"/>
      <w:marRight w:val="0"/>
      <w:marTop w:val="0"/>
      <w:marBottom w:val="0"/>
      <w:divBdr>
        <w:top w:val="none" w:sz="0" w:space="0" w:color="auto"/>
        <w:left w:val="none" w:sz="0" w:space="0" w:color="auto"/>
        <w:bottom w:val="none" w:sz="0" w:space="0" w:color="auto"/>
        <w:right w:val="none" w:sz="0" w:space="0" w:color="auto"/>
      </w:divBdr>
    </w:div>
    <w:div w:id="1391343222">
      <w:bodyDiv w:val="1"/>
      <w:marLeft w:val="0"/>
      <w:marRight w:val="0"/>
      <w:marTop w:val="0"/>
      <w:marBottom w:val="0"/>
      <w:divBdr>
        <w:top w:val="none" w:sz="0" w:space="0" w:color="auto"/>
        <w:left w:val="none" w:sz="0" w:space="0" w:color="auto"/>
        <w:bottom w:val="none" w:sz="0" w:space="0" w:color="auto"/>
        <w:right w:val="none" w:sz="0" w:space="0" w:color="auto"/>
      </w:divBdr>
    </w:div>
    <w:div w:id="1392270748">
      <w:bodyDiv w:val="1"/>
      <w:marLeft w:val="0"/>
      <w:marRight w:val="0"/>
      <w:marTop w:val="0"/>
      <w:marBottom w:val="0"/>
      <w:divBdr>
        <w:top w:val="none" w:sz="0" w:space="0" w:color="auto"/>
        <w:left w:val="none" w:sz="0" w:space="0" w:color="auto"/>
        <w:bottom w:val="none" w:sz="0" w:space="0" w:color="auto"/>
        <w:right w:val="none" w:sz="0" w:space="0" w:color="auto"/>
      </w:divBdr>
    </w:div>
    <w:div w:id="1456366795">
      <w:bodyDiv w:val="1"/>
      <w:marLeft w:val="0"/>
      <w:marRight w:val="0"/>
      <w:marTop w:val="0"/>
      <w:marBottom w:val="0"/>
      <w:divBdr>
        <w:top w:val="none" w:sz="0" w:space="0" w:color="auto"/>
        <w:left w:val="none" w:sz="0" w:space="0" w:color="auto"/>
        <w:bottom w:val="none" w:sz="0" w:space="0" w:color="auto"/>
        <w:right w:val="none" w:sz="0" w:space="0" w:color="auto"/>
      </w:divBdr>
    </w:div>
    <w:div w:id="1457530643">
      <w:bodyDiv w:val="1"/>
      <w:marLeft w:val="0"/>
      <w:marRight w:val="0"/>
      <w:marTop w:val="0"/>
      <w:marBottom w:val="0"/>
      <w:divBdr>
        <w:top w:val="none" w:sz="0" w:space="0" w:color="auto"/>
        <w:left w:val="none" w:sz="0" w:space="0" w:color="auto"/>
        <w:bottom w:val="none" w:sz="0" w:space="0" w:color="auto"/>
        <w:right w:val="none" w:sz="0" w:space="0" w:color="auto"/>
      </w:divBdr>
    </w:div>
    <w:div w:id="1475757651">
      <w:bodyDiv w:val="1"/>
      <w:marLeft w:val="0"/>
      <w:marRight w:val="0"/>
      <w:marTop w:val="0"/>
      <w:marBottom w:val="0"/>
      <w:divBdr>
        <w:top w:val="none" w:sz="0" w:space="0" w:color="auto"/>
        <w:left w:val="none" w:sz="0" w:space="0" w:color="auto"/>
        <w:bottom w:val="none" w:sz="0" w:space="0" w:color="auto"/>
        <w:right w:val="none" w:sz="0" w:space="0" w:color="auto"/>
      </w:divBdr>
    </w:div>
    <w:div w:id="1508599684">
      <w:bodyDiv w:val="1"/>
      <w:marLeft w:val="0"/>
      <w:marRight w:val="0"/>
      <w:marTop w:val="0"/>
      <w:marBottom w:val="0"/>
      <w:divBdr>
        <w:top w:val="none" w:sz="0" w:space="0" w:color="auto"/>
        <w:left w:val="none" w:sz="0" w:space="0" w:color="auto"/>
        <w:bottom w:val="none" w:sz="0" w:space="0" w:color="auto"/>
        <w:right w:val="none" w:sz="0" w:space="0" w:color="auto"/>
      </w:divBdr>
    </w:div>
    <w:div w:id="1536191310">
      <w:bodyDiv w:val="1"/>
      <w:marLeft w:val="0"/>
      <w:marRight w:val="0"/>
      <w:marTop w:val="0"/>
      <w:marBottom w:val="0"/>
      <w:divBdr>
        <w:top w:val="none" w:sz="0" w:space="0" w:color="auto"/>
        <w:left w:val="none" w:sz="0" w:space="0" w:color="auto"/>
        <w:bottom w:val="none" w:sz="0" w:space="0" w:color="auto"/>
        <w:right w:val="none" w:sz="0" w:space="0" w:color="auto"/>
      </w:divBdr>
    </w:div>
    <w:div w:id="1545285279">
      <w:bodyDiv w:val="1"/>
      <w:marLeft w:val="0"/>
      <w:marRight w:val="0"/>
      <w:marTop w:val="0"/>
      <w:marBottom w:val="0"/>
      <w:divBdr>
        <w:top w:val="none" w:sz="0" w:space="0" w:color="auto"/>
        <w:left w:val="none" w:sz="0" w:space="0" w:color="auto"/>
        <w:bottom w:val="none" w:sz="0" w:space="0" w:color="auto"/>
        <w:right w:val="none" w:sz="0" w:space="0" w:color="auto"/>
      </w:divBdr>
    </w:div>
    <w:div w:id="1545829761">
      <w:bodyDiv w:val="1"/>
      <w:marLeft w:val="0"/>
      <w:marRight w:val="0"/>
      <w:marTop w:val="0"/>
      <w:marBottom w:val="0"/>
      <w:divBdr>
        <w:top w:val="none" w:sz="0" w:space="0" w:color="auto"/>
        <w:left w:val="none" w:sz="0" w:space="0" w:color="auto"/>
        <w:bottom w:val="none" w:sz="0" w:space="0" w:color="auto"/>
        <w:right w:val="none" w:sz="0" w:space="0" w:color="auto"/>
      </w:divBdr>
    </w:div>
    <w:div w:id="1546521739">
      <w:bodyDiv w:val="1"/>
      <w:marLeft w:val="0"/>
      <w:marRight w:val="0"/>
      <w:marTop w:val="0"/>
      <w:marBottom w:val="0"/>
      <w:divBdr>
        <w:top w:val="none" w:sz="0" w:space="0" w:color="auto"/>
        <w:left w:val="none" w:sz="0" w:space="0" w:color="auto"/>
        <w:bottom w:val="none" w:sz="0" w:space="0" w:color="auto"/>
        <w:right w:val="none" w:sz="0" w:space="0" w:color="auto"/>
      </w:divBdr>
    </w:div>
    <w:div w:id="1554728126">
      <w:bodyDiv w:val="1"/>
      <w:marLeft w:val="0"/>
      <w:marRight w:val="0"/>
      <w:marTop w:val="0"/>
      <w:marBottom w:val="0"/>
      <w:divBdr>
        <w:top w:val="none" w:sz="0" w:space="0" w:color="auto"/>
        <w:left w:val="none" w:sz="0" w:space="0" w:color="auto"/>
        <w:bottom w:val="none" w:sz="0" w:space="0" w:color="auto"/>
        <w:right w:val="none" w:sz="0" w:space="0" w:color="auto"/>
      </w:divBdr>
      <w:divsChild>
        <w:div w:id="155151572">
          <w:marLeft w:val="0"/>
          <w:marRight w:val="0"/>
          <w:marTop w:val="0"/>
          <w:marBottom w:val="0"/>
          <w:divBdr>
            <w:top w:val="none" w:sz="0" w:space="0" w:color="auto"/>
            <w:left w:val="none" w:sz="0" w:space="0" w:color="auto"/>
            <w:bottom w:val="none" w:sz="0" w:space="0" w:color="auto"/>
            <w:right w:val="none" w:sz="0" w:space="0" w:color="auto"/>
          </w:divBdr>
        </w:div>
        <w:div w:id="883761553">
          <w:marLeft w:val="0"/>
          <w:marRight w:val="0"/>
          <w:marTop w:val="0"/>
          <w:marBottom w:val="0"/>
          <w:divBdr>
            <w:top w:val="none" w:sz="0" w:space="0" w:color="auto"/>
            <w:left w:val="none" w:sz="0" w:space="0" w:color="auto"/>
            <w:bottom w:val="none" w:sz="0" w:space="0" w:color="auto"/>
            <w:right w:val="none" w:sz="0" w:space="0" w:color="auto"/>
          </w:divBdr>
        </w:div>
        <w:div w:id="1100489497">
          <w:marLeft w:val="0"/>
          <w:marRight w:val="0"/>
          <w:marTop w:val="0"/>
          <w:marBottom w:val="0"/>
          <w:divBdr>
            <w:top w:val="none" w:sz="0" w:space="0" w:color="auto"/>
            <w:left w:val="none" w:sz="0" w:space="0" w:color="auto"/>
            <w:bottom w:val="none" w:sz="0" w:space="0" w:color="auto"/>
            <w:right w:val="none" w:sz="0" w:space="0" w:color="auto"/>
          </w:divBdr>
        </w:div>
        <w:div w:id="185337188">
          <w:marLeft w:val="0"/>
          <w:marRight w:val="0"/>
          <w:marTop w:val="0"/>
          <w:marBottom w:val="0"/>
          <w:divBdr>
            <w:top w:val="none" w:sz="0" w:space="0" w:color="auto"/>
            <w:left w:val="none" w:sz="0" w:space="0" w:color="auto"/>
            <w:bottom w:val="none" w:sz="0" w:space="0" w:color="auto"/>
            <w:right w:val="none" w:sz="0" w:space="0" w:color="auto"/>
          </w:divBdr>
        </w:div>
      </w:divsChild>
    </w:div>
    <w:div w:id="1562592678">
      <w:bodyDiv w:val="1"/>
      <w:marLeft w:val="0"/>
      <w:marRight w:val="0"/>
      <w:marTop w:val="0"/>
      <w:marBottom w:val="0"/>
      <w:divBdr>
        <w:top w:val="none" w:sz="0" w:space="0" w:color="auto"/>
        <w:left w:val="none" w:sz="0" w:space="0" w:color="auto"/>
        <w:bottom w:val="none" w:sz="0" w:space="0" w:color="auto"/>
        <w:right w:val="none" w:sz="0" w:space="0" w:color="auto"/>
      </w:divBdr>
    </w:div>
    <w:div w:id="1565334682">
      <w:bodyDiv w:val="1"/>
      <w:marLeft w:val="0"/>
      <w:marRight w:val="0"/>
      <w:marTop w:val="0"/>
      <w:marBottom w:val="0"/>
      <w:divBdr>
        <w:top w:val="none" w:sz="0" w:space="0" w:color="auto"/>
        <w:left w:val="none" w:sz="0" w:space="0" w:color="auto"/>
        <w:bottom w:val="none" w:sz="0" w:space="0" w:color="auto"/>
        <w:right w:val="none" w:sz="0" w:space="0" w:color="auto"/>
      </w:divBdr>
    </w:div>
    <w:div w:id="1591350108">
      <w:bodyDiv w:val="1"/>
      <w:marLeft w:val="0"/>
      <w:marRight w:val="0"/>
      <w:marTop w:val="0"/>
      <w:marBottom w:val="0"/>
      <w:divBdr>
        <w:top w:val="none" w:sz="0" w:space="0" w:color="auto"/>
        <w:left w:val="none" w:sz="0" w:space="0" w:color="auto"/>
        <w:bottom w:val="none" w:sz="0" w:space="0" w:color="auto"/>
        <w:right w:val="none" w:sz="0" w:space="0" w:color="auto"/>
      </w:divBdr>
    </w:div>
    <w:div w:id="1620917554">
      <w:bodyDiv w:val="1"/>
      <w:marLeft w:val="0"/>
      <w:marRight w:val="0"/>
      <w:marTop w:val="0"/>
      <w:marBottom w:val="0"/>
      <w:divBdr>
        <w:top w:val="none" w:sz="0" w:space="0" w:color="auto"/>
        <w:left w:val="none" w:sz="0" w:space="0" w:color="auto"/>
        <w:bottom w:val="none" w:sz="0" w:space="0" w:color="auto"/>
        <w:right w:val="none" w:sz="0" w:space="0" w:color="auto"/>
      </w:divBdr>
      <w:divsChild>
        <w:div w:id="1855266090">
          <w:marLeft w:val="0"/>
          <w:marRight w:val="0"/>
          <w:marTop w:val="0"/>
          <w:marBottom w:val="0"/>
          <w:divBdr>
            <w:top w:val="none" w:sz="0" w:space="0" w:color="auto"/>
            <w:left w:val="none" w:sz="0" w:space="0" w:color="auto"/>
            <w:bottom w:val="none" w:sz="0" w:space="0" w:color="auto"/>
            <w:right w:val="none" w:sz="0" w:space="0" w:color="auto"/>
          </w:divBdr>
        </w:div>
        <w:div w:id="1859543765">
          <w:marLeft w:val="0"/>
          <w:marRight w:val="0"/>
          <w:marTop w:val="0"/>
          <w:marBottom w:val="0"/>
          <w:divBdr>
            <w:top w:val="none" w:sz="0" w:space="0" w:color="auto"/>
            <w:left w:val="none" w:sz="0" w:space="0" w:color="auto"/>
            <w:bottom w:val="none" w:sz="0" w:space="0" w:color="auto"/>
            <w:right w:val="none" w:sz="0" w:space="0" w:color="auto"/>
          </w:divBdr>
        </w:div>
        <w:div w:id="593707135">
          <w:marLeft w:val="0"/>
          <w:marRight w:val="0"/>
          <w:marTop w:val="0"/>
          <w:marBottom w:val="0"/>
          <w:divBdr>
            <w:top w:val="none" w:sz="0" w:space="0" w:color="auto"/>
            <w:left w:val="none" w:sz="0" w:space="0" w:color="auto"/>
            <w:bottom w:val="none" w:sz="0" w:space="0" w:color="auto"/>
            <w:right w:val="none" w:sz="0" w:space="0" w:color="auto"/>
          </w:divBdr>
        </w:div>
      </w:divsChild>
    </w:div>
    <w:div w:id="1660621142">
      <w:bodyDiv w:val="1"/>
      <w:marLeft w:val="0"/>
      <w:marRight w:val="0"/>
      <w:marTop w:val="0"/>
      <w:marBottom w:val="0"/>
      <w:divBdr>
        <w:top w:val="none" w:sz="0" w:space="0" w:color="auto"/>
        <w:left w:val="none" w:sz="0" w:space="0" w:color="auto"/>
        <w:bottom w:val="none" w:sz="0" w:space="0" w:color="auto"/>
        <w:right w:val="none" w:sz="0" w:space="0" w:color="auto"/>
      </w:divBdr>
    </w:div>
    <w:div w:id="1675183026">
      <w:bodyDiv w:val="1"/>
      <w:marLeft w:val="0"/>
      <w:marRight w:val="0"/>
      <w:marTop w:val="0"/>
      <w:marBottom w:val="0"/>
      <w:divBdr>
        <w:top w:val="none" w:sz="0" w:space="0" w:color="auto"/>
        <w:left w:val="none" w:sz="0" w:space="0" w:color="auto"/>
        <w:bottom w:val="none" w:sz="0" w:space="0" w:color="auto"/>
        <w:right w:val="none" w:sz="0" w:space="0" w:color="auto"/>
      </w:divBdr>
    </w:div>
    <w:div w:id="1701007164">
      <w:bodyDiv w:val="1"/>
      <w:marLeft w:val="0"/>
      <w:marRight w:val="0"/>
      <w:marTop w:val="0"/>
      <w:marBottom w:val="0"/>
      <w:divBdr>
        <w:top w:val="none" w:sz="0" w:space="0" w:color="auto"/>
        <w:left w:val="none" w:sz="0" w:space="0" w:color="auto"/>
        <w:bottom w:val="none" w:sz="0" w:space="0" w:color="auto"/>
        <w:right w:val="none" w:sz="0" w:space="0" w:color="auto"/>
      </w:divBdr>
    </w:div>
    <w:div w:id="1707829579">
      <w:bodyDiv w:val="1"/>
      <w:marLeft w:val="0"/>
      <w:marRight w:val="0"/>
      <w:marTop w:val="0"/>
      <w:marBottom w:val="0"/>
      <w:divBdr>
        <w:top w:val="none" w:sz="0" w:space="0" w:color="auto"/>
        <w:left w:val="none" w:sz="0" w:space="0" w:color="auto"/>
        <w:bottom w:val="none" w:sz="0" w:space="0" w:color="auto"/>
        <w:right w:val="none" w:sz="0" w:space="0" w:color="auto"/>
      </w:divBdr>
    </w:div>
    <w:div w:id="1722631495">
      <w:bodyDiv w:val="1"/>
      <w:marLeft w:val="0"/>
      <w:marRight w:val="0"/>
      <w:marTop w:val="0"/>
      <w:marBottom w:val="0"/>
      <w:divBdr>
        <w:top w:val="none" w:sz="0" w:space="0" w:color="auto"/>
        <w:left w:val="none" w:sz="0" w:space="0" w:color="auto"/>
        <w:bottom w:val="none" w:sz="0" w:space="0" w:color="auto"/>
        <w:right w:val="none" w:sz="0" w:space="0" w:color="auto"/>
      </w:divBdr>
    </w:div>
    <w:div w:id="1723598935">
      <w:bodyDiv w:val="1"/>
      <w:marLeft w:val="0"/>
      <w:marRight w:val="0"/>
      <w:marTop w:val="0"/>
      <w:marBottom w:val="0"/>
      <w:divBdr>
        <w:top w:val="none" w:sz="0" w:space="0" w:color="auto"/>
        <w:left w:val="none" w:sz="0" w:space="0" w:color="auto"/>
        <w:bottom w:val="none" w:sz="0" w:space="0" w:color="auto"/>
        <w:right w:val="none" w:sz="0" w:space="0" w:color="auto"/>
      </w:divBdr>
      <w:divsChild>
        <w:div w:id="957880448">
          <w:marLeft w:val="0"/>
          <w:marRight w:val="0"/>
          <w:marTop w:val="0"/>
          <w:marBottom w:val="0"/>
          <w:divBdr>
            <w:top w:val="none" w:sz="0" w:space="0" w:color="auto"/>
            <w:left w:val="none" w:sz="0" w:space="0" w:color="auto"/>
            <w:bottom w:val="none" w:sz="0" w:space="0" w:color="auto"/>
            <w:right w:val="none" w:sz="0" w:space="0" w:color="auto"/>
          </w:divBdr>
        </w:div>
        <w:div w:id="1230309809">
          <w:marLeft w:val="0"/>
          <w:marRight w:val="0"/>
          <w:marTop w:val="0"/>
          <w:marBottom w:val="0"/>
          <w:divBdr>
            <w:top w:val="none" w:sz="0" w:space="0" w:color="auto"/>
            <w:left w:val="none" w:sz="0" w:space="0" w:color="auto"/>
            <w:bottom w:val="none" w:sz="0" w:space="0" w:color="auto"/>
            <w:right w:val="none" w:sz="0" w:space="0" w:color="auto"/>
          </w:divBdr>
          <w:divsChild>
            <w:div w:id="71396229">
              <w:marLeft w:val="0"/>
              <w:marRight w:val="0"/>
              <w:marTop w:val="0"/>
              <w:marBottom w:val="0"/>
              <w:divBdr>
                <w:top w:val="none" w:sz="0" w:space="0" w:color="auto"/>
                <w:left w:val="none" w:sz="0" w:space="0" w:color="auto"/>
                <w:bottom w:val="none" w:sz="0" w:space="0" w:color="auto"/>
                <w:right w:val="none" w:sz="0" w:space="0" w:color="auto"/>
              </w:divBdr>
            </w:div>
            <w:div w:id="60954020">
              <w:marLeft w:val="0"/>
              <w:marRight w:val="0"/>
              <w:marTop w:val="0"/>
              <w:marBottom w:val="0"/>
              <w:divBdr>
                <w:top w:val="none" w:sz="0" w:space="0" w:color="auto"/>
                <w:left w:val="none" w:sz="0" w:space="0" w:color="auto"/>
                <w:bottom w:val="none" w:sz="0" w:space="0" w:color="auto"/>
                <w:right w:val="none" w:sz="0" w:space="0" w:color="auto"/>
              </w:divBdr>
            </w:div>
            <w:div w:id="1012994094">
              <w:marLeft w:val="0"/>
              <w:marRight w:val="0"/>
              <w:marTop w:val="0"/>
              <w:marBottom w:val="0"/>
              <w:divBdr>
                <w:top w:val="none" w:sz="0" w:space="0" w:color="auto"/>
                <w:left w:val="none" w:sz="0" w:space="0" w:color="auto"/>
                <w:bottom w:val="none" w:sz="0" w:space="0" w:color="auto"/>
                <w:right w:val="none" w:sz="0" w:space="0" w:color="auto"/>
              </w:divBdr>
            </w:div>
            <w:div w:id="1343313615">
              <w:marLeft w:val="0"/>
              <w:marRight w:val="0"/>
              <w:marTop w:val="0"/>
              <w:marBottom w:val="0"/>
              <w:divBdr>
                <w:top w:val="none" w:sz="0" w:space="0" w:color="auto"/>
                <w:left w:val="none" w:sz="0" w:space="0" w:color="auto"/>
                <w:bottom w:val="none" w:sz="0" w:space="0" w:color="auto"/>
                <w:right w:val="none" w:sz="0" w:space="0" w:color="auto"/>
              </w:divBdr>
            </w:div>
            <w:div w:id="1863932544">
              <w:marLeft w:val="0"/>
              <w:marRight w:val="0"/>
              <w:marTop w:val="0"/>
              <w:marBottom w:val="0"/>
              <w:divBdr>
                <w:top w:val="none" w:sz="0" w:space="0" w:color="auto"/>
                <w:left w:val="none" w:sz="0" w:space="0" w:color="auto"/>
                <w:bottom w:val="none" w:sz="0" w:space="0" w:color="auto"/>
                <w:right w:val="none" w:sz="0" w:space="0" w:color="auto"/>
              </w:divBdr>
            </w:div>
            <w:div w:id="2059206794">
              <w:marLeft w:val="0"/>
              <w:marRight w:val="0"/>
              <w:marTop w:val="0"/>
              <w:marBottom w:val="0"/>
              <w:divBdr>
                <w:top w:val="none" w:sz="0" w:space="0" w:color="auto"/>
                <w:left w:val="none" w:sz="0" w:space="0" w:color="auto"/>
                <w:bottom w:val="none" w:sz="0" w:space="0" w:color="auto"/>
                <w:right w:val="none" w:sz="0" w:space="0" w:color="auto"/>
              </w:divBdr>
            </w:div>
            <w:div w:id="1197695097">
              <w:marLeft w:val="0"/>
              <w:marRight w:val="0"/>
              <w:marTop w:val="0"/>
              <w:marBottom w:val="0"/>
              <w:divBdr>
                <w:top w:val="none" w:sz="0" w:space="0" w:color="auto"/>
                <w:left w:val="none" w:sz="0" w:space="0" w:color="auto"/>
                <w:bottom w:val="none" w:sz="0" w:space="0" w:color="auto"/>
                <w:right w:val="none" w:sz="0" w:space="0" w:color="auto"/>
              </w:divBdr>
            </w:div>
            <w:div w:id="441921808">
              <w:marLeft w:val="0"/>
              <w:marRight w:val="0"/>
              <w:marTop w:val="0"/>
              <w:marBottom w:val="0"/>
              <w:divBdr>
                <w:top w:val="none" w:sz="0" w:space="0" w:color="auto"/>
                <w:left w:val="none" w:sz="0" w:space="0" w:color="auto"/>
                <w:bottom w:val="none" w:sz="0" w:space="0" w:color="auto"/>
                <w:right w:val="none" w:sz="0" w:space="0" w:color="auto"/>
              </w:divBdr>
            </w:div>
            <w:div w:id="1244948121">
              <w:marLeft w:val="0"/>
              <w:marRight w:val="0"/>
              <w:marTop w:val="0"/>
              <w:marBottom w:val="0"/>
              <w:divBdr>
                <w:top w:val="none" w:sz="0" w:space="0" w:color="auto"/>
                <w:left w:val="none" w:sz="0" w:space="0" w:color="auto"/>
                <w:bottom w:val="none" w:sz="0" w:space="0" w:color="auto"/>
                <w:right w:val="none" w:sz="0" w:space="0" w:color="auto"/>
              </w:divBdr>
            </w:div>
            <w:div w:id="293606055">
              <w:marLeft w:val="0"/>
              <w:marRight w:val="0"/>
              <w:marTop w:val="0"/>
              <w:marBottom w:val="0"/>
              <w:divBdr>
                <w:top w:val="none" w:sz="0" w:space="0" w:color="auto"/>
                <w:left w:val="none" w:sz="0" w:space="0" w:color="auto"/>
                <w:bottom w:val="none" w:sz="0" w:space="0" w:color="auto"/>
                <w:right w:val="none" w:sz="0" w:space="0" w:color="auto"/>
              </w:divBdr>
            </w:div>
            <w:div w:id="367536126">
              <w:marLeft w:val="0"/>
              <w:marRight w:val="0"/>
              <w:marTop w:val="0"/>
              <w:marBottom w:val="0"/>
              <w:divBdr>
                <w:top w:val="none" w:sz="0" w:space="0" w:color="auto"/>
                <w:left w:val="none" w:sz="0" w:space="0" w:color="auto"/>
                <w:bottom w:val="none" w:sz="0" w:space="0" w:color="auto"/>
                <w:right w:val="none" w:sz="0" w:space="0" w:color="auto"/>
              </w:divBdr>
            </w:div>
          </w:divsChild>
        </w:div>
        <w:div w:id="1642733076">
          <w:marLeft w:val="0"/>
          <w:marRight w:val="0"/>
          <w:marTop w:val="0"/>
          <w:marBottom w:val="0"/>
          <w:divBdr>
            <w:top w:val="none" w:sz="0" w:space="0" w:color="auto"/>
            <w:left w:val="none" w:sz="0" w:space="0" w:color="auto"/>
            <w:bottom w:val="none" w:sz="0" w:space="0" w:color="auto"/>
            <w:right w:val="none" w:sz="0" w:space="0" w:color="auto"/>
          </w:divBdr>
        </w:div>
      </w:divsChild>
    </w:div>
    <w:div w:id="1726877301">
      <w:bodyDiv w:val="1"/>
      <w:marLeft w:val="0"/>
      <w:marRight w:val="0"/>
      <w:marTop w:val="0"/>
      <w:marBottom w:val="0"/>
      <w:divBdr>
        <w:top w:val="none" w:sz="0" w:space="0" w:color="auto"/>
        <w:left w:val="none" w:sz="0" w:space="0" w:color="auto"/>
        <w:bottom w:val="none" w:sz="0" w:space="0" w:color="auto"/>
        <w:right w:val="none" w:sz="0" w:space="0" w:color="auto"/>
      </w:divBdr>
    </w:div>
    <w:div w:id="1732920095">
      <w:bodyDiv w:val="1"/>
      <w:marLeft w:val="0"/>
      <w:marRight w:val="0"/>
      <w:marTop w:val="0"/>
      <w:marBottom w:val="0"/>
      <w:divBdr>
        <w:top w:val="none" w:sz="0" w:space="0" w:color="auto"/>
        <w:left w:val="none" w:sz="0" w:space="0" w:color="auto"/>
        <w:bottom w:val="none" w:sz="0" w:space="0" w:color="auto"/>
        <w:right w:val="none" w:sz="0" w:space="0" w:color="auto"/>
      </w:divBdr>
    </w:div>
    <w:div w:id="1784106791">
      <w:bodyDiv w:val="1"/>
      <w:marLeft w:val="0"/>
      <w:marRight w:val="0"/>
      <w:marTop w:val="0"/>
      <w:marBottom w:val="0"/>
      <w:divBdr>
        <w:top w:val="none" w:sz="0" w:space="0" w:color="auto"/>
        <w:left w:val="none" w:sz="0" w:space="0" w:color="auto"/>
        <w:bottom w:val="none" w:sz="0" w:space="0" w:color="auto"/>
        <w:right w:val="none" w:sz="0" w:space="0" w:color="auto"/>
      </w:divBdr>
    </w:div>
    <w:div w:id="1785803598">
      <w:bodyDiv w:val="1"/>
      <w:marLeft w:val="0"/>
      <w:marRight w:val="0"/>
      <w:marTop w:val="0"/>
      <w:marBottom w:val="0"/>
      <w:divBdr>
        <w:top w:val="none" w:sz="0" w:space="0" w:color="auto"/>
        <w:left w:val="none" w:sz="0" w:space="0" w:color="auto"/>
        <w:bottom w:val="none" w:sz="0" w:space="0" w:color="auto"/>
        <w:right w:val="none" w:sz="0" w:space="0" w:color="auto"/>
      </w:divBdr>
    </w:div>
    <w:div w:id="1806049307">
      <w:bodyDiv w:val="1"/>
      <w:marLeft w:val="0"/>
      <w:marRight w:val="0"/>
      <w:marTop w:val="0"/>
      <w:marBottom w:val="0"/>
      <w:divBdr>
        <w:top w:val="none" w:sz="0" w:space="0" w:color="auto"/>
        <w:left w:val="none" w:sz="0" w:space="0" w:color="auto"/>
        <w:bottom w:val="none" w:sz="0" w:space="0" w:color="auto"/>
        <w:right w:val="none" w:sz="0" w:space="0" w:color="auto"/>
      </w:divBdr>
    </w:div>
    <w:div w:id="1806581443">
      <w:bodyDiv w:val="1"/>
      <w:marLeft w:val="0"/>
      <w:marRight w:val="0"/>
      <w:marTop w:val="0"/>
      <w:marBottom w:val="0"/>
      <w:divBdr>
        <w:top w:val="none" w:sz="0" w:space="0" w:color="auto"/>
        <w:left w:val="none" w:sz="0" w:space="0" w:color="auto"/>
        <w:bottom w:val="none" w:sz="0" w:space="0" w:color="auto"/>
        <w:right w:val="none" w:sz="0" w:space="0" w:color="auto"/>
      </w:divBdr>
      <w:divsChild>
        <w:div w:id="1603222316">
          <w:marLeft w:val="0"/>
          <w:marRight w:val="0"/>
          <w:marTop w:val="0"/>
          <w:marBottom w:val="0"/>
          <w:divBdr>
            <w:top w:val="none" w:sz="0" w:space="0" w:color="auto"/>
            <w:left w:val="none" w:sz="0" w:space="0" w:color="auto"/>
            <w:bottom w:val="none" w:sz="0" w:space="0" w:color="auto"/>
            <w:right w:val="none" w:sz="0" w:space="0" w:color="auto"/>
          </w:divBdr>
        </w:div>
        <w:div w:id="277613934">
          <w:marLeft w:val="0"/>
          <w:marRight w:val="0"/>
          <w:marTop w:val="0"/>
          <w:marBottom w:val="0"/>
          <w:divBdr>
            <w:top w:val="none" w:sz="0" w:space="0" w:color="auto"/>
            <w:left w:val="none" w:sz="0" w:space="0" w:color="auto"/>
            <w:bottom w:val="none" w:sz="0" w:space="0" w:color="auto"/>
            <w:right w:val="none" w:sz="0" w:space="0" w:color="auto"/>
          </w:divBdr>
        </w:div>
        <w:div w:id="1014726607">
          <w:marLeft w:val="0"/>
          <w:marRight w:val="0"/>
          <w:marTop w:val="0"/>
          <w:marBottom w:val="0"/>
          <w:divBdr>
            <w:top w:val="none" w:sz="0" w:space="0" w:color="auto"/>
            <w:left w:val="none" w:sz="0" w:space="0" w:color="auto"/>
            <w:bottom w:val="none" w:sz="0" w:space="0" w:color="auto"/>
            <w:right w:val="none" w:sz="0" w:space="0" w:color="auto"/>
          </w:divBdr>
        </w:div>
        <w:div w:id="1656841289">
          <w:marLeft w:val="0"/>
          <w:marRight w:val="0"/>
          <w:marTop w:val="0"/>
          <w:marBottom w:val="0"/>
          <w:divBdr>
            <w:top w:val="none" w:sz="0" w:space="0" w:color="auto"/>
            <w:left w:val="none" w:sz="0" w:space="0" w:color="auto"/>
            <w:bottom w:val="none" w:sz="0" w:space="0" w:color="auto"/>
            <w:right w:val="none" w:sz="0" w:space="0" w:color="auto"/>
          </w:divBdr>
        </w:div>
      </w:divsChild>
    </w:div>
    <w:div w:id="1827941943">
      <w:bodyDiv w:val="1"/>
      <w:marLeft w:val="0"/>
      <w:marRight w:val="0"/>
      <w:marTop w:val="0"/>
      <w:marBottom w:val="0"/>
      <w:divBdr>
        <w:top w:val="none" w:sz="0" w:space="0" w:color="auto"/>
        <w:left w:val="none" w:sz="0" w:space="0" w:color="auto"/>
        <w:bottom w:val="none" w:sz="0" w:space="0" w:color="auto"/>
        <w:right w:val="none" w:sz="0" w:space="0" w:color="auto"/>
      </w:divBdr>
    </w:div>
    <w:div w:id="1850750050">
      <w:bodyDiv w:val="1"/>
      <w:marLeft w:val="0"/>
      <w:marRight w:val="0"/>
      <w:marTop w:val="0"/>
      <w:marBottom w:val="0"/>
      <w:divBdr>
        <w:top w:val="none" w:sz="0" w:space="0" w:color="auto"/>
        <w:left w:val="none" w:sz="0" w:space="0" w:color="auto"/>
        <w:bottom w:val="none" w:sz="0" w:space="0" w:color="auto"/>
        <w:right w:val="none" w:sz="0" w:space="0" w:color="auto"/>
      </w:divBdr>
    </w:div>
    <w:div w:id="1865627315">
      <w:bodyDiv w:val="1"/>
      <w:marLeft w:val="0"/>
      <w:marRight w:val="0"/>
      <w:marTop w:val="0"/>
      <w:marBottom w:val="0"/>
      <w:divBdr>
        <w:top w:val="none" w:sz="0" w:space="0" w:color="auto"/>
        <w:left w:val="none" w:sz="0" w:space="0" w:color="auto"/>
        <w:bottom w:val="none" w:sz="0" w:space="0" w:color="auto"/>
        <w:right w:val="none" w:sz="0" w:space="0" w:color="auto"/>
      </w:divBdr>
    </w:div>
    <w:div w:id="1879930485">
      <w:bodyDiv w:val="1"/>
      <w:marLeft w:val="0"/>
      <w:marRight w:val="0"/>
      <w:marTop w:val="0"/>
      <w:marBottom w:val="0"/>
      <w:divBdr>
        <w:top w:val="none" w:sz="0" w:space="0" w:color="auto"/>
        <w:left w:val="none" w:sz="0" w:space="0" w:color="auto"/>
        <w:bottom w:val="none" w:sz="0" w:space="0" w:color="auto"/>
        <w:right w:val="none" w:sz="0" w:space="0" w:color="auto"/>
      </w:divBdr>
    </w:div>
    <w:div w:id="1879932569">
      <w:bodyDiv w:val="1"/>
      <w:marLeft w:val="0"/>
      <w:marRight w:val="0"/>
      <w:marTop w:val="0"/>
      <w:marBottom w:val="0"/>
      <w:divBdr>
        <w:top w:val="none" w:sz="0" w:space="0" w:color="auto"/>
        <w:left w:val="none" w:sz="0" w:space="0" w:color="auto"/>
        <w:bottom w:val="none" w:sz="0" w:space="0" w:color="auto"/>
        <w:right w:val="none" w:sz="0" w:space="0" w:color="auto"/>
      </w:divBdr>
    </w:div>
    <w:div w:id="1883635794">
      <w:bodyDiv w:val="1"/>
      <w:marLeft w:val="0"/>
      <w:marRight w:val="0"/>
      <w:marTop w:val="0"/>
      <w:marBottom w:val="0"/>
      <w:divBdr>
        <w:top w:val="none" w:sz="0" w:space="0" w:color="auto"/>
        <w:left w:val="none" w:sz="0" w:space="0" w:color="auto"/>
        <w:bottom w:val="none" w:sz="0" w:space="0" w:color="auto"/>
        <w:right w:val="none" w:sz="0" w:space="0" w:color="auto"/>
      </w:divBdr>
    </w:div>
    <w:div w:id="1889339936">
      <w:bodyDiv w:val="1"/>
      <w:marLeft w:val="0"/>
      <w:marRight w:val="0"/>
      <w:marTop w:val="0"/>
      <w:marBottom w:val="0"/>
      <w:divBdr>
        <w:top w:val="none" w:sz="0" w:space="0" w:color="auto"/>
        <w:left w:val="none" w:sz="0" w:space="0" w:color="auto"/>
        <w:bottom w:val="none" w:sz="0" w:space="0" w:color="auto"/>
        <w:right w:val="none" w:sz="0" w:space="0" w:color="auto"/>
      </w:divBdr>
    </w:div>
    <w:div w:id="1908571577">
      <w:bodyDiv w:val="1"/>
      <w:marLeft w:val="0"/>
      <w:marRight w:val="0"/>
      <w:marTop w:val="0"/>
      <w:marBottom w:val="0"/>
      <w:divBdr>
        <w:top w:val="none" w:sz="0" w:space="0" w:color="auto"/>
        <w:left w:val="none" w:sz="0" w:space="0" w:color="auto"/>
        <w:bottom w:val="none" w:sz="0" w:space="0" w:color="auto"/>
        <w:right w:val="none" w:sz="0" w:space="0" w:color="auto"/>
      </w:divBdr>
    </w:div>
    <w:div w:id="1924142785">
      <w:bodyDiv w:val="1"/>
      <w:marLeft w:val="0"/>
      <w:marRight w:val="0"/>
      <w:marTop w:val="0"/>
      <w:marBottom w:val="0"/>
      <w:divBdr>
        <w:top w:val="none" w:sz="0" w:space="0" w:color="auto"/>
        <w:left w:val="none" w:sz="0" w:space="0" w:color="auto"/>
        <w:bottom w:val="none" w:sz="0" w:space="0" w:color="auto"/>
        <w:right w:val="none" w:sz="0" w:space="0" w:color="auto"/>
      </w:divBdr>
    </w:div>
    <w:div w:id="1925339764">
      <w:bodyDiv w:val="1"/>
      <w:marLeft w:val="0"/>
      <w:marRight w:val="0"/>
      <w:marTop w:val="0"/>
      <w:marBottom w:val="0"/>
      <w:divBdr>
        <w:top w:val="none" w:sz="0" w:space="0" w:color="auto"/>
        <w:left w:val="none" w:sz="0" w:space="0" w:color="auto"/>
        <w:bottom w:val="none" w:sz="0" w:space="0" w:color="auto"/>
        <w:right w:val="none" w:sz="0" w:space="0" w:color="auto"/>
      </w:divBdr>
      <w:divsChild>
        <w:div w:id="1654597988">
          <w:marLeft w:val="0"/>
          <w:marRight w:val="0"/>
          <w:marTop w:val="0"/>
          <w:marBottom w:val="0"/>
          <w:divBdr>
            <w:top w:val="none" w:sz="0" w:space="0" w:color="auto"/>
            <w:left w:val="none" w:sz="0" w:space="0" w:color="auto"/>
            <w:bottom w:val="none" w:sz="0" w:space="0" w:color="auto"/>
            <w:right w:val="none" w:sz="0" w:space="0" w:color="auto"/>
          </w:divBdr>
          <w:divsChild>
            <w:div w:id="1329559329">
              <w:marLeft w:val="0"/>
              <w:marRight w:val="0"/>
              <w:marTop w:val="0"/>
              <w:marBottom w:val="0"/>
              <w:divBdr>
                <w:top w:val="none" w:sz="0" w:space="0" w:color="auto"/>
                <w:left w:val="none" w:sz="0" w:space="0" w:color="auto"/>
                <w:bottom w:val="none" w:sz="0" w:space="0" w:color="auto"/>
                <w:right w:val="none" w:sz="0" w:space="0" w:color="auto"/>
              </w:divBdr>
              <w:divsChild>
                <w:div w:id="1599218319">
                  <w:marLeft w:val="0"/>
                  <w:marRight w:val="0"/>
                  <w:marTop w:val="0"/>
                  <w:marBottom w:val="0"/>
                  <w:divBdr>
                    <w:top w:val="none" w:sz="0" w:space="0" w:color="auto"/>
                    <w:left w:val="none" w:sz="0" w:space="0" w:color="auto"/>
                    <w:bottom w:val="none" w:sz="0" w:space="0" w:color="auto"/>
                    <w:right w:val="none" w:sz="0" w:space="0" w:color="auto"/>
                  </w:divBdr>
                  <w:divsChild>
                    <w:div w:id="1956061259">
                      <w:marLeft w:val="0"/>
                      <w:marRight w:val="0"/>
                      <w:marTop w:val="0"/>
                      <w:marBottom w:val="0"/>
                      <w:divBdr>
                        <w:top w:val="none" w:sz="0" w:space="0" w:color="auto"/>
                        <w:left w:val="none" w:sz="0" w:space="0" w:color="auto"/>
                        <w:bottom w:val="none" w:sz="0" w:space="0" w:color="auto"/>
                        <w:right w:val="none" w:sz="0" w:space="0" w:color="auto"/>
                      </w:divBdr>
                      <w:divsChild>
                        <w:div w:id="1148280795">
                          <w:marLeft w:val="0"/>
                          <w:marRight w:val="0"/>
                          <w:marTop w:val="0"/>
                          <w:marBottom w:val="0"/>
                          <w:divBdr>
                            <w:top w:val="none" w:sz="0" w:space="0" w:color="auto"/>
                            <w:left w:val="none" w:sz="0" w:space="0" w:color="auto"/>
                            <w:bottom w:val="none" w:sz="0" w:space="0" w:color="auto"/>
                            <w:right w:val="none" w:sz="0" w:space="0" w:color="auto"/>
                          </w:divBdr>
                          <w:divsChild>
                            <w:div w:id="2097968959">
                              <w:marLeft w:val="0"/>
                              <w:marRight w:val="0"/>
                              <w:marTop w:val="0"/>
                              <w:marBottom w:val="0"/>
                              <w:divBdr>
                                <w:top w:val="none" w:sz="0" w:space="0" w:color="auto"/>
                                <w:left w:val="none" w:sz="0" w:space="0" w:color="auto"/>
                                <w:bottom w:val="none" w:sz="0" w:space="0" w:color="auto"/>
                                <w:right w:val="none" w:sz="0" w:space="0" w:color="auto"/>
                              </w:divBdr>
                              <w:divsChild>
                                <w:div w:id="1448114655">
                                  <w:marLeft w:val="0"/>
                                  <w:marRight w:val="0"/>
                                  <w:marTop w:val="0"/>
                                  <w:marBottom w:val="0"/>
                                  <w:divBdr>
                                    <w:top w:val="none" w:sz="0" w:space="0" w:color="auto"/>
                                    <w:left w:val="none" w:sz="0" w:space="0" w:color="auto"/>
                                    <w:bottom w:val="none" w:sz="0" w:space="0" w:color="auto"/>
                                    <w:right w:val="none" w:sz="0" w:space="0" w:color="auto"/>
                                  </w:divBdr>
                                  <w:divsChild>
                                    <w:div w:id="732898282">
                                      <w:marLeft w:val="0"/>
                                      <w:marRight w:val="0"/>
                                      <w:marTop w:val="0"/>
                                      <w:marBottom w:val="0"/>
                                      <w:divBdr>
                                        <w:top w:val="none" w:sz="0" w:space="0" w:color="auto"/>
                                        <w:left w:val="none" w:sz="0" w:space="0" w:color="auto"/>
                                        <w:bottom w:val="none" w:sz="0" w:space="0" w:color="auto"/>
                                        <w:right w:val="none" w:sz="0" w:space="0" w:color="auto"/>
                                      </w:divBdr>
                                      <w:divsChild>
                                        <w:div w:id="1869640303">
                                          <w:marLeft w:val="0"/>
                                          <w:marRight w:val="0"/>
                                          <w:marTop w:val="0"/>
                                          <w:marBottom w:val="0"/>
                                          <w:divBdr>
                                            <w:top w:val="none" w:sz="0" w:space="0" w:color="auto"/>
                                            <w:left w:val="none" w:sz="0" w:space="0" w:color="auto"/>
                                            <w:bottom w:val="none" w:sz="0" w:space="0" w:color="auto"/>
                                            <w:right w:val="none" w:sz="0" w:space="0" w:color="auto"/>
                                          </w:divBdr>
                                          <w:divsChild>
                                            <w:div w:id="1122335842">
                                              <w:marLeft w:val="0"/>
                                              <w:marRight w:val="0"/>
                                              <w:marTop w:val="0"/>
                                              <w:marBottom w:val="0"/>
                                              <w:divBdr>
                                                <w:top w:val="none" w:sz="0" w:space="0" w:color="auto"/>
                                                <w:left w:val="none" w:sz="0" w:space="0" w:color="auto"/>
                                                <w:bottom w:val="none" w:sz="0" w:space="0" w:color="auto"/>
                                                <w:right w:val="none" w:sz="0" w:space="0" w:color="auto"/>
                                              </w:divBdr>
                                              <w:divsChild>
                                                <w:div w:id="1322538976">
                                                  <w:marLeft w:val="0"/>
                                                  <w:marRight w:val="0"/>
                                                  <w:marTop w:val="0"/>
                                                  <w:marBottom w:val="0"/>
                                                  <w:divBdr>
                                                    <w:top w:val="none" w:sz="0" w:space="0" w:color="auto"/>
                                                    <w:left w:val="none" w:sz="0" w:space="0" w:color="auto"/>
                                                    <w:bottom w:val="none" w:sz="0" w:space="0" w:color="auto"/>
                                                    <w:right w:val="none" w:sz="0" w:space="0" w:color="auto"/>
                                                  </w:divBdr>
                                                  <w:divsChild>
                                                    <w:div w:id="164181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933989">
                          <w:marLeft w:val="0"/>
                          <w:marRight w:val="0"/>
                          <w:marTop w:val="0"/>
                          <w:marBottom w:val="0"/>
                          <w:divBdr>
                            <w:top w:val="none" w:sz="0" w:space="0" w:color="auto"/>
                            <w:left w:val="none" w:sz="0" w:space="0" w:color="auto"/>
                            <w:bottom w:val="none" w:sz="0" w:space="0" w:color="auto"/>
                            <w:right w:val="none" w:sz="0" w:space="0" w:color="auto"/>
                          </w:divBdr>
                          <w:divsChild>
                            <w:div w:id="1959795483">
                              <w:marLeft w:val="0"/>
                              <w:marRight w:val="0"/>
                              <w:marTop w:val="0"/>
                              <w:marBottom w:val="0"/>
                              <w:divBdr>
                                <w:top w:val="none" w:sz="0" w:space="0" w:color="auto"/>
                                <w:left w:val="none" w:sz="0" w:space="0" w:color="auto"/>
                                <w:bottom w:val="none" w:sz="0" w:space="0" w:color="auto"/>
                                <w:right w:val="none" w:sz="0" w:space="0" w:color="auto"/>
                              </w:divBdr>
                              <w:divsChild>
                                <w:div w:id="132911425">
                                  <w:marLeft w:val="0"/>
                                  <w:marRight w:val="0"/>
                                  <w:marTop w:val="0"/>
                                  <w:marBottom w:val="0"/>
                                  <w:divBdr>
                                    <w:top w:val="none" w:sz="0" w:space="0" w:color="auto"/>
                                    <w:left w:val="none" w:sz="0" w:space="0" w:color="auto"/>
                                    <w:bottom w:val="none" w:sz="0" w:space="0" w:color="auto"/>
                                    <w:right w:val="none" w:sz="0" w:space="0" w:color="auto"/>
                                  </w:divBdr>
                                  <w:divsChild>
                                    <w:div w:id="1612736990">
                                      <w:marLeft w:val="0"/>
                                      <w:marRight w:val="0"/>
                                      <w:marTop w:val="0"/>
                                      <w:marBottom w:val="0"/>
                                      <w:divBdr>
                                        <w:top w:val="none" w:sz="0" w:space="0" w:color="auto"/>
                                        <w:left w:val="none" w:sz="0" w:space="0" w:color="auto"/>
                                        <w:bottom w:val="none" w:sz="0" w:space="0" w:color="auto"/>
                                        <w:right w:val="none" w:sz="0" w:space="0" w:color="auto"/>
                                      </w:divBdr>
                                      <w:divsChild>
                                        <w:div w:id="356465454">
                                          <w:marLeft w:val="0"/>
                                          <w:marRight w:val="0"/>
                                          <w:marTop w:val="0"/>
                                          <w:marBottom w:val="0"/>
                                          <w:divBdr>
                                            <w:top w:val="none" w:sz="0" w:space="0" w:color="auto"/>
                                            <w:left w:val="none" w:sz="0" w:space="0" w:color="auto"/>
                                            <w:bottom w:val="none" w:sz="0" w:space="0" w:color="auto"/>
                                            <w:right w:val="none" w:sz="0" w:space="0" w:color="auto"/>
                                          </w:divBdr>
                                          <w:divsChild>
                                            <w:div w:id="996492340">
                                              <w:marLeft w:val="0"/>
                                              <w:marRight w:val="0"/>
                                              <w:marTop w:val="0"/>
                                              <w:marBottom w:val="0"/>
                                              <w:divBdr>
                                                <w:top w:val="none" w:sz="0" w:space="0" w:color="auto"/>
                                                <w:left w:val="none" w:sz="0" w:space="0" w:color="auto"/>
                                                <w:bottom w:val="none" w:sz="0" w:space="0" w:color="auto"/>
                                                <w:right w:val="none" w:sz="0" w:space="0" w:color="auto"/>
                                              </w:divBdr>
                                              <w:divsChild>
                                                <w:div w:id="1441223384">
                                                  <w:marLeft w:val="0"/>
                                                  <w:marRight w:val="0"/>
                                                  <w:marTop w:val="0"/>
                                                  <w:marBottom w:val="0"/>
                                                  <w:divBdr>
                                                    <w:top w:val="none" w:sz="0" w:space="0" w:color="auto"/>
                                                    <w:left w:val="none" w:sz="0" w:space="0" w:color="auto"/>
                                                    <w:bottom w:val="none" w:sz="0" w:space="0" w:color="auto"/>
                                                    <w:right w:val="none" w:sz="0" w:space="0" w:color="auto"/>
                                                  </w:divBdr>
                                                  <w:divsChild>
                                                    <w:div w:id="5034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1627104">
      <w:bodyDiv w:val="1"/>
      <w:marLeft w:val="0"/>
      <w:marRight w:val="0"/>
      <w:marTop w:val="0"/>
      <w:marBottom w:val="0"/>
      <w:divBdr>
        <w:top w:val="none" w:sz="0" w:space="0" w:color="auto"/>
        <w:left w:val="none" w:sz="0" w:space="0" w:color="auto"/>
        <w:bottom w:val="none" w:sz="0" w:space="0" w:color="auto"/>
        <w:right w:val="none" w:sz="0" w:space="0" w:color="auto"/>
      </w:divBdr>
    </w:div>
    <w:div w:id="1957178167">
      <w:bodyDiv w:val="1"/>
      <w:marLeft w:val="0"/>
      <w:marRight w:val="0"/>
      <w:marTop w:val="0"/>
      <w:marBottom w:val="0"/>
      <w:divBdr>
        <w:top w:val="none" w:sz="0" w:space="0" w:color="auto"/>
        <w:left w:val="none" w:sz="0" w:space="0" w:color="auto"/>
        <w:bottom w:val="none" w:sz="0" w:space="0" w:color="auto"/>
        <w:right w:val="none" w:sz="0" w:space="0" w:color="auto"/>
      </w:divBdr>
      <w:divsChild>
        <w:div w:id="207644927">
          <w:marLeft w:val="0"/>
          <w:marRight w:val="0"/>
          <w:marTop w:val="0"/>
          <w:marBottom w:val="0"/>
          <w:divBdr>
            <w:top w:val="none" w:sz="0" w:space="0" w:color="auto"/>
            <w:left w:val="none" w:sz="0" w:space="0" w:color="auto"/>
            <w:bottom w:val="none" w:sz="0" w:space="0" w:color="auto"/>
            <w:right w:val="none" w:sz="0" w:space="0" w:color="auto"/>
          </w:divBdr>
        </w:div>
        <w:div w:id="950747484">
          <w:marLeft w:val="0"/>
          <w:marRight w:val="0"/>
          <w:marTop w:val="0"/>
          <w:marBottom w:val="0"/>
          <w:divBdr>
            <w:top w:val="none" w:sz="0" w:space="0" w:color="auto"/>
            <w:left w:val="none" w:sz="0" w:space="0" w:color="auto"/>
            <w:bottom w:val="none" w:sz="0" w:space="0" w:color="auto"/>
            <w:right w:val="none" w:sz="0" w:space="0" w:color="auto"/>
          </w:divBdr>
        </w:div>
      </w:divsChild>
    </w:div>
    <w:div w:id="1963615259">
      <w:bodyDiv w:val="1"/>
      <w:marLeft w:val="0"/>
      <w:marRight w:val="0"/>
      <w:marTop w:val="0"/>
      <w:marBottom w:val="0"/>
      <w:divBdr>
        <w:top w:val="none" w:sz="0" w:space="0" w:color="auto"/>
        <w:left w:val="none" w:sz="0" w:space="0" w:color="auto"/>
        <w:bottom w:val="none" w:sz="0" w:space="0" w:color="auto"/>
        <w:right w:val="none" w:sz="0" w:space="0" w:color="auto"/>
      </w:divBdr>
    </w:div>
    <w:div w:id="1973092536">
      <w:bodyDiv w:val="1"/>
      <w:marLeft w:val="0"/>
      <w:marRight w:val="0"/>
      <w:marTop w:val="0"/>
      <w:marBottom w:val="0"/>
      <w:divBdr>
        <w:top w:val="none" w:sz="0" w:space="0" w:color="auto"/>
        <w:left w:val="none" w:sz="0" w:space="0" w:color="auto"/>
        <w:bottom w:val="none" w:sz="0" w:space="0" w:color="auto"/>
        <w:right w:val="none" w:sz="0" w:space="0" w:color="auto"/>
      </w:divBdr>
    </w:div>
    <w:div w:id="1985546155">
      <w:bodyDiv w:val="1"/>
      <w:marLeft w:val="0"/>
      <w:marRight w:val="0"/>
      <w:marTop w:val="0"/>
      <w:marBottom w:val="0"/>
      <w:divBdr>
        <w:top w:val="none" w:sz="0" w:space="0" w:color="auto"/>
        <w:left w:val="none" w:sz="0" w:space="0" w:color="auto"/>
        <w:bottom w:val="none" w:sz="0" w:space="0" w:color="auto"/>
        <w:right w:val="none" w:sz="0" w:space="0" w:color="auto"/>
      </w:divBdr>
    </w:div>
    <w:div w:id="1988391054">
      <w:bodyDiv w:val="1"/>
      <w:marLeft w:val="0"/>
      <w:marRight w:val="0"/>
      <w:marTop w:val="0"/>
      <w:marBottom w:val="0"/>
      <w:divBdr>
        <w:top w:val="none" w:sz="0" w:space="0" w:color="auto"/>
        <w:left w:val="none" w:sz="0" w:space="0" w:color="auto"/>
        <w:bottom w:val="none" w:sz="0" w:space="0" w:color="auto"/>
        <w:right w:val="none" w:sz="0" w:space="0" w:color="auto"/>
      </w:divBdr>
    </w:div>
    <w:div w:id="1989820262">
      <w:bodyDiv w:val="1"/>
      <w:marLeft w:val="0"/>
      <w:marRight w:val="0"/>
      <w:marTop w:val="0"/>
      <w:marBottom w:val="0"/>
      <w:divBdr>
        <w:top w:val="none" w:sz="0" w:space="0" w:color="auto"/>
        <w:left w:val="none" w:sz="0" w:space="0" w:color="auto"/>
        <w:bottom w:val="none" w:sz="0" w:space="0" w:color="auto"/>
        <w:right w:val="none" w:sz="0" w:space="0" w:color="auto"/>
      </w:divBdr>
    </w:div>
    <w:div w:id="1996227486">
      <w:bodyDiv w:val="1"/>
      <w:marLeft w:val="0"/>
      <w:marRight w:val="0"/>
      <w:marTop w:val="0"/>
      <w:marBottom w:val="0"/>
      <w:divBdr>
        <w:top w:val="none" w:sz="0" w:space="0" w:color="auto"/>
        <w:left w:val="none" w:sz="0" w:space="0" w:color="auto"/>
        <w:bottom w:val="none" w:sz="0" w:space="0" w:color="auto"/>
        <w:right w:val="none" w:sz="0" w:space="0" w:color="auto"/>
      </w:divBdr>
    </w:div>
    <w:div w:id="2035227110">
      <w:bodyDiv w:val="1"/>
      <w:marLeft w:val="0"/>
      <w:marRight w:val="0"/>
      <w:marTop w:val="0"/>
      <w:marBottom w:val="0"/>
      <w:divBdr>
        <w:top w:val="none" w:sz="0" w:space="0" w:color="auto"/>
        <w:left w:val="none" w:sz="0" w:space="0" w:color="auto"/>
        <w:bottom w:val="none" w:sz="0" w:space="0" w:color="auto"/>
        <w:right w:val="none" w:sz="0" w:space="0" w:color="auto"/>
      </w:divBdr>
    </w:div>
    <w:div w:id="2040739330">
      <w:bodyDiv w:val="1"/>
      <w:marLeft w:val="0"/>
      <w:marRight w:val="0"/>
      <w:marTop w:val="0"/>
      <w:marBottom w:val="0"/>
      <w:divBdr>
        <w:top w:val="none" w:sz="0" w:space="0" w:color="auto"/>
        <w:left w:val="none" w:sz="0" w:space="0" w:color="auto"/>
        <w:bottom w:val="none" w:sz="0" w:space="0" w:color="auto"/>
        <w:right w:val="none" w:sz="0" w:space="0" w:color="auto"/>
      </w:divBdr>
    </w:div>
    <w:div w:id="2050375219">
      <w:bodyDiv w:val="1"/>
      <w:marLeft w:val="0"/>
      <w:marRight w:val="0"/>
      <w:marTop w:val="0"/>
      <w:marBottom w:val="0"/>
      <w:divBdr>
        <w:top w:val="none" w:sz="0" w:space="0" w:color="auto"/>
        <w:left w:val="none" w:sz="0" w:space="0" w:color="auto"/>
        <w:bottom w:val="none" w:sz="0" w:space="0" w:color="auto"/>
        <w:right w:val="none" w:sz="0" w:space="0" w:color="auto"/>
      </w:divBdr>
    </w:div>
    <w:div w:id="2113474701">
      <w:bodyDiv w:val="1"/>
      <w:marLeft w:val="0"/>
      <w:marRight w:val="0"/>
      <w:marTop w:val="0"/>
      <w:marBottom w:val="0"/>
      <w:divBdr>
        <w:top w:val="none" w:sz="0" w:space="0" w:color="auto"/>
        <w:left w:val="none" w:sz="0" w:space="0" w:color="auto"/>
        <w:bottom w:val="none" w:sz="0" w:space="0" w:color="auto"/>
        <w:right w:val="none" w:sz="0" w:space="0" w:color="auto"/>
      </w:divBdr>
    </w:div>
    <w:div w:id="212068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ldwinsville.org"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ondagap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townoflysander.org" TargetMode="External"/><Relationship Id="rId4" Type="http://schemas.openxmlformats.org/officeDocument/2006/relationships/settings" Target="settings.xml"/><Relationship Id="rId9" Type="http://schemas.openxmlformats.org/officeDocument/2006/relationships/hyperlink" Target="http://www.townofvanburen.com"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rector\Documents\Custom%20Office%20Templates\2021%20May%20newsletter-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AFFFEC-2E32-434A-9731-69290ECBE11C}">
  <we:reference id="wa200007708" version="1.0.0.0" store="en-US"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3F849-8DAB-4958-920F-3809EDD99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2021 May newsletter-3</Template>
  <TotalTime>0</TotalTime>
  <Pages>9</Pages>
  <Words>2403</Words>
  <Characters>12058</Characters>
  <Application>Microsoft Office Word</Application>
  <DocSecurity>4</DocSecurity>
  <Lines>100</Lines>
  <Paragraphs>28</Paragraphs>
  <ScaleCrop>false</ScaleCrop>
  <HeadingPairs>
    <vt:vector size="2" baseType="variant">
      <vt:variant>
        <vt:lpstr>Title</vt:lpstr>
      </vt:variant>
      <vt:variant>
        <vt:i4>1</vt:i4>
      </vt:variant>
    </vt:vector>
  </HeadingPairs>
  <TitlesOfParts>
    <vt:vector size="1" baseType="lpstr">
      <vt:lpstr>Newsletter</vt:lpstr>
    </vt:vector>
  </TitlesOfParts>
  <Company>Microsoft Corporation</Company>
  <LinksUpToDate>false</LinksUpToDate>
  <CharactersWithSpaces>14433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creator>Director</dc:creator>
  <cp:lastModifiedBy>Jody DePaulis</cp:lastModifiedBy>
  <cp:revision>2</cp:revision>
  <cp:lastPrinted>2024-11-26T13:32:00Z</cp:lastPrinted>
  <dcterms:created xsi:type="dcterms:W3CDTF">2024-12-30T15:27:00Z</dcterms:created>
  <dcterms:modified xsi:type="dcterms:W3CDTF">2024-12-30T15:27:00Z</dcterms:modified>
</cp:coreProperties>
</file>